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CE46F" w14:textId="77777777" w:rsidR="002C007F" w:rsidRDefault="002C007F" w:rsidP="4365E283">
      <w:pPr>
        <w:jc w:val="center"/>
        <w:rPr>
          <w:rFonts w:asciiTheme="majorHAnsi" w:eastAsia="Segoe UI" w:hAnsiTheme="majorHAnsi" w:cstheme="majorBidi"/>
          <w:b/>
          <w:bCs/>
          <w:i/>
          <w:iCs/>
          <w:sz w:val="28"/>
          <w:szCs w:val="28"/>
          <w:lang w:val="it"/>
        </w:rPr>
      </w:pPr>
    </w:p>
    <w:p w14:paraId="02DE6B8A" w14:textId="7905740D" w:rsidR="002C0F7C" w:rsidRDefault="00D32CB3" w:rsidP="006E46BF">
      <w:pPr>
        <w:jc w:val="center"/>
        <w:rPr>
          <w:rFonts w:asciiTheme="majorHAnsi" w:eastAsia="Segoe UI" w:hAnsiTheme="majorHAnsi" w:cstheme="majorBidi"/>
          <w:b/>
          <w:bCs/>
          <w:i/>
          <w:iCs/>
          <w:sz w:val="32"/>
          <w:szCs w:val="32"/>
          <w:lang w:val="it"/>
        </w:rPr>
      </w:pPr>
      <w:r w:rsidRPr="00D32CB3">
        <w:rPr>
          <w:rFonts w:asciiTheme="majorHAnsi" w:eastAsia="Segoe UI" w:hAnsiTheme="majorHAnsi" w:cstheme="majorBidi"/>
          <w:b/>
          <w:bCs/>
          <w:i/>
          <w:iCs/>
          <w:sz w:val="32"/>
          <w:szCs w:val="32"/>
          <w:lang w:val="it"/>
        </w:rPr>
        <w:t>Milano Pride 2023</w:t>
      </w:r>
      <w:r>
        <w:rPr>
          <w:rFonts w:asciiTheme="majorHAnsi" w:eastAsia="Segoe UI" w:hAnsiTheme="majorHAnsi" w:cstheme="majorBidi"/>
          <w:b/>
          <w:bCs/>
          <w:i/>
          <w:iCs/>
          <w:sz w:val="32"/>
          <w:szCs w:val="32"/>
          <w:lang w:val="it"/>
        </w:rPr>
        <w:t>:</w:t>
      </w:r>
      <w:r w:rsidRPr="00D32CB3">
        <w:rPr>
          <w:rFonts w:asciiTheme="majorHAnsi" w:eastAsia="Segoe UI" w:hAnsiTheme="majorHAnsi" w:cstheme="majorBidi"/>
          <w:b/>
          <w:bCs/>
          <w:i/>
          <w:iCs/>
          <w:sz w:val="32"/>
          <w:szCs w:val="32"/>
          <w:lang w:val="it"/>
        </w:rPr>
        <w:t xml:space="preserve"> </w:t>
      </w:r>
      <w:r w:rsidR="28D8D276" w:rsidRPr="00D32CB3">
        <w:rPr>
          <w:rFonts w:asciiTheme="majorHAnsi" w:eastAsia="Segoe UI" w:hAnsiTheme="majorHAnsi" w:cstheme="majorBidi"/>
          <w:b/>
          <w:bCs/>
          <w:i/>
          <w:iCs/>
          <w:sz w:val="32"/>
          <w:szCs w:val="32"/>
          <w:lang w:val="it"/>
        </w:rPr>
        <w:t>L’</w:t>
      </w:r>
      <w:proofErr w:type="spellStart"/>
      <w:r w:rsidR="28D8D276" w:rsidRPr="00D32CB3">
        <w:rPr>
          <w:rFonts w:asciiTheme="majorHAnsi" w:eastAsia="Segoe UI" w:hAnsiTheme="majorHAnsi" w:cstheme="majorBidi"/>
          <w:b/>
          <w:bCs/>
          <w:i/>
          <w:iCs/>
          <w:sz w:val="32"/>
          <w:szCs w:val="32"/>
          <w:lang w:val="it"/>
        </w:rPr>
        <w:t>Acchiappacolore</w:t>
      </w:r>
      <w:proofErr w:type="spellEnd"/>
      <w:r w:rsidR="28D8D276" w:rsidRPr="00D32CB3">
        <w:rPr>
          <w:rFonts w:asciiTheme="majorHAnsi" w:eastAsia="Segoe UI" w:hAnsiTheme="majorHAnsi" w:cstheme="majorBidi"/>
          <w:b/>
          <w:bCs/>
          <w:i/>
          <w:iCs/>
          <w:sz w:val="32"/>
          <w:szCs w:val="32"/>
          <w:lang w:val="it"/>
        </w:rPr>
        <w:t xml:space="preserve"> e Coloreria Italiana </w:t>
      </w:r>
      <w:r>
        <w:rPr>
          <w:rFonts w:asciiTheme="majorHAnsi" w:eastAsia="Segoe UI" w:hAnsiTheme="majorHAnsi" w:cstheme="majorBidi"/>
          <w:b/>
          <w:bCs/>
          <w:i/>
          <w:iCs/>
          <w:sz w:val="32"/>
          <w:szCs w:val="32"/>
          <w:lang w:val="it"/>
        </w:rPr>
        <w:t xml:space="preserve">insieme </w:t>
      </w:r>
      <w:r w:rsidR="006E46BF" w:rsidRPr="00D32CB3">
        <w:rPr>
          <w:rFonts w:asciiTheme="majorHAnsi" w:eastAsia="Segoe UI" w:hAnsiTheme="majorHAnsi" w:cstheme="majorBidi"/>
          <w:b/>
          <w:bCs/>
          <w:i/>
          <w:iCs/>
          <w:sz w:val="32"/>
          <w:szCs w:val="32"/>
          <w:lang w:val="it"/>
        </w:rPr>
        <w:t xml:space="preserve">con un progetto che </w:t>
      </w:r>
      <w:r w:rsidR="006E46BF" w:rsidRPr="00F84AB5">
        <w:rPr>
          <w:rFonts w:asciiTheme="majorHAnsi" w:eastAsia="Segoe UI" w:hAnsiTheme="majorHAnsi" w:cstheme="majorBidi"/>
          <w:b/>
          <w:bCs/>
          <w:i/>
          <w:iCs/>
          <w:sz w:val="32"/>
          <w:szCs w:val="32"/>
          <w:lang w:val="it"/>
        </w:rPr>
        <w:t xml:space="preserve">parla di </w:t>
      </w:r>
      <w:r w:rsidR="00991E26" w:rsidRPr="00F84AB5">
        <w:rPr>
          <w:rFonts w:asciiTheme="majorHAnsi" w:eastAsia="Segoe UI" w:hAnsiTheme="majorHAnsi" w:cstheme="majorBidi"/>
          <w:b/>
          <w:bCs/>
          <w:i/>
          <w:iCs/>
          <w:sz w:val="32"/>
          <w:szCs w:val="32"/>
          <w:lang w:val="it"/>
        </w:rPr>
        <w:t xml:space="preserve">inclusione, </w:t>
      </w:r>
      <w:r w:rsidR="006E46BF" w:rsidRPr="00F84AB5">
        <w:rPr>
          <w:rFonts w:asciiTheme="majorHAnsi" w:eastAsia="Segoe UI" w:hAnsiTheme="majorHAnsi" w:cstheme="majorBidi"/>
          <w:b/>
          <w:bCs/>
          <w:i/>
          <w:iCs/>
          <w:sz w:val="32"/>
          <w:szCs w:val="32"/>
          <w:lang w:val="it"/>
        </w:rPr>
        <w:t>libertà</w:t>
      </w:r>
      <w:r w:rsidR="006E46BF" w:rsidRPr="00D32CB3">
        <w:rPr>
          <w:rFonts w:asciiTheme="majorHAnsi" w:eastAsia="Segoe UI" w:hAnsiTheme="majorHAnsi" w:cstheme="majorBidi"/>
          <w:b/>
          <w:bCs/>
          <w:i/>
          <w:iCs/>
          <w:sz w:val="32"/>
          <w:szCs w:val="32"/>
          <w:lang w:val="it"/>
        </w:rPr>
        <w:t xml:space="preserve"> d’espressione e amore verso sé stessi</w:t>
      </w:r>
    </w:p>
    <w:p w14:paraId="30A3D9D0" w14:textId="77777777" w:rsidR="00253D39" w:rsidRPr="00D32CB3" w:rsidRDefault="00253D39" w:rsidP="006E46BF">
      <w:pPr>
        <w:jc w:val="center"/>
        <w:rPr>
          <w:rFonts w:asciiTheme="majorHAnsi" w:eastAsia="Segoe UI" w:hAnsiTheme="majorHAnsi" w:cstheme="majorBidi"/>
          <w:b/>
          <w:bCs/>
          <w:i/>
          <w:iCs/>
          <w:sz w:val="32"/>
          <w:szCs w:val="32"/>
          <w:lang w:val="it"/>
        </w:rPr>
      </w:pPr>
    </w:p>
    <w:p w14:paraId="19391A92" w14:textId="44E99A24" w:rsidR="00784CFF" w:rsidRDefault="00D32CB3" w:rsidP="2065CEF5">
      <w:pPr>
        <w:jc w:val="center"/>
        <w:rPr>
          <w:rFonts w:asciiTheme="majorHAnsi" w:eastAsia="Segoe UI" w:hAnsiTheme="majorHAnsi" w:cstheme="majorBidi"/>
          <w:b/>
          <w:bCs/>
          <w:i/>
          <w:iCs/>
          <w:sz w:val="32"/>
          <w:szCs w:val="32"/>
          <w:lang w:val="it"/>
        </w:rPr>
      </w:pPr>
      <w:r>
        <w:rPr>
          <w:rFonts w:asciiTheme="majorHAnsi" w:eastAsia="Segoe UI" w:hAnsiTheme="majorHAnsi" w:cstheme="majorBidi"/>
          <w:b/>
          <w:bCs/>
          <w:i/>
          <w:iCs/>
          <w:sz w:val="32"/>
          <w:szCs w:val="32"/>
          <w:lang w:val="it"/>
        </w:rPr>
        <w:t>Al via il sostegno a Casa Arcobaleno</w:t>
      </w:r>
      <w:r w:rsidR="00C078EA">
        <w:rPr>
          <w:rFonts w:asciiTheme="majorHAnsi" w:eastAsia="Segoe UI" w:hAnsiTheme="majorHAnsi" w:cstheme="majorBidi"/>
          <w:b/>
          <w:bCs/>
          <w:i/>
          <w:iCs/>
          <w:sz w:val="32"/>
          <w:szCs w:val="32"/>
          <w:lang w:val="it"/>
        </w:rPr>
        <w:t xml:space="preserve"> di Spazio Aperto Servizi</w:t>
      </w:r>
      <w:r>
        <w:rPr>
          <w:rFonts w:asciiTheme="majorHAnsi" w:eastAsia="Segoe UI" w:hAnsiTheme="majorHAnsi" w:cstheme="majorBidi"/>
          <w:b/>
          <w:bCs/>
          <w:i/>
          <w:iCs/>
          <w:sz w:val="32"/>
          <w:szCs w:val="32"/>
          <w:lang w:val="it"/>
        </w:rPr>
        <w:t xml:space="preserve">, realtà milanese che </w:t>
      </w:r>
      <w:r w:rsidR="00346CBA">
        <w:rPr>
          <w:rFonts w:asciiTheme="majorHAnsi" w:eastAsia="Segoe UI" w:hAnsiTheme="majorHAnsi" w:cstheme="majorBidi"/>
          <w:b/>
          <w:bCs/>
          <w:i/>
          <w:iCs/>
          <w:sz w:val="32"/>
          <w:szCs w:val="32"/>
          <w:lang w:val="it"/>
        </w:rPr>
        <w:t xml:space="preserve">si prende cura di persone </w:t>
      </w:r>
      <w:r w:rsidR="00501456">
        <w:rPr>
          <w:rFonts w:asciiTheme="majorHAnsi" w:eastAsia="Segoe UI" w:hAnsiTheme="majorHAnsi" w:cstheme="majorBidi"/>
          <w:b/>
          <w:bCs/>
          <w:i/>
          <w:iCs/>
          <w:sz w:val="32"/>
          <w:szCs w:val="32"/>
          <w:lang w:val="it"/>
        </w:rPr>
        <w:t xml:space="preserve">che vivono </w:t>
      </w:r>
      <w:r w:rsidR="00C078EA">
        <w:rPr>
          <w:rFonts w:asciiTheme="majorHAnsi" w:eastAsia="Segoe UI" w:hAnsiTheme="majorHAnsi" w:cstheme="majorBidi"/>
          <w:b/>
          <w:bCs/>
          <w:i/>
          <w:iCs/>
          <w:sz w:val="32"/>
          <w:szCs w:val="32"/>
          <w:lang w:val="it"/>
        </w:rPr>
        <w:t xml:space="preserve">in </w:t>
      </w:r>
      <w:r w:rsidR="00501456">
        <w:rPr>
          <w:rFonts w:asciiTheme="majorHAnsi" w:eastAsia="Segoe UI" w:hAnsiTheme="majorHAnsi" w:cstheme="majorBidi"/>
          <w:b/>
          <w:bCs/>
          <w:i/>
          <w:iCs/>
          <w:sz w:val="32"/>
          <w:szCs w:val="32"/>
          <w:lang w:val="it"/>
        </w:rPr>
        <w:t>situazioni di fragilità</w:t>
      </w:r>
    </w:p>
    <w:p w14:paraId="08241527" w14:textId="19C0C20B" w:rsidR="2065CEF5" w:rsidRDefault="2065CEF5" w:rsidP="2065CEF5">
      <w:pPr>
        <w:jc w:val="center"/>
        <w:rPr>
          <w:rFonts w:asciiTheme="majorHAnsi" w:eastAsia="Segoe UI" w:hAnsiTheme="majorHAnsi" w:cstheme="majorBidi"/>
          <w:b/>
          <w:bCs/>
          <w:i/>
          <w:iCs/>
          <w:sz w:val="32"/>
          <w:szCs w:val="32"/>
          <w:lang w:val="it"/>
        </w:rPr>
      </w:pPr>
    </w:p>
    <w:p w14:paraId="014CD238" w14:textId="67CEE925" w:rsidR="4228C5C3" w:rsidRDefault="4228C5C3" w:rsidP="2065CEF5">
      <w:pPr>
        <w:jc w:val="center"/>
        <w:rPr>
          <w:rFonts w:asciiTheme="majorHAnsi" w:eastAsia="Segoe UI" w:hAnsiTheme="majorHAnsi" w:cstheme="majorBidi"/>
          <w:i/>
          <w:iCs/>
          <w:lang w:val="it"/>
        </w:rPr>
      </w:pPr>
      <w:r w:rsidRPr="2065CEF5">
        <w:rPr>
          <w:rFonts w:asciiTheme="majorHAnsi" w:eastAsia="Segoe UI" w:hAnsiTheme="majorHAnsi" w:cstheme="majorBidi"/>
          <w:i/>
          <w:iCs/>
          <w:lang w:val="it"/>
        </w:rPr>
        <w:t>I</w:t>
      </w:r>
      <w:r w:rsidR="572020AA" w:rsidRPr="2065CEF5">
        <w:rPr>
          <w:rFonts w:asciiTheme="majorHAnsi" w:eastAsia="Segoe UI" w:hAnsiTheme="majorHAnsi" w:cstheme="majorBidi"/>
          <w:i/>
          <w:iCs/>
          <w:lang w:val="it"/>
        </w:rPr>
        <w:t xml:space="preserve"> due Brand </w:t>
      </w:r>
      <w:r w:rsidR="2A1B0299" w:rsidRPr="2065CEF5">
        <w:rPr>
          <w:rFonts w:asciiTheme="majorHAnsi" w:eastAsia="Segoe UI" w:hAnsiTheme="majorHAnsi" w:cstheme="majorBidi"/>
          <w:i/>
          <w:iCs/>
          <w:lang w:val="it"/>
        </w:rPr>
        <w:t>ancora una volta al fianco della Comunità</w:t>
      </w:r>
      <w:r w:rsidR="53D722E7" w:rsidRPr="2065CEF5">
        <w:rPr>
          <w:rFonts w:asciiTheme="majorHAnsi" w:eastAsia="Segoe UI" w:hAnsiTheme="majorHAnsi" w:cstheme="majorBidi"/>
          <w:i/>
          <w:iCs/>
          <w:lang w:val="it"/>
        </w:rPr>
        <w:t xml:space="preserve"> LGBTQ</w:t>
      </w:r>
      <w:r w:rsidR="35B86981" w:rsidRPr="2065CEF5">
        <w:rPr>
          <w:rFonts w:asciiTheme="majorHAnsi" w:eastAsia="Segoe UI" w:hAnsiTheme="majorHAnsi" w:cstheme="majorBidi"/>
          <w:i/>
          <w:iCs/>
          <w:lang w:val="it"/>
        </w:rPr>
        <w:t>I</w:t>
      </w:r>
      <w:r w:rsidR="53D722E7" w:rsidRPr="2065CEF5">
        <w:rPr>
          <w:rFonts w:asciiTheme="majorHAnsi" w:eastAsia="Segoe UI" w:hAnsiTheme="majorHAnsi" w:cstheme="majorBidi"/>
          <w:i/>
          <w:iCs/>
          <w:lang w:val="it"/>
        </w:rPr>
        <w:t>A+</w:t>
      </w:r>
      <w:r w:rsidR="00D25450">
        <w:rPr>
          <w:rFonts w:asciiTheme="majorHAnsi" w:eastAsia="Segoe UI" w:hAnsiTheme="majorHAnsi" w:cstheme="majorBidi"/>
          <w:i/>
          <w:iCs/>
          <w:lang w:val="it"/>
        </w:rPr>
        <w:t xml:space="preserve"> dopo i progetti realizzati nel 2021 e nel 2022</w:t>
      </w:r>
      <w:r w:rsidR="082B450F" w:rsidRPr="2065CEF5">
        <w:rPr>
          <w:rFonts w:asciiTheme="majorHAnsi" w:eastAsia="Segoe UI" w:hAnsiTheme="majorHAnsi" w:cstheme="majorBidi"/>
          <w:i/>
          <w:iCs/>
          <w:lang w:val="it"/>
        </w:rPr>
        <w:t xml:space="preserve"> </w:t>
      </w:r>
    </w:p>
    <w:p w14:paraId="48B332C5" w14:textId="43535572" w:rsidR="2065CEF5" w:rsidRDefault="2065CEF5" w:rsidP="2065CEF5">
      <w:pPr>
        <w:rPr>
          <w:rFonts w:asciiTheme="majorHAnsi" w:eastAsia="Segoe UI" w:hAnsiTheme="majorHAnsi" w:cstheme="majorBidi"/>
          <w:b/>
          <w:bCs/>
          <w:lang w:val="it"/>
        </w:rPr>
      </w:pPr>
    </w:p>
    <w:p w14:paraId="16425C90" w14:textId="68E32DF5" w:rsidR="00F06965" w:rsidRPr="007F30E5" w:rsidRDefault="48B6A6E7" w:rsidP="00F06965">
      <w:pPr>
        <w:rPr>
          <w:rFonts w:asciiTheme="majorHAnsi" w:eastAsia="Segoe UI" w:hAnsiTheme="majorHAnsi" w:cstheme="majorBidi"/>
          <w:b/>
          <w:bCs/>
          <w:lang w:val="it"/>
        </w:rPr>
      </w:pPr>
      <w:r w:rsidRPr="4365E283">
        <w:rPr>
          <w:rFonts w:asciiTheme="majorHAnsi" w:eastAsia="Segoe UI" w:hAnsiTheme="majorHAnsi" w:cstheme="majorBidi"/>
          <w:b/>
          <w:bCs/>
          <w:lang w:val="it"/>
        </w:rPr>
        <w:t xml:space="preserve">Milano, </w:t>
      </w:r>
      <w:r w:rsidR="52CA1A8E" w:rsidRPr="4365E283">
        <w:rPr>
          <w:rFonts w:asciiTheme="majorHAnsi" w:eastAsia="Segoe UI" w:hAnsiTheme="majorHAnsi" w:cstheme="majorBidi"/>
          <w:b/>
          <w:bCs/>
          <w:lang w:val="it"/>
        </w:rPr>
        <w:t>2</w:t>
      </w:r>
      <w:r w:rsidR="007F30E5">
        <w:rPr>
          <w:rFonts w:asciiTheme="majorHAnsi" w:eastAsia="Segoe UI" w:hAnsiTheme="majorHAnsi" w:cstheme="majorBidi"/>
          <w:b/>
          <w:bCs/>
          <w:lang w:val="it"/>
        </w:rPr>
        <w:t>2</w:t>
      </w:r>
      <w:r w:rsidR="00390457" w:rsidRPr="4365E283">
        <w:rPr>
          <w:rFonts w:asciiTheme="majorHAnsi" w:eastAsia="Segoe UI" w:hAnsiTheme="majorHAnsi" w:cstheme="majorBidi"/>
          <w:b/>
          <w:bCs/>
          <w:lang w:val="it"/>
        </w:rPr>
        <w:t xml:space="preserve"> giugno</w:t>
      </w:r>
      <w:r w:rsidRPr="4365E283">
        <w:rPr>
          <w:rFonts w:asciiTheme="majorHAnsi" w:eastAsia="Segoe UI" w:hAnsiTheme="majorHAnsi" w:cstheme="majorBidi"/>
          <w:b/>
          <w:bCs/>
          <w:lang w:val="it"/>
        </w:rPr>
        <w:t xml:space="preserve"> 2023 </w:t>
      </w:r>
      <w:r w:rsidRPr="4365E283">
        <w:rPr>
          <w:rFonts w:asciiTheme="majorHAnsi" w:eastAsia="Segoe UI" w:hAnsiTheme="majorHAnsi" w:cstheme="majorBidi"/>
          <w:lang w:val="it"/>
        </w:rPr>
        <w:t>–</w:t>
      </w:r>
      <w:r w:rsidR="00FB61E5" w:rsidRPr="2065CEF5">
        <w:rPr>
          <w:rFonts w:asciiTheme="majorHAnsi" w:eastAsia="Segoe UI" w:hAnsiTheme="majorHAnsi" w:cstheme="majorBidi"/>
          <w:lang w:val="it"/>
        </w:rPr>
        <w:t xml:space="preserve"> </w:t>
      </w:r>
      <w:r w:rsidR="4A7C27DC" w:rsidRPr="4365E283">
        <w:rPr>
          <w:rFonts w:asciiTheme="majorHAnsi" w:eastAsia="Segoe UI" w:hAnsiTheme="majorHAnsi" w:cstheme="majorBidi"/>
          <w:b/>
          <w:bCs/>
          <w:lang w:val="it"/>
        </w:rPr>
        <w:t>L’</w:t>
      </w:r>
      <w:proofErr w:type="spellStart"/>
      <w:r w:rsidR="4A7C27DC" w:rsidRPr="4365E283">
        <w:rPr>
          <w:rFonts w:asciiTheme="majorHAnsi" w:eastAsia="Segoe UI" w:hAnsiTheme="majorHAnsi" w:cstheme="majorBidi"/>
          <w:b/>
          <w:bCs/>
          <w:lang w:val="it"/>
        </w:rPr>
        <w:t>Acchiap</w:t>
      </w:r>
      <w:r w:rsidR="00900854">
        <w:rPr>
          <w:rFonts w:asciiTheme="majorHAnsi" w:eastAsia="Segoe UI" w:hAnsiTheme="majorHAnsi" w:cstheme="majorBidi"/>
          <w:b/>
          <w:bCs/>
          <w:lang w:val="it"/>
        </w:rPr>
        <w:t>pac</w:t>
      </w:r>
      <w:r w:rsidR="4A7C27DC" w:rsidRPr="4365E283">
        <w:rPr>
          <w:rFonts w:asciiTheme="majorHAnsi" w:eastAsia="Segoe UI" w:hAnsiTheme="majorHAnsi" w:cstheme="majorBidi"/>
          <w:b/>
          <w:bCs/>
          <w:lang w:val="it"/>
        </w:rPr>
        <w:t>olore</w:t>
      </w:r>
      <w:proofErr w:type="spellEnd"/>
      <w:r w:rsidR="4A7C27DC" w:rsidRPr="4365E283">
        <w:rPr>
          <w:rFonts w:asciiTheme="majorHAnsi" w:eastAsia="Segoe UI" w:hAnsiTheme="majorHAnsi" w:cstheme="majorBidi"/>
          <w:b/>
          <w:bCs/>
          <w:lang w:val="it"/>
        </w:rPr>
        <w:t xml:space="preserve"> e Coloreria Italiana</w:t>
      </w:r>
      <w:r w:rsidR="4A7C27DC" w:rsidRPr="2065CEF5">
        <w:rPr>
          <w:rFonts w:asciiTheme="majorHAnsi" w:eastAsia="Segoe UI" w:hAnsiTheme="majorHAnsi" w:cstheme="majorBidi"/>
          <w:lang w:val="it"/>
        </w:rPr>
        <w:t>, brand del</w:t>
      </w:r>
      <w:r w:rsidR="160A1158" w:rsidRPr="2065CEF5">
        <w:rPr>
          <w:rFonts w:asciiTheme="majorHAnsi" w:eastAsia="Segoe UI" w:hAnsiTheme="majorHAnsi" w:cstheme="majorBidi"/>
          <w:lang w:val="it"/>
        </w:rPr>
        <w:t>la</w:t>
      </w:r>
      <w:r w:rsidR="00E3617F">
        <w:rPr>
          <w:rFonts w:asciiTheme="majorHAnsi" w:eastAsia="Segoe UI" w:hAnsiTheme="majorHAnsi" w:cstheme="majorBidi"/>
          <w:lang w:val="it"/>
        </w:rPr>
        <w:t xml:space="preserve"> divisione Henkel Consumer Brands della</w:t>
      </w:r>
      <w:r w:rsidR="160A1158" w:rsidRPr="2065CEF5">
        <w:rPr>
          <w:rFonts w:asciiTheme="majorHAnsi" w:eastAsia="Segoe UI" w:hAnsiTheme="majorHAnsi" w:cstheme="majorBidi"/>
          <w:lang w:val="it"/>
        </w:rPr>
        <w:t xml:space="preserve"> multinazionale tedesca</w:t>
      </w:r>
      <w:r w:rsidR="4A7C27DC" w:rsidRPr="2065CEF5">
        <w:rPr>
          <w:rFonts w:asciiTheme="majorHAnsi" w:eastAsia="Segoe UI" w:hAnsiTheme="majorHAnsi" w:cstheme="majorBidi"/>
          <w:lang w:val="it"/>
        </w:rPr>
        <w:t>,</w:t>
      </w:r>
      <w:r w:rsidR="11F3A56B" w:rsidRPr="2065CEF5">
        <w:rPr>
          <w:rFonts w:asciiTheme="majorHAnsi" w:eastAsia="Segoe UI" w:hAnsiTheme="majorHAnsi" w:cstheme="majorBidi"/>
          <w:lang w:val="it"/>
        </w:rPr>
        <w:t xml:space="preserve"> </w:t>
      </w:r>
      <w:r w:rsidR="00E3617F">
        <w:rPr>
          <w:rFonts w:asciiTheme="majorHAnsi" w:eastAsia="Segoe UI" w:hAnsiTheme="majorHAnsi" w:cstheme="majorBidi"/>
          <w:lang w:val="it"/>
        </w:rPr>
        <w:t xml:space="preserve">celebrano l’orgoglio e la diversità </w:t>
      </w:r>
      <w:r w:rsidR="00166BA0">
        <w:rPr>
          <w:rFonts w:asciiTheme="majorHAnsi" w:eastAsia="Segoe UI" w:hAnsiTheme="majorHAnsi" w:cstheme="majorBidi"/>
          <w:lang w:val="it"/>
        </w:rPr>
        <w:t>sfilando per</w:t>
      </w:r>
      <w:r w:rsidR="0008287D">
        <w:rPr>
          <w:rFonts w:asciiTheme="majorHAnsi" w:eastAsia="Segoe UI" w:hAnsiTheme="majorHAnsi" w:cstheme="majorBidi"/>
          <w:lang w:val="it"/>
        </w:rPr>
        <w:t xml:space="preserve"> le str</w:t>
      </w:r>
      <w:r w:rsidR="00AC789E">
        <w:rPr>
          <w:rFonts w:asciiTheme="majorHAnsi" w:eastAsia="Segoe UI" w:hAnsiTheme="majorHAnsi" w:cstheme="majorBidi"/>
          <w:lang w:val="it"/>
        </w:rPr>
        <w:t>a</w:t>
      </w:r>
      <w:r w:rsidR="0008287D">
        <w:rPr>
          <w:rFonts w:asciiTheme="majorHAnsi" w:eastAsia="Segoe UI" w:hAnsiTheme="majorHAnsi" w:cstheme="majorBidi"/>
          <w:lang w:val="it"/>
        </w:rPr>
        <w:t>de di</w:t>
      </w:r>
      <w:r w:rsidR="00784CFF">
        <w:rPr>
          <w:rFonts w:asciiTheme="majorHAnsi" w:eastAsia="Segoe UI" w:hAnsiTheme="majorHAnsi" w:cstheme="majorBidi"/>
          <w:lang w:val="it"/>
        </w:rPr>
        <w:t xml:space="preserve"> </w:t>
      </w:r>
      <w:r w:rsidR="00784CFF" w:rsidRPr="4365E283">
        <w:rPr>
          <w:rFonts w:asciiTheme="majorHAnsi" w:eastAsia="Segoe UI" w:hAnsiTheme="majorHAnsi" w:cstheme="majorBidi"/>
          <w:b/>
          <w:bCs/>
          <w:lang w:val="it"/>
        </w:rPr>
        <w:t>Milano</w:t>
      </w:r>
      <w:r w:rsidR="0008287D">
        <w:rPr>
          <w:rFonts w:asciiTheme="majorHAnsi" w:eastAsia="Segoe UI" w:hAnsiTheme="majorHAnsi" w:cstheme="majorBidi"/>
          <w:b/>
          <w:bCs/>
          <w:lang w:val="it"/>
        </w:rPr>
        <w:t xml:space="preserve"> per il</w:t>
      </w:r>
      <w:r w:rsidR="004E0BE7">
        <w:rPr>
          <w:rFonts w:asciiTheme="majorHAnsi" w:eastAsia="Segoe UI" w:hAnsiTheme="majorHAnsi" w:cstheme="majorBidi"/>
          <w:b/>
          <w:bCs/>
          <w:lang w:val="it"/>
        </w:rPr>
        <w:t xml:space="preserve"> prossimo</w:t>
      </w:r>
      <w:r w:rsidR="00784CFF" w:rsidRPr="4365E283">
        <w:rPr>
          <w:rFonts w:asciiTheme="majorHAnsi" w:eastAsia="Segoe UI" w:hAnsiTheme="majorHAnsi" w:cstheme="majorBidi"/>
          <w:b/>
          <w:bCs/>
          <w:lang w:val="it"/>
        </w:rPr>
        <w:t xml:space="preserve"> Pride</w:t>
      </w:r>
      <w:r w:rsidR="00F06965">
        <w:rPr>
          <w:rFonts w:asciiTheme="majorHAnsi" w:eastAsia="Segoe UI" w:hAnsiTheme="majorHAnsi" w:cstheme="majorBidi"/>
          <w:lang w:val="it"/>
        </w:rPr>
        <w:t xml:space="preserve">, </w:t>
      </w:r>
      <w:r w:rsidR="00F06965" w:rsidRPr="00C47271">
        <w:rPr>
          <w:rFonts w:asciiTheme="majorHAnsi" w:eastAsia="Segoe UI" w:hAnsiTheme="majorHAnsi" w:cstheme="majorBidi"/>
          <w:b/>
          <w:bCs/>
          <w:lang w:val="it"/>
        </w:rPr>
        <w:t>con un progetto che parla di libertà d’espressione e amore verso s</w:t>
      </w:r>
      <w:r w:rsidR="00101432">
        <w:rPr>
          <w:rFonts w:asciiTheme="majorHAnsi" w:eastAsia="Segoe UI" w:hAnsiTheme="majorHAnsi" w:cstheme="majorBidi"/>
          <w:b/>
          <w:bCs/>
          <w:lang w:val="it"/>
        </w:rPr>
        <w:t>é</w:t>
      </w:r>
      <w:r w:rsidR="00F06965" w:rsidRPr="00C47271">
        <w:rPr>
          <w:rFonts w:asciiTheme="majorHAnsi" w:eastAsia="Segoe UI" w:hAnsiTheme="majorHAnsi" w:cstheme="majorBidi"/>
          <w:b/>
          <w:bCs/>
          <w:lang w:val="it"/>
        </w:rPr>
        <w:t xml:space="preserve"> stessi</w:t>
      </w:r>
      <w:r w:rsidR="00AE105D" w:rsidRPr="00C47271">
        <w:rPr>
          <w:rFonts w:asciiTheme="majorHAnsi" w:eastAsia="Segoe UI" w:hAnsiTheme="majorHAnsi" w:cstheme="majorBidi"/>
          <w:b/>
          <w:bCs/>
          <w:lang w:val="it"/>
        </w:rPr>
        <w:t xml:space="preserve"> e sostenendo il progetto </w:t>
      </w:r>
      <w:hyperlink r:id="rId11" w:history="1">
        <w:r w:rsidR="00AE105D" w:rsidRPr="0075502C">
          <w:rPr>
            <w:rStyle w:val="Collegamentoipertestuale"/>
            <w:rFonts w:asciiTheme="majorHAnsi" w:eastAsia="Segoe UI" w:hAnsiTheme="majorHAnsi" w:cstheme="majorBidi"/>
            <w:b/>
            <w:bCs/>
            <w:sz w:val="22"/>
            <w:szCs w:val="24"/>
            <w:lang w:val="it"/>
          </w:rPr>
          <w:t>Casa Arcobaleno</w:t>
        </w:r>
      </w:hyperlink>
      <w:r w:rsidR="00AE105D">
        <w:rPr>
          <w:rFonts w:asciiTheme="majorHAnsi" w:eastAsia="Segoe UI" w:hAnsiTheme="majorHAnsi" w:cstheme="majorBidi"/>
          <w:lang w:val="it"/>
        </w:rPr>
        <w:t>.</w:t>
      </w:r>
    </w:p>
    <w:p w14:paraId="796BF580" w14:textId="77777777" w:rsidR="000139FB" w:rsidRDefault="000139FB" w:rsidP="00F06965">
      <w:pPr>
        <w:rPr>
          <w:rFonts w:asciiTheme="majorHAnsi" w:eastAsia="Segoe UI" w:hAnsiTheme="majorHAnsi" w:cstheme="majorBidi"/>
          <w:lang w:val="it"/>
        </w:rPr>
      </w:pPr>
    </w:p>
    <w:p w14:paraId="40EED220" w14:textId="5AD5345D" w:rsidR="005840D8" w:rsidRDefault="00B11BB7" w:rsidP="2065CEF5">
      <w:pPr>
        <w:rPr>
          <w:rFonts w:asciiTheme="majorHAnsi" w:eastAsia="Segoe UI" w:hAnsiTheme="majorHAnsi" w:cstheme="majorBidi"/>
          <w:lang w:val="it"/>
        </w:rPr>
      </w:pPr>
      <w:r w:rsidRPr="2065CEF5">
        <w:rPr>
          <w:rStyle w:val="Collegamentoipertestuale"/>
          <w:rFonts w:asciiTheme="majorHAnsi" w:eastAsia="Segoe UI" w:hAnsiTheme="majorHAnsi" w:cstheme="majorBidi"/>
          <w:b/>
          <w:bCs/>
          <w:color w:val="auto"/>
          <w:sz w:val="22"/>
          <w:szCs w:val="22"/>
          <w:u w:val="none"/>
          <w:lang w:val="it-IT"/>
        </w:rPr>
        <w:t>Leonardo Persico</w:t>
      </w:r>
      <w:r w:rsidRPr="2065CEF5">
        <w:rPr>
          <w:rStyle w:val="Collegamentoipertestuale"/>
          <w:rFonts w:asciiTheme="majorHAnsi" w:eastAsia="Segoe UI" w:hAnsiTheme="majorHAnsi" w:cstheme="majorBidi"/>
          <w:color w:val="auto"/>
          <w:sz w:val="22"/>
          <w:szCs w:val="22"/>
          <w:u w:val="none"/>
          <w:lang w:val="it-IT"/>
        </w:rPr>
        <w:t xml:space="preserve">, già protagonista della Parata l’anno precedente, </w:t>
      </w:r>
      <w:r w:rsidR="00414C1C">
        <w:rPr>
          <w:rStyle w:val="Collegamentoipertestuale"/>
          <w:rFonts w:asciiTheme="majorHAnsi" w:eastAsia="Segoe UI" w:hAnsiTheme="majorHAnsi" w:cstheme="majorBidi"/>
          <w:color w:val="auto"/>
          <w:sz w:val="22"/>
          <w:szCs w:val="22"/>
          <w:u w:val="none"/>
          <w:lang w:val="it-IT"/>
        </w:rPr>
        <w:t xml:space="preserve">è </w:t>
      </w:r>
      <w:r w:rsidR="00B51132">
        <w:rPr>
          <w:rStyle w:val="Collegamentoipertestuale"/>
          <w:rFonts w:asciiTheme="majorHAnsi" w:eastAsia="Segoe UI" w:hAnsiTheme="majorHAnsi" w:cstheme="majorBidi"/>
          <w:color w:val="auto"/>
          <w:sz w:val="22"/>
          <w:szCs w:val="22"/>
          <w:u w:val="none"/>
          <w:lang w:val="it-IT"/>
        </w:rPr>
        <w:t xml:space="preserve">il fashion </w:t>
      </w:r>
      <w:proofErr w:type="spellStart"/>
      <w:r w:rsidR="00B51132">
        <w:rPr>
          <w:rStyle w:val="Collegamentoipertestuale"/>
          <w:rFonts w:asciiTheme="majorHAnsi" w:eastAsia="Segoe UI" w:hAnsiTheme="majorHAnsi" w:cstheme="majorBidi"/>
          <w:color w:val="auto"/>
          <w:sz w:val="22"/>
          <w:szCs w:val="22"/>
          <w:u w:val="none"/>
          <w:lang w:val="it-IT"/>
        </w:rPr>
        <w:t>stylist</w:t>
      </w:r>
      <w:proofErr w:type="spellEnd"/>
      <w:r w:rsidR="00B51132">
        <w:rPr>
          <w:rStyle w:val="Collegamentoipertestuale"/>
          <w:rFonts w:asciiTheme="majorHAnsi" w:eastAsia="Segoe UI" w:hAnsiTheme="majorHAnsi" w:cstheme="majorBidi"/>
          <w:color w:val="auto"/>
          <w:sz w:val="22"/>
          <w:szCs w:val="22"/>
          <w:u w:val="none"/>
          <w:lang w:val="it-IT"/>
        </w:rPr>
        <w:t xml:space="preserve"> che i due </w:t>
      </w:r>
      <w:proofErr w:type="gramStart"/>
      <w:r w:rsidR="00B51132">
        <w:rPr>
          <w:rStyle w:val="Collegamentoipertestuale"/>
          <w:rFonts w:asciiTheme="majorHAnsi" w:eastAsia="Segoe UI" w:hAnsiTheme="majorHAnsi" w:cstheme="majorBidi"/>
          <w:color w:val="auto"/>
          <w:sz w:val="22"/>
          <w:szCs w:val="22"/>
          <w:u w:val="none"/>
          <w:lang w:val="it-IT"/>
        </w:rPr>
        <w:t>brand</w:t>
      </w:r>
      <w:proofErr w:type="gramEnd"/>
      <w:r w:rsidR="00B51132">
        <w:rPr>
          <w:rStyle w:val="Collegamentoipertestuale"/>
          <w:rFonts w:asciiTheme="majorHAnsi" w:eastAsia="Segoe UI" w:hAnsiTheme="majorHAnsi" w:cstheme="majorBidi"/>
          <w:color w:val="auto"/>
          <w:sz w:val="22"/>
          <w:szCs w:val="22"/>
          <w:u w:val="none"/>
          <w:lang w:val="it-IT"/>
        </w:rPr>
        <w:t xml:space="preserve"> hanno scelto per dar vita a un abito </w:t>
      </w:r>
      <w:r w:rsidR="00302E88">
        <w:rPr>
          <w:rStyle w:val="Collegamentoipertestuale"/>
          <w:rFonts w:asciiTheme="majorHAnsi" w:eastAsia="Segoe UI" w:hAnsiTheme="majorHAnsi" w:cstheme="majorBidi"/>
          <w:b/>
          <w:bCs/>
          <w:color w:val="auto"/>
          <w:sz w:val="22"/>
          <w:szCs w:val="22"/>
          <w:u w:val="none"/>
          <w:lang w:val="it-IT"/>
        </w:rPr>
        <w:t>che parla</w:t>
      </w:r>
      <w:r w:rsidRPr="2065CEF5">
        <w:rPr>
          <w:rStyle w:val="Collegamentoipertestuale"/>
          <w:rFonts w:asciiTheme="majorHAnsi" w:eastAsia="Segoe UI" w:hAnsiTheme="majorHAnsi" w:cstheme="majorBidi"/>
          <w:b/>
          <w:bCs/>
          <w:color w:val="auto"/>
          <w:sz w:val="22"/>
          <w:szCs w:val="22"/>
          <w:u w:val="none"/>
          <w:lang w:val="it-IT"/>
        </w:rPr>
        <w:t xml:space="preserve"> </w:t>
      </w:r>
      <w:r>
        <w:rPr>
          <w:rStyle w:val="Collegamentoipertestuale"/>
          <w:rFonts w:asciiTheme="majorHAnsi" w:eastAsia="Segoe UI" w:hAnsiTheme="majorHAnsi" w:cstheme="majorBidi"/>
          <w:b/>
          <w:bCs/>
          <w:color w:val="auto"/>
          <w:sz w:val="22"/>
          <w:szCs w:val="22"/>
          <w:u w:val="none"/>
          <w:lang w:val="it-IT"/>
        </w:rPr>
        <w:t>di</w:t>
      </w:r>
      <w:r w:rsidRPr="2065CEF5">
        <w:rPr>
          <w:rStyle w:val="Collegamentoipertestuale"/>
          <w:rFonts w:asciiTheme="majorHAnsi" w:eastAsia="Segoe UI" w:hAnsiTheme="majorHAnsi" w:cstheme="majorBidi"/>
          <w:b/>
          <w:bCs/>
          <w:color w:val="auto"/>
          <w:sz w:val="22"/>
          <w:szCs w:val="22"/>
          <w:u w:val="none"/>
          <w:lang w:val="it-IT"/>
        </w:rPr>
        <w:t xml:space="preserve"> coraggio</w:t>
      </w:r>
      <w:r w:rsidR="00E81518">
        <w:rPr>
          <w:rStyle w:val="Collegamentoipertestuale"/>
          <w:rFonts w:asciiTheme="majorHAnsi" w:eastAsia="Segoe UI" w:hAnsiTheme="majorHAnsi" w:cstheme="majorBidi"/>
          <w:b/>
          <w:bCs/>
          <w:color w:val="auto"/>
          <w:sz w:val="22"/>
          <w:szCs w:val="22"/>
          <w:u w:val="none"/>
          <w:lang w:val="it-IT"/>
        </w:rPr>
        <w:t xml:space="preserve"> e </w:t>
      </w:r>
      <w:r w:rsidRPr="2065CEF5">
        <w:rPr>
          <w:rStyle w:val="Collegamentoipertestuale"/>
          <w:rFonts w:asciiTheme="majorHAnsi" w:eastAsia="Segoe UI" w:hAnsiTheme="majorHAnsi" w:cstheme="majorBidi"/>
          <w:b/>
          <w:bCs/>
          <w:color w:val="auto"/>
          <w:sz w:val="22"/>
          <w:szCs w:val="22"/>
          <w:u w:val="none"/>
          <w:lang w:val="it-IT"/>
        </w:rPr>
        <w:t xml:space="preserve">creatività, </w:t>
      </w:r>
      <w:r>
        <w:rPr>
          <w:rStyle w:val="Collegamentoipertestuale"/>
          <w:rFonts w:asciiTheme="majorHAnsi" w:eastAsia="Segoe UI" w:hAnsiTheme="majorHAnsi" w:cstheme="majorBidi"/>
          <w:b/>
          <w:bCs/>
          <w:color w:val="auto"/>
          <w:sz w:val="22"/>
          <w:szCs w:val="22"/>
          <w:u w:val="none"/>
          <w:lang w:val="it-IT"/>
        </w:rPr>
        <w:t>realizzato con tessuti colorati proprio da Coloreria</w:t>
      </w:r>
      <w:r w:rsidR="00A96863">
        <w:rPr>
          <w:rStyle w:val="Collegamentoipertestuale"/>
          <w:rFonts w:asciiTheme="majorHAnsi" w:eastAsia="Segoe UI" w:hAnsiTheme="majorHAnsi" w:cstheme="majorBidi"/>
          <w:b/>
          <w:bCs/>
          <w:color w:val="auto"/>
          <w:sz w:val="22"/>
          <w:szCs w:val="22"/>
          <w:u w:val="none"/>
          <w:lang w:val="it-IT"/>
        </w:rPr>
        <w:t xml:space="preserve"> Italiana</w:t>
      </w:r>
      <w:r>
        <w:rPr>
          <w:rStyle w:val="Collegamentoipertestuale"/>
          <w:rFonts w:asciiTheme="majorHAnsi" w:eastAsia="Segoe UI" w:hAnsiTheme="majorHAnsi" w:cstheme="majorBidi"/>
          <w:b/>
          <w:bCs/>
          <w:color w:val="auto"/>
          <w:sz w:val="22"/>
          <w:szCs w:val="22"/>
          <w:u w:val="none"/>
          <w:lang w:val="it-IT"/>
        </w:rPr>
        <w:t xml:space="preserve"> e</w:t>
      </w:r>
      <w:r w:rsidR="00171D4C">
        <w:rPr>
          <w:rStyle w:val="Collegamentoipertestuale"/>
          <w:rFonts w:asciiTheme="majorHAnsi" w:eastAsia="Segoe UI" w:hAnsiTheme="majorHAnsi" w:cstheme="majorBidi"/>
          <w:b/>
          <w:bCs/>
          <w:color w:val="auto"/>
          <w:sz w:val="22"/>
          <w:szCs w:val="22"/>
          <w:u w:val="none"/>
          <w:lang w:val="it-IT"/>
        </w:rPr>
        <w:t xml:space="preserve"> che sarà</w:t>
      </w:r>
      <w:r>
        <w:rPr>
          <w:rStyle w:val="Collegamentoipertestuale"/>
          <w:rFonts w:asciiTheme="majorHAnsi" w:eastAsia="Segoe UI" w:hAnsiTheme="majorHAnsi" w:cstheme="majorBidi"/>
          <w:b/>
          <w:bCs/>
          <w:color w:val="auto"/>
          <w:sz w:val="22"/>
          <w:szCs w:val="22"/>
          <w:u w:val="none"/>
          <w:lang w:val="it-IT"/>
        </w:rPr>
        <w:t xml:space="preserve"> indossato </w:t>
      </w:r>
      <w:r w:rsidR="00B51132">
        <w:rPr>
          <w:rStyle w:val="Collegamentoipertestuale"/>
          <w:rFonts w:asciiTheme="majorHAnsi" w:eastAsia="Segoe UI" w:hAnsiTheme="majorHAnsi" w:cstheme="majorBidi"/>
          <w:b/>
          <w:bCs/>
          <w:color w:val="auto"/>
          <w:sz w:val="22"/>
          <w:szCs w:val="22"/>
          <w:u w:val="none"/>
          <w:lang w:val="it-IT"/>
        </w:rPr>
        <w:t xml:space="preserve">per l’occasione da </w:t>
      </w:r>
      <w:proofErr w:type="spellStart"/>
      <w:r w:rsidR="005840D8" w:rsidRPr="2065CEF5">
        <w:rPr>
          <w:rFonts w:asciiTheme="majorHAnsi" w:eastAsia="Segoe UI" w:hAnsiTheme="majorHAnsi" w:cstheme="majorBidi"/>
          <w:b/>
          <w:bCs/>
          <w:lang w:val="it"/>
        </w:rPr>
        <w:t>Elecktra</w:t>
      </w:r>
      <w:proofErr w:type="spellEnd"/>
      <w:r w:rsidR="005840D8" w:rsidRPr="2065CEF5">
        <w:rPr>
          <w:rFonts w:asciiTheme="majorHAnsi" w:eastAsia="Segoe UI" w:hAnsiTheme="majorHAnsi" w:cstheme="majorBidi"/>
          <w:b/>
          <w:bCs/>
          <w:lang w:val="it"/>
        </w:rPr>
        <w:t xml:space="preserve"> </w:t>
      </w:r>
      <w:proofErr w:type="spellStart"/>
      <w:r w:rsidR="005840D8" w:rsidRPr="2065CEF5">
        <w:rPr>
          <w:rFonts w:asciiTheme="majorHAnsi" w:eastAsia="Segoe UI" w:hAnsiTheme="majorHAnsi" w:cstheme="majorBidi"/>
          <w:b/>
          <w:bCs/>
          <w:lang w:val="it"/>
        </w:rPr>
        <w:t>Bionic</w:t>
      </w:r>
      <w:proofErr w:type="spellEnd"/>
      <w:r w:rsidR="005840D8" w:rsidRPr="2065CEF5">
        <w:rPr>
          <w:rFonts w:asciiTheme="majorHAnsi" w:eastAsia="Segoe UI" w:hAnsiTheme="majorHAnsi" w:cstheme="majorBidi"/>
          <w:lang w:val="it"/>
        </w:rPr>
        <w:t>,</w:t>
      </w:r>
      <w:r w:rsidR="005840D8">
        <w:rPr>
          <w:rFonts w:asciiTheme="majorHAnsi" w:eastAsia="Segoe UI" w:hAnsiTheme="majorHAnsi" w:cstheme="majorBidi"/>
          <w:lang w:val="it"/>
        </w:rPr>
        <w:t xml:space="preserve"> </w:t>
      </w:r>
      <w:r w:rsidR="007C4AAF" w:rsidRPr="2065CEF5">
        <w:rPr>
          <w:rFonts w:asciiTheme="majorHAnsi" w:eastAsia="Segoe UI" w:hAnsiTheme="majorHAnsi" w:cstheme="majorBidi"/>
          <w:lang w:val="it"/>
        </w:rPr>
        <w:t>famosissima e stilosissima Drag queen torinese da anni impegnata nella lotta contro i p</w:t>
      </w:r>
      <w:r w:rsidR="007C4AAF">
        <w:rPr>
          <w:rFonts w:asciiTheme="majorHAnsi" w:eastAsia="Segoe UI" w:hAnsiTheme="majorHAnsi" w:cstheme="majorBidi"/>
          <w:lang w:val="it"/>
        </w:rPr>
        <w:t xml:space="preserve">regiudizi </w:t>
      </w:r>
      <w:r w:rsidR="007C4AAF" w:rsidRPr="2065CEF5">
        <w:rPr>
          <w:rFonts w:asciiTheme="majorHAnsi" w:eastAsia="Segoe UI" w:hAnsiTheme="majorHAnsi" w:cstheme="majorBidi"/>
          <w:lang w:val="it"/>
        </w:rPr>
        <w:t>in tutte le loro forme</w:t>
      </w:r>
      <w:r w:rsidR="007C4AAF">
        <w:rPr>
          <w:rFonts w:asciiTheme="majorHAnsi" w:eastAsia="Segoe UI" w:hAnsiTheme="majorHAnsi" w:cstheme="majorBidi"/>
          <w:lang w:val="it"/>
        </w:rPr>
        <w:t>.</w:t>
      </w:r>
    </w:p>
    <w:p w14:paraId="13BCF206" w14:textId="65BDBC86" w:rsidR="00EC547F" w:rsidRPr="00906339" w:rsidRDefault="00EC547F" w:rsidP="2065CEF5">
      <w:pPr>
        <w:rPr>
          <w:rFonts w:asciiTheme="majorHAnsi" w:eastAsia="Segoe UI" w:hAnsiTheme="majorHAnsi" w:cstheme="majorBidi"/>
          <w:lang w:val="it"/>
        </w:rPr>
      </w:pPr>
    </w:p>
    <w:p w14:paraId="41FAC803" w14:textId="726EE969" w:rsidR="00082FD6" w:rsidRPr="00546E72" w:rsidRDefault="000D4A78" w:rsidP="2065CEF5">
      <w:pPr>
        <w:rPr>
          <w:rFonts w:asciiTheme="majorHAnsi" w:eastAsia="Segoe UI" w:hAnsiTheme="majorHAnsi" w:cstheme="majorBidi"/>
          <w:b/>
          <w:bCs/>
          <w:i/>
          <w:iCs/>
          <w:lang w:val="it"/>
        </w:rPr>
      </w:pPr>
      <w:r w:rsidRPr="00C54C46">
        <w:rPr>
          <w:rFonts w:asciiTheme="majorHAnsi" w:eastAsia="Segoe UI" w:hAnsiTheme="majorHAnsi" w:cstheme="majorBidi"/>
          <w:i/>
          <w:iCs/>
          <w:lang w:val="it"/>
        </w:rPr>
        <w:t>“</w:t>
      </w:r>
      <w:r w:rsidR="00082FD6">
        <w:rPr>
          <w:rFonts w:asciiTheme="majorHAnsi" w:eastAsia="Segoe UI" w:hAnsiTheme="majorHAnsi" w:cstheme="majorBidi"/>
          <w:i/>
          <w:iCs/>
          <w:lang w:val="it"/>
        </w:rPr>
        <w:t>Questo progetto parla di inclusione e diversità</w:t>
      </w:r>
      <w:r w:rsidR="00546E72">
        <w:rPr>
          <w:rFonts w:asciiTheme="majorHAnsi" w:eastAsia="Segoe UI" w:hAnsiTheme="majorHAnsi" w:cstheme="majorBidi"/>
          <w:i/>
          <w:iCs/>
          <w:lang w:val="it"/>
        </w:rPr>
        <w:t>,</w:t>
      </w:r>
      <w:r w:rsidR="00082FD6">
        <w:rPr>
          <w:rFonts w:asciiTheme="majorHAnsi" w:eastAsia="Segoe UI" w:hAnsiTheme="majorHAnsi" w:cstheme="majorBidi"/>
          <w:i/>
          <w:iCs/>
          <w:lang w:val="it"/>
        </w:rPr>
        <w:t xml:space="preserve"> valori che ci stanno a cuore</w:t>
      </w:r>
      <w:r w:rsidR="00546E72">
        <w:rPr>
          <w:rFonts w:asciiTheme="majorHAnsi" w:eastAsia="Segoe UI" w:hAnsiTheme="majorHAnsi" w:cstheme="majorBidi"/>
          <w:i/>
          <w:iCs/>
          <w:lang w:val="it"/>
        </w:rPr>
        <w:t xml:space="preserve"> e </w:t>
      </w:r>
      <w:r w:rsidR="00082FD6">
        <w:rPr>
          <w:rFonts w:asciiTheme="majorHAnsi" w:eastAsia="Segoe UI" w:hAnsiTheme="majorHAnsi" w:cstheme="majorBidi"/>
          <w:i/>
          <w:iCs/>
          <w:lang w:val="it"/>
        </w:rPr>
        <w:t>di cui ci facciamo portatori</w:t>
      </w:r>
      <w:r w:rsidR="00546E72">
        <w:rPr>
          <w:rFonts w:asciiTheme="majorHAnsi" w:eastAsia="Segoe UI" w:hAnsiTheme="majorHAnsi" w:cstheme="majorBidi"/>
          <w:i/>
          <w:iCs/>
          <w:lang w:val="it"/>
        </w:rPr>
        <w:t>,</w:t>
      </w:r>
      <w:r w:rsidR="00082FD6">
        <w:rPr>
          <w:rFonts w:asciiTheme="majorHAnsi" w:eastAsia="Segoe UI" w:hAnsiTheme="majorHAnsi" w:cstheme="majorBidi"/>
          <w:i/>
          <w:iCs/>
          <w:lang w:val="it"/>
        </w:rPr>
        <w:t xml:space="preserve"> grazie a </w:t>
      </w:r>
      <w:proofErr w:type="gramStart"/>
      <w:r w:rsidR="00082FD6">
        <w:rPr>
          <w:rFonts w:asciiTheme="majorHAnsi" w:eastAsia="Segoe UI" w:hAnsiTheme="majorHAnsi" w:cstheme="majorBidi"/>
          <w:i/>
          <w:iCs/>
          <w:lang w:val="it"/>
        </w:rPr>
        <w:t>brand</w:t>
      </w:r>
      <w:proofErr w:type="gramEnd"/>
      <w:r w:rsidR="00082FD6">
        <w:rPr>
          <w:rFonts w:asciiTheme="majorHAnsi" w:eastAsia="Segoe UI" w:hAnsiTheme="majorHAnsi" w:cstheme="majorBidi"/>
          <w:i/>
          <w:iCs/>
          <w:lang w:val="it"/>
        </w:rPr>
        <w:t xml:space="preserve"> come L’</w:t>
      </w:r>
      <w:proofErr w:type="spellStart"/>
      <w:r w:rsidR="00082FD6">
        <w:rPr>
          <w:rFonts w:asciiTheme="majorHAnsi" w:eastAsia="Segoe UI" w:hAnsiTheme="majorHAnsi" w:cstheme="majorBidi"/>
          <w:i/>
          <w:iCs/>
          <w:lang w:val="it"/>
        </w:rPr>
        <w:t>Acchiappacolore</w:t>
      </w:r>
      <w:proofErr w:type="spellEnd"/>
      <w:r w:rsidR="00082FD6">
        <w:rPr>
          <w:rFonts w:asciiTheme="majorHAnsi" w:eastAsia="Segoe UI" w:hAnsiTheme="majorHAnsi" w:cstheme="majorBidi"/>
          <w:i/>
          <w:iCs/>
          <w:lang w:val="it"/>
        </w:rPr>
        <w:t xml:space="preserve"> e Coloreria</w:t>
      </w:r>
      <w:r w:rsidR="00A57011">
        <w:rPr>
          <w:rFonts w:asciiTheme="majorHAnsi" w:eastAsia="Segoe UI" w:hAnsiTheme="majorHAnsi" w:cstheme="majorBidi"/>
          <w:i/>
          <w:iCs/>
          <w:lang w:val="it"/>
        </w:rPr>
        <w:t xml:space="preserve"> italiana</w:t>
      </w:r>
      <w:r w:rsidR="00546E72">
        <w:rPr>
          <w:rFonts w:asciiTheme="majorHAnsi" w:eastAsia="Segoe UI" w:hAnsiTheme="majorHAnsi" w:cstheme="majorBidi"/>
          <w:i/>
          <w:iCs/>
          <w:lang w:val="it"/>
        </w:rPr>
        <w:t xml:space="preserve">. Da anni, infatti, attraverso tutte le nostre attività, rimarchiamo il messaggio che </w:t>
      </w:r>
      <w:r w:rsidR="00A57011">
        <w:rPr>
          <w:rFonts w:asciiTheme="majorHAnsi" w:eastAsia="Segoe UI" w:hAnsiTheme="majorHAnsi" w:cstheme="majorBidi"/>
          <w:i/>
          <w:iCs/>
          <w:lang w:val="it"/>
        </w:rPr>
        <w:t>tramite</w:t>
      </w:r>
      <w:r w:rsidR="00546E72">
        <w:rPr>
          <w:rFonts w:asciiTheme="majorHAnsi" w:eastAsia="Segoe UI" w:hAnsiTheme="majorHAnsi" w:cstheme="majorBidi"/>
          <w:i/>
          <w:iCs/>
          <w:lang w:val="it"/>
        </w:rPr>
        <w:t xml:space="preserve"> </w:t>
      </w:r>
      <w:r w:rsidR="00082FD6">
        <w:rPr>
          <w:rFonts w:asciiTheme="majorHAnsi" w:eastAsia="Segoe UI" w:hAnsiTheme="majorHAnsi" w:cstheme="majorBidi"/>
          <w:i/>
          <w:iCs/>
          <w:lang w:val="it"/>
        </w:rPr>
        <w:t>gli abiti e i colori</w:t>
      </w:r>
      <w:r w:rsidR="00546E72">
        <w:rPr>
          <w:rFonts w:asciiTheme="majorHAnsi" w:eastAsia="Segoe UI" w:hAnsiTheme="majorHAnsi" w:cstheme="majorBidi"/>
          <w:i/>
          <w:iCs/>
          <w:lang w:val="it"/>
        </w:rPr>
        <w:t xml:space="preserve"> ognuno di noi può </w:t>
      </w:r>
      <w:r w:rsidR="00546E72" w:rsidRPr="00A57011">
        <w:rPr>
          <w:rFonts w:asciiTheme="majorHAnsi" w:eastAsia="Segoe UI" w:hAnsiTheme="majorHAnsi" w:cstheme="majorBidi"/>
          <w:i/>
          <w:iCs/>
          <w:lang w:val="it"/>
        </w:rPr>
        <w:t>affrontare la vita con ottimismo ed esprimere liberamente sé stesso”,</w:t>
      </w:r>
      <w:r w:rsidR="00546E72">
        <w:rPr>
          <w:rFonts w:asciiTheme="majorHAnsi" w:eastAsia="Segoe UI" w:hAnsiTheme="majorHAnsi" w:cstheme="majorBidi"/>
          <w:b/>
          <w:bCs/>
          <w:i/>
          <w:iCs/>
          <w:lang w:val="it"/>
        </w:rPr>
        <w:t xml:space="preserve"> </w:t>
      </w:r>
      <w:r w:rsidR="00082FD6">
        <w:rPr>
          <w:rFonts w:asciiTheme="majorHAnsi" w:eastAsia="Segoe UI" w:hAnsiTheme="majorHAnsi" w:cstheme="majorBidi"/>
          <w:lang w:val="it"/>
        </w:rPr>
        <w:t xml:space="preserve">ha dichiarato </w:t>
      </w:r>
      <w:r w:rsidR="00082FD6" w:rsidRPr="2065CEF5">
        <w:rPr>
          <w:rFonts w:asciiTheme="majorHAnsi" w:eastAsia="Segoe UI" w:hAnsiTheme="majorHAnsi" w:cstheme="majorBidi"/>
          <w:b/>
          <w:bCs/>
          <w:lang w:val="it"/>
        </w:rPr>
        <w:t>Francesca D’Angelo</w:t>
      </w:r>
      <w:r w:rsidR="00546E72">
        <w:rPr>
          <w:rFonts w:asciiTheme="majorHAnsi" w:eastAsia="Segoe UI" w:hAnsiTheme="majorHAnsi" w:cstheme="majorBidi"/>
          <w:b/>
          <w:bCs/>
          <w:lang w:val="it"/>
        </w:rPr>
        <w:t>-</w:t>
      </w:r>
      <w:r w:rsidR="00082FD6" w:rsidRPr="2065CEF5">
        <w:rPr>
          <w:rFonts w:asciiTheme="majorHAnsi" w:eastAsia="Segoe UI" w:hAnsiTheme="majorHAnsi" w:cstheme="majorBidi"/>
          <w:b/>
          <w:bCs/>
          <w:lang w:val="it"/>
        </w:rPr>
        <w:t>Valente, Dirett</w:t>
      </w:r>
      <w:r w:rsidR="00082FD6">
        <w:rPr>
          <w:rFonts w:asciiTheme="majorHAnsi" w:eastAsia="Segoe UI" w:hAnsiTheme="majorHAnsi" w:cstheme="majorBidi"/>
          <w:b/>
          <w:bCs/>
          <w:lang w:val="it"/>
        </w:rPr>
        <w:t>rice</w:t>
      </w:r>
      <w:r w:rsidR="00082FD6" w:rsidRPr="2065CEF5">
        <w:rPr>
          <w:rFonts w:asciiTheme="majorHAnsi" w:eastAsia="Segoe UI" w:hAnsiTheme="majorHAnsi" w:cstheme="majorBidi"/>
          <w:b/>
          <w:bCs/>
          <w:lang w:val="it"/>
        </w:rPr>
        <w:t xml:space="preserve"> Marketing Italia della divisione </w:t>
      </w:r>
      <w:r w:rsidR="00082FD6">
        <w:rPr>
          <w:rFonts w:asciiTheme="majorHAnsi" w:eastAsia="Segoe UI" w:hAnsiTheme="majorHAnsi" w:cstheme="majorBidi"/>
          <w:b/>
          <w:bCs/>
          <w:lang w:val="it"/>
        </w:rPr>
        <w:t xml:space="preserve">Henkel </w:t>
      </w:r>
      <w:r w:rsidR="00082FD6" w:rsidRPr="2065CEF5">
        <w:rPr>
          <w:rFonts w:asciiTheme="majorHAnsi" w:eastAsia="Segoe UI" w:hAnsiTheme="majorHAnsi" w:cstheme="majorBidi"/>
          <w:b/>
          <w:bCs/>
          <w:lang w:val="it"/>
        </w:rPr>
        <w:t>Consumer Brands</w:t>
      </w:r>
      <w:r w:rsidR="00546E72">
        <w:rPr>
          <w:rFonts w:asciiTheme="majorHAnsi" w:eastAsia="Segoe UI" w:hAnsiTheme="majorHAnsi" w:cstheme="majorBidi"/>
          <w:i/>
          <w:iCs/>
          <w:lang w:val="it"/>
        </w:rPr>
        <w:t>.</w:t>
      </w:r>
    </w:p>
    <w:p w14:paraId="7E420A8E" w14:textId="1048FAD8" w:rsidR="00082FD6" w:rsidRDefault="00082FD6" w:rsidP="2065CEF5">
      <w:pPr>
        <w:rPr>
          <w:rFonts w:asciiTheme="majorHAnsi" w:eastAsia="Segoe UI" w:hAnsiTheme="majorHAnsi" w:cstheme="majorBidi"/>
          <w:i/>
          <w:iCs/>
          <w:lang w:val="it"/>
        </w:rPr>
      </w:pPr>
    </w:p>
    <w:p w14:paraId="02BA90A9" w14:textId="6272CAAA" w:rsidR="00EC547F" w:rsidRPr="00D5328D" w:rsidRDefault="004D2C83" w:rsidP="2065CEF5">
      <w:pPr>
        <w:rPr>
          <w:rStyle w:val="Collegamentoipertestuale"/>
          <w:rFonts w:asciiTheme="majorHAnsi" w:eastAsia="Segoe UI" w:hAnsiTheme="majorHAnsi" w:cstheme="majorBidi"/>
          <w:color w:val="000000" w:themeColor="text1"/>
          <w:sz w:val="22"/>
          <w:szCs w:val="22"/>
          <w:u w:val="none"/>
          <w:lang w:val="it-IT"/>
        </w:rPr>
      </w:pPr>
      <w:r>
        <w:rPr>
          <w:rFonts w:asciiTheme="majorHAnsi" w:eastAsia="Segoe UI" w:hAnsiTheme="majorHAnsi" w:cstheme="majorBidi"/>
          <w:lang w:val="it"/>
        </w:rPr>
        <w:t xml:space="preserve">Quest’anno la presenza di </w:t>
      </w:r>
      <w:r w:rsidRPr="4365E283">
        <w:rPr>
          <w:rFonts w:asciiTheme="majorHAnsi" w:eastAsia="Segoe UI" w:hAnsiTheme="majorHAnsi" w:cstheme="majorBidi"/>
          <w:b/>
          <w:bCs/>
          <w:lang w:val="it"/>
        </w:rPr>
        <w:t>L’</w:t>
      </w:r>
      <w:proofErr w:type="spellStart"/>
      <w:r w:rsidRPr="4365E283">
        <w:rPr>
          <w:rFonts w:asciiTheme="majorHAnsi" w:eastAsia="Segoe UI" w:hAnsiTheme="majorHAnsi" w:cstheme="majorBidi"/>
          <w:b/>
          <w:bCs/>
          <w:lang w:val="it"/>
        </w:rPr>
        <w:t>Acchiap</w:t>
      </w:r>
      <w:r>
        <w:rPr>
          <w:rFonts w:asciiTheme="majorHAnsi" w:eastAsia="Segoe UI" w:hAnsiTheme="majorHAnsi" w:cstheme="majorBidi"/>
          <w:b/>
          <w:bCs/>
          <w:lang w:val="it"/>
        </w:rPr>
        <w:t>pac</w:t>
      </w:r>
      <w:r w:rsidRPr="4365E283">
        <w:rPr>
          <w:rFonts w:asciiTheme="majorHAnsi" w:eastAsia="Segoe UI" w:hAnsiTheme="majorHAnsi" w:cstheme="majorBidi"/>
          <w:b/>
          <w:bCs/>
          <w:lang w:val="it"/>
        </w:rPr>
        <w:t>olore</w:t>
      </w:r>
      <w:proofErr w:type="spellEnd"/>
      <w:r w:rsidRPr="4365E283">
        <w:rPr>
          <w:rFonts w:asciiTheme="majorHAnsi" w:eastAsia="Segoe UI" w:hAnsiTheme="majorHAnsi" w:cstheme="majorBidi"/>
          <w:b/>
          <w:bCs/>
          <w:lang w:val="it"/>
        </w:rPr>
        <w:t xml:space="preserve"> e Coloreria Italiana</w:t>
      </w:r>
      <w:r>
        <w:rPr>
          <w:rFonts w:asciiTheme="majorHAnsi" w:eastAsia="Segoe UI" w:hAnsiTheme="majorHAnsi" w:cstheme="majorBidi"/>
          <w:b/>
          <w:bCs/>
          <w:lang w:val="it"/>
        </w:rPr>
        <w:t xml:space="preserve"> </w:t>
      </w:r>
      <w:r>
        <w:rPr>
          <w:rFonts w:asciiTheme="majorHAnsi" w:eastAsia="Segoe UI" w:hAnsiTheme="majorHAnsi" w:cstheme="majorBidi"/>
          <w:lang w:val="it"/>
        </w:rPr>
        <w:t xml:space="preserve">al Pride di Milano </w:t>
      </w:r>
      <w:r w:rsidR="00DE29EB">
        <w:rPr>
          <w:rFonts w:asciiTheme="majorHAnsi" w:eastAsia="Segoe UI" w:hAnsiTheme="majorHAnsi" w:cstheme="majorBidi"/>
          <w:lang w:val="it"/>
        </w:rPr>
        <w:t xml:space="preserve">è ancora più forte </w:t>
      </w:r>
      <w:r>
        <w:rPr>
          <w:rFonts w:asciiTheme="majorHAnsi" w:eastAsia="Segoe UI" w:hAnsiTheme="majorHAnsi" w:cstheme="majorBidi"/>
          <w:lang w:val="it"/>
        </w:rPr>
        <w:t xml:space="preserve">grazie alla partnership con </w:t>
      </w:r>
      <w:r w:rsidR="003F3C05">
        <w:rPr>
          <w:rFonts w:asciiTheme="majorHAnsi" w:eastAsia="Segoe UI" w:hAnsiTheme="majorHAnsi" w:cstheme="majorBidi"/>
          <w:lang w:val="it"/>
        </w:rPr>
        <w:t xml:space="preserve">Spazio Aperto Servizi per il progetto </w:t>
      </w:r>
      <w:r w:rsidRPr="2065CEF5">
        <w:rPr>
          <w:rStyle w:val="Collegamentoipertestuale"/>
          <w:rFonts w:asciiTheme="majorHAnsi" w:eastAsia="Segoe UI" w:hAnsiTheme="majorHAnsi" w:cstheme="majorBidi"/>
          <w:b/>
          <w:bCs/>
          <w:color w:val="000000" w:themeColor="text1"/>
          <w:sz w:val="22"/>
          <w:szCs w:val="22"/>
          <w:u w:val="none"/>
          <w:lang w:val="it-IT"/>
        </w:rPr>
        <w:t>Casa Arcobaleno</w:t>
      </w:r>
      <w:r w:rsidRPr="2065CEF5">
        <w:rPr>
          <w:rStyle w:val="Collegamentoipertestuale"/>
          <w:rFonts w:asciiTheme="majorHAnsi" w:eastAsia="Segoe UI" w:hAnsiTheme="majorHAnsi" w:cstheme="majorBidi"/>
          <w:color w:val="000000" w:themeColor="text1"/>
          <w:sz w:val="22"/>
          <w:szCs w:val="22"/>
          <w:u w:val="none"/>
          <w:lang w:val="it-IT"/>
        </w:rPr>
        <w:t>,</w:t>
      </w:r>
      <w:r>
        <w:rPr>
          <w:rFonts w:asciiTheme="majorHAnsi" w:eastAsia="Segoe UI" w:hAnsiTheme="majorHAnsi" w:cstheme="majorBidi"/>
          <w:lang w:val="it-IT"/>
        </w:rPr>
        <w:t xml:space="preserve"> </w:t>
      </w:r>
      <w:r w:rsidR="5721ADD0" w:rsidRPr="2065CEF5">
        <w:rPr>
          <w:rStyle w:val="Collegamentoipertestuale"/>
          <w:rFonts w:asciiTheme="majorHAnsi" w:eastAsia="Segoe UI" w:hAnsiTheme="majorHAnsi" w:cstheme="majorBidi"/>
          <w:color w:val="000000" w:themeColor="text1"/>
          <w:sz w:val="22"/>
          <w:szCs w:val="22"/>
          <w:u w:val="none"/>
          <w:lang w:val="it-IT"/>
        </w:rPr>
        <w:t xml:space="preserve">un luogo che accoglie i giovani respinti dalle famiglie di origine per il loro orientamento sessuale, </w:t>
      </w:r>
      <w:r w:rsidR="5721ADD0" w:rsidRPr="2065CEF5">
        <w:rPr>
          <w:rStyle w:val="Collegamentoipertestuale"/>
          <w:rFonts w:asciiTheme="majorHAnsi" w:eastAsia="Segoe UI" w:hAnsiTheme="majorHAnsi" w:cstheme="majorBidi"/>
          <w:color w:val="000000" w:themeColor="text1"/>
          <w:sz w:val="22"/>
          <w:szCs w:val="22"/>
          <w:u w:val="none"/>
          <w:lang w:val="it-IT"/>
        </w:rPr>
        <w:lastRenderedPageBreak/>
        <w:t>l'identità di genere o per il percorso di transizione avviato.</w:t>
      </w:r>
      <w:r w:rsidR="4D2C253D" w:rsidRPr="2065CEF5">
        <w:rPr>
          <w:rStyle w:val="Collegamentoipertestuale"/>
          <w:rFonts w:asciiTheme="majorHAnsi" w:eastAsia="Segoe UI" w:hAnsiTheme="majorHAnsi" w:cstheme="majorBidi"/>
          <w:color w:val="000000" w:themeColor="text1"/>
          <w:sz w:val="22"/>
          <w:szCs w:val="22"/>
          <w:u w:val="none"/>
          <w:lang w:val="it-IT"/>
        </w:rPr>
        <w:t xml:space="preserve"> </w:t>
      </w:r>
      <w:r w:rsidR="6F5A5DE6" w:rsidRPr="00353350">
        <w:rPr>
          <w:rStyle w:val="Collegamentoipertestuale"/>
          <w:rFonts w:asciiTheme="majorHAnsi" w:eastAsia="Segoe UI" w:hAnsiTheme="majorHAnsi" w:cstheme="majorBidi"/>
          <w:b/>
          <w:bCs/>
          <w:color w:val="000000" w:themeColor="text1"/>
          <w:sz w:val="22"/>
          <w:szCs w:val="22"/>
          <w:u w:val="none"/>
          <w:lang w:val="it-IT"/>
        </w:rPr>
        <w:t xml:space="preserve">I due Brand di Henkel </w:t>
      </w:r>
      <w:r w:rsidR="00D5328D" w:rsidRPr="00353350">
        <w:rPr>
          <w:rStyle w:val="Collegamentoipertestuale"/>
          <w:rFonts w:asciiTheme="majorHAnsi" w:eastAsia="Segoe UI" w:hAnsiTheme="majorHAnsi" w:cstheme="majorBidi"/>
          <w:b/>
          <w:bCs/>
          <w:color w:val="000000" w:themeColor="text1"/>
          <w:sz w:val="22"/>
          <w:szCs w:val="22"/>
          <w:u w:val="none"/>
          <w:lang w:val="it-IT"/>
        </w:rPr>
        <w:t xml:space="preserve">sosterranno il progetto con </w:t>
      </w:r>
      <w:r w:rsidR="32F2F227" w:rsidRPr="00353350">
        <w:rPr>
          <w:rStyle w:val="Collegamentoipertestuale"/>
          <w:rFonts w:asciiTheme="majorHAnsi" w:eastAsia="Segoe UI" w:hAnsiTheme="majorHAnsi" w:cstheme="majorBidi"/>
          <w:b/>
          <w:bCs/>
          <w:color w:val="000000" w:themeColor="text1"/>
          <w:sz w:val="22"/>
          <w:szCs w:val="22"/>
          <w:u w:val="none"/>
          <w:lang w:val="it-IT"/>
        </w:rPr>
        <w:t>l’obiettivo di aiutare tutte le persone discriminate, senza lasciare nessuno indietro</w:t>
      </w:r>
      <w:r w:rsidR="32F2F227" w:rsidRPr="2065CEF5">
        <w:rPr>
          <w:rStyle w:val="Collegamentoipertestuale"/>
          <w:rFonts w:asciiTheme="majorHAnsi" w:eastAsia="Segoe UI" w:hAnsiTheme="majorHAnsi" w:cstheme="majorBidi"/>
          <w:color w:val="000000" w:themeColor="text1"/>
          <w:sz w:val="22"/>
          <w:szCs w:val="22"/>
          <w:u w:val="none"/>
          <w:lang w:val="it-IT"/>
        </w:rPr>
        <w:t>.</w:t>
      </w:r>
      <w:r w:rsidR="7DD99B0A" w:rsidRPr="2065CEF5">
        <w:rPr>
          <w:rStyle w:val="Collegamentoipertestuale"/>
          <w:rFonts w:asciiTheme="majorHAnsi" w:eastAsia="Segoe UI" w:hAnsiTheme="majorHAnsi" w:cstheme="majorBidi"/>
          <w:color w:val="000000" w:themeColor="text1"/>
          <w:sz w:val="22"/>
          <w:szCs w:val="22"/>
          <w:u w:val="none"/>
          <w:lang w:val="it-IT"/>
        </w:rPr>
        <w:t xml:space="preserve"> </w:t>
      </w:r>
      <w:r w:rsidR="45A28331" w:rsidRPr="2065CEF5">
        <w:rPr>
          <w:rStyle w:val="Collegamentoipertestuale"/>
          <w:rFonts w:asciiTheme="majorHAnsi" w:eastAsia="Segoe UI" w:hAnsiTheme="majorHAnsi" w:cstheme="majorBidi"/>
          <w:b/>
          <w:bCs/>
          <w:color w:val="000000" w:themeColor="text1"/>
          <w:sz w:val="22"/>
          <w:szCs w:val="22"/>
          <w:u w:val="none"/>
          <w:lang w:val="it-IT"/>
        </w:rPr>
        <w:t>A</w:t>
      </w:r>
      <w:r w:rsidR="7DD99B0A" w:rsidRPr="2065CEF5">
        <w:rPr>
          <w:rStyle w:val="Collegamentoipertestuale"/>
          <w:rFonts w:asciiTheme="majorHAnsi" w:eastAsia="Segoe UI" w:hAnsiTheme="majorHAnsi" w:cstheme="majorBidi"/>
          <w:b/>
          <w:bCs/>
          <w:color w:val="000000" w:themeColor="text1"/>
          <w:sz w:val="22"/>
          <w:szCs w:val="22"/>
          <w:u w:val="none"/>
          <w:lang w:val="it-IT"/>
        </w:rPr>
        <w:t>ttraverso una donazione e l’invio di prodotti</w:t>
      </w:r>
      <w:r w:rsidR="0027095C" w:rsidRPr="00353350">
        <w:rPr>
          <w:rStyle w:val="Collegamentoipertestuale"/>
          <w:rFonts w:asciiTheme="majorHAnsi" w:eastAsia="Segoe UI" w:hAnsiTheme="majorHAnsi" w:cstheme="majorBidi"/>
          <w:color w:val="000000" w:themeColor="text1"/>
          <w:sz w:val="22"/>
          <w:szCs w:val="22"/>
          <w:u w:val="none"/>
          <w:lang w:val="it-IT"/>
        </w:rPr>
        <w:t>,</w:t>
      </w:r>
      <w:r w:rsidR="0027095C">
        <w:rPr>
          <w:rStyle w:val="Collegamentoipertestuale"/>
          <w:rFonts w:asciiTheme="majorHAnsi" w:eastAsia="Segoe UI" w:hAnsiTheme="majorHAnsi" w:cstheme="majorBidi"/>
          <w:b/>
          <w:bCs/>
          <w:color w:val="000000" w:themeColor="text1"/>
          <w:sz w:val="22"/>
          <w:szCs w:val="22"/>
          <w:u w:val="none"/>
          <w:lang w:val="it-IT"/>
        </w:rPr>
        <w:t xml:space="preserve"> </w:t>
      </w:r>
      <w:r w:rsidR="2673F40D" w:rsidRPr="2065CEF5">
        <w:rPr>
          <w:rStyle w:val="Collegamentoipertestuale"/>
          <w:rFonts w:asciiTheme="majorHAnsi" w:eastAsia="Segoe UI" w:hAnsiTheme="majorHAnsi" w:cstheme="majorBidi"/>
          <w:color w:val="000000" w:themeColor="text1"/>
          <w:sz w:val="22"/>
          <w:szCs w:val="22"/>
          <w:u w:val="none"/>
          <w:lang w:val="it-IT"/>
        </w:rPr>
        <w:t>L’</w:t>
      </w:r>
      <w:proofErr w:type="spellStart"/>
      <w:r w:rsidR="2673F40D" w:rsidRPr="2065CEF5">
        <w:rPr>
          <w:rStyle w:val="Collegamentoipertestuale"/>
          <w:rFonts w:asciiTheme="majorHAnsi" w:eastAsia="Segoe UI" w:hAnsiTheme="majorHAnsi" w:cstheme="majorBidi"/>
          <w:color w:val="000000" w:themeColor="text1"/>
          <w:sz w:val="22"/>
          <w:szCs w:val="22"/>
          <w:u w:val="none"/>
          <w:lang w:val="it-IT"/>
        </w:rPr>
        <w:t>Acchiappacolore</w:t>
      </w:r>
      <w:proofErr w:type="spellEnd"/>
      <w:r w:rsidR="2673F40D" w:rsidRPr="2065CEF5">
        <w:rPr>
          <w:rStyle w:val="Collegamentoipertestuale"/>
          <w:rFonts w:asciiTheme="majorHAnsi" w:eastAsia="Segoe UI" w:hAnsiTheme="majorHAnsi" w:cstheme="majorBidi"/>
          <w:color w:val="000000" w:themeColor="text1"/>
          <w:sz w:val="22"/>
          <w:szCs w:val="22"/>
          <w:u w:val="none"/>
          <w:lang w:val="it-IT"/>
        </w:rPr>
        <w:t xml:space="preserve"> e Coloreria Italiana contribuiranno a rendere gli spazi di Casa Arcobaleno ancora più sicuri e accoglienti.</w:t>
      </w:r>
    </w:p>
    <w:p w14:paraId="6353569F" w14:textId="08E66E60" w:rsidR="2065CEF5" w:rsidRPr="00394A7F" w:rsidRDefault="2065CEF5" w:rsidP="2065CEF5">
      <w:pPr>
        <w:rPr>
          <w:rStyle w:val="Collegamentoipertestuale"/>
          <w:rFonts w:asciiTheme="majorHAnsi" w:eastAsia="Segoe UI" w:hAnsiTheme="majorHAnsi" w:cstheme="majorBidi"/>
          <w:i/>
          <w:iCs/>
          <w:color w:val="000000" w:themeColor="text1"/>
          <w:sz w:val="22"/>
          <w:szCs w:val="22"/>
          <w:u w:val="none"/>
          <w:lang w:val="it-IT"/>
        </w:rPr>
      </w:pPr>
    </w:p>
    <w:p w14:paraId="1DC10A40" w14:textId="0BDC03ED" w:rsidR="00B1489C" w:rsidRPr="00634B9D" w:rsidRDefault="00B1489C" w:rsidP="2065CEF5">
      <w:pPr>
        <w:rPr>
          <w:rStyle w:val="Collegamentoipertestuale"/>
          <w:rFonts w:asciiTheme="majorHAnsi" w:eastAsia="Segoe UI" w:hAnsiTheme="majorHAnsi" w:cstheme="majorBidi"/>
          <w:color w:val="000000" w:themeColor="text1"/>
          <w:sz w:val="22"/>
          <w:szCs w:val="22"/>
          <w:u w:val="none"/>
          <w:lang w:val="it-IT"/>
        </w:rPr>
      </w:pPr>
      <w:r w:rsidRPr="00394A7F">
        <w:rPr>
          <w:rStyle w:val="Collegamentoipertestuale"/>
          <w:rFonts w:asciiTheme="majorHAnsi" w:eastAsia="Segoe UI" w:hAnsiTheme="majorHAnsi" w:cstheme="majorBidi"/>
          <w:i/>
          <w:iCs/>
          <w:color w:val="000000" w:themeColor="text1"/>
          <w:sz w:val="22"/>
          <w:szCs w:val="22"/>
          <w:u w:val="none"/>
          <w:lang w:val="it-IT"/>
        </w:rPr>
        <w:t xml:space="preserve">“La decisione di sostenere il progetto Casa Arcobaleno nasce dalla volontà di </w:t>
      </w:r>
      <w:r w:rsidR="00446679" w:rsidRPr="00394A7F">
        <w:rPr>
          <w:rStyle w:val="Collegamentoipertestuale"/>
          <w:rFonts w:asciiTheme="majorHAnsi" w:eastAsia="Segoe UI" w:hAnsiTheme="majorHAnsi" w:cstheme="majorBidi"/>
          <w:i/>
          <w:iCs/>
          <w:color w:val="000000" w:themeColor="text1"/>
          <w:sz w:val="22"/>
          <w:szCs w:val="22"/>
          <w:u w:val="none"/>
          <w:lang w:val="it-IT"/>
        </w:rPr>
        <w:t>creare un impatto positivo nel territorio in cui viviamo</w:t>
      </w:r>
      <w:r w:rsidR="2967982A" w:rsidRPr="54E3A9EF">
        <w:rPr>
          <w:rStyle w:val="Collegamentoipertestuale"/>
          <w:rFonts w:asciiTheme="majorHAnsi" w:eastAsia="Segoe UI" w:hAnsiTheme="majorHAnsi" w:cstheme="majorBidi"/>
          <w:i/>
          <w:iCs/>
          <w:color w:val="000000" w:themeColor="text1"/>
          <w:sz w:val="22"/>
          <w:szCs w:val="22"/>
          <w:u w:val="none"/>
          <w:lang w:val="it-IT"/>
        </w:rPr>
        <w:t>”</w:t>
      </w:r>
      <w:r w:rsidR="001A3618">
        <w:rPr>
          <w:rStyle w:val="Collegamentoipertestuale"/>
          <w:rFonts w:asciiTheme="majorHAnsi" w:eastAsia="Segoe UI" w:hAnsiTheme="majorHAnsi" w:cstheme="majorBidi"/>
          <w:color w:val="000000" w:themeColor="text1"/>
          <w:sz w:val="22"/>
          <w:szCs w:val="22"/>
          <w:u w:val="none"/>
          <w:lang w:val="it-IT"/>
        </w:rPr>
        <w:t xml:space="preserve"> – </w:t>
      </w:r>
      <w:r w:rsidR="00101432">
        <w:rPr>
          <w:rStyle w:val="Collegamentoipertestuale"/>
          <w:rFonts w:asciiTheme="majorHAnsi" w:eastAsia="Segoe UI" w:hAnsiTheme="majorHAnsi" w:cstheme="majorBidi"/>
          <w:color w:val="000000" w:themeColor="text1"/>
          <w:sz w:val="22"/>
          <w:szCs w:val="22"/>
          <w:u w:val="none"/>
          <w:lang w:val="it-IT"/>
        </w:rPr>
        <w:t>continua</w:t>
      </w:r>
      <w:r w:rsidR="001A3618">
        <w:rPr>
          <w:rStyle w:val="Collegamentoipertestuale"/>
          <w:rFonts w:asciiTheme="majorHAnsi" w:eastAsia="Segoe UI" w:hAnsiTheme="majorHAnsi" w:cstheme="majorBidi"/>
          <w:color w:val="000000" w:themeColor="text1"/>
          <w:sz w:val="22"/>
          <w:szCs w:val="22"/>
          <w:u w:val="none"/>
          <w:lang w:val="it-IT"/>
        </w:rPr>
        <w:t xml:space="preserve"> </w:t>
      </w:r>
      <w:r w:rsidR="001A3618" w:rsidRPr="2065CEF5">
        <w:rPr>
          <w:rFonts w:asciiTheme="majorHAnsi" w:eastAsia="Segoe UI" w:hAnsiTheme="majorHAnsi" w:cstheme="majorBidi"/>
          <w:b/>
          <w:bCs/>
          <w:lang w:val="it"/>
        </w:rPr>
        <w:t>Francesca D’Angelo Valente</w:t>
      </w:r>
      <w:r w:rsidR="00101432">
        <w:rPr>
          <w:rStyle w:val="Collegamentoipertestuale"/>
          <w:rFonts w:asciiTheme="majorHAnsi" w:eastAsia="Segoe UI" w:hAnsiTheme="majorHAnsi" w:cstheme="majorBidi"/>
          <w:color w:val="000000" w:themeColor="text1"/>
          <w:sz w:val="22"/>
          <w:szCs w:val="22"/>
          <w:u w:val="none"/>
          <w:lang w:val="it"/>
        </w:rPr>
        <w:t xml:space="preserve"> -</w:t>
      </w:r>
      <w:r w:rsidR="001A3618">
        <w:rPr>
          <w:rStyle w:val="Collegamentoipertestuale"/>
          <w:rFonts w:asciiTheme="majorHAnsi" w:eastAsia="Segoe UI" w:hAnsiTheme="majorHAnsi" w:cstheme="majorBidi"/>
          <w:color w:val="000000" w:themeColor="text1"/>
          <w:sz w:val="22"/>
          <w:szCs w:val="22"/>
          <w:u w:val="none"/>
          <w:lang w:val="it-IT"/>
        </w:rPr>
        <w:t xml:space="preserve"> </w:t>
      </w:r>
      <w:r w:rsidR="7FE706A2" w:rsidRPr="54E3A9EF">
        <w:rPr>
          <w:rStyle w:val="Collegamentoipertestuale"/>
          <w:rFonts w:asciiTheme="majorHAnsi" w:eastAsia="Segoe UI" w:hAnsiTheme="majorHAnsi" w:cstheme="majorBidi"/>
          <w:color w:val="000000" w:themeColor="text1"/>
          <w:sz w:val="22"/>
          <w:szCs w:val="22"/>
          <w:u w:val="none"/>
          <w:lang w:val="it-IT"/>
        </w:rPr>
        <w:t>“</w:t>
      </w:r>
      <w:r w:rsidR="00446679" w:rsidRPr="007B23F5">
        <w:rPr>
          <w:rStyle w:val="Collegamentoipertestuale"/>
          <w:rFonts w:asciiTheme="majorHAnsi" w:eastAsia="Segoe UI" w:hAnsiTheme="majorHAnsi" w:cstheme="majorBidi"/>
          <w:i/>
          <w:iCs/>
          <w:color w:val="000000" w:themeColor="text1"/>
          <w:sz w:val="22"/>
          <w:szCs w:val="22"/>
          <w:u w:val="none"/>
          <w:lang w:val="it-IT"/>
        </w:rPr>
        <w:t xml:space="preserve">Milano e il suo </w:t>
      </w:r>
      <w:r w:rsidR="00634B9D" w:rsidRPr="007B23F5">
        <w:rPr>
          <w:rStyle w:val="Collegamentoipertestuale"/>
          <w:rFonts w:asciiTheme="majorHAnsi" w:eastAsia="Segoe UI" w:hAnsiTheme="majorHAnsi" w:cstheme="majorBidi"/>
          <w:i/>
          <w:iCs/>
          <w:color w:val="000000" w:themeColor="text1"/>
          <w:sz w:val="22"/>
          <w:szCs w:val="22"/>
          <w:u w:val="none"/>
          <w:lang w:val="it-IT"/>
        </w:rPr>
        <w:t>hinterland</w:t>
      </w:r>
      <w:r w:rsidR="001A3618" w:rsidRPr="007B23F5">
        <w:rPr>
          <w:rStyle w:val="Collegamentoipertestuale"/>
          <w:rFonts w:asciiTheme="majorHAnsi" w:eastAsia="Segoe UI" w:hAnsiTheme="majorHAnsi" w:cstheme="majorBidi"/>
          <w:i/>
          <w:iCs/>
          <w:color w:val="000000" w:themeColor="text1"/>
          <w:sz w:val="22"/>
          <w:szCs w:val="22"/>
          <w:u w:val="none"/>
          <w:lang w:val="it-IT"/>
        </w:rPr>
        <w:t xml:space="preserve"> sono la nostra casa e qui abbiamo la possibilità di sostenere attivamente chi una casa la offre a tutti coloro che l’hanno persa, aiutandoli giorno dopo giorno </w:t>
      </w:r>
      <w:r w:rsidR="00B44B6C" w:rsidRPr="007B23F5">
        <w:rPr>
          <w:rStyle w:val="Collegamentoipertestuale"/>
          <w:rFonts w:asciiTheme="majorHAnsi" w:eastAsia="Segoe UI" w:hAnsiTheme="majorHAnsi" w:cstheme="majorBidi"/>
          <w:i/>
          <w:iCs/>
          <w:color w:val="000000" w:themeColor="text1"/>
          <w:sz w:val="22"/>
          <w:szCs w:val="22"/>
          <w:u w:val="none"/>
          <w:lang w:val="it-IT"/>
        </w:rPr>
        <w:t>in un percorso alla riscoperta e all’accettazione di sé</w:t>
      </w:r>
      <w:r w:rsidR="00082FD6">
        <w:rPr>
          <w:rStyle w:val="Collegamentoipertestuale"/>
          <w:rFonts w:asciiTheme="majorHAnsi" w:eastAsia="Segoe UI" w:hAnsiTheme="majorHAnsi" w:cstheme="majorBidi"/>
          <w:i/>
          <w:iCs/>
          <w:color w:val="000000" w:themeColor="text1"/>
          <w:sz w:val="22"/>
          <w:szCs w:val="22"/>
          <w:u w:val="none"/>
          <w:lang w:val="it-IT"/>
        </w:rPr>
        <w:t>”</w:t>
      </w:r>
      <w:r w:rsidR="04CE4FF1" w:rsidRPr="54E3A9EF">
        <w:rPr>
          <w:rStyle w:val="Collegamentoipertestuale"/>
          <w:rFonts w:asciiTheme="majorHAnsi" w:eastAsia="Segoe UI" w:hAnsiTheme="majorHAnsi" w:cstheme="majorBidi"/>
          <w:i/>
          <w:iCs/>
          <w:color w:val="000000" w:themeColor="text1"/>
          <w:sz w:val="22"/>
          <w:szCs w:val="22"/>
          <w:u w:val="none"/>
          <w:lang w:val="it-IT"/>
        </w:rPr>
        <w:t>.</w:t>
      </w:r>
    </w:p>
    <w:p w14:paraId="77D5DB8A" w14:textId="6577EF9D" w:rsidR="2065CEF5" w:rsidRDefault="2065CEF5" w:rsidP="2065CEF5">
      <w:pPr>
        <w:rPr>
          <w:rFonts w:asciiTheme="majorHAnsi" w:eastAsia="Segoe UI" w:hAnsiTheme="majorHAnsi" w:cstheme="majorBidi"/>
          <w:i/>
          <w:iCs/>
          <w:lang w:val="it"/>
        </w:rPr>
      </w:pPr>
    </w:p>
    <w:p w14:paraId="220E08F8" w14:textId="4815FD02" w:rsidR="402B70CB" w:rsidRPr="008B5936" w:rsidRDefault="402B70CB" w:rsidP="2065CEF5">
      <w:pPr>
        <w:rPr>
          <w:rFonts w:asciiTheme="majorHAnsi" w:eastAsia="Segoe UI" w:hAnsiTheme="majorHAnsi" w:cstheme="majorBidi"/>
          <w:b/>
          <w:bCs/>
          <w:lang w:val="it"/>
        </w:rPr>
      </w:pPr>
      <w:r w:rsidRPr="008B5936">
        <w:rPr>
          <w:rFonts w:asciiTheme="majorHAnsi" w:eastAsia="Segoe UI" w:hAnsiTheme="majorHAnsi" w:cstheme="majorBidi"/>
          <w:b/>
          <w:bCs/>
          <w:lang w:val="it"/>
        </w:rPr>
        <w:t>“</w:t>
      </w:r>
      <w:r w:rsidR="00C078EA" w:rsidRPr="00C17070">
        <w:rPr>
          <w:rFonts w:asciiTheme="majorHAnsi" w:eastAsia="Segoe UI" w:hAnsiTheme="majorHAnsi" w:cstheme="majorBidi"/>
          <w:i/>
          <w:iCs/>
          <w:lang w:val="it"/>
        </w:rPr>
        <w:t xml:space="preserve">Siamo grati a Henkel per il sostegno allo sviluppo </w:t>
      </w:r>
      <w:r w:rsidR="008B5936" w:rsidRPr="00C17070">
        <w:rPr>
          <w:rFonts w:asciiTheme="majorHAnsi" w:eastAsia="Segoe UI" w:hAnsiTheme="majorHAnsi" w:cstheme="majorBidi"/>
          <w:i/>
          <w:iCs/>
          <w:lang w:val="it"/>
        </w:rPr>
        <w:t>di</w:t>
      </w:r>
      <w:r w:rsidR="00C078EA" w:rsidRPr="00C17070">
        <w:rPr>
          <w:rFonts w:asciiTheme="majorHAnsi" w:eastAsia="Segoe UI" w:hAnsiTheme="majorHAnsi" w:cstheme="majorBidi"/>
          <w:i/>
          <w:iCs/>
          <w:lang w:val="it"/>
        </w:rPr>
        <w:t xml:space="preserve"> Casa Arcobaleno</w:t>
      </w:r>
      <w:r w:rsidR="008B5936">
        <w:rPr>
          <w:rFonts w:asciiTheme="majorHAnsi" w:eastAsia="Segoe UI" w:hAnsiTheme="majorHAnsi" w:cstheme="majorBidi"/>
          <w:i/>
          <w:iCs/>
          <w:lang w:val="it"/>
        </w:rPr>
        <w:t>, l’unico luogo a Milano e in Lombardia</w:t>
      </w:r>
      <w:r w:rsidR="008B5936" w:rsidRPr="008B5936">
        <w:rPr>
          <w:rFonts w:asciiTheme="majorHAnsi" w:eastAsia="Segoe UI" w:hAnsiTheme="majorHAnsi" w:cstheme="majorBidi"/>
          <w:i/>
          <w:iCs/>
          <w:lang w:val="it"/>
        </w:rPr>
        <w:t xml:space="preserve"> </w:t>
      </w:r>
      <w:r w:rsidR="008B5936">
        <w:rPr>
          <w:rFonts w:asciiTheme="majorHAnsi" w:eastAsia="Segoe UI" w:hAnsiTheme="majorHAnsi" w:cstheme="majorBidi"/>
          <w:i/>
          <w:iCs/>
          <w:lang w:val="it"/>
        </w:rPr>
        <w:t>che accoglie</w:t>
      </w:r>
      <w:r w:rsidR="008B5936" w:rsidRPr="00C17070">
        <w:rPr>
          <w:rFonts w:asciiTheme="majorHAnsi" w:eastAsia="Segoe UI" w:hAnsiTheme="majorHAnsi" w:cstheme="majorBidi"/>
          <w:i/>
          <w:iCs/>
          <w:lang w:val="it"/>
        </w:rPr>
        <w:t xml:space="preserve"> persone </w:t>
      </w:r>
      <w:r w:rsidR="008B5936">
        <w:rPr>
          <w:rFonts w:asciiTheme="majorHAnsi" w:eastAsia="Segoe UI" w:hAnsiTheme="majorHAnsi" w:cstheme="majorBidi"/>
          <w:i/>
          <w:iCs/>
          <w:lang w:val="it"/>
        </w:rPr>
        <w:t xml:space="preserve">giovanissime </w:t>
      </w:r>
      <w:r w:rsidR="008B5936" w:rsidRPr="00C17070">
        <w:rPr>
          <w:rFonts w:asciiTheme="majorHAnsi" w:eastAsia="Segoe UI" w:hAnsiTheme="majorHAnsi" w:cstheme="majorBidi"/>
          <w:i/>
          <w:iCs/>
          <w:lang w:val="it"/>
        </w:rPr>
        <w:t>che dopo il coming out si ritrovano senza una casa e senza il supporto di genitori, parenti o amici. Qui possono essere liberamente loro stesse, sentirsi accolte ed essere accompagnate da un’equipe specializzata per poter elaborare la propria storia personale e l’esperienza di abbandono che hanno vissuto</w:t>
      </w:r>
      <w:r w:rsidR="008B5936">
        <w:rPr>
          <w:rFonts w:asciiTheme="majorHAnsi" w:eastAsia="Segoe UI" w:hAnsiTheme="majorHAnsi" w:cstheme="majorBidi"/>
          <w:i/>
          <w:iCs/>
          <w:lang w:val="it"/>
        </w:rPr>
        <w:t xml:space="preserve">. Ma </w:t>
      </w:r>
      <w:r w:rsidR="008B5936" w:rsidRPr="00C17070">
        <w:rPr>
          <w:rFonts w:asciiTheme="majorHAnsi" w:eastAsia="Segoe UI" w:hAnsiTheme="majorHAnsi" w:cstheme="majorBidi"/>
          <w:i/>
          <w:iCs/>
          <w:lang w:val="it"/>
        </w:rPr>
        <w:t xml:space="preserve">Casa Arcobaleno è </w:t>
      </w:r>
      <w:r w:rsidR="008B5936">
        <w:rPr>
          <w:rFonts w:asciiTheme="majorHAnsi" w:eastAsia="Segoe UI" w:hAnsiTheme="majorHAnsi" w:cstheme="majorBidi"/>
          <w:i/>
          <w:iCs/>
          <w:lang w:val="it"/>
        </w:rPr>
        <w:t>soprattutto un luogo da cui ripartire, ri</w:t>
      </w:r>
      <w:r w:rsidR="008B5936" w:rsidRPr="00C17070">
        <w:rPr>
          <w:rFonts w:asciiTheme="majorHAnsi" w:eastAsia="Segoe UI" w:hAnsiTheme="majorHAnsi" w:cstheme="majorBidi"/>
          <w:i/>
          <w:iCs/>
          <w:lang w:val="it"/>
        </w:rPr>
        <w:t>prendere in mano la propria vita</w:t>
      </w:r>
      <w:r w:rsidR="008B5936">
        <w:rPr>
          <w:rFonts w:asciiTheme="majorHAnsi" w:eastAsia="Segoe UI" w:hAnsiTheme="majorHAnsi" w:cstheme="majorBidi"/>
          <w:i/>
          <w:iCs/>
          <w:lang w:val="it"/>
        </w:rPr>
        <w:t xml:space="preserve"> e guardare al futuro con speranza</w:t>
      </w:r>
      <w:r w:rsidRPr="00C17070">
        <w:rPr>
          <w:rFonts w:asciiTheme="majorHAnsi" w:eastAsia="Segoe UI" w:hAnsiTheme="majorHAnsi" w:cstheme="majorBidi"/>
          <w:i/>
          <w:iCs/>
          <w:lang w:val="it"/>
        </w:rPr>
        <w:t>”</w:t>
      </w:r>
      <w:r w:rsidRPr="008B5936">
        <w:rPr>
          <w:rFonts w:asciiTheme="majorHAnsi" w:eastAsia="Segoe UI" w:hAnsiTheme="majorHAnsi" w:cstheme="majorBidi"/>
          <w:i/>
          <w:iCs/>
          <w:lang w:val="it"/>
        </w:rPr>
        <w:t xml:space="preserve"> </w:t>
      </w:r>
      <w:r w:rsidRPr="00C17070">
        <w:rPr>
          <w:rFonts w:asciiTheme="majorHAnsi" w:eastAsia="Segoe UI" w:hAnsiTheme="majorHAnsi" w:cstheme="majorBidi"/>
          <w:lang w:val="it"/>
        </w:rPr>
        <w:t>ha dichiarato</w:t>
      </w:r>
      <w:r w:rsidRPr="008B5936">
        <w:rPr>
          <w:rFonts w:asciiTheme="majorHAnsi" w:eastAsia="Segoe UI" w:hAnsiTheme="majorHAnsi" w:cstheme="majorBidi"/>
          <w:i/>
          <w:iCs/>
          <w:lang w:val="it"/>
        </w:rPr>
        <w:t xml:space="preserve"> </w:t>
      </w:r>
      <w:r w:rsidR="00C078EA" w:rsidRPr="00C17070">
        <w:rPr>
          <w:rFonts w:asciiTheme="majorHAnsi" w:eastAsia="Segoe UI" w:hAnsiTheme="majorHAnsi" w:cstheme="majorBidi"/>
          <w:b/>
          <w:bCs/>
          <w:lang w:val="it"/>
        </w:rPr>
        <w:t>Maria Grazia Campese</w:t>
      </w:r>
      <w:r w:rsidRPr="00C17070">
        <w:rPr>
          <w:rFonts w:asciiTheme="majorHAnsi" w:eastAsia="Segoe UI" w:hAnsiTheme="majorHAnsi" w:cstheme="majorBidi"/>
          <w:lang w:val="it"/>
        </w:rPr>
        <w:t xml:space="preserve">, </w:t>
      </w:r>
      <w:r w:rsidR="00C078EA" w:rsidRPr="00C17070">
        <w:rPr>
          <w:rFonts w:asciiTheme="majorHAnsi" w:eastAsia="Segoe UI" w:hAnsiTheme="majorHAnsi" w:cstheme="majorBidi"/>
          <w:lang w:val="it"/>
        </w:rPr>
        <w:t>presidente di Spazio Aperto Servizi</w:t>
      </w:r>
      <w:r w:rsidR="3A5056F9" w:rsidRPr="008B5936">
        <w:rPr>
          <w:rFonts w:asciiTheme="majorHAnsi" w:eastAsia="Segoe UI" w:hAnsiTheme="majorHAnsi" w:cstheme="majorBidi"/>
          <w:i/>
          <w:iCs/>
          <w:lang w:val="it"/>
        </w:rPr>
        <w:t>.</w:t>
      </w:r>
    </w:p>
    <w:p w14:paraId="23A33E6C" w14:textId="1B9A65F2" w:rsidR="2065CEF5" w:rsidRPr="008B5936" w:rsidRDefault="2065CEF5" w:rsidP="2065CEF5">
      <w:pPr>
        <w:rPr>
          <w:rFonts w:asciiTheme="majorHAnsi" w:eastAsia="Segoe UI" w:hAnsiTheme="majorHAnsi" w:cstheme="majorBidi"/>
          <w:i/>
          <w:iCs/>
          <w:lang w:val="it"/>
        </w:rPr>
      </w:pPr>
    </w:p>
    <w:p w14:paraId="768D93C6" w14:textId="7553EA50" w:rsidR="2065CEF5" w:rsidRDefault="2065CEF5" w:rsidP="2065CEF5">
      <w:pPr>
        <w:rPr>
          <w:rFonts w:asciiTheme="majorHAnsi" w:eastAsia="Segoe UI" w:hAnsiTheme="majorHAnsi" w:cstheme="majorBidi"/>
          <w:i/>
          <w:iCs/>
          <w:lang w:val="it"/>
        </w:rPr>
      </w:pPr>
    </w:p>
    <w:p w14:paraId="6E48227F" w14:textId="77777777" w:rsidR="001A4295" w:rsidRDefault="001A4295" w:rsidP="4365E283">
      <w:pPr>
        <w:rPr>
          <w:rStyle w:val="AboutandContactHeadline"/>
          <w:rFonts w:asciiTheme="majorHAnsi" w:hAnsiTheme="majorHAnsi" w:cstheme="majorBidi"/>
          <w:lang w:val="it-IT"/>
        </w:rPr>
      </w:pPr>
    </w:p>
    <w:p w14:paraId="3411FCC1" w14:textId="763870B1" w:rsidR="00D06825" w:rsidRPr="00D62DE6" w:rsidRDefault="00A93EA1" w:rsidP="4365E283">
      <w:pPr>
        <w:rPr>
          <w:rStyle w:val="AboutandContactHeadline"/>
          <w:rFonts w:asciiTheme="majorHAnsi" w:hAnsiTheme="majorHAnsi" w:cstheme="majorBidi"/>
          <w:lang w:val="it-IT"/>
        </w:rPr>
      </w:pPr>
      <w:r w:rsidRPr="4365E283">
        <w:rPr>
          <w:rStyle w:val="AboutandContactHeadline"/>
          <w:rFonts w:asciiTheme="majorHAnsi" w:hAnsiTheme="majorHAnsi" w:cstheme="majorBidi"/>
          <w:lang w:val="it-IT"/>
        </w:rPr>
        <w:t xml:space="preserve">Informazioni su </w:t>
      </w:r>
      <w:r w:rsidR="00D06825" w:rsidRPr="4365E283">
        <w:rPr>
          <w:rStyle w:val="AboutandContactHeadline"/>
          <w:rFonts w:asciiTheme="majorHAnsi" w:hAnsiTheme="majorHAnsi" w:cstheme="majorBidi"/>
          <w:lang w:val="it-IT"/>
        </w:rPr>
        <w:t>Henkel</w:t>
      </w:r>
    </w:p>
    <w:p w14:paraId="532169FD" w14:textId="77777777" w:rsidR="009B13A5" w:rsidRPr="00D62DE6" w:rsidRDefault="009B13A5" w:rsidP="4365E283">
      <w:pPr>
        <w:rPr>
          <w:rStyle w:val="Collegamentoipertestuale"/>
          <w:rFonts w:asciiTheme="majorHAnsi" w:hAnsiTheme="majorHAnsi" w:cstheme="majorBidi"/>
          <w:b/>
          <w:bCs/>
          <w:lang w:val="it-IT"/>
        </w:rPr>
      </w:pPr>
      <w:r w:rsidRPr="4365E283">
        <w:rPr>
          <w:rStyle w:val="AboutandContactBody"/>
          <w:rFonts w:asciiTheme="majorHAnsi" w:hAnsiTheme="majorHAnsi" w:cstheme="majorBidi"/>
          <w:lang w:val="it-IT"/>
        </w:rPr>
        <w:t xml:space="preserve">Con i suoi marchi, innovazioni e tecnologie, Henkel detiene posizioni di leadership sia nel settore industriale sia nel largo consumo. La business </w:t>
      </w:r>
      <w:proofErr w:type="spellStart"/>
      <w:r w:rsidRPr="4365E283">
        <w:rPr>
          <w:rStyle w:val="AboutandContactBody"/>
          <w:rFonts w:asciiTheme="majorHAnsi" w:hAnsiTheme="majorHAnsi" w:cstheme="majorBidi"/>
          <w:lang w:val="it-IT"/>
        </w:rPr>
        <w:t>unit</w:t>
      </w:r>
      <w:proofErr w:type="spellEnd"/>
      <w:r w:rsidRPr="4365E283">
        <w:rPr>
          <w:rStyle w:val="AboutandContactBody"/>
          <w:rFonts w:asciiTheme="majorHAnsi" w:hAnsiTheme="majorHAnsi" w:cstheme="majorBidi"/>
          <w:lang w:val="it-IT"/>
        </w:rPr>
        <w:t xml:space="preserve"> </w:t>
      </w:r>
      <w:proofErr w:type="spellStart"/>
      <w:r w:rsidRPr="4365E283">
        <w:rPr>
          <w:rStyle w:val="AboutandContactBody"/>
          <w:rFonts w:asciiTheme="majorHAnsi" w:hAnsiTheme="majorHAnsi" w:cstheme="majorBidi"/>
          <w:lang w:val="it-IT"/>
        </w:rPr>
        <w:t>Adhesive</w:t>
      </w:r>
      <w:proofErr w:type="spellEnd"/>
      <w:r w:rsidRPr="4365E283">
        <w:rPr>
          <w:rStyle w:val="AboutandContactBody"/>
          <w:rFonts w:asciiTheme="majorHAnsi" w:hAnsiTheme="majorHAnsi" w:cstheme="majorBidi"/>
          <w:lang w:val="it-IT"/>
        </w:rPr>
        <w:t xml:space="preserve"> Technologies è leader globale nel mercato degli adesivi, dei sigillanti e dei rivestimenti funzionali. Con Consumer Brands, l’azienda vanta posizioni di leadership nei segmenti della cura dei capelli, del bucato e della pulizia della casa in molti mercati e categorie in diversi Paesi del mondo. I tre marchi principali sono </w:t>
      </w:r>
      <w:proofErr w:type="spellStart"/>
      <w:r w:rsidRPr="4365E283">
        <w:rPr>
          <w:rStyle w:val="AboutandContactBody"/>
          <w:rFonts w:asciiTheme="majorHAnsi" w:hAnsiTheme="majorHAnsi" w:cstheme="majorBidi"/>
          <w:lang w:val="it-IT"/>
        </w:rPr>
        <w:t>Loctite</w:t>
      </w:r>
      <w:proofErr w:type="spellEnd"/>
      <w:r w:rsidRPr="4365E283">
        <w:rPr>
          <w:rStyle w:val="AboutandContactBody"/>
          <w:rFonts w:asciiTheme="majorHAnsi" w:hAnsiTheme="majorHAnsi" w:cstheme="majorBidi"/>
          <w:lang w:val="it-IT"/>
        </w:rPr>
        <w:t xml:space="preserve">, Persil (Dixan in Italia) e Schwarzkopf. Nel 2022 Henkel ha registrato un fatturato complessivo di oltre 22 miliardi di euro, con un margine operativo depurato pari a circa 2,3 miliardi di euro. Le azioni privilegiate Henkel sono quotate presso la Borsa tedesca secondo l'indice DAX. Lo sviluppo sostenibile ha una lunga tradizione in Henkel, che ha una chiara strategia di sostenibilità con obiettivi concreti. Fondata nel 1876, Henkel impiega oltre 50.000 collaboratori nel mondo – </w:t>
      </w:r>
      <w:proofErr w:type="gramStart"/>
      <w:r w:rsidRPr="4365E283">
        <w:rPr>
          <w:rStyle w:val="AboutandContactBody"/>
          <w:rFonts w:asciiTheme="majorHAnsi" w:hAnsiTheme="majorHAnsi" w:cstheme="majorBidi"/>
          <w:lang w:val="it-IT"/>
        </w:rPr>
        <w:t>un team eterogeneo</w:t>
      </w:r>
      <w:proofErr w:type="gramEnd"/>
      <w:r w:rsidRPr="4365E283">
        <w:rPr>
          <w:rStyle w:val="AboutandContactBody"/>
          <w:rFonts w:asciiTheme="majorHAnsi" w:hAnsiTheme="majorHAnsi" w:cstheme="majorBidi"/>
          <w:lang w:val="it-IT"/>
        </w:rPr>
        <w:t xml:space="preserve">, unito da una forte cultura aziendale, valori condivisi e un </w:t>
      </w:r>
      <w:proofErr w:type="spellStart"/>
      <w:r w:rsidRPr="4365E283">
        <w:rPr>
          <w:rStyle w:val="AboutandContactBody"/>
          <w:rFonts w:asciiTheme="majorHAnsi" w:hAnsiTheme="majorHAnsi" w:cstheme="majorBidi"/>
          <w:lang w:val="it-IT"/>
        </w:rPr>
        <w:t>purpose</w:t>
      </w:r>
      <w:proofErr w:type="spellEnd"/>
      <w:r w:rsidRPr="4365E283">
        <w:rPr>
          <w:rStyle w:val="AboutandContactBody"/>
          <w:rFonts w:asciiTheme="majorHAnsi" w:hAnsiTheme="majorHAnsi" w:cstheme="majorBidi"/>
          <w:lang w:val="it-IT"/>
        </w:rPr>
        <w:t xml:space="preserve"> comune: “Pionieri nel cuore per il bene di intere generazioni”. Per maggiori informazioni, visitate il sito </w:t>
      </w:r>
      <w:hyperlink r:id="rId12">
        <w:r w:rsidRPr="4365E283">
          <w:rPr>
            <w:rStyle w:val="Collegamentoipertestuale"/>
            <w:rFonts w:asciiTheme="majorHAnsi" w:hAnsiTheme="majorHAnsi" w:cstheme="majorBidi"/>
            <w:lang w:val="it-IT"/>
          </w:rPr>
          <w:t>www.henkel.com</w:t>
        </w:r>
      </w:hyperlink>
      <w:r w:rsidRPr="4365E283">
        <w:rPr>
          <w:rStyle w:val="AboutandContactBody"/>
          <w:rFonts w:asciiTheme="majorHAnsi" w:hAnsiTheme="majorHAnsi" w:cstheme="majorBidi"/>
          <w:lang w:val="it-IT"/>
        </w:rPr>
        <w:t xml:space="preserve"> </w:t>
      </w:r>
    </w:p>
    <w:p w14:paraId="6C0E93A0" w14:textId="5AFBE3E4" w:rsidR="00A93EA1" w:rsidRPr="00D62DE6" w:rsidRDefault="00A93EA1" w:rsidP="4365E283">
      <w:pPr>
        <w:rPr>
          <w:rStyle w:val="AboutandContactBody"/>
          <w:rFonts w:asciiTheme="majorHAnsi" w:hAnsiTheme="majorHAnsi" w:cstheme="majorBidi"/>
          <w:lang w:val="it-IT"/>
        </w:rPr>
      </w:pPr>
    </w:p>
    <w:p w14:paraId="3D18C1BF" w14:textId="34F9069E" w:rsidR="00AB503C" w:rsidRPr="00D62DE6" w:rsidRDefault="000B446D" w:rsidP="4365E283">
      <w:pPr>
        <w:rPr>
          <w:rStyle w:val="AboutandContactHeadline"/>
          <w:rFonts w:asciiTheme="majorHAnsi" w:hAnsiTheme="majorHAnsi" w:cstheme="majorBidi"/>
          <w:lang w:val="it-IT"/>
        </w:rPr>
      </w:pPr>
      <w:r w:rsidRPr="4365E283">
        <w:rPr>
          <w:rStyle w:val="AboutandContactHeadline"/>
          <w:rFonts w:asciiTheme="majorHAnsi" w:hAnsiTheme="majorHAnsi" w:cstheme="majorBidi"/>
          <w:b w:val="0"/>
          <w:bCs w:val="0"/>
          <w:lang w:val="it-IT"/>
        </w:rPr>
        <w:t xml:space="preserve">Materiale fotografico e </w:t>
      </w:r>
      <w:r w:rsidR="00452453" w:rsidRPr="4365E283">
        <w:rPr>
          <w:rStyle w:val="AboutandContactHeadline"/>
          <w:rFonts w:asciiTheme="majorHAnsi" w:hAnsiTheme="majorHAnsi" w:cstheme="majorBidi"/>
          <w:b w:val="0"/>
          <w:bCs w:val="0"/>
          <w:lang w:val="it-IT"/>
        </w:rPr>
        <w:t>video sono disponibili all’indirizzo</w:t>
      </w:r>
      <w:r w:rsidRPr="4365E283">
        <w:rPr>
          <w:rStyle w:val="AboutandContactHeadline"/>
          <w:rFonts w:asciiTheme="majorHAnsi" w:hAnsiTheme="majorHAnsi" w:cstheme="majorBidi"/>
          <w:lang w:val="it-IT"/>
        </w:rPr>
        <w:t xml:space="preserve"> </w:t>
      </w:r>
      <w:hyperlink r:id="rId13">
        <w:r w:rsidRPr="4365E283">
          <w:rPr>
            <w:rStyle w:val="Collegamentoipertestuale"/>
            <w:rFonts w:asciiTheme="majorHAnsi" w:hAnsiTheme="majorHAnsi" w:cstheme="majorBidi"/>
            <w:b/>
            <w:bCs/>
            <w:color w:val="auto"/>
            <w:lang w:val="it-IT"/>
          </w:rPr>
          <w:t>www.henkel.com/press</w:t>
        </w:r>
      </w:hyperlink>
    </w:p>
    <w:p w14:paraId="18E93883" w14:textId="1E11D4A9" w:rsidR="0013569C" w:rsidRPr="00D62DE6" w:rsidRDefault="0013569C" w:rsidP="4365E283">
      <w:pPr>
        <w:spacing w:line="240" w:lineRule="auto"/>
        <w:jc w:val="left"/>
        <w:rPr>
          <w:rStyle w:val="AboutandContactBody"/>
          <w:rFonts w:asciiTheme="majorHAnsi" w:hAnsiTheme="majorHAnsi" w:cstheme="majorBidi"/>
          <w:b/>
          <w:bCs/>
          <w:lang w:val="it-IT"/>
        </w:rPr>
      </w:pPr>
    </w:p>
    <w:p w14:paraId="2B183976" w14:textId="721292EA" w:rsidR="00A93EA1" w:rsidRPr="00D62DE6" w:rsidRDefault="00A93EA1" w:rsidP="4365E283">
      <w:pPr>
        <w:tabs>
          <w:tab w:val="left" w:pos="1080"/>
          <w:tab w:val="left" w:pos="4500"/>
        </w:tabs>
        <w:rPr>
          <w:rStyle w:val="AboutandContactBody"/>
          <w:rFonts w:asciiTheme="majorHAnsi" w:hAnsiTheme="majorHAnsi" w:cstheme="majorBidi"/>
          <w:b/>
          <w:bCs/>
          <w:lang w:val="it-IT"/>
        </w:rPr>
      </w:pPr>
      <w:r w:rsidRPr="4365E283">
        <w:rPr>
          <w:rStyle w:val="AboutandContactBody"/>
          <w:rFonts w:asciiTheme="majorHAnsi" w:hAnsiTheme="majorHAnsi" w:cstheme="majorBidi"/>
          <w:b/>
          <w:bCs/>
          <w:lang w:val="it-IT"/>
        </w:rPr>
        <w:t>Per informazioni alla stampa:</w:t>
      </w:r>
    </w:p>
    <w:p w14:paraId="55C9A5ED" w14:textId="7A671214" w:rsidR="00A93EA1" w:rsidRPr="00D62DE6" w:rsidRDefault="0032193E" w:rsidP="4365E283">
      <w:pPr>
        <w:tabs>
          <w:tab w:val="left" w:pos="1080"/>
          <w:tab w:val="left" w:pos="4500"/>
        </w:tabs>
        <w:rPr>
          <w:rStyle w:val="AboutandContactBody"/>
          <w:rFonts w:asciiTheme="majorHAnsi" w:hAnsiTheme="majorHAnsi" w:cstheme="majorBidi"/>
          <w:b/>
          <w:bCs/>
          <w:lang w:val="it-IT"/>
        </w:rPr>
      </w:pPr>
      <w:r w:rsidRPr="4365E283">
        <w:rPr>
          <w:rStyle w:val="normaltextrun"/>
          <w:rFonts w:asciiTheme="majorHAnsi" w:hAnsiTheme="majorHAnsi" w:cstheme="majorBidi"/>
          <w:b/>
          <w:bCs/>
          <w:sz w:val="18"/>
          <w:szCs w:val="18"/>
          <w:bdr w:val="none" w:sz="0" w:space="0" w:color="auto" w:frame="1"/>
          <w:lang w:val="it-IT"/>
        </w:rPr>
        <w:t xml:space="preserve">Henkel Italia </w:t>
      </w:r>
      <w:r w:rsidR="000E7484" w:rsidRPr="4365E283">
        <w:rPr>
          <w:rStyle w:val="normaltextrun"/>
          <w:rFonts w:asciiTheme="majorHAnsi" w:hAnsiTheme="majorHAnsi" w:cstheme="majorBidi"/>
          <w:b/>
          <w:bCs/>
          <w:sz w:val="18"/>
          <w:szCs w:val="18"/>
          <w:bdr w:val="none" w:sz="0" w:space="0" w:color="auto" w:frame="1"/>
          <w:lang w:val="it-IT"/>
        </w:rPr>
        <w:t>Consumer Brands</w:t>
      </w:r>
      <w:r w:rsidR="005F5E06" w:rsidRPr="00D62DE6">
        <w:rPr>
          <w:rStyle w:val="AboutandContactBody"/>
          <w:rFonts w:asciiTheme="majorHAnsi" w:hAnsiTheme="majorHAnsi" w:cstheme="majorHAnsi"/>
          <w:b/>
          <w:szCs w:val="18"/>
          <w:lang w:val="it-IT"/>
        </w:rPr>
        <w:tab/>
      </w:r>
      <w:r w:rsidR="00277190" w:rsidRPr="4365E283">
        <w:rPr>
          <w:rStyle w:val="AboutandContactBody"/>
          <w:rFonts w:asciiTheme="majorHAnsi" w:hAnsiTheme="majorHAnsi" w:cstheme="majorBidi"/>
          <w:b/>
          <w:bCs/>
          <w:lang w:val="it-IT"/>
        </w:rPr>
        <w:t>APCO Worldwide</w:t>
      </w:r>
      <w:r w:rsidR="00A93EA1" w:rsidRPr="4365E283">
        <w:rPr>
          <w:rStyle w:val="AboutandContactBody"/>
          <w:rFonts w:asciiTheme="majorHAnsi" w:hAnsiTheme="majorHAnsi" w:cstheme="majorBidi"/>
          <w:b/>
          <w:bCs/>
          <w:lang w:val="it-IT"/>
        </w:rPr>
        <w:t xml:space="preserve"> </w:t>
      </w:r>
      <w:r w:rsidR="00A93EA1" w:rsidRPr="00D62DE6">
        <w:rPr>
          <w:rStyle w:val="AboutandContactBody"/>
          <w:rFonts w:asciiTheme="majorHAnsi" w:hAnsiTheme="majorHAnsi" w:cstheme="majorHAnsi"/>
          <w:b/>
          <w:szCs w:val="18"/>
          <w:lang w:val="it-IT"/>
        </w:rPr>
        <w:tab/>
      </w:r>
    </w:p>
    <w:p w14:paraId="33EF6617" w14:textId="405BB067" w:rsidR="00A93EA1" w:rsidRPr="00D62DE6" w:rsidRDefault="00D1293B" w:rsidP="4365E283">
      <w:pPr>
        <w:tabs>
          <w:tab w:val="left" w:pos="1080"/>
          <w:tab w:val="left" w:pos="4500"/>
        </w:tabs>
        <w:rPr>
          <w:rStyle w:val="AboutandContactBody"/>
          <w:rFonts w:asciiTheme="majorHAnsi" w:hAnsiTheme="majorHAnsi" w:cstheme="majorBidi"/>
          <w:lang w:val="it-IT"/>
        </w:rPr>
      </w:pPr>
      <w:r w:rsidRPr="4365E283">
        <w:rPr>
          <w:rStyle w:val="normaltextrun"/>
          <w:rFonts w:asciiTheme="majorHAnsi" w:hAnsiTheme="majorHAnsi" w:cstheme="majorBidi"/>
          <w:sz w:val="18"/>
          <w:szCs w:val="18"/>
          <w:bdr w:val="none" w:sz="0" w:space="0" w:color="auto" w:frame="1"/>
          <w:lang w:val="it-CH"/>
        </w:rPr>
        <w:t>Simona Di Bianco</w:t>
      </w:r>
      <w:r w:rsidR="00A93EA1" w:rsidRPr="00D62DE6">
        <w:rPr>
          <w:rStyle w:val="AboutandContactBody"/>
          <w:rFonts w:asciiTheme="majorHAnsi" w:hAnsiTheme="majorHAnsi" w:cstheme="majorHAnsi"/>
          <w:bCs/>
          <w:szCs w:val="18"/>
          <w:lang w:val="it-IT"/>
        </w:rPr>
        <w:tab/>
      </w:r>
      <w:r w:rsidR="004B4959" w:rsidRPr="4365E283">
        <w:rPr>
          <w:rStyle w:val="AboutandContactBody"/>
          <w:rFonts w:asciiTheme="majorHAnsi" w:hAnsiTheme="majorHAnsi" w:cstheme="majorBidi"/>
          <w:lang w:val="it-IT"/>
        </w:rPr>
        <w:t>Caterina Colombo</w:t>
      </w:r>
      <w:r w:rsidR="00277190" w:rsidRPr="4365E283">
        <w:rPr>
          <w:rStyle w:val="AboutandContactBody"/>
          <w:rFonts w:asciiTheme="majorHAnsi" w:hAnsiTheme="majorHAnsi" w:cstheme="majorBidi"/>
          <w:lang w:val="it-IT"/>
        </w:rPr>
        <w:t xml:space="preserve">, </w:t>
      </w:r>
      <w:r w:rsidR="003943F0">
        <w:rPr>
          <w:rStyle w:val="AboutandContactBody"/>
          <w:rFonts w:asciiTheme="majorHAnsi" w:hAnsiTheme="majorHAnsi" w:cstheme="majorBidi"/>
          <w:lang w:val="it-IT"/>
        </w:rPr>
        <w:t xml:space="preserve">Gabriele Vita, </w:t>
      </w:r>
      <w:r w:rsidR="00277190" w:rsidRPr="4365E283">
        <w:rPr>
          <w:rStyle w:val="AboutandContactBody"/>
          <w:rFonts w:asciiTheme="majorHAnsi" w:hAnsiTheme="majorHAnsi" w:cstheme="majorBidi"/>
          <w:lang w:val="it-IT"/>
        </w:rPr>
        <w:t>Elisa Tarrini</w:t>
      </w:r>
      <w:r w:rsidR="00A93EA1" w:rsidRPr="00D62DE6">
        <w:rPr>
          <w:rStyle w:val="AboutandContactBody"/>
          <w:rFonts w:asciiTheme="majorHAnsi" w:hAnsiTheme="majorHAnsi" w:cstheme="majorHAnsi"/>
          <w:bCs/>
          <w:szCs w:val="18"/>
          <w:lang w:val="it-IT"/>
        </w:rPr>
        <w:tab/>
      </w:r>
      <w:r w:rsidR="00A93EA1" w:rsidRPr="00D62DE6">
        <w:rPr>
          <w:rStyle w:val="AboutandContactBody"/>
          <w:rFonts w:asciiTheme="majorHAnsi" w:hAnsiTheme="majorHAnsi" w:cstheme="majorHAnsi"/>
          <w:bCs/>
          <w:szCs w:val="18"/>
          <w:lang w:val="it-IT"/>
        </w:rPr>
        <w:tab/>
      </w:r>
    </w:p>
    <w:p w14:paraId="022C56E7" w14:textId="745F462B" w:rsidR="00A93EA1" w:rsidRPr="00D62DE6" w:rsidRDefault="00D1293B" w:rsidP="4365E283">
      <w:pPr>
        <w:tabs>
          <w:tab w:val="left" w:pos="1080"/>
          <w:tab w:val="left" w:pos="4500"/>
        </w:tabs>
        <w:rPr>
          <w:rStyle w:val="AboutandContactBody"/>
          <w:rFonts w:asciiTheme="majorHAnsi" w:hAnsiTheme="majorHAnsi" w:cstheme="majorBidi"/>
          <w:sz w:val="22"/>
          <w:szCs w:val="22"/>
          <w:shd w:val="clear" w:color="auto" w:fill="FFFFFF"/>
        </w:rPr>
      </w:pPr>
      <w:r w:rsidRPr="4365E283">
        <w:rPr>
          <w:rStyle w:val="normaltextrun"/>
          <w:rFonts w:asciiTheme="majorHAnsi" w:hAnsiTheme="majorHAnsi" w:cstheme="majorBidi"/>
          <w:sz w:val="18"/>
          <w:szCs w:val="18"/>
          <w:shd w:val="clear" w:color="auto" w:fill="FFFFFF"/>
          <w:lang w:val="nl-NL"/>
        </w:rPr>
        <w:t>Tel: 331 6499 771</w:t>
      </w:r>
      <w:r w:rsidRPr="4365E283">
        <w:rPr>
          <w:rStyle w:val="eop"/>
          <w:rFonts w:asciiTheme="majorHAnsi" w:hAnsiTheme="majorHAnsi" w:cstheme="majorBidi"/>
          <w:sz w:val="18"/>
          <w:szCs w:val="18"/>
          <w:shd w:val="clear" w:color="auto" w:fill="FFFFFF"/>
          <w:lang w:val="nl-NL"/>
        </w:rPr>
        <w:t> </w:t>
      </w:r>
      <w:r w:rsidR="00A93EA1" w:rsidRPr="00D62DE6">
        <w:rPr>
          <w:rStyle w:val="AboutandContactBody"/>
          <w:rFonts w:asciiTheme="majorHAnsi" w:hAnsiTheme="majorHAnsi" w:cstheme="majorHAnsi"/>
          <w:bCs/>
          <w:szCs w:val="18"/>
          <w:lang w:val="nl-NL"/>
        </w:rPr>
        <w:tab/>
      </w:r>
      <w:r w:rsidR="00A93EA1" w:rsidRPr="4365E283">
        <w:rPr>
          <w:rStyle w:val="AboutandContactBody"/>
          <w:rFonts w:asciiTheme="majorHAnsi" w:hAnsiTheme="majorHAnsi" w:cstheme="majorBidi"/>
          <w:lang w:val="nl-NL"/>
        </w:rPr>
        <w:t xml:space="preserve">Tel: </w:t>
      </w:r>
      <w:r w:rsidR="004B4959" w:rsidRPr="4365E283">
        <w:rPr>
          <w:rStyle w:val="normaltextrun"/>
          <w:rFonts w:asciiTheme="majorHAnsi" w:hAnsiTheme="majorHAnsi" w:cstheme="majorBidi"/>
          <w:sz w:val="18"/>
          <w:szCs w:val="18"/>
          <w:shd w:val="clear" w:color="auto" w:fill="FFFFFF"/>
          <w:lang w:val="nl-NL"/>
        </w:rPr>
        <w:t>342 5440693 </w:t>
      </w:r>
    </w:p>
    <w:p w14:paraId="66AD2213" w14:textId="4CC64C4D" w:rsidR="004B4959" w:rsidRDefault="003661FE" w:rsidP="4365E283">
      <w:pPr>
        <w:tabs>
          <w:tab w:val="left" w:pos="1080"/>
          <w:tab w:val="left" w:pos="4500"/>
        </w:tabs>
        <w:rPr>
          <w:rStyle w:val="Collegamentoipertestuale"/>
          <w:rFonts w:asciiTheme="majorHAnsi" w:hAnsiTheme="majorHAnsi" w:cstheme="majorBidi"/>
          <w:color w:val="auto"/>
          <w:lang w:val="nl-NL"/>
        </w:rPr>
      </w:pPr>
      <w:r w:rsidRPr="4365E283">
        <w:rPr>
          <w:rStyle w:val="normaltextrun"/>
          <w:rFonts w:asciiTheme="majorHAnsi" w:hAnsiTheme="majorHAnsi" w:cstheme="majorBidi"/>
          <w:sz w:val="18"/>
          <w:szCs w:val="18"/>
          <w:shd w:val="clear" w:color="auto" w:fill="FFFFFF"/>
          <w:lang w:val="nl-NL"/>
        </w:rPr>
        <w:t>E-mail: </w:t>
      </w:r>
      <w:hyperlink r:id="rId14" w:tgtFrame="_blank" w:history="1">
        <w:r w:rsidRPr="4365E283">
          <w:rPr>
            <w:rStyle w:val="normaltextrun"/>
            <w:rFonts w:asciiTheme="majorHAnsi" w:hAnsiTheme="majorHAnsi" w:cstheme="majorBidi"/>
            <w:sz w:val="18"/>
            <w:szCs w:val="18"/>
            <w:u w:val="single"/>
            <w:shd w:val="clear" w:color="auto" w:fill="FFFFFF"/>
            <w:lang w:val="nl-NL"/>
          </w:rPr>
          <w:t>simona.dibianco@henkel.com</w:t>
        </w:r>
      </w:hyperlink>
      <w:r w:rsidR="00A93EA1" w:rsidRPr="00D62DE6">
        <w:rPr>
          <w:rStyle w:val="AboutandContactBody"/>
          <w:rFonts w:asciiTheme="majorHAnsi" w:hAnsiTheme="majorHAnsi" w:cstheme="majorHAnsi"/>
          <w:bCs/>
          <w:szCs w:val="18"/>
          <w:lang w:val="nl-NL"/>
        </w:rPr>
        <w:tab/>
      </w:r>
      <w:r w:rsidR="00A93EA1" w:rsidRPr="4365E283">
        <w:rPr>
          <w:rStyle w:val="AboutandContactBody"/>
          <w:rFonts w:asciiTheme="majorHAnsi" w:hAnsiTheme="majorHAnsi" w:cstheme="majorBidi"/>
          <w:lang w:val="nl-NL"/>
        </w:rPr>
        <w:t xml:space="preserve">E-mail: </w:t>
      </w:r>
      <w:hyperlink r:id="rId15" w:history="1">
        <w:r w:rsidR="00E7489B" w:rsidRPr="4365E283">
          <w:rPr>
            <w:rStyle w:val="Collegamentoipertestuale"/>
            <w:rFonts w:asciiTheme="majorHAnsi" w:hAnsiTheme="majorHAnsi" w:cstheme="majorBidi"/>
            <w:color w:val="auto"/>
            <w:lang w:val="nl-NL"/>
          </w:rPr>
          <w:t>apco4henkel@apcoworldwide.com</w:t>
        </w:r>
      </w:hyperlink>
    </w:p>
    <w:p w14:paraId="175FDEB5" w14:textId="77777777" w:rsidR="003943F0" w:rsidRDefault="003943F0" w:rsidP="4365E283">
      <w:pPr>
        <w:tabs>
          <w:tab w:val="left" w:pos="1080"/>
          <w:tab w:val="left" w:pos="4500"/>
        </w:tabs>
        <w:rPr>
          <w:rStyle w:val="Collegamentoipertestuale"/>
          <w:rFonts w:asciiTheme="majorHAnsi" w:hAnsiTheme="majorHAnsi" w:cstheme="majorBidi"/>
          <w:color w:val="auto"/>
          <w:lang w:val="nl-NL"/>
        </w:rPr>
      </w:pPr>
    </w:p>
    <w:p w14:paraId="297A0B06" w14:textId="77777777" w:rsidR="003943F0" w:rsidRDefault="003943F0" w:rsidP="4365E283">
      <w:pPr>
        <w:tabs>
          <w:tab w:val="left" w:pos="1080"/>
          <w:tab w:val="left" w:pos="4500"/>
        </w:tabs>
        <w:rPr>
          <w:rStyle w:val="Collegamentoipertestuale"/>
          <w:rFonts w:asciiTheme="majorHAnsi" w:hAnsiTheme="majorHAnsi" w:cstheme="majorBidi"/>
          <w:color w:val="auto"/>
          <w:lang w:val="nl-NL"/>
        </w:rPr>
      </w:pPr>
    </w:p>
    <w:p w14:paraId="56F171D8" w14:textId="77777777" w:rsidR="003943F0" w:rsidRDefault="003943F0" w:rsidP="4365E283">
      <w:pPr>
        <w:tabs>
          <w:tab w:val="left" w:pos="1080"/>
          <w:tab w:val="left" w:pos="4500"/>
        </w:tabs>
        <w:rPr>
          <w:rStyle w:val="Collegamentoipertestuale"/>
          <w:rFonts w:asciiTheme="majorHAnsi" w:hAnsiTheme="majorHAnsi" w:cstheme="majorBidi"/>
          <w:color w:val="auto"/>
          <w:lang w:val="nl-NL"/>
        </w:rPr>
      </w:pPr>
    </w:p>
    <w:p w14:paraId="72F50E45" w14:textId="32417969" w:rsidR="003943F0" w:rsidRPr="00D62DE6" w:rsidRDefault="003943F0" w:rsidP="003943F0">
      <w:pPr>
        <w:tabs>
          <w:tab w:val="left" w:pos="1080"/>
          <w:tab w:val="left" w:pos="4500"/>
        </w:tabs>
        <w:rPr>
          <w:rStyle w:val="Collegamentoipertestuale"/>
          <w:rFonts w:asciiTheme="majorHAnsi" w:hAnsiTheme="majorHAnsi" w:cstheme="majorBidi"/>
          <w:color w:val="auto"/>
          <w:lang w:val="nl-NL"/>
        </w:rPr>
      </w:pPr>
    </w:p>
    <w:sectPr w:rsidR="003943F0" w:rsidRPr="00D62DE6" w:rsidSect="000E0579">
      <w:headerReference w:type="even" r:id="rId16"/>
      <w:footerReference w:type="default" r:id="rId17"/>
      <w:headerReference w:type="first" r:id="rId18"/>
      <w:footerReference w:type="first" r:id="rId19"/>
      <w:pgSz w:w="11907" w:h="16840" w:code="9"/>
      <w:pgMar w:top="533" w:right="1411" w:bottom="1987" w:left="1411" w:header="547"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F038" w14:textId="77777777" w:rsidR="00E6327D" w:rsidRDefault="00E6327D">
      <w:r>
        <w:separator/>
      </w:r>
    </w:p>
  </w:endnote>
  <w:endnote w:type="continuationSeparator" w:id="0">
    <w:p w14:paraId="08F1D0A0" w14:textId="77777777" w:rsidR="00E6327D" w:rsidRDefault="00E6327D">
      <w:r>
        <w:continuationSeparator/>
      </w:r>
    </w:p>
  </w:endnote>
  <w:endnote w:type="continuationNotice" w:id="1">
    <w:p w14:paraId="246EBBAE" w14:textId="77777777" w:rsidR="00E6327D" w:rsidRDefault="00E632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38753B31" w:rsidR="00CF6F33" w:rsidRPr="00112A28" w:rsidRDefault="00E369FF" w:rsidP="00112A28">
    <w:pPr>
      <w:pStyle w:val="Pidipagina"/>
      <w:tabs>
        <w:tab w:val="clear" w:pos="7083"/>
        <w:tab w:val="clear" w:pos="8640"/>
        <w:tab w:val="right" w:pos="9071"/>
      </w:tabs>
      <w:jc w:val="both"/>
    </w:pPr>
    <w:r w:rsidRPr="000E0579">
      <mc:AlternateContent>
        <mc:Choice Requires="wpg">
          <w:drawing>
            <wp:anchor distT="0" distB="0" distL="114300" distR="114300" simplePos="0" relativeHeight="251658242" behindDoc="0" locked="0" layoutInCell="1" allowOverlap="1" wp14:anchorId="046C8B70" wp14:editId="48F8DCA8">
              <wp:simplePos x="0" y="0"/>
              <wp:positionH relativeFrom="margin">
                <wp:align>left</wp:align>
              </wp:positionH>
              <wp:positionV relativeFrom="paragraph">
                <wp:posOffset>-473075</wp:posOffset>
              </wp:positionV>
              <wp:extent cx="5319304" cy="456656"/>
              <wp:effectExtent l="0" t="0" r="0" b="0"/>
              <wp:wrapNone/>
              <wp:docPr id="38" name="Group 38"/>
              <wp:cNvGraphicFramePr/>
              <a:graphic xmlns:a="http://schemas.openxmlformats.org/drawingml/2006/main">
                <a:graphicData uri="http://schemas.microsoft.com/office/word/2010/wordprocessingGroup">
                  <wpg:wgp>
                    <wpg:cNvGrpSpPr/>
                    <wpg:grpSpPr>
                      <a:xfrm>
                        <a:off x="0" y="0"/>
                        <a:ext cx="5319304" cy="456656"/>
                        <a:chOff x="0" y="0"/>
                        <a:chExt cx="10570639" cy="1048885"/>
                      </a:xfrm>
                    </wpg:grpSpPr>
                    <pic:pic xmlns:pic="http://schemas.openxmlformats.org/drawingml/2006/picture">
                      <pic:nvPicPr>
                        <pic:cNvPr id="39" name="Picture 6" descr="Dixan"/>
                        <pic:cNvPicPr>
                          <a:picLocks noChangeAspect="1" noChangeArrowheads="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294456"/>
                          <a:ext cx="1104002" cy="479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 descr="Schwarzkopf, Palette Colorazione Permanente, Tinta per Capelli, Crema  Colorante Professionale, Copertura dei Capelli Bianchi, Sistema Anti-danni,  Tonalità 7-6 Biondo : Amazon.it: Bellezz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4002" y="291117"/>
                          <a:ext cx="966199" cy="483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8" descr="Pril"/>
                        <pic:cNvPicPr>
                          <a:picLocks noChangeAspect="1" noChangeArrowheads="1"/>
                        </pic:cNvPicPr>
                      </pic:nvPicPr>
                      <pic:blipFill rotWithShape="1">
                        <a:blip r:embed="rId3">
                          <a:extLst>
                            <a:ext uri="{28A0092B-C50C-407E-A947-70E740481C1C}">
                              <a14:useLocalDpi xmlns:a14="http://schemas.microsoft.com/office/drawing/2010/main" val="0"/>
                            </a:ext>
                          </a:extLst>
                        </a:blip>
                        <a:srcRect t="27288" b="31408"/>
                        <a:stretch/>
                      </pic:blipFill>
                      <pic:spPr bwMode="auto">
                        <a:xfrm>
                          <a:off x="2070201" y="340028"/>
                          <a:ext cx="1034507" cy="434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 descr="Bref - Cleaning Products - Henkel"/>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36400" y="65358"/>
                          <a:ext cx="967921" cy="983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0" descr="Perlana"/>
                        <pic:cNvPicPr>
                          <a:picLocks noChangeAspect="1" noChangeArrowheads="1"/>
                        </pic:cNvPicPr>
                      </pic:nvPicPr>
                      <pic:blipFill rotWithShape="1">
                        <a:blip r:embed="rId5">
                          <a:extLst>
                            <a:ext uri="{28A0092B-C50C-407E-A947-70E740481C1C}">
                              <a14:useLocalDpi xmlns:a14="http://schemas.microsoft.com/office/drawing/2010/main" val="0"/>
                            </a:ext>
                          </a:extLst>
                        </a:blip>
                        <a:srcRect t="30399" b="29549"/>
                        <a:stretch/>
                      </pic:blipFill>
                      <pic:spPr bwMode="auto">
                        <a:xfrm>
                          <a:off x="3862223" y="265075"/>
                          <a:ext cx="1251032" cy="509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1" descr="Beauty Care – Acchiappacolore"/>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5037106" y="340028"/>
                          <a:ext cx="1027999" cy="378667"/>
                        </a:xfrm>
                        <a:prstGeom prst="rect">
                          <a:avLst/>
                        </a:prstGeom>
                        <a:noFill/>
                        <a:extLst>
                          <a:ext uri="{909E8E84-426E-40DD-AFC4-6F175D3DCCD1}">
                            <a14:hiddenFill xmlns:a14="http://schemas.microsoft.com/office/drawing/2010/main">
                              <a:solidFill>
                                <a:srgbClr val="FFFFFF"/>
                              </a:solidFill>
                            </a14:hiddenFill>
                          </a:ext>
                        </a:extLst>
                      </pic:spPr>
                    </pic:pic>
                    <wpg:grpSp>
                      <wpg:cNvPr id="45" name="Gruppo 10"/>
                      <wpg:cNvGrpSpPr/>
                      <wpg:grpSpPr>
                        <a:xfrm>
                          <a:off x="6362828" y="0"/>
                          <a:ext cx="4207811" cy="1039291"/>
                          <a:chOff x="6362832" y="0"/>
                          <a:chExt cx="4223922" cy="1043270"/>
                        </a:xfrm>
                      </wpg:grpSpPr>
                      <pic:pic xmlns:pic="http://schemas.openxmlformats.org/drawingml/2006/picture">
                        <pic:nvPicPr>
                          <pic:cNvPr id="46" name="Picture 13" descr="Vern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 descr="Home - BioPres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Immagine 1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pic:pic xmlns:pic="http://schemas.openxmlformats.org/drawingml/2006/picture">
                        <pic:nvPicPr>
                          <pic:cNvPr id="49" name="Grafik 3"/>
                          <pic:cNvPicPr>
                            <a:picLocks noChangeAspect="1"/>
                          </pic:cNvPicPr>
                        </pic:nvPicPr>
                        <pic:blipFill>
                          <a:blip r:embed="rId10"/>
                          <a:stretch>
                            <a:fillRect/>
                          </a:stretch>
                        </pic:blipFill>
                        <pic:spPr>
                          <a:xfrm>
                            <a:off x="9014986" y="202213"/>
                            <a:ext cx="675343" cy="578433"/>
                          </a:xfrm>
                          <a:prstGeom prst="rect">
                            <a:avLst/>
                          </a:prstGeom>
                        </pic:spPr>
                      </pic:pic>
                      <pic:pic xmlns:pic="http://schemas.openxmlformats.org/drawingml/2006/picture">
                        <pic:nvPicPr>
                          <pic:cNvPr id="5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29505" y="285162"/>
                            <a:ext cx="557249" cy="4872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1620AD7B" id="Group 38" o:spid="_x0000_s1026" style="position:absolute;margin-left:0;margin-top:-37.25pt;width:418.85pt;height:35.95pt;z-index:251658242;mso-position-horizontal:left;mso-position-horizontal-relative:margin;mso-width-relative:margin;mso-height-relative:margin" coordsize="105706,10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xan" style="position:absolute;top:2944;width:11040;height: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">
                <v:imagedata r:id="rId12" o:title="Dixan" croptop="18269f" cropbottom="19239f"/>
              </v:shape>
              <v:shape id="Picture 7" o:spid="_x0000_s1028" type="#_x0000_t75" alt="Schwarzkopf, Palette Colorazione Permanente, Tinta per Capelli, Crema  Colorante Professionale, Copertura dei Capelli Bianchi, Sistema Anti-danni,  Tonalità 7-6 Biondo : Amazon.it: Bellezza" style="position:absolute;left:11040;top:2911;width:9662;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">
                <v:imagedata r:id="rId13" o:title=" Bellezza"/>
              </v:shape>
              <v:shape id="Picture 8" o:spid="_x0000_s1029" type="#_x0000_t75" alt="Pril" style="position:absolute;left:20702;top:3400;width:1034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">
                <v:imagedata r:id="rId14" o:title="Pril" croptop="17883f" cropbottom="20584f"/>
              </v:shape>
              <v:shape id="Picture 9" o:spid="_x0000_s1030" type="#_x0000_t75" alt="Bref - Cleaning Products - Henkel" style="position:absolute;left:30364;top:653;width:9679;height:9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">
                <v:imagedata r:id="rId15" o:title="Bref - Cleaning Products - Henkel" chromakey="white"/>
              </v:shape>
              <v:shape id="Picture 10" o:spid="_x0000_s1031" type="#_x0000_t75" alt="Perlana" style="position:absolute;left:38622;top:2650;width:12510;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">
                <v:imagedata r:id="rId16" o:title="Perlana" croptop="19922f" cropbottom="19365f"/>
              </v:shape>
              <v:shape id="Picture 11" o:spid="_x0000_s1032" type="#_x0000_t75" alt="Beauty Care – Acchiappacolore" style="position:absolute;left:50371;top:3400;width:10280;height: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">
                <v:imagedata r:id="rId17" o:title="Beauty Care – Acchiappacolore" croptop="19525f" cropbottom="20695f" chromakey="white"/>
              </v:shape>
              <v:group id="Gruppo 10" o:spid="_x0000_s1033" style="position:absolute;left:63628;width:42078;height:10392" coordorigin="63628" coordsize="42239,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13" o:spid="_x0000_s1034" type="#_x0000_t75" alt="Vernel" style="position:absolute;left:70918;width:1026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">
                  <v:imagedata r:id="rId18" o:title="Vernel"/>
                </v:shape>
                <v:shape id="Picture 14" o:spid="_x0000_s1035" type="#_x0000_t75" alt="Home - BioPresto" style="position:absolute;left:63628;top:3011;width:697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">
                  <v:imagedata r:id="rId19" o:title="Home - BioPresto"/>
                </v:shape>
                <v:shape id="Immagine 13" o:spid="_x0000_s1036" type="#_x0000_t75" style="position:absolute;left:82314;top:2324;width:439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">
                  <v:imagedata r:id="rId20" o:title=""/>
                </v:shape>
                <v:shape id="Grafik 3" o:spid="_x0000_s1037" type="#_x0000_t75" style="position:absolute;left:90149;top:2022;width:6754;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">
                  <v:imagedata r:id="rId21" o:title=""/>
                </v:shape>
                <v:shape id="Picture 17" o:spid="_x0000_s1038" type="#_x0000_t75" style="position:absolute;left:100295;top:2851;width:5572;height: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">
                  <v:imagedata r:id="rId22" o:title=""/>
                </v:shape>
              </v:group>
              <w10:wrap anchorx="margin"/>
            </v:group>
          </w:pict>
        </mc:Fallback>
      </mc:AlternateContent>
    </w:r>
    <w:r w:rsidR="00112A28" w:rsidRPr="00BF6E82">
      <w:t>Henkel AG &amp; Co. KGaA</w:t>
    </w:r>
    <w:r w:rsidR="00112A28">
      <w:tab/>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r w:rsidR="007F30E5">
      <w:fldChar w:fldCharType="begin"/>
    </w:r>
    <w:r w:rsidR="007F30E5">
      <w:instrText>NUMPAGES  \* Arabic  \* MERGEFORMAT</w:instrText>
    </w:r>
    <w:r w:rsidR="007F30E5">
      <w:fldChar w:fldCharType="separate"/>
    </w:r>
    <w:r w:rsidR="00112A28">
      <w:t>2</w:t>
    </w:r>
    <w:r w:rsidR="007F30E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507AA8E4" w:rsidR="00CF6F33" w:rsidRPr="00992A11" w:rsidRDefault="000E0579" w:rsidP="00992A11">
    <w:pPr>
      <w:pStyle w:val="Pidipagina"/>
    </w:pPr>
    <w:r w:rsidRPr="000E0579">
      <mc:AlternateContent>
        <mc:Choice Requires="wpg">
          <w:drawing>
            <wp:anchor distT="0" distB="0" distL="114300" distR="114300" simplePos="0" relativeHeight="251658241" behindDoc="0" locked="0" layoutInCell="1" allowOverlap="1" wp14:anchorId="0CAE1E34" wp14:editId="040AF9B3">
              <wp:simplePos x="0" y="0"/>
              <wp:positionH relativeFrom="margin">
                <wp:align>left</wp:align>
              </wp:positionH>
              <wp:positionV relativeFrom="paragraph">
                <wp:posOffset>-258172</wp:posOffset>
              </wp:positionV>
              <wp:extent cx="5319304" cy="456656"/>
              <wp:effectExtent l="0" t="0" r="0" b="0"/>
              <wp:wrapNone/>
              <wp:docPr id="1" name="Group 1"/>
              <wp:cNvGraphicFramePr/>
              <a:graphic xmlns:a="http://schemas.openxmlformats.org/drawingml/2006/main">
                <a:graphicData uri="http://schemas.microsoft.com/office/word/2010/wordprocessingGroup">
                  <wpg:wgp>
                    <wpg:cNvGrpSpPr/>
                    <wpg:grpSpPr>
                      <a:xfrm>
                        <a:off x="0" y="0"/>
                        <a:ext cx="5319304" cy="456656"/>
                        <a:chOff x="0" y="0"/>
                        <a:chExt cx="10570639" cy="1048885"/>
                      </a:xfrm>
                    </wpg:grpSpPr>
                    <pic:pic xmlns:pic="http://schemas.openxmlformats.org/drawingml/2006/picture">
                      <pic:nvPicPr>
                        <pic:cNvPr id="6" name="Picture 6" descr="Dixan"/>
                        <pic:cNvPicPr>
                          <a:picLocks noChangeAspect="1" noChangeArrowheads="1"/>
                        </pic:cNvPicPr>
                      </pic:nvPicPr>
                      <pic:blipFill rotWithShape="1">
                        <a:blip r:embed="rId1">
                          <a:extLst>
                            <a:ext uri="{28A0092B-C50C-407E-A947-70E740481C1C}">
                              <a14:useLocalDpi xmlns:a14="http://schemas.microsoft.com/office/drawing/2010/main" val="0"/>
                            </a:ext>
                          </a:extLst>
                        </a:blip>
                        <a:srcRect t="27877" b="29357"/>
                        <a:stretch/>
                      </pic:blipFill>
                      <pic:spPr bwMode="auto">
                        <a:xfrm>
                          <a:off x="0" y="294456"/>
                          <a:ext cx="1104002" cy="479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Schwarzkopf, Palette Colorazione Permanente, Tinta per Capelli, Crema  Colorante Professionale, Copertura dei Capelli Bianchi, Sistema Anti-danni,  Tonalità 7-6 Biondo : Amazon.it: Bellezz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4002" y="291117"/>
                          <a:ext cx="966199" cy="483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Pril"/>
                        <pic:cNvPicPr>
                          <a:picLocks noChangeAspect="1" noChangeArrowheads="1"/>
                        </pic:cNvPicPr>
                      </pic:nvPicPr>
                      <pic:blipFill rotWithShape="1">
                        <a:blip r:embed="rId3">
                          <a:extLst>
                            <a:ext uri="{28A0092B-C50C-407E-A947-70E740481C1C}">
                              <a14:useLocalDpi xmlns:a14="http://schemas.microsoft.com/office/drawing/2010/main" val="0"/>
                            </a:ext>
                          </a:extLst>
                        </a:blip>
                        <a:srcRect t="27288" b="31408"/>
                        <a:stretch/>
                      </pic:blipFill>
                      <pic:spPr bwMode="auto">
                        <a:xfrm>
                          <a:off x="2070201" y="340028"/>
                          <a:ext cx="1034507" cy="434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Bref - Cleaning Products - Henkel"/>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036400" y="65358"/>
                          <a:ext cx="967921" cy="983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Perlana"/>
                        <pic:cNvPicPr>
                          <a:picLocks noChangeAspect="1" noChangeArrowheads="1"/>
                        </pic:cNvPicPr>
                      </pic:nvPicPr>
                      <pic:blipFill rotWithShape="1">
                        <a:blip r:embed="rId5">
                          <a:extLst>
                            <a:ext uri="{28A0092B-C50C-407E-A947-70E740481C1C}">
                              <a14:useLocalDpi xmlns:a14="http://schemas.microsoft.com/office/drawing/2010/main" val="0"/>
                            </a:ext>
                          </a:extLst>
                        </a:blip>
                        <a:srcRect t="30399" b="29549"/>
                        <a:stretch/>
                      </pic:blipFill>
                      <pic:spPr bwMode="auto">
                        <a:xfrm>
                          <a:off x="3862223" y="265075"/>
                          <a:ext cx="1251032" cy="509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Beauty Care – Acchiappacolore"/>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t="29793" b="31578"/>
                        <a:stretch/>
                      </pic:blipFill>
                      <pic:spPr bwMode="auto">
                        <a:xfrm>
                          <a:off x="5037106" y="340028"/>
                          <a:ext cx="1027999" cy="378667"/>
                        </a:xfrm>
                        <a:prstGeom prst="rect">
                          <a:avLst/>
                        </a:prstGeom>
                        <a:noFill/>
                        <a:extLst>
                          <a:ext uri="{909E8E84-426E-40DD-AFC4-6F175D3DCCD1}">
                            <a14:hiddenFill xmlns:a14="http://schemas.microsoft.com/office/drawing/2010/main">
                              <a:solidFill>
                                <a:srgbClr val="FFFFFF"/>
                              </a:solidFill>
                            </a14:hiddenFill>
                          </a:ext>
                        </a:extLst>
                      </pic:spPr>
                    </pic:pic>
                    <wpg:grpSp>
                      <wpg:cNvPr id="12" name="Gruppo 10"/>
                      <wpg:cNvGrpSpPr/>
                      <wpg:grpSpPr>
                        <a:xfrm>
                          <a:off x="6362828" y="0"/>
                          <a:ext cx="4207811" cy="1039291"/>
                          <a:chOff x="6362832" y="0"/>
                          <a:chExt cx="4223922" cy="1043270"/>
                        </a:xfrm>
                      </wpg:grpSpPr>
                      <pic:pic xmlns:pic="http://schemas.openxmlformats.org/drawingml/2006/picture">
                        <pic:nvPicPr>
                          <pic:cNvPr id="13" name="Picture 13" descr="Vern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091845" y="0"/>
                            <a:ext cx="1026716" cy="104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Home - BioPres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62832" y="301194"/>
                            <a:ext cx="697684" cy="4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magine 1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8231481" y="232419"/>
                            <a:ext cx="439512" cy="539985"/>
                          </a:xfrm>
                          <a:prstGeom prst="rect">
                            <a:avLst/>
                          </a:prstGeom>
                          <a:effectLst>
                            <a:glow rad="63500">
                              <a:schemeClr val="bg1">
                                <a:alpha val="40000"/>
                              </a:schemeClr>
                            </a:glow>
                          </a:effectLst>
                        </pic:spPr>
                      </pic:pic>
                      <pic:pic xmlns:pic="http://schemas.openxmlformats.org/drawingml/2006/picture">
                        <pic:nvPicPr>
                          <pic:cNvPr id="16" name="Grafik 3"/>
                          <pic:cNvPicPr>
                            <a:picLocks noChangeAspect="1"/>
                          </pic:cNvPicPr>
                        </pic:nvPicPr>
                        <pic:blipFill>
                          <a:blip r:embed="rId10"/>
                          <a:stretch>
                            <a:fillRect/>
                          </a:stretch>
                        </pic:blipFill>
                        <pic:spPr>
                          <a:xfrm>
                            <a:off x="9014986" y="202213"/>
                            <a:ext cx="675343" cy="578433"/>
                          </a:xfrm>
                          <a:prstGeom prst="rect">
                            <a:avLst/>
                          </a:prstGeom>
                        </pic:spPr>
                      </pic:pic>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29505" y="285162"/>
                            <a:ext cx="557249" cy="4872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1B9F8890" id="Group 1" o:spid="_x0000_s1026" style="position:absolute;margin-left:0;margin-top:-20.35pt;width:418.85pt;height:35.95pt;z-index:251658241;mso-position-horizontal:left;mso-position-horizontal-relative:margin;mso-width-relative:margin;mso-height-relative:margin" coordsize="105706,10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ixan" style="position:absolute;top:2944;width:11040;height: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">
                <v:imagedata r:id="rId12" o:title="Dixan" croptop="18269f" cropbottom="19239f"/>
              </v:shape>
              <v:shape id="Picture 7" o:spid="_x0000_s1028" type="#_x0000_t75" alt="Schwarzkopf, Palette Colorazione Permanente, Tinta per Capelli, Crema  Colorante Professionale, Copertura dei Capelli Bianchi, Sistema Anti-danni,  Tonalità 7-6 Biondo : Amazon.it: Bellezza" style="position:absolute;left:11040;top:2911;width:9662;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">
                <v:imagedata r:id="rId13" o:title=" Bellezza"/>
              </v:shape>
              <v:shape id="Picture 8" o:spid="_x0000_s1029" type="#_x0000_t75" alt="Pril" style="position:absolute;left:20702;top:3400;width:1034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">
                <v:imagedata r:id="rId14" o:title="Pril" croptop="17883f" cropbottom="20584f"/>
              </v:shape>
              <v:shape id="Picture 9" o:spid="_x0000_s1030" type="#_x0000_t75" alt="Bref - Cleaning Products - Henkel" style="position:absolute;left:30364;top:653;width:9679;height:9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">
                <v:imagedata r:id="rId15" o:title="Bref - Cleaning Products - Henkel" chromakey="white"/>
              </v:shape>
              <v:shape id="Picture 10" o:spid="_x0000_s1031" type="#_x0000_t75" alt="Perlana" style="position:absolute;left:38622;top:2650;width:12510;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">
                <v:imagedata r:id="rId16" o:title="Perlana" croptop="19922f" cropbottom="19365f"/>
              </v:shape>
              <v:shape id="Picture 11" o:spid="_x0000_s1032" type="#_x0000_t75" alt="Beauty Care – Acchiappacolore" style="position:absolute;left:50371;top:3400;width:10280;height: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">
                <v:imagedata r:id="rId17" o:title="Beauty Care – Acchiappacolore" croptop="19525f" cropbottom="20695f" chromakey="white"/>
              </v:shape>
              <v:group id="Gruppo 10" o:spid="_x0000_s1033" style="position:absolute;left:63628;width:42078;height:10392" coordorigin="63628" coordsize="42239,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4" type="#_x0000_t75" alt="Vernel" style="position:absolute;left:70918;width:10267;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">
                  <v:imagedata r:id="rId18" o:title="Vernel"/>
                </v:shape>
                <v:shape id="Picture 14" o:spid="_x0000_s1035" type="#_x0000_t75" alt="Home - BioPresto" style="position:absolute;left:63628;top:3011;width:697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">
                  <v:imagedata r:id="rId19" o:title="Home - BioPresto"/>
                </v:shape>
                <v:shape id="Immagine 13" o:spid="_x0000_s1036" type="#_x0000_t75" style="position:absolute;left:82314;top:2324;width:439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">
                  <v:imagedata r:id="rId20" o:title=""/>
                </v:shape>
                <v:shape id="Grafik 3" o:spid="_x0000_s1037" type="#_x0000_t75" style="position:absolute;left:90149;top:2022;width:6754;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">
                  <v:imagedata r:id="rId21" o:title=""/>
                </v:shape>
                <v:shape id="Picture 17" o:spid="_x0000_s1038" type="#_x0000_t75" style="position:absolute;left:100295;top:2851;width:5572;height: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">
                  <v:imagedata r:id="rId22" o:title=""/>
                </v:shape>
              </v:group>
              <w10:wrap anchorx="margin"/>
            </v:group>
          </w:pict>
        </mc:Fallback>
      </mc:AlternateContent>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B66BF8">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B66BF8">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8E715" w14:textId="77777777" w:rsidR="00E6327D" w:rsidRDefault="00E6327D">
      <w:r>
        <w:separator/>
      </w:r>
    </w:p>
  </w:footnote>
  <w:footnote w:type="continuationSeparator" w:id="0">
    <w:p w14:paraId="0AEBB32A" w14:textId="77777777" w:rsidR="00E6327D" w:rsidRDefault="00E6327D">
      <w:r>
        <w:continuationSeparator/>
      </w:r>
    </w:p>
  </w:footnote>
  <w:footnote w:type="continuationNotice" w:id="1">
    <w:p w14:paraId="6830157D" w14:textId="77777777" w:rsidR="00E6327D" w:rsidRDefault="00E632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Intestazion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5141A34D" w:rsidR="00CF6F33" w:rsidRPr="00EB46D9" w:rsidRDefault="0059722C" w:rsidP="00EB46D9">
    <w:pPr>
      <w:pStyle w:val="Intestazione"/>
    </w:pPr>
    <w:r w:rsidRPr="00EB46D9">
      <w:rPr>
        <w:noProof/>
      </w:rPr>
      <w:drawing>
        <wp:anchor distT="0" distB="0" distL="114300" distR="114300" simplePos="0" relativeHeight="251658240"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8243"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2CF6C927" id="Group 2" o:spid="_x0000_s1026" style="position:absolute;margin-left:14.2pt;margin-top:297.7pt;width:14.15pt;height:297.65pt;z-index:251658243;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A0wAAAANoAAAAPAAAAZHJzL2Rvd25yZXYueG1sRI/BasMw&#10;EETvhf6D2EJvjdwU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hNbgNMAAAADaAAAADwAAAAAA&#10;AAAAAAAAAAAHAgAAZHJzL2Rvd25yZXYueG1sUEsFBgAAAAADAAMAtwAAAPQCAAAAAA==&#10;" stroked="f"/>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hAwAAAANoAAAAPAAAAZHJzL2Rvd25yZXYueG1sRI/BasMw&#10;EETvhf6D2EJvjdxQQu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Cz94QMAAAADaAAAADwAAAAAA&#10;AAAAAAAAAAAHAgAAZHJzL2Rvd25yZXYueG1sUEsFBgAAAAADAAMAtwAAAPQCAAAAAA==&#10;" stroked="f"/>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" stroked="f"/>
              <w10:wrap anchorx="page" anchory="page"/>
            </v:group>
          </w:pict>
        </mc:Fallback>
      </mc:AlternateContent>
    </w:r>
    <w:r w:rsidR="00233C37">
      <w:rPr>
        <w:noProof/>
      </w:rPr>
      <w:t>Comunicato stampa</w:t>
    </w:r>
  </w:p>
</w:hdr>
</file>

<file path=word/intelligence2.xml><?xml version="1.0" encoding="utf-8"?>
<int2:intelligence xmlns:int2="http://schemas.microsoft.com/office/intelligence/2020/intelligence" xmlns:oel="http://schemas.microsoft.com/office/2019/extlst">
  <int2:observations>
    <int2:textHash int2:hashCode="VUugxngM6OPnjJ" int2:id="FcyrwZff">
      <int2:state int2:value="Rejected" int2:type="AugLoop_Text_Critique"/>
    </int2:textHash>
    <int2:textHash int2:hashCode="55FXVK8LfY0sG5" int2:id="gMAX6fl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9B3"/>
    <w:multiLevelType w:val="multilevel"/>
    <w:tmpl w:val="8E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6D39"/>
    <w:multiLevelType w:val="hybridMultilevel"/>
    <w:tmpl w:val="05FC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A60707"/>
    <w:multiLevelType w:val="hybridMultilevel"/>
    <w:tmpl w:val="6B64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A7C52"/>
    <w:multiLevelType w:val="hybridMultilevel"/>
    <w:tmpl w:val="545EF1A0"/>
    <w:lvl w:ilvl="0" w:tplc="1398F50A">
      <w:start w:val="1"/>
      <w:numFmt w:val="bullet"/>
      <w:lvlText w:val="-"/>
      <w:lvlJc w:val="left"/>
      <w:pPr>
        <w:tabs>
          <w:tab w:val="num" w:pos="720"/>
        </w:tabs>
        <w:ind w:left="720" w:hanging="360"/>
      </w:pPr>
      <w:rPr>
        <w:rFonts w:ascii="Times New Roman" w:hAnsi="Times New Roman" w:hint="default"/>
      </w:rPr>
    </w:lvl>
    <w:lvl w:ilvl="1" w:tplc="023ADD5C" w:tentative="1">
      <w:start w:val="1"/>
      <w:numFmt w:val="bullet"/>
      <w:lvlText w:val="-"/>
      <w:lvlJc w:val="left"/>
      <w:pPr>
        <w:tabs>
          <w:tab w:val="num" w:pos="1440"/>
        </w:tabs>
        <w:ind w:left="1440" w:hanging="360"/>
      </w:pPr>
      <w:rPr>
        <w:rFonts w:ascii="Times New Roman" w:hAnsi="Times New Roman" w:hint="default"/>
      </w:rPr>
    </w:lvl>
    <w:lvl w:ilvl="2" w:tplc="9C46923A" w:tentative="1">
      <w:start w:val="1"/>
      <w:numFmt w:val="bullet"/>
      <w:lvlText w:val="-"/>
      <w:lvlJc w:val="left"/>
      <w:pPr>
        <w:tabs>
          <w:tab w:val="num" w:pos="2160"/>
        </w:tabs>
        <w:ind w:left="2160" w:hanging="360"/>
      </w:pPr>
      <w:rPr>
        <w:rFonts w:ascii="Times New Roman" w:hAnsi="Times New Roman" w:hint="default"/>
      </w:rPr>
    </w:lvl>
    <w:lvl w:ilvl="3" w:tplc="6226AEFE" w:tentative="1">
      <w:start w:val="1"/>
      <w:numFmt w:val="bullet"/>
      <w:lvlText w:val="-"/>
      <w:lvlJc w:val="left"/>
      <w:pPr>
        <w:tabs>
          <w:tab w:val="num" w:pos="2880"/>
        </w:tabs>
        <w:ind w:left="2880" w:hanging="360"/>
      </w:pPr>
      <w:rPr>
        <w:rFonts w:ascii="Times New Roman" w:hAnsi="Times New Roman" w:hint="default"/>
      </w:rPr>
    </w:lvl>
    <w:lvl w:ilvl="4" w:tplc="D12ACD36" w:tentative="1">
      <w:start w:val="1"/>
      <w:numFmt w:val="bullet"/>
      <w:lvlText w:val="-"/>
      <w:lvlJc w:val="left"/>
      <w:pPr>
        <w:tabs>
          <w:tab w:val="num" w:pos="3600"/>
        </w:tabs>
        <w:ind w:left="3600" w:hanging="360"/>
      </w:pPr>
      <w:rPr>
        <w:rFonts w:ascii="Times New Roman" w:hAnsi="Times New Roman" w:hint="default"/>
      </w:rPr>
    </w:lvl>
    <w:lvl w:ilvl="5" w:tplc="1D2C729E" w:tentative="1">
      <w:start w:val="1"/>
      <w:numFmt w:val="bullet"/>
      <w:lvlText w:val="-"/>
      <w:lvlJc w:val="left"/>
      <w:pPr>
        <w:tabs>
          <w:tab w:val="num" w:pos="4320"/>
        </w:tabs>
        <w:ind w:left="4320" w:hanging="360"/>
      </w:pPr>
      <w:rPr>
        <w:rFonts w:ascii="Times New Roman" w:hAnsi="Times New Roman" w:hint="default"/>
      </w:rPr>
    </w:lvl>
    <w:lvl w:ilvl="6" w:tplc="875E8962" w:tentative="1">
      <w:start w:val="1"/>
      <w:numFmt w:val="bullet"/>
      <w:lvlText w:val="-"/>
      <w:lvlJc w:val="left"/>
      <w:pPr>
        <w:tabs>
          <w:tab w:val="num" w:pos="5040"/>
        </w:tabs>
        <w:ind w:left="5040" w:hanging="360"/>
      </w:pPr>
      <w:rPr>
        <w:rFonts w:ascii="Times New Roman" w:hAnsi="Times New Roman" w:hint="default"/>
      </w:rPr>
    </w:lvl>
    <w:lvl w:ilvl="7" w:tplc="1714DA3C" w:tentative="1">
      <w:start w:val="1"/>
      <w:numFmt w:val="bullet"/>
      <w:lvlText w:val="-"/>
      <w:lvlJc w:val="left"/>
      <w:pPr>
        <w:tabs>
          <w:tab w:val="num" w:pos="5760"/>
        </w:tabs>
        <w:ind w:left="5760" w:hanging="360"/>
      </w:pPr>
      <w:rPr>
        <w:rFonts w:ascii="Times New Roman" w:hAnsi="Times New Roman" w:hint="default"/>
      </w:rPr>
    </w:lvl>
    <w:lvl w:ilvl="8" w:tplc="B7EAFA4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B17B17"/>
    <w:multiLevelType w:val="hybridMultilevel"/>
    <w:tmpl w:val="ACBE703E"/>
    <w:lvl w:ilvl="0" w:tplc="0CF0A8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3013F"/>
    <w:multiLevelType w:val="hybridMultilevel"/>
    <w:tmpl w:val="9B128FA4"/>
    <w:lvl w:ilvl="0" w:tplc="E39A4E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26526B19"/>
    <w:multiLevelType w:val="hybridMultilevel"/>
    <w:tmpl w:val="AD9E0606"/>
    <w:lvl w:ilvl="0" w:tplc="6C3A53AC">
      <w:start w:val="1"/>
      <w:numFmt w:val="bullet"/>
      <w:lvlText w:val=""/>
      <w:lvlJc w:val="left"/>
      <w:pPr>
        <w:ind w:left="720" w:hanging="360"/>
      </w:pPr>
      <w:rPr>
        <w:rFonts w:ascii="Symbol" w:hAnsi="Symbol" w:hint="default"/>
      </w:rPr>
    </w:lvl>
    <w:lvl w:ilvl="1" w:tplc="8902ACE0">
      <w:start w:val="1"/>
      <w:numFmt w:val="bullet"/>
      <w:lvlText w:val="o"/>
      <w:lvlJc w:val="left"/>
      <w:pPr>
        <w:ind w:left="1440" w:hanging="360"/>
      </w:pPr>
      <w:rPr>
        <w:rFonts w:ascii="Courier New" w:hAnsi="Courier New" w:hint="default"/>
      </w:rPr>
    </w:lvl>
    <w:lvl w:ilvl="2" w:tplc="975C49F2">
      <w:start w:val="1"/>
      <w:numFmt w:val="bullet"/>
      <w:lvlText w:val=""/>
      <w:lvlJc w:val="left"/>
      <w:pPr>
        <w:ind w:left="2160" w:hanging="360"/>
      </w:pPr>
      <w:rPr>
        <w:rFonts w:ascii="Wingdings" w:hAnsi="Wingdings" w:hint="default"/>
      </w:rPr>
    </w:lvl>
    <w:lvl w:ilvl="3" w:tplc="230CC582">
      <w:start w:val="1"/>
      <w:numFmt w:val="bullet"/>
      <w:lvlText w:val=""/>
      <w:lvlJc w:val="left"/>
      <w:pPr>
        <w:ind w:left="2880" w:hanging="360"/>
      </w:pPr>
      <w:rPr>
        <w:rFonts w:ascii="Symbol" w:hAnsi="Symbol" w:hint="default"/>
      </w:rPr>
    </w:lvl>
    <w:lvl w:ilvl="4" w:tplc="9C922A8E">
      <w:start w:val="1"/>
      <w:numFmt w:val="bullet"/>
      <w:lvlText w:val="o"/>
      <w:lvlJc w:val="left"/>
      <w:pPr>
        <w:ind w:left="3600" w:hanging="360"/>
      </w:pPr>
      <w:rPr>
        <w:rFonts w:ascii="Courier New" w:hAnsi="Courier New" w:hint="default"/>
      </w:rPr>
    </w:lvl>
    <w:lvl w:ilvl="5" w:tplc="CE3A1FCE">
      <w:start w:val="1"/>
      <w:numFmt w:val="bullet"/>
      <w:lvlText w:val=""/>
      <w:lvlJc w:val="left"/>
      <w:pPr>
        <w:ind w:left="4320" w:hanging="360"/>
      </w:pPr>
      <w:rPr>
        <w:rFonts w:ascii="Wingdings" w:hAnsi="Wingdings" w:hint="default"/>
      </w:rPr>
    </w:lvl>
    <w:lvl w:ilvl="6" w:tplc="A02E8B1E">
      <w:start w:val="1"/>
      <w:numFmt w:val="bullet"/>
      <w:lvlText w:val=""/>
      <w:lvlJc w:val="left"/>
      <w:pPr>
        <w:ind w:left="5040" w:hanging="360"/>
      </w:pPr>
      <w:rPr>
        <w:rFonts w:ascii="Symbol" w:hAnsi="Symbol" w:hint="default"/>
      </w:rPr>
    </w:lvl>
    <w:lvl w:ilvl="7" w:tplc="793EC61E">
      <w:start w:val="1"/>
      <w:numFmt w:val="bullet"/>
      <w:lvlText w:val="o"/>
      <w:lvlJc w:val="left"/>
      <w:pPr>
        <w:ind w:left="5760" w:hanging="360"/>
      </w:pPr>
      <w:rPr>
        <w:rFonts w:ascii="Courier New" w:hAnsi="Courier New" w:hint="default"/>
      </w:rPr>
    </w:lvl>
    <w:lvl w:ilvl="8" w:tplc="10C0EF74">
      <w:start w:val="1"/>
      <w:numFmt w:val="bullet"/>
      <w:lvlText w:val=""/>
      <w:lvlJc w:val="left"/>
      <w:pPr>
        <w:ind w:left="6480" w:hanging="360"/>
      </w:pPr>
      <w:rPr>
        <w:rFonts w:ascii="Wingdings" w:hAnsi="Wingdings" w:hint="default"/>
      </w:rPr>
    </w:lvl>
  </w:abstractNum>
  <w:abstractNum w:abstractNumId="10" w15:restartNumberingAfterBreak="0">
    <w:nsid w:val="26CC0D73"/>
    <w:multiLevelType w:val="hybridMultilevel"/>
    <w:tmpl w:val="8ADEDCB4"/>
    <w:lvl w:ilvl="0" w:tplc="80E66B5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A5128"/>
    <w:multiLevelType w:val="hybridMultilevel"/>
    <w:tmpl w:val="4584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90227"/>
    <w:multiLevelType w:val="hybridMultilevel"/>
    <w:tmpl w:val="9A342F08"/>
    <w:lvl w:ilvl="0" w:tplc="940E441C">
      <w:start w:val="1"/>
      <w:numFmt w:val="bullet"/>
      <w:lvlText w:val="•"/>
      <w:lvlJc w:val="left"/>
      <w:pPr>
        <w:tabs>
          <w:tab w:val="num" w:pos="720"/>
        </w:tabs>
        <w:ind w:left="720" w:hanging="360"/>
      </w:pPr>
      <w:rPr>
        <w:rFonts w:ascii="Arial" w:hAnsi="Arial" w:hint="default"/>
      </w:rPr>
    </w:lvl>
    <w:lvl w:ilvl="1" w:tplc="6138FE1E" w:tentative="1">
      <w:start w:val="1"/>
      <w:numFmt w:val="bullet"/>
      <w:lvlText w:val="•"/>
      <w:lvlJc w:val="left"/>
      <w:pPr>
        <w:tabs>
          <w:tab w:val="num" w:pos="1440"/>
        </w:tabs>
        <w:ind w:left="1440" w:hanging="360"/>
      </w:pPr>
      <w:rPr>
        <w:rFonts w:ascii="Arial" w:hAnsi="Arial" w:hint="default"/>
      </w:rPr>
    </w:lvl>
    <w:lvl w:ilvl="2" w:tplc="7488E7C6" w:tentative="1">
      <w:start w:val="1"/>
      <w:numFmt w:val="bullet"/>
      <w:lvlText w:val="•"/>
      <w:lvlJc w:val="left"/>
      <w:pPr>
        <w:tabs>
          <w:tab w:val="num" w:pos="2160"/>
        </w:tabs>
        <w:ind w:left="2160" w:hanging="360"/>
      </w:pPr>
      <w:rPr>
        <w:rFonts w:ascii="Arial" w:hAnsi="Arial" w:hint="default"/>
      </w:rPr>
    </w:lvl>
    <w:lvl w:ilvl="3" w:tplc="42BA342C" w:tentative="1">
      <w:start w:val="1"/>
      <w:numFmt w:val="bullet"/>
      <w:lvlText w:val="•"/>
      <w:lvlJc w:val="left"/>
      <w:pPr>
        <w:tabs>
          <w:tab w:val="num" w:pos="2880"/>
        </w:tabs>
        <w:ind w:left="2880" w:hanging="360"/>
      </w:pPr>
      <w:rPr>
        <w:rFonts w:ascii="Arial" w:hAnsi="Arial" w:hint="default"/>
      </w:rPr>
    </w:lvl>
    <w:lvl w:ilvl="4" w:tplc="C8EE0EB8" w:tentative="1">
      <w:start w:val="1"/>
      <w:numFmt w:val="bullet"/>
      <w:lvlText w:val="•"/>
      <w:lvlJc w:val="left"/>
      <w:pPr>
        <w:tabs>
          <w:tab w:val="num" w:pos="3600"/>
        </w:tabs>
        <w:ind w:left="3600" w:hanging="360"/>
      </w:pPr>
      <w:rPr>
        <w:rFonts w:ascii="Arial" w:hAnsi="Arial" w:hint="default"/>
      </w:rPr>
    </w:lvl>
    <w:lvl w:ilvl="5" w:tplc="24BA5024" w:tentative="1">
      <w:start w:val="1"/>
      <w:numFmt w:val="bullet"/>
      <w:lvlText w:val="•"/>
      <w:lvlJc w:val="left"/>
      <w:pPr>
        <w:tabs>
          <w:tab w:val="num" w:pos="4320"/>
        </w:tabs>
        <w:ind w:left="4320" w:hanging="360"/>
      </w:pPr>
      <w:rPr>
        <w:rFonts w:ascii="Arial" w:hAnsi="Arial" w:hint="default"/>
      </w:rPr>
    </w:lvl>
    <w:lvl w:ilvl="6" w:tplc="FA5E6D4E" w:tentative="1">
      <w:start w:val="1"/>
      <w:numFmt w:val="bullet"/>
      <w:lvlText w:val="•"/>
      <w:lvlJc w:val="left"/>
      <w:pPr>
        <w:tabs>
          <w:tab w:val="num" w:pos="5040"/>
        </w:tabs>
        <w:ind w:left="5040" w:hanging="360"/>
      </w:pPr>
      <w:rPr>
        <w:rFonts w:ascii="Arial" w:hAnsi="Arial" w:hint="default"/>
      </w:rPr>
    </w:lvl>
    <w:lvl w:ilvl="7" w:tplc="BA922A80" w:tentative="1">
      <w:start w:val="1"/>
      <w:numFmt w:val="bullet"/>
      <w:lvlText w:val="•"/>
      <w:lvlJc w:val="left"/>
      <w:pPr>
        <w:tabs>
          <w:tab w:val="num" w:pos="5760"/>
        </w:tabs>
        <w:ind w:left="5760" w:hanging="360"/>
      </w:pPr>
      <w:rPr>
        <w:rFonts w:ascii="Arial" w:hAnsi="Arial" w:hint="default"/>
      </w:rPr>
    </w:lvl>
    <w:lvl w:ilvl="8" w:tplc="EB32A6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B351B3"/>
    <w:multiLevelType w:val="hybridMultilevel"/>
    <w:tmpl w:val="4732CEE6"/>
    <w:lvl w:ilvl="0" w:tplc="EA764EE8">
      <w:start w:val="1"/>
      <w:numFmt w:val="bullet"/>
      <w:lvlText w:val=""/>
      <w:lvlJc w:val="left"/>
      <w:pPr>
        <w:ind w:left="720" w:hanging="360"/>
      </w:pPr>
      <w:rPr>
        <w:rFonts w:ascii="Symbol" w:hAnsi="Symbol" w:hint="default"/>
      </w:rPr>
    </w:lvl>
    <w:lvl w:ilvl="1" w:tplc="A8C8788C">
      <w:start w:val="1"/>
      <w:numFmt w:val="bullet"/>
      <w:lvlText w:val="o"/>
      <w:lvlJc w:val="left"/>
      <w:pPr>
        <w:ind w:left="1440" w:hanging="360"/>
      </w:pPr>
      <w:rPr>
        <w:rFonts w:ascii="Courier New" w:hAnsi="Courier New" w:hint="default"/>
      </w:rPr>
    </w:lvl>
    <w:lvl w:ilvl="2" w:tplc="EEFE4498">
      <w:start w:val="1"/>
      <w:numFmt w:val="bullet"/>
      <w:lvlText w:val=""/>
      <w:lvlJc w:val="left"/>
      <w:pPr>
        <w:ind w:left="2160" w:hanging="360"/>
      </w:pPr>
      <w:rPr>
        <w:rFonts w:ascii="Wingdings" w:hAnsi="Wingdings" w:hint="default"/>
      </w:rPr>
    </w:lvl>
    <w:lvl w:ilvl="3" w:tplc="09CC36E2">
      <w:start w:val="1"/>
      <w:numFmt w:val="bullet"/>
      <w:lvlText w:val=""/>
      <w:lvlJc w:val="left"/>
      <w:pPr>
        <w:ind w:left="2880" w:hanging="360"/>
      </w:pPr>
      <w:rPr>
        <w:rFonts w:ascii="Symbol" w:hAnsi="Symbol" w:hint="default"/>
      </w:rPr>
    </w:lvl>
    <w:lvl w:ilvl="4" w:tplc="C79052A8">
      <w:start w:val="1"/>
      <w:numFmt w:val="bullet"/>
      <w:lvlText w:val="o"/>
      <w:lvlJc w:val="left"/>
      <w:pPr>
        <w:ind w:left="3600" w:hanging="360"/>
      </w:pPr>
      <w:rPr>
        <w:rFonts w:ascii="Courier New" w:hAnsi="Courier New" w:hint="default"/>
      </w:rPr>
    </w:lvl>
    <w:lvl w:ilvl="5" w:tplc="5C3ABAD2">
      <w:start w:val="1"/>
      <w:numFmt w:val="bullet"/>
      <w:lvlText w:val=""/>
      <w:lvlJc w:val="left"/>
      <w:pPr>
        <w:ind w:left="4320" w:hanging="360"/>
      </w:pPr>
      <w:rPr>
        <w:rFonts w:ascii="Wingdings" w:hAnsi="Wingdings" w:hint="default"/>
      </w:rPr>
    </w:lvl>
    <w:lvl w:ilvl="6" w:tplc="8BAE02F2">
      <w:start w:val="1"/>
      <w:numFmt w:val="bullet"/>
      <w:lvlText w:val=""/>
      <w:lvlJc w:val="left"/>
      <w:pPr>
        <w:ind w:left="5040" w:hanging="360"/>
      </w:pPr>
      <w:rPr>
        <w:rFonts w:ascii="Symbol" w:hAnsi="Symbol" w:hint="default"/>
      </w:rPr>
    </w:lvl>
    <w:lvl w:ilvl="7" w:tplc="641C20D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14" w15:restartNumberingAfterBreak="0">
    <w:nsid w:val="3C3614AF"/>
    <w:multiLevelType w:val="multilevel"/>
    <w:tmpl w:val="7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4B6752"/>
    <w:multiLevelType w:val="hybridMultilevel"/>
    <w:tmpl w:val="19E81A96"/>
    <w:lvl w:ilvl="0" w:tplc="36002C28">
      <w:start w:val="1"/>
      <w:numFmt w:val="bullet"/>
      <w:lvlText w:val=""/>
      <w:lvlJc w:val="left"/>
      <w:pPr>
        <w:ind w:left="360" w:hanging="360"/>
      </w:pPr>
      <w:rPr>
        <w:rFonts w:ascii="Wingdings" w:hAnsi="Wingdings" w:hint="default"/>
        <w:color w:val="E1000F"/>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40622CE3"/>
    <w:multiLevelType w:val="multilevel"/>
    <w:tmpl w:val="688083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445534AB"/>
    <w:multiLevelType w:val="multilevel"/>
    <w:tmpl w:val="909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D813B8"/>
    <w:multiLevelType w:val="multilevel"/>
    <w:tmpl w:val="7034E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9A33D72"/>
    <w:multiLevelType w:val="hybridMultilevel"/>
    <w:tmpl w:val="AA18F3D4"/>
    <w:lvl w:ilvl="0" w:tplc="9A264100">
      <w:start w:val="1"/>
      <w:numFmt w:val="bullet"/>
      <w:lvlText w:val=""/>
      <w:lvlJc w:val="left"/>
      <w:pPr>
        <w:ind w:left="720" w:hanging="360"/>
      </w:pPr>
      <w:rPr>
        <w:rFonts w:ascii="Symbol" w:hAnsi="Symbol" w:hint="default"/>
      </w:rPr>
    </w:lvl>
    <w:lvl w:ilvl="1" w:tplc="053C1824">
      <w:start w:val="1"/>
      <w:numFmt w:val="bullet"/>
      <w:lvlText w:val="o"/>
      <w:lvlJc w:val="left"/>
      <w:pPr>
        <w:ind w:left="1440" w:hanging="360"/>
      </w:pPr>
      <w:rPr>
        <w:rFonts w:ascii="Courier New" w:hAnsi="Courier New" w:hint="default"/>
      </w:rPr>
    </w:lvl>
    <w:lvl w:ilvl="2" w:tplc="A7062EDE">
      <w:start w:val="1"/>
      <w:numFmt w:val="bullet"/>
      <w:lvlText w:val=""/>
      <w:lvlJc w:val="left"/>
      <w:pPr>
        <w:ind w:left="2160" w:hanging="360"/>
      </w:pPr>
      <w:rPr>
        <w:rFonts w:ascii="Wingdings" w:hAnsi="Wingdings" w:hint="default"/>
      </w:rPr>
    </w:lvl>
    <w:lvl w:ilvl="3" w:tplc="4CCEEC6A">
      <w:start w:val="1"/>
      <w:numFmt w:val="bullet"/>
      <w:lvlText w:val=""/>
      <w:lvlJc w:val="left"/>
      <w:pPr>
        <w:ind w:left="2880" w:hanging="360"/>
      </w:pPr>
      <w:rPr>
        <w:rFonts w:ascii="Symbol" w:hAnsi="Symbol" w:hint="default"/>
      </w:rPr>
    </w:lvl>
    <w:lvl w:ilvl="4" w:tplc="1F763F1C">
      <w:start w:val="1"/>
      <w:numFmt w:val="bullet"/>
      <w:lvlText w:val="o"/>
      <w:lvlJc w:val="left"/>
      <w:pPr>
        <w:ind w:left="3600" w:hanging="360"/>
      </w:pPr>
      <w:rPr>
        <w:rFonts w:ascii="Courier New" w:hAnsi="Courier New" w:hint="default"/>
      </w:rPr>
    </w:lvl>
    <w:lvl w:ilvl="5" w:tplc="8B0E0A04">
      <w:start w:val="1"/>
      <w:numFmt w:val="bullet"/>
      <w:lvlText w:val=""/>
      <w:lvlJc w:val="left"/>
      <w:pPr>
        <w:ind w:left="4320" w:hanging="360"/>
      </w:pPr>
      <w:rPr>
        <w:rFonts w:ascii="Wingdings" w:hAnsi="Wingdings" w:hint="default"/>
      </w:rPr>
    </w:lvl>
    <w:lvl w:ilvl="6" w:tplc="B400F5D8">
      <w:start w:val="1"/>
      <w:numFmt w:val="bullet"/>
      <w:lvlText w:val=""/>
      <w:lvlJc w:val="left"/>
      <w:pPr>
        <w:ind w:left="5040" w:hanging="360"/>
      </w:pPr>
      <w:rPr>
        <w:rFonts w:ascii="Symbol" w:hAnsi="Symbol" w:hint="default"/>
      </w:rPr>
    </w:lvl>
    <w:lvl w:ilvl="7" w:tplc="FBE4FF02">
      <w:start w:val="1"/>
      <w:numFmt w:val="bullet"/>
      <w:lvlText w:val="o"/>
      <w:lvlJc w:val="left"/>
      <w:pPr>
        <w:ind w:left="5760" w:hanging="360"/>
      </w:pPr>
      <w:rPr>
        <w:rFonts w:ascii="Courier New" w:hAnsi="Courier New" w:hint="default"/>
      </w:rPr>
    </w:lvl>
    <w:lvl w:ilvl="8" w:tplc="B5F87AE4">
      <w:start w:val="1"/>
      <w:numFmt w:val="bullet"/>
      <w:lvlText w:val=""/>
      <w:lvlJc w:val="left"/>
      <w:pPr>
        <w:ind w:left="6480" w:hanging="360"/>
      </w:pPr>
      <w:rPr>
        <w:rFonts w:ascii="Wingdings" w:hAnsi="Wingdings" w:hint="default"/>
      </w:rPr>
    </w:lvl>
  </w:abstractNum>
  <w:abstractNum w:abstractNumId="21" w15:restartNumberingAfterBreak="0">
    <w:nsid w:val="545A59F0"/>
    <w:multiLevelType w:val="hybridMultilevel"/>
    <w:tmpl w:val="30D26794"/>
    <w:lvl w:ilvl="0" w:tplc="394C9916">
      <w:start w:val="1"/>
      <w:numFmt w:val="decimal"/>
      <w:lvlText w:val="%1."/>
      <w:lvlJc w:val="left"/>
      <w:pPr>
        <w:tabs>
          <w:tab w:val="num" w:pos="720"/>
        </w:tabs>
        <w:ind w:left="720" w:hanging="360"/>
      </w:pPr>
    </w:lvl>
    <w:lvl w:ilvl="1" w:tplc="4D38BD3C" w:tentative="1">
      <w:start w:val="1"/>
      <w:numFmt w:val="decimal"/>
      <w:lvlText w:val="%2."/>
      <w:lvlJc w:val="left"/>
      <w:pPr>
        <w:tabs>
          <w:tab w:val="num" w:pos="1440"/>
        </w:tabs>
        <w:ind w:left="1440" w:hanging="360"/>
      </w:pPr>
    </w:lvl>
    <w:lvl w:ilvl="2" w:tplc="6166EEA6" w:tentative="1">
      <w:start w:val="1"/>
      <w:numFmt w:val="decimal"/>
      <w:lvlText w:val="%3."/>
      <w:lvlJc w:val="left"/>
      <w:pPr>
        <w:tabs>
          <w:tab w:val="num" w:pos="2160"/>
        </w:tabs>
        <w:ind w:left="2160" w:hanging="360"/>
      </w:pPr>
    </w:lvl>
    <w:lvl w:ilvl="3" w:tplc="E08296AA" w:tentative="1">
      <w:start w:val="1"/>
      <w:numFmt w:val="decimal"/>
      <w:lvlText w:val="%4."/>
      <w:lvlJc w:val="left"/>
      <w:pPr>
        <w:tabs>
          <w:tab w:val="num" w:pos="2880"/>
        </w:tabs>
        <w:ind w:left="2880" w:hanging="360"/>
      </w:pPr>
    </w:lvl>
    <w:lvl w:ilvl="4" w:tplc="A2C615DE" w:tentative="1">
      <w:start w:val="1"/>
      <w:numFmt w:val="decimal"/>
      <w:lvlText w:val="%5."/>
      <w:lvlJc w:val="left"/>
      <w:pPr>
        <w:tabs>
          <w:tab w:val="num" w:pos="3600"/>
        </w:tabs>
        <w:ind w:left="3600" w:hanging="360"/>
      </w:pPr>
    </w:lvl>
    <w:lvl w:ilvl="5" w:tplc="3474B2DC" w:tentative="1">
      <w:start w:val="1"/>
      <w:numFmt w:val="decimal"/>
      <w:lvlText w:val="%6."/>
      <w:lvlJc w:val="left"/>
      <w:pPr>
        <w:tabs>
          <w:tab w:val="num" w:pos="4320"/>
        </w:tabs>
        <w:ind w:left="4320" w:hanging="360"/>
      </w:pPr>
    </w:lvl>
    <w:lvl w:ilvl="6" w:tplc="1466E566" w:tentative="1">
      <w:start w:val="1"/>
      <w:numFmt w:val="decimal"/>
      <w:lvlText w:val="%7."/>
      <w:lvlJc w:val="left"/>
      <w:pPr>
        <w:tabs>
          <w:tab w:val="num" w:pos="5040"/>
        </w:tabs>
        <w:ind w:left="5040" w:hanging="360"/>
      </w:pPr>
    </w:lvl>
    <w:lvl w:ilvl="7" w:tplc="049AC1EE" w:tentative="1">
      <w:start w:val="1"/>
      <w:numFmt w:val="decimal"/>
      <w:lvlText w:val="%8."/>
      <w:lvlJc w:val="left"/>
      <w:pPr>
        <w:tabs>
          <w:tab w:val="num" w:pos="5760"/>
        </w:tabs>
        <w:ind w:left="5760" w:hanging="360"/>
      </w:pPr>
    </w:lvl>
    <w:lvl w:ilvl="8" w:tplc="833ABA7E" w:tentative="1">
      <w:start w:val="1"/>
      <w:numFmt w:val="decimal"/>
      <w:lvlText w:val="%9."/>
      <w:lvlJc w:val="left"/>
      <w:pPr>
        <w:tabs>
          <w:tab w:val="num" w:pos="6480"/>
        </w:tabs>
        <w:ind w:left="6480" w:hanging="360"/>
      </w:pPr>
    </w:lvl>
  </w:abstractNum>
  <w:abstractNum w:abstractNumId="22"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44922"/>
    <w:multiLevelType w:val="hybridMultilevel"/>
    <w:tmpl w:val="C3566C9A"/>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24" w15:restartNumberingAfterBreak="0">
    <w:nsid w:val="673A6B51"/>
    <w:multiLevelType w:val="multilevel"/>
    <w:tmpl w:val="9C40A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84746C8"/>
    <w:multiLevelType w:val="multilevel"/>
    <w:tmpl w:val="6E5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3A12CB"/>
    <w:multiLevelType w:val="hybridMultilevel"/>
    <w:tmpl w:val="30D49332"/>
    <w:lvl w:ilvl="0" w:tplc="5FF48056">
      <w:start w:val="1"/>
      <w:numFmt w:val="decimal"/>
      <w:lvlText w:val="%1."/>
      <w:lvlJc w:val="left"/>
      <w:pPr>
        <w:tabs>
          <w:tab w:val="num" w:pos="720"/>
        </w:tabs>
        <w:ind w:left="720" w:hanging="360"/>
      </w:pPr>
    </w:lvl>
    <w:lvl w:ilvl="1" w:tplc="EA927B5C" w:tentative="1">
      <w:start w:val="1"/>
      <w:numFmt w:val="decimal"/>
      <w:lvlText w:val="%2."/>
      <w:lvlJc w:val="left"/>
      <w:pPr>
        <w:tabs>
          <w:tab w:val="num" w:pos="1440"/>
        </w:tabs>
        <w:ind w:left="1440" w:hanging="360"/>
      </w:pPr>
    </w:lvl>
    <w:lvl w:ilvl="2" w:tplc="DCEE5AF2" w:tentative="1">
      <w:start w:val="1"/>
      <w:numFmt w:val="decimal"/>
      <w:lvlText w:val="%3."/>
      <w:lvlJc w:val="left"/>
      <w:pPr>
        <w:tabs>
          <w:tab w:val="num" w:pos="2160"/>
        </w:tabs>
        <w:ind w:left="2160" w:hanging="360"/>
      </w:pPr>
    </w:lvl>
    <w:lvl w:ilvl="3" w:tplc="788C2904" w:tentative="1">
      <w:start w:val="1"/>
      <w:numFmt w:val="decimal"/>
      <w:lvlText w:val="%4."/>
      <w:lvlJc w:val="left"/>
      <w:pPr>
        <w:tabs>
          <w:tab w:val="num" w:pos="2880"/>
        </w:tabs>
        <w:ind w:left="2880" w:hanging="360"/>
      </w:pPr>
    </w:lvl>
    <w:lvl w:ilvl="4" w:tplc="0916FE9E" w:tentative="1">
      <w:start w:val="1"/>
      <w:numFmt w:val="decimal"/>
      <w:lvlText w:val="%5."/>
      <w:lvlJc w:val="left"/>
      <w:pPr>
        <w:tabs>
          <w:tab w:val="num" w:pos="3600"/>
        </w:tabs>
        <w:ind w:left="3600" w:hanging="360"/>
      </w:pPr>
    </w:lvl>
    <w:lvl w:ilvl="5" w:tplc="90A2417C" w:tentative="1">
      <w:start w:val="1"/>
      <w:numFmt w:val="decimal"/>
      <w:lvlText w:val="%6."/>
      <w:lvlJc w:val="left"/>
      <w:pPr>
        <w:tabs>
          <w:tab w:val="num" w:pos="4320"/>
        </w:tabs>
        <w:ind w:left="4320" w:hanging="360"/>
      </w:pPr>
    </w:lvl>
    <w:lvl w:ilvl="6" w:tplc="BEA42D58" w:tentative="1">
      <w:start w:val="1"/>
      <w:numFmt w:val="decimal"/>
      <w:lvlText w:val="%7."/>
      <w:lvlJc w:val="left"/>
      <w:pPr>
        <w:tabs>
          <w:tab w:val="num" w:pos="5040"/>
        </w:tabs>
        <w:ind w:left="5040" w:hanging="360"/>
      </w:pPr>
    </w:lvl>
    <w:lvl w:ilvl="7" w:tplc="1644AD2E" w:tentative="1">
      <w:start w:val="1"/>
      <w:numFmt w:val="decimal"/>
      <w:lvlText w:val="%8."/>
      <w:lvlJc w:val="left"/>
      <w:pPr>
        <w:tabs>
          <w:tab w:val="num" w:pos="5760"/>
        </w:tabs>
        <w:ind w:left="5760" w:hanging="360"/>
      </w:pPr>
    </w:lvl>
    <w:lvl w:ilvl="8" w:tplc="428455C8" w:tentative="1">
      <w:start w:val="1"/>
      <w:numFmt w:val="decimal"/>
      <w:lvlText w:val="%9."/>
      <w:lvlJc w:val="left"/>
      <w:pPr>
        <w:tabs>
          <w:tab w:val="num" w:pos="6480"/>
        </w:tabs>
        <w:ind w:left="6480" w:hanging="360"/>
      </w:pPr>
    </w:lvl>
  </w:abstractNum>
  <w:abstractNum w:abstractNumId="27"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5016EE"/>
    <w:multiLevelType w:val="hybridMultilevel"/>
    <w:tmpl w:val="BE3A2654"/>
    <w:lvl w:ilvl="0" w:tplc="3CD62766">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A4BA0"/>
    <w:multiLevelType w:val="hybridMultilevel"/>
    <w:tmpl w:val="E766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814C1B"/>
    <w:multiLevelType w:val="multilevel"/>
    <w:tmpl w:val="F78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9391083">
    <w:abstractNumId w:val="9"/>
  </w:num>
  <w:num w:numId="2" w16cid:durableId="2041081086">
    <w:abstractNumId w:val="13"/>
  </w:num>
  <w:num w:numId="3" w16cid:durableId="355692209">
    <w:abstractNumId w:val="20"/>
  </w:num>
  <w:num w:numId="4" w16cid:durableId="1530214284">
    <w:abstractNumId w:val="3"/>
  </w:num>
  <w:num w:numId="5" w16cid:durableId="1773435079">
    <w:abstractNumId w:val="2"/>
  </w:num>
  <w:num w:numId="6" w16cid:durableId="2009795154">
    <w:abstractNumId w:val="27"/>
  </w:num>
  <w:num w:numId="7" w16cid:durableId="507983685">
    <w:abstractNumId w:val="17"/>
  </w:num>
  <w:num w:numId="8" w16cid:durableId="801966970">
    <w:abstractNumId w:val="8"/>
  </w:num>
  <w:num w:numId="9" w16cid:durableId="618996905">
    <w:abstractNumId w:val="22"/>
  </w:num>
  <w:num w:numId="10" w16cid:durableId="227545288">
    <w:abstractNumId w:val="15"/>
  </w:num>
  <w:num w:numId="11" w16cid:durableId="1941256442">
    <w:abstractNumId w:val="1"/>
  </w:num>
  <w:num w:numId="12" w16cid:durableId="831608615">
    <w:abstractNumId w:val="4"/>
  </w:num>
  <w:num w:numId="13" w16cid:durableId="143860095">
    <w:abstractNumId w:val="23"/>
  </w:num>
  <w:num w:numId="14" w16cid:durableId="439447724">
    <w:abstractNumId w:val="26"/>
  </w:num>
  <w:num w:numId="15" w16cid:durableId="69036982">
    <w:abstractNumId w:val="21"/>
  </w:num>
  <w:num w:numId="16" w16cid:durableId="147744189">
    <w:abstractNumId w:val="12"/>
  </w:num>
  <w:num w:numId="17" w16cid:durableId="318577409">
    <w:abstractNumId w:val="5"/>
  </w:num>
  <w:num w:numId="18" w16cid:durableId="972951148">
    <w:abstractNumId w:val="29"/>
  </w:num>
  <w:num w:numId="19" w16cid:durableId="1312170383">
    <w:abstractNumId w:val="7"/>
  </w:num>
  <w:num w:numId="20" w16cid:durableId="787512271">
    <w:abstractNumId w:val="6"/>
  </w:num>
  <w:num w:numId="21" w16cid:durableId="187455608">
    <w:abstractNumId w:val="10"/>
  </w:num>
  <w:num w:numId="22" w16cid:durableId="229774044">
    <w:abstractNumId w:val="11"/>
  </w:num>
  <w:num w:numId="23" w16cid:durableId="2055763522">
    <w:abstractNumId w:val="28"/>
  </w:num>
  <w:num w:numId="24" w16cid:durableId="741372744">
    <w:abstractNumId w:val="25"/>
  </w:num>
  <w:num w:numId="25" w16cid:durableId="538201949">
    <w:abstractNumId w:val="14"/>
  </w:num>
  <w:num w:numId="26" w16cid:durableId="1913731949">
    <w:abstractNumId w:val="30"/>
  </w:num>
  <w:num w:numId="27" w16cid:durableId="1962413722">
    <w:abstractNumId w:val="18"/>
  </w:num>
  <w:num w:numId="28" w16cid:durableId="1283149628">
    <w:abstractNumId w:val="0"/>
  </w:num>
  <w:num w:numId="29" w16cid:durableId="2069572476">
    <w:abstractNumId w:val="24"/>
  </w:num>
  <w:num w:numId="30" w16cid:durableId="1649743251">
    <w:abstractNumId w:val="16"/>
  </w:num>
  <w:num w:numId="31" w16cid:durableId="12656516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061"/>
    <w:rsid w:val="00000839"/>
    <w:rsid w:val="00000FA5"/>
    <w:rsid w:val="0000239C"/>
    <w:rsid w:val="00002AA4"/>
    <w:rsid w:val="000032A7"/>
    <w:rsid w:val="00003E1E"/>
    <w:rsid w:val="00005267"/>
    <w:rsid w:val="00006346"/>
    <w:rsid w:val="000069EB"/>
    <w:rsid w:val="00006A45"/>
    <w:rsid w:val="00013612"/>
    <w:rsid w:val="000139FB"/>
    <w:rsid w:val="0001552E"/>
    <w:rsid w:val="00016427"/>
    <w:rsid w:val="00020C3F"/>
    <w:rsid w:val="00021C67"/>
    <w:rsid w:val="00022B70"/>
    <w:rsid w:val="0002384F"/>
    <w:rsid w:val="000300EB"/>
    <w:rsid w:val="000301F0"/>
    <w:rsid w:val="00030229"/>
    <w:rsid w:val="0003032D"/>
    <w:rsid w:val="00030557"/>
    <w:rsid w:val="00030F51"/>
    <w:rsid w:val="0003260E"/>
    <w:rsid w:val="0003318B"/>
    <w:rsid w:val="00035A84"/>
    <w:rsid w:val="00036C0F"/>
    <w:rsid w:val="0003765C"/>
    <w:rsid w:val="00040859"/>
    <w:rsid w:val="00040CC9"/>
    <w:rsid w:val="00041350"/>
    <w:rsid w:val="000425ED"/>
    <w:rsid w:val="000436D5"/>
    <w:rsid w:val="0004397E"/>
    <w:rsid w:val="0004763E"/>
    <w:rsid w:val="000510FC"/>
    <w:rsid w:val="00051E86"/>
    <w:rsid w:val="00052F2A"/>
    <w:rsid w:val="000535BE"/>
    <w:rsid w:val="0005531C"/>
    <w:rsid w:val="00055506"/>
    <w:rsid w:val="0005672A"/>
    <w:rsid w:val="000575F9"/>
    <w:rsid w:val="000618FC"/>
    <w:rsid w:val="0006449D"/>
    <w:rsid w:val="00067071"/>
    <w:rsid w:val="00071A64"/>
    <w:rsid w:val="000723ED"/>
    <w:rsid w:val="0007322B"/>
    <w:rsid w:val="00074F80"/>
    <w:rsid w:val="0007546A"/>
    <w:rsid w:val="000770A9"/>
    <w:rsid w:val="00080D10"/>
    <w:rsid w:val="00082721"/>
    <w:rsid w:val="0008287D"/>
    <w:rsid w:val="00082FD6"/>
    <w:rsid w:val="0008357F"/>
    <w:rsid w:val="0008406B"/>
    <w:rsid w:val="00085347"/>
    <w:rsid w:val="00085CD7"/>
    <w:rsid w:val="00087445"/>
    <w:rsid w:val="000910EF"/>
    <w:rsid w:val="0009332E"/>
    <w:rsid w:val="00093345"/>
    <w:rsid w:val="00093BE1"/>
    <w:rsid w:val="0009440B"/>
    <w:rsid w:val="000949DB"/>
    <w:rsid w:val="000977A5"/>
    <w:rsid w:val="000A0252"/>
    <w:rsid w:val="000A12B2"/>
    <w:rsid w:val="000A1795"/>
    <w:rsid w:val="000A4E67"/>
    <w:rsid w:val="000A6923"/>
    <w:rsid w:val="000A6B21"/>
    <w:rsid w:val="000A761E"/>
    <w:rsid w:val="000B04FB"/>
    <w:rsid w:val="000B1174"/>
    <w:rsid w:val="000B279C"/>
    <w:rsid w:val="000B446D"/>
    <w:rsid w:val="000B44E4"/>
    <w:rsid w:val="000B5D2F"/>
    <w:rsid w:val="000B695A"/>
    <w:rsid w:val="000B730D"/>
    <w:rsid w:val="000C01B7"/>
    <w:rsid w:val="000C0649"/>
    <w:rsid w:val="000C1262"/>
    <w:rsid w:val="000C13D1"/>
    <w:rsid w:val="000C210A"/>
    <w:rsid w:val="000C5296"/>
    <w:rsid w:val="000C56DD"/>
    <w:rsid w:val="000C587E"/>
    <w:rsid w:val="000C6E85"/>
    <w:rsid w:val="000C73F0"/>
    <w:rsid w:val="000D0DDB"/>
    <w:rsid w:val="000D1672"/>
    <w:rsid w:val="000D1CED"/>
    <w:rsid w:val="000D1D9B"/>
    <w:rsid w:val="000D2FD0"/>
    <w:rsid w:val="000D4A78"/>
    <w:rsid w:val="000D5199"/>
    <w:rsid w:val="000D5E1F"/>
    <w:rsid w:val="000D74A8"/>
    <w:rsid w:val="000E0579"/>
    <w:rsid w:val="000E071C"/>
    <w:rsid w:val="000E0B2D"/>
    <w:rsid w:val="000E1FB0"/>
    <w:rsid w:val="000E28A1"/>
    <w:rsid w:val="000E2F62"/>
    <w:rsid w:val="000E38ED"/>
    <w:rsid w:val="000E3E2E"/>
    <w:rsid w:val="000E6E38"/>
    <w:rsid w:val="000E7484"/>
    <w:rsid w:val="000E7A5D"/>
    <w:rsid w:val="000E7F24"/>
    <w:rsid w:val="000F03BE"/>
    <w:rsid w:val="000F04C4"/>
    <w:rsid w:val="000F115F"/>
    <w:rsid w:val="000F1757"/>
    <w:rsid w:val="000F225B"/>
    <w:rsid w:val="000F4A20"/>
    <w:rsid w:val="000F53A5"/>
    <w:rsid w:val="000F6474"/>
    <w:rsid w:val="000F64FD"/>
    <w:rsid w:val="000F7DF8"/>
    <w:rsid w:val="000F7FAF"/>
    <w:rsid w:val="00101432"/>
    <w:rsid w:val="001017AE"/>
    <w:rsid w:val="001022B4"/>
    <w:rsid w:val="00102CCA"/>
    <w:rsid w:val="001048D0"/>
    <w:rsid w:val="00105597"/>
    <w:rsid w:val="00105975"/>
    <w:rsid w:val="00110722"/>
    <w:rsid w:val="00111F4D"/>
    <w:rsid w:val="00112A28"/>
    <w:rsid w:val="001134DA"/>
    <w:rsid w:val="001135F2"/>
    <w:rsid w:val="00115230"/>
    <w:rsid w:val="001154B7"/>
    <w:rsid w:val="001154FE"/>
    <w:rsid w:val="00115533"/>
    <w:rsid w:val="00115B5F"/>
    <w:rsid w:val="001162B4"/>
    <w:rsid w:val="0011643D"/>
    <w:rsid w:val="0012028A"/>
    <w:rsid w:val="00122A16"/>
    <w:rsid w:val="00122CBC"/>
    <w:rsid w:val="001238DE"/>
    <w:rsid w:val="001244D3"/>
    <w:rsid w:val="0012548E"/>
    <w:rsid w:val="0012559C"/>
    <w:rsid w:val="0012581F"/>
    <w:rsid w:val="00126C65"/>
    <w:rsid w:val="00126D4A"/>
    <w:rsid w:val="00132DA9"/>
    <w:rsid w:val="0013305B"/>
    <w:rsid w:val="00133B99"/>
    <w:rsid w:val="0013569C"/>
    <w:rsid w:val="001363DF"/>
    <w:rsid w:val="00136D43"/>
    <w:rsid w:val="00140639"/>
    <w:rsid w:val="00140710"/>
    <w:rsid w:val="001411B8"/>
    <w:rsid w:val="00141B82"/>
    <w:rsid w:val="001443BD"/>
    <w:rsid w:val="00144EEF"/>
    <w:rsid w:val="00145BCB"/>
    <w:rsid w:val="00146E45"/>
    <w:rsid w:val="001508E9"/>
    <w:rsid w:val="00151669"/>
    <w:rsid w:val="0015322C"/>
    <w:rsid w:val="001537B3"/>
    <w:rsid w:val="00153915"/>
    <w:rsid w:val="00154BFA"/>
    <w:rsid w:val="00154FED"/>
    <w:rsid w:val="001577E9"/>
    <w:rsid w:val="00157F3C"/>
    <w:rsid w:val="00160750"/>
    <w:rsid w:val="0016138C"/>
    <w:rsid w:val="001625DB"/>
    <w:rsid w:val="00163DF4"/>
    <w:rsid w:val="00166888"/>
    <w:rsid w:val="00166BA0"/>
    <w:rsid w:val="00167361"/>
    <w:rsid w:val="001709BA"/>
    <w:rsid w:val="00171D4C"/>
    <w:rsid w:val="00171EE3"/>
    <w:rsid w:val="0017291C"/>
    <w:rsid w:val="001731CE"/>
    <w:rsid w:val="00175545"/>
    <w:rsid w:val="00176048"/>
    <w:rsid w:val="001761CF"/>
    <w:rsid w:val="0018098F"/>
    <w:rsid w:val="001809FF"/>
    <w:rsid w:val="00180ABD"/>
    <w:rsid w:val="001828DF"/>
    <w:rsid w:val="00182A1A"/>
    <w:rsid w:val="001830EC"/>
    <w:rsid w:val="00183CA6"/>
    <w:rsid w:val="00186851"/>
    <w:rsid w:val="00187397"/>
    <w:rsid w:val="00194131"/>
    <w:rsid w:val="00194719"/>
    <w:rsid w:val="00196593"/>
    <w:rsid w:val="0019736E"/>
    <w:rsid w:val="001A212F"/>
    <w:rsid w:val="001A2458"/>
    <w:rsid w:val="001A290F"/>
    <w:rsid w:val="001A2957"/>
    <w:rsid w:val="001A30DE"/>
    <w:rsid w:val="001A3618"/>
    <w:rsid w:val="001A3814"/>
    <w:rsid w:val="001A4295"/>
    <w:rsid w:val="001A5CC2"/>
    <w:rsid w:val="001A5ECA"/>
    <w:rsid w:val="001B466C"/>
    <w:rsid w:val="001B725B"/>
    <w:rsid w:val="001B7C20"/>
    <w:rsid w:val="001C0B32"/>
    <w:rsid w:val="001C2CDE"/>
    <w:rsid w:val="001C3003"/>
    <w:rsid w:val="001C375B"/>
    <w:rsid w:val="001C4615"/>
    <w:rsid w:val="001C46F5"/>
    <w:rsid w:val="001C4BE1"/>
    <w:rsid w:val="001C5461"/>
    <w:rsid w:val="001C5AC4"/>
    <w:rsid w:val="001C60DD"/>
    <w:rsid w:val="001C6F9F"/>
    <w:rsid w:val="001D2160"/>
    <w:rsid w:val="001D217C"/>
    <w:rsid w:val="001D2E35"/>
    <w:rsid w:val="001D5195"/>
    <w:rsid w:val="001D61A8"/>
    <w:rsid w:val="001D66B9"/>
    <w:rsid w:val="001D6C39"/>
    <w:rsid w:val="001D7ADF"/>
    <w:rsid w:val="001E0F71"/>
    <w:rsid w:val="001E183E"/>
    <w:rsid w:val="001E22D3"/>
    <w:rsid w:val="001E4323"/>
    <w:rsid w:val="001E4F9D"/>
    <w:rsid w:val="001E6659"/>
    <w:rsid w:val="001E6D05"/>
    <w:rsid w:val="001E73E8"/>
    <w:rsid w:val="001E7C28"/>
    <w:rsid w:val="001F1BDF"/>
    <w:rsid w:val="001F3545"/>
    <w:rsid w:val="001F4798"/>
    <w:rsid w:val="001F6925"/>
    <w:rsid w:val="001F7110"/>
    <w:rsid w:val="001F7E96"/>
    <w:rsid w:val="002005F5"/>
    <w:rsid w:val="002015C1"/>
    <w:rsid w:val="00201653"/>
    <w:rsid w:val="00202284"/>
    <w:rsid w:val="0020265B"/>
    <w:rsid w:val="002040DF"/>
    <w:rsid w:val="00204203"/>
    <w:rsid w:val="00205045"/>
    <w:rsid w:val="0020528D"/>
    <w:rsid w:val="00206118"/>
    <w:rsid w:val="00207139"/>
    <w:rsid w:val="00207472"/>
    <w:rsid w:val="00207695"/>
    <w:rsid w:val="0020779D"/>
    <w:rsid w:val="00210264"/>
    <w:rsid w:val="00210664"/>
    <w:rsid w:val="00211973"/>
    <w:rsid w:val="0021243E"/>
    <w:rsid w:val="00212488"/>
    <w:rsid w:val="002129A6"/>
    <w:rsid w:val="002130A5"/>
    <w:rsid w:val="00213FC9"/>
    <w:rsid w:val="00216FAA"/>
    <w:rsid w:val="0021788F"/>
    <w:rsid w:val="00220628"/>
    <w:rsid w:val="00220BA0"/>
    <w:rsid w:val="00222CA6"/>
    <w:rsid w:val="002260C7"/>
    <w:rsid w:val="002304D2"/>
    <w:rsid w:val="00231588"/>
    <w:rsid w:val="00233101"/>
    <w:rsid w:val="00233C37"/>
    <w:rsid w:val="00233D04"/>
    <w:rsid w:val="00234ABD"/>
    <w:rsid w:val="00234C22"/>
    <w:rsid w:val="002350B9"/>
    <w:rsid w:val="00235D2F"/>
    <w:rsid w:val="00236491"/>
    <w:rsid w:val="00236E2A"/>
    <w:rsid w:val="00237CD3"/>
    <w:rsid w:val="00237F62"/>
    <w:rsid w:val="00240F2F"/>
    <w:rsid w:val="002425D0"/>
    <w:rsid w:val="00242866"/>
    <w:rsid w:val="0024299D"/>
    <w:rsid w:val="002444ED"/>
    <w:rsid w:val="0024586A"/>
    <w:rsid w:val="00247CC2"/>
    <w:rsid w:val="0025042A"/>
    <w:rsid w:val="00250F83"/>
    <w:rsid w:val="002517E7"/>
    <w:rsid w:val="002518A2"/>
    <w:rsid w:val="00251FAE"/>
    <w:rsid w:val="00252727"/>
    <w:rsid w:val="002531AD"/>
    <w:rsid w:val="00253CF4"/>
    <w:rsid w:val="00253D39"/>
    <w:rsid w:val="0025420E"/>
    <w:rsid w:val="00256F0C"/>
    <w:rsid w:val="00257034"/>
    <w:rsid w:val="002617BE"/>
    <w:rsid w:val="002627D8"/>
    <w:rsid w:val="00262C05"/>
    <w:rsid w:val="0026315C"/>
    <w:rsid w:val="00263522"/>
    <w:rsid w:val="00264297"/>
    <w:rsid w:val="0027095C"/>
    <w:rsid w:val="00271506"/>
    <w:rsid w:val="00271842"/>
    <w:rsid w:val="002724D1"/>
    <w:rsid w:val="00274B00"/>
    <w:rsid w:val="002756A9"/>
    <w:rsid w:val="002763B5"/>
    <w:rsid w:val="00276922"/>
    <w:rsid w:val="00277190"/>
    <w:rsid w:val="00277561"/>
    <w:rsid w:val="0028138A"/>
    <w:rsid w:val="00281D14"/>
    <w:rsid w:val="002821C6"/>
    <w:rsid w:val="00282C13"/>
    <w:rsid w:val="00284A6C"/>
    <w:rsid w:val="00285CE5"/>
    <w:rsid w:val="002908BB"/>
    <w:rsid w:val="00290A9E"/>
    <w:rsid w:val="00291145"/>
    <w:rsid w:val="00291D5B"/>
    <w:rsid w:val="00292F4F"/>
    <w:rsid w:val="002939D2"/>
    <w:rsid w:val="00293BF5"/>
    <w:rsid w:val="0029453D"/>
    <w:rsid w:val="002954F1"/>
    <w:rsid w:val="00295942"/>
    <w:rsid w:val="00295F92"/>
    <w:rsid w:val="0029D4FC"/>
    <w:rsid w:val="002A0DF7"/>
    <w:rsid w:val="002A2975"/>
    <w:rsid w:val="002A460D"/>
    <w:rsid w:val="002A4BA5"/>
    <w:rsid w:val="002A5EE9"/>
    <w:rsid w:val="002A60E0"/>
    <w:rsid w:val="002B0498"/>
    <w:rsid w:val="002B1C2B"/>
    <w:rsid w:val="002B2E4C"/>
    <w:rsid w:val="002B638B"/>
    <w:rsid w:val="002B65A9"/>
    <w:rsid w:val="002B793C"/>
    <w:rsid w:val="002B7AE6"/>
    <w:rsid w:val="002C007F"/>
    <w:rsid w:val="002C0277"/>
    <w:rsid w:val="002C06AA"/>
    <w:rsid w:val="002C0BE6"/>
    <w:rsid w:val="002C0F7C"/>
    <w:rsid w:val="002C1344"/>
    <w:rsid w:val="002C252E"/>
    <w:rsid w:val="002C53B2"/>
    <w:rsid w:val="002C5459"/>
    <w:rsid w:val="002C5C95"/>
    <w:rsid w:val="002C5DEF"/>
    <w:rsid w:val="002C6773"/>
    <w:rsid w:val="002D0D77"/>
    <w:rsid w:val="002D1A08"/>
    <w:rsid w:val="002D2A3D"/>
    <w:rsid w:val="002D36A9"/>
    <w:rsid w:val="002D53EE"/>
    <w:rsid w:val="002D708D"/>
    <w:rsid w:val="002D74CF"/>
    <w:rsid w:val="002D7D01"/>
    <w:rsid w:val="002E0B17"/>
    <w:rsid w:val="002E17FE"/>
    <w:rsid w:val="002E230B"/>
    <w:rsid w:val="002E3508"/>
    <w:rsid w:val="002E4FFB"/>
    <w:rsid w:val="002E65A8"/>
    <w:rsid w:val="002E6EE7"/>
    <w:rsid w:val="002E7DED"/>
    <w:rsid w:val="002F0739"/>
    <w:rsid w:val="002F15A3"/>
    <w:rsid w:val="002F194A"/>
    <w:rsid w:val="002F1AFF"/>
    <w:rsid w:val="002F38E7"/>
    <w:rsid w:val="002F3DF2"/>
    <w:rsid w:val="002F4011"/>
    <w:rsid w:val="002F4D20"/>
    <w:rsid w:val="002F5D37"/>
    <w:rsid w:val="002F5E5E"/>
    <w:rsid w:val="002F6DE3"/>
    <w:rsid w:val="002F7BA6"/>
    <w:rsid w:val="002F7E11"/>
    <w:rsid w:val="00302E88"/>
    <w:rsid w:val="00304087"/>
    <w:rsid w:val="003060B9"/>
    <w:rsid w:val="00306540"/>
    <w:rsid w:val="00306705"/>
    <w:rsid w:val="00307F7E"/>
    <w:rsid w:val="00310ACD"/>
    <w:rsid w:val="00312AFF"/>
    <w:rsid w:val="0031379F"/>
    <w:rsid w:val="00314A24"/>
    <w:rsid w:val="00314CD5"/>
    <w:rsid w:val="00320A26"/>
    <w:rsid w:val="00320F6B"/>
    <w:rsid w:val="00321344"/>
    <w:rsid w:val="0032193E"/>
    <w:rsid w:val="00321A02"/>
    <w:rsid w:val="00322487"/>
    <w:rsid w:val="003239E9"/>
    <w:rsid w:val="00323BA9"/>
    <w:rsid w:val="00324068"/>
    <w:rsid w:val="00325CE6"/>
    <w:rsid w:val="003306AF"/>
    <w:rsid w:val="00330E53"/>
    <w:rsid w:val="0033451C"/>
    <w:rsid w:val="00335099"/>
    <w:rsid w:val="00335121"/>
    <w:rsid w:val="003359BC"/>
    <w:rsid w:val="00336854"/>
    <w:rsid w:val="0034015C"/>
    <w:rsid w:val="00340AFA"/>
    <w:rsid w:val="003413D3"/>
    <w:rsid w:val="00341F49"/>
    <w:rsid w:val="00342CE6"/>
    <w:rsid w:val="00343EBF"/>
    <w:rsid w:val="003442F4"/>
    <w:rsid w:val="00346CBA"/>
    <w:rsid w:val="00347B8D"/>
    <w:rsid w:val="00347E7E"/>
    <w:rsid w:val="00350534"/>
    <w:rsid w:val="00351653"/>
    <w:rsid w:val="00353350"/>
    <w:rsid w:val="00353705"/>
    <w:rsid w:val="00354313"/>
    <w:rsid w:val="00355152"/>
    <w:rsid w:val="003562E8"/>
    <w:rsid w:val="00356C60"/>
    <w:rsid w:val="00357D0A"/>
    <w:rsid w:val="00362D39"/>
    <w:rsid w:val="0036357D"/>
    <w:rsid w:val="00363904"/>
    <w:rsid w:val="00364536"/>
    <w:rsid w:val="003649BC"/>
    <w:rsid w:val="00364F7E"/>
    <w:rsid w:val="00365E44"/>
    <w:rsid w:val="003661FE"/>
    <w:rsid w:val="003662B1"/>
    <w:rsid w:val="00367AA1"/>
    <w:rsid w:val="00370A5B"/>
    <w:rsid w:val="00370CFE"/>
    <w:rsid w:val="00371BB6"/>
    <w:rsid w:val="00372E36"/>
    <w:rsid w:val="00373408"/>
    <w:rsid w:val="00375707"/>
    <w:rsid w:val="003763A0"/>
    <w:rsid w:val="00376722"/>
    <w:rsid w:val="00376EE9"/>
    <w:rsid w:val="00376FFC"/>
    <w:rsid w:val="00377CBB"/>
    <w:rsid w:val="003821B4"/>
    <w:rsid w:val="003827B6"/>
    <w:rsid w:val="0038493F"/>
    <w:rsid w:val="00384EA1"/>
    <w:rsid w:val="00384F62"/>
    <w:rsid w:val="00385438"/>
    <w:rsid w:val="003877B6"/>
    <w:rsid w:val="00387E9E"/>
    <w:rsid w:val="00390457"/>
    <w:rsid w:val="003908DB"/>
    <w:rsid w:val="00391539"/>
    <w:rsid w:val="00392283"/>
    <w:rsid w:val="003931DF"/>
    <w:rsid w:val="00393887"/>
    <w:rsid w:val="003943F0"/>
    <w:rsid w:val="00394A7F"/>
    <w:rsid w:val="00394C6B"/>
    <w:rsid w:val="00395797"/>
    <w:rsid w:val="00397CE5"/>
    <w:rsid w:val="003A2950"/>
    <w:rsid w:val="003A3DE8"/>
    <w:rsid w:val="003A499E"/>
    <w:rsid w:val="003A4E62"/>
    <w:rsid w:val="003A5992"/>
    <w:rsid w:val="003B0622"/>
    <w:rsid w:val="003B0DC5"/>
    <w:rsid w:val="003B1069"/>
    <w:rsid w:val="003B21EB"/>
    <w:rsid w:val="003B390A"/>
    <w:rsid w:val="003B3AE7"/>
    <w:rsid w:val="003B59F8"/>
    <w:rsid w:val="003C0136"/>
    <w:rsid w:val="003C06B6"/>
    <w:rsid w:val="003C15DE"/>
    <w:rsid w:val="003C2185"/>
    <w:rsid w:val="003C2889"/>
    <w:rsid w:val="003C2F1A"/>
    <w:rsid w:val="003C327D"/>
    <w:rsid w:val="003C4684"/>
    <w:rsid w:val="003C4EB2"/>
    <w:rsid w:val="003C5105"/>
    <w:rsid w:val="003C5373"/>
    <w:rsid w:val="003C55D9"/>
    <w:rsid w:val="003C72C8"/>
    <w:rsid w:val="003C7A80"/>
    <w:rsid w:val="003D0695"/>
    <w:rsid w:val="003D09BC"/>
    <w:rsid w:val="003D0B48"/>
    <w:rsid w:val="003D2A0B"/>
    <w:rsid w:val="003D2E33"/>
    <w:rsid w:val="003D437F"/>
    <w:rsid w:val="003D5AEF"/>
    <w:rsid w:val="003E0CA4"/>
    <w:rsid w:val="003E1275"/>
    <w:rsid w:val="003E694A"/>
    <w:rsid w:val="003E6E09"/>
    <w:rsid w:val="003E768E"/>
    <w:rsid w:val="003E7BDC"/>
    <w:rsid w:val="003F1AF3"/>
    <w:rsid w:val="003F2724"/>
    <w:rsid w:val="003F2C9B"/>
    <w:rsid w:val="003F38AF"/>
    <w:rsid w:val="003F3C05"/>
    <w:rsid w:val="003F3CB2"/>
    <w:rsid w:val="003F4D8D"/>
    <w:rsid w:val="003F51D2"/>
    <w:rsid w:val="003F521F"/>
    <w:rsid w:val="003F6155"/>
    <w:rsid w:val="004011DA"/>
    <w:rsid w:val="00401CE3"/>
    <w:rsid w:val="0040386D"/>
    <w:rsid w:val="00410101"/>
    <w:rsid w:val="00411497"/>
    <w:rsid w:val="00411AB2"/>
    <w:rsid w:val="00412B05"/>
    <w:rsid w:val="0041449E"/>
    <w:rsid w:val="00414C1C"/>
    <w:rsid w:val="00415203"/>
    <w:rsid w:val="00415249"/>
    <w:rsid w:val="00417EEF"/>
    <w:rsid w:val="00421A40"/>
    <w:rsid w:val="00422106"/>
    <w:rsid w:val="00422A53"/>
    <w:rsid w:val="00422F9C"/>
    <w:rsid w:val="004254CB"/>
    <w:rsid w:val="004255D6"/>
    <w:rsid w:val="00427AED"/>
    <w:rsid w:val="004313E7"/>
    <w:rsid w:val="004317F1"/>
    <w:rsid w:val="00431874"/>
    <w:rsid w:val="00432CEC"/>
    <w:rsid w:val="00435189"/>
    <w:rsid w:val="004357E2"/>
    <w:rsid w:val="00435968"/>
    <w:rsid w:val="00435ABF"/>
    <w:rsid w:val="004407AA"/>
    <w:rsid w:val="00442828"/>
    <w:rsid w:val="00442E93"/>
    <w:rsid w:val="00443D51"/>
    <w:rsid w:val="00444246"/>
    <w:rsid w:val="0044440B"/>
    <w:rsid w:val="0044478D"/>
    <w:rsid w:val="00444A70"/>
    <w:rsid w:val="00444A99"/>
    <w:rsid w:val="00444EF2"/>
    <w:rsid w:val="00446679"/>
    <w:rsid w:val="004467BE"/>
    <w:rsid w:val="0044763B"/>
    <w:rsid w:val="00447F4F"/>
    <w:rsid w:val="00451277"/>
    <w:rsid w:val="00452453"/>
    <w:rsid w:val="004533B2"/>
    <w:rsid w:val="004535EB"/>
    <w:rsid w:val="004536F4"/>
    <w:rsid w:val="00454197"/>
    <w:rsid w:val="00456A53"/>
    <w:rsid w:val="00457F04"/>
    <w:rsid w:val="0046266D"/>
    <w:rsid w:val="004629B3"/>
    <w:rsid w:val="004630E1"/>
    <w:rsid w:val="0046376E"/>
    <w:rsid w:val="00465C2D"/>
    <w:rsid w:val="004665B0"/>
    <w:rsid w:val="0046690F"/>
    <w:rsid w:val="00466D38"/>
    <w:rsid w:val="0047072D"/>
    <w:rsid w:val="0047094E"/>
    <w:rsid w:val="00471C54"/>
    <w:rsid w:val="0047216A"/>
    <w:rsid w:val="00472754"/>
    <w:rsid w:val="00472779"/>
    <w:rsid w:val="00472FEC"/>
    <w:rsid w:val="004751B8"/>
    <w:rsid w:val="0047580A"/>
    <w:rsid w:val="00476D8A"/>
    <w:rsid w:val="00483377"/>
    <w:rsid w:val="00483421"/>
    <w:rsid w:val="0048587D"/>
    <w:rsid w:val="00486F0F"/>
    <w:rsid w:val="004905A0"/>
    <w:rsid w:val="00490A03"/>
    <w:rsid w:val="00493327"/>
    <w:rsid w:val="004939BF"/>
    <w:rsid w:val="00494DBE"/>
    <w:rsid w:val="004953CC"/>
    <w:rsid w:val="00495CE6"/>
    <w:rsid w:val="00495FE0"/>
    <w:rsid w:val="004A06C6"/>
    <w:rsid w:val="004A0A62"/>
    <w:rsid w:val="004A144D"/>
    <w:rsid w:val="004A307B"/>
    <w:rsid w:val="004A323C"/>
    <w:rsid w:val="004A59DC"/>
    <w:rsid w:val="004A6917"/>
    <w:rsid w:val="004B17EF"/>
    <w:rsid w:val="004B288B"/>
    <w:rsid w:val="004B2951"/>
    <w:rsid w:val="004B2EE6"/>
    <w:rsid w:val="004B3100"/>
    <w:rsid w:val="004B3301"/>
    <w:rsid w:val="004B4959"/>
    <w:rsid w:val="004B49DA"/>
    <w:rsid w:val="004B54E8"/>
    <w:rsid w:val="004B6253"/>
    <w:rsid w:val="004B68C3"/>
    <w:rsid w:val="004C0AA0"/>
    <w:rsid w:val="004C1080"/>
    <w:rsid w:val="004C1368"/>
    <w:rsid w:val="004C2441"/>
    <w:rsid w:val="004C25AB"/>
    <w:rsid w:val="004C4033"/>
    <w:rsid w:val="004C4578"/>
    <w:rsid w:val="004C493A"/>
    <w:rsid w:val="004C4CA4"/>
    <w:rsid w:val="004C4FEB"/>
    <w:rsid w:val="004C5EC5"/>
    <w:rsid w:val="004C6B79"/>
    <w:rsid w:val="004C7366"/>
    <w:rsid w:val="004D059B"/>
    <w:rsid w:val="004D0E64"/>
    <w:rsid w:val="004D1365"/>
    <w:rsid w:val="004D15F4"/>
    <w:rsid w:val="004D1E00"/>
    <w:rsid w:val="004D276F"/>
    <w:rsid w:val="004D2C83"/>
    <w:rsid w:val="004D3082"/>
    <w:rsid w:val="004D4789"/>
    <w:rsid w:val="004D48A8"/>
    <w:rsid w:val="004D4CB6"/>
    <w:rsid w:val="004D52E2"/>
    <w:rsid w:val="004D5D79"/>
    <w:rsid w:val="004D6673"/>
    <w:rsid w:val="004D68C5"/>
    <w:rsid w:val="004D7929"/>
    <w:rsid w:val="004E0BE7"/>
    <w:rsid w:val="004E1D0D"/>
    <w:rsid w:val="004E248D"/>
    <w:rsid w:val="004E3341"/>
    <w:rsid w:val="004E3515"/>
    <w:rsid w:val="004E42AC"/>
    <w:rsid w:val="004E6131"/>
    <w:rsid w:val="004E7A0C"/>
    <w:rsid w:val="004F10C1"/>
    <w:rsid w:val="004F47CF"/>
    <w:rsid w:val="004F5AD9"/>
    <w:rsid w:val="004F5E5A"/>
    <w:rsid w:val="004F60C9"/>
    <w:rsid w:val="004F6DFE"/>
    <w:rsid w:val="004F7367"/>
    <w:rsid w:val="004F7667"/>
    <w:rsid w:val="00500562"/>
    <w:rsid w:val="00500794"/>
    <w:rsid w:val="005008C3"/>
    <w:rsid w:val="00500D55"/>
    <w:rsid w:val="00501456"/>
    <w:rsid w:val="00502E62"/>
    <w:rsid w:val="0050338A"/>
    <w:rsid w:val="005033ED"/>
    <w:rsid w:val="00503C74"/>
    <w:rsid w:val="005040FA"/>
    <w:rsid w:val="0050416C"/>
    <w:rsid w:val="00506B8A"/>
    <w:rsid w:val="0050930A"/>
    <w:rsid w:val="005103CF"/>
    <w:rsid w:val="00514619"/>
    <w:rsid w:val="00515030"/>
    <w:rsid w:val="0051566B"/>
    <w:rsid w:val="005156D2"/>
    <w:rsid w:val="005169CE"/>
    <w:rsid w:val="00521081"/>
    <w:rsid w:val="0052212B"/>
    <w:rsid w:val="00524AFE"/>
    <w:rsid w:val="005266EA"/>
    <w:rsid w:val="00530173"/>
    <w:rsid w:val="005327A1"/>
    <w:rsid w:val="00532F11"/>
    <w:rsid w:val="00532FC9"/>
    <w:rsid w:val="00533F39"/>
    <w:rsid w:val="00534B46"/>
    <w:rsid w:val="00540358"/>
    <w:rsid w:val="00540D47"/>
    <w:rsid w:val="005415EE"/>
    <w:rsid w:val="00544AB8"/>
    <w:rsid w:val="00544FBA"/>
    <w:rsid w:val="005463C3"/>
    <w:rsid w:val="00546C80"/>
    <w:rsid w:val="00546E72"/>
    <w:rsid w:val="005476ED"/>
    <w:rsid w:val="00550864"/>
    <w:rsid w:val="00551AF9"/>
    <w:rsid w:val="00552971"/>
    <w:rsid w:val="005554E3"/>
    <w:rsid w:val="0055571E"/>
    <w:rsid w:val="00556CCE"/>
    <w:rsid w:val="00556F67"/>
    <w:rsid w:val="00561BA2"/>
    <w:rsid w:val="00561D18"/>
    <w:rsid w:val="005652E8"/>
    <w:rsid w:val="0056698E"/>
    <w:rsid w:val="0057289B"/>
    <w:rsid w:val="00573824"/>
    <w:rsid w:val="00576BDA"/>
    <w:rsid w:val="005833F0"/>
    <w:rsid w:val="005840D8"/>
    <w:rsid w:val="00584BA7"/>
    <w:rsid w:val="00585058"/>
    <w:rsid w:val="00586CAF"/>
    <w:rsid w:val="005873E9"/>
    <w:rsid w:val="00590B69"/>
    <w:rsid w:val="00591180"/>
    <w:rsid w:val="005917BE"/>
    <w:rsid w:val="00592EA9"/>
    <w:rsid w:val="00594DCC"/>
    <w:rsid w:val="00596CB7"/>
    <w:rsid w:val="0059722C"/>
    <w:rsid w:val="00597D07"/>
    <w:rsid w:val="005A04C8"/>
    <w:rsid w:val="005A26C7"/>
    <w:rsid w:val="005A3846"/>
    <w:rsid w:val="005A3DB1"/>
    <w:rsid w:val="005A45FB"/>
    <w:rsid w:val="005A55A2"/>
    <w:rsid w:val="005A5BEA"/>
    <w:rsid w:val="005B2CD2"/>
    <w:rsid w:val="005B46DE"/>
    <w:rsid w:val="005B52CD"/>
    <w:rsid w:val="005B6841"/>
    <w:rsid w:val="005B6A58"/>
    <w:rsid w:val="005C260E"/>
    <w:rsid w:val="005C5D69"/>
    <w:rsid w:val="005C7112"/>
    <w:rsid w:val="005C72EC"/>
    <w:rsid w:val="005D01CD"/>
    <w:rsid w:val="005D0561"/>
    <w:rsid w:val="005D0AD9"/>
    <w:rsid w:val="005D19C0"/>
    <w:rsid w:val="005D1A45"/>
    <w:rsid w:val="005D1BD8"/>
    <w:rsid w:val="005D22F6"/>
    <w:rsid w:val="005D250B"/>
    <w:rsid w:val="005D3EC7"/>
    <w:rsid w:val="005D47E7"/>
    <w:rsid w:val="005D4BD9"/>
    <w:rsid w:val="005D6D1C"/>
    <w:rsid w:val="005D6DBD"/>
    <w:rsid w:val="005E0C30"/>
    <w:rsid w:val="005E3C56"/>
    <w:rsid w:val="005E3FBB"/>
    <w:rsid w:val="005E40B0"/>
    <w:rsid w:val="005E431B"/>
    <w:rsid w:val="005E4BBA"/>
    <w:rsid w:val="005E5C7F"/>
    <w:rsid w:val="005E69D9"/>
    <w:rsid w:val="005E6B73"/>
    <w:rsid w:val="005E6F45"/>
    <w:rsid w:val="005E6F52"/>
    <w:rsid w:val="005F22AF"/>
    <w:rsid w:val="005F27F4"/>
    <w:rsid w:val="005F3239"/>
    <w:rsid w:val="005F363A"/>
    <w:rsid w:val="005F4C69"/>
    <w:rsid w:val="005F5E06"/>
    <w:rsid w:val="005F6567"/>
    <w:rsid w:val="005F6E82"/>
    <w:rsid w:val="006021E1"/>
    <w:rsid w:val="00602BF6"/>
    <w:rsid w:val="0060463D"/>
    <w:rsid w:val="00605C2D"/>
    <w:rsid w:val="00606A7B"/>
    <w:rsid w:val="00607094"/>
    <w:rsid w:val="00607256"/>
    <w:rsid w:val="0060790C"/>
    <w:rsid w:val="00611247"/>
    <w:rsid w:val="00612EBD"/>
    <w:rsid w:val="006144B1"/>
    <w:rsid w:val="00615CDD"/>
    <w:rsid w:val="00616405"/>
    <w:rsid w:val="006165F0"/>
    <w:rsid w:val="0062180D"/>
    <w:rsid w:val="00622246"/>
    <w:rsid w:val="00624594"/>
    <w:rsid w:val="00630EC2"/>
    <w:rsid w:val="006335F1"/>
    <w:rsid w:val="006345B6"/>
    <w:rsid w:val="00634B9D"/>
    <w:rsid w:val="00635616"/>
    <w:rsid w:val="00635712"/>
    <w:rsid w:val="00636007"/>
    <w:rsid w:val="006368FF"/>
    <w:rsid w:val="0064041D"/>
    <w:rsid w:val="006404B3"/>
    <w:rsid w:val="0064107F"/>
    <w:rsid w:val="0064221C"/>
    <w:rsid w:val="006431FC"/>
    <w:rsid w:val="00643C30"/>
    <w:rsid w:val="00643D8A"/>
    <w:rsid w:val="00646250"/>
    <w:rsid w:val="00647915"/>
    <w:rsid w:val="00651F02"/>
    <w:rsid w:val="00651FEB"/>
    <w:rsid w:val="00652229"/>
    <w:rsid w:val="00652793"/>
    <w:rsid w:val="00652A55"/>
    <w:rsid w:val="0065416F"/>
    <w:rsid w:val="00654D15"/>
    <w:rsid w:val="00655CAE"/>
    <w:rsid w:val="00655DF9"/>
    <w:rsid w:val="006571B6"/>
    <w:rsid w:val="00661E88"/>
    <w:rsid w:val="006622E6"/>
    <w:rsid w:val="006626CA"/>
    <w:rsid w:val="00663487"/>
    <w:rsid w:val="006652AA"/>
    <w:rsid w:val="00665BAB"/>
    <w:rsid w:val="00667BCD"/>
    <w:rsid w:val="00671227"/>
    <w:rsid w:val="006718B6"/>
    <w:rsid w:val="00671BE7"/>
    <w:rsid w:val="00672382"/>
    <w:rsid w:val="0067389E"/>
    <w:rsid w:val="00673A89"/>
    <w:rsid w:val="00673FDB"/>
    <w:rsid w:val="00682643"/>
    <w:rsid w:val="00682EB9"/>
    <w:rsid w:val="0068441A"/>
    <w:rsid w:val="00686912"/>
    <w:rsid w:val="00690B01"/>
    <w:rsid w:val="00690B19"/>
    <w:rsid w:val="006913AB"/>
    <w:rsid w:val="006934E2"/>
    <w:rsid w:val="00695ED5"/>
    <w:rsid w:val="00696798"/>
    <w:rsid w:val="00697155"/>
    <w:rsid w:val="006A0876"/>
    <w:rsid w:val="006A0A3C"/>
    <w:rsid w:val="006A0AB3"/>
    <w:rsid w:val="006A2009"/>
    <w:rsid w:val="006A473A"/>
    <w:rsid w:val="006A5603"/>
    <w:rsid w:val="006A65F9"/>
    <w:rsid w:val="006A79F0"/>
    <w:rsid w:val="006B3174"/>
    <w:rsid w:val="006B47EE"/>
    <w:rsid w:val="006B499F"/>
    <w:rsid w:val="006B62BA"/>
    <w:rsid w:val="006C06E8"/>
    <w:rsid w:val="006C1358"/>
    <w:rsid w:val="006C33BE"/>
    <w:rsid w:val="006C3ADA"/>
    <w:rsid w:val="006C3C76"/>
    <w:rsid w:val="006C4E4B"/>
    <w:rsid w:val="006C6602"/>
    <w:rsid w:val="006C75E2"/>
    <w:rsid w:val="006C7E78"/>
    <w:rsid w:val="006D098F"/>
    <w:rsid w:val="006D0BA2"/>
    <w:rsid w:val="006D150B"/>
    <w:rsid w:val="006D2A64"/>
    <w:rsid w:val="006D3919"/>
    <w:rsid w:val="006D4996"/>
    <w:rsid w:val="006D54AB"/>
    <w:rsid w:val="006D6387"/>
    <w:rsid w:val="006D739B"/>
    <w:rsid w:val="006E1FA9"/>
    <w:rsid w:val="006E3006"/>
    <w:rsid w:val="006E46BF"/>
    <w:rsid w:val="006E5032"/>
    <w:rsid w:val="006E5BDA"/>
    <w:rsid w:val="006F0FC7"/>
    <w:rsid w:val="006F39A9"/>
    <w:rsid w:val="006F4647"/>
    <w:rsid w:val="006F5DA6"/>
    <w:rsid w:val="006F670F"/>
    <w:rsid w:val="007007E6"/>
    <w:rsid w:val="00700EE1"/>
    <w:rsid w:val="00702048"/>
    <w:rsid w:val="0070279B"/>
    <w:rsid w:val="00702921"/>
    <w:rsid w:val="00702D38"/>
    <w:rsid w:val="00703272"/>
    <w:rsid w:val="0070646D"/>
    <w:rsid w:val="007066BF"/>
    <w:rsid w:val="0070733C"/>
    <w:rsid w:val="00707E62"/>
    <w:rsid w:val="00710C5D"/>
    <w:rsid w:val="007111D5"/>
    <w:rsid w:val="0071348C"/>
    <w:rsid w:val="00714422"/>
    <w:rsid w:val="00715D12"/>
    <w:rsid w:val="00716078"/>
    <w:rsid w:val="00717273"/>
    <w:rsid w:val="00720458"/>
    <w:rsid w:val="00720504"/>
    <w:rsid w:val="00720FD4"/>
    <w:rsid w:val="00721FC5"/>
    <w:rsid w:val="00724956"/>
    <w:rsid w:val="007249CB"/>
    <w:rsid w:val="00724AF2"/>
    <w:rsid w:val="00727BB3"/>
    <w:rsid w:val="0073096C"/>
    <w:rsid w:val="00730E7A"/>
    <w:rsid w:val="00732395"/>
    <w:rsid w:val="00732E4E"/>
    <w:rsid w:val="0073335D"/>
    <w:rsid w:val="00733A46"/>
    <w:rsid w:val="00735B69"/>
    <w:rsid w:val="00736ADF"/>
    <w:rsid w:val="00736C23"/>
    <w:rsid w:val="00742398"/>
    <w:rsid w:val="007425F0"/>
    <w:rsid w:val="007432A9"/>
    <w:rsid w:val="00743450"/>
    <w:rsid w:val="0074365F"/>
    <w:rsid w:val="007454A2"/>
    <w:rsid w:val="007507B5"/>
    <w:rsid w:val="0075091D"/>
    <w:rsid w:val="0075092F"/>
    <w:rsid w:val="007509F5"/>
    <w:rsid w:val="00753A24"/>
    <w:rsid w:val="0075430D"/>
    <w:rsid w:val="00754CDA"/>
    <w:rsid w:val="0075502C"/>
    <w:rsid w:val="00755343"/>
    <w:rsid w:val="0075609E"/>
    <w:rsid w:val="00756293"/>
    <w:rsid w:val="007566CC"/>
    <w:rsid w:val="007578BB"/>
    <w:rsid w:val="007605BC"/>
    <w:rsid w:val="00760A9B"/>
    <w:rsid w:val="00760EA0"/>
    <w:rsid w:val="007614E0"/>
    <w:rsid w:val="007629AE"/>
    <w:rsid w:val="00762A38"/>
    <w:rsid w:val="007638E5"/>
    <w:rsid w:val="00764A22"/>
    <w:rsid w:val="0076636B"/>
    <w:rsid w:val="00766DB5"/>
    <w:rsid w:val="007677A8"/>
    <w:rsid w:val="00772188"/>
    <w:rsid w:val="0077222A"/>
    <w:rsid w:val="00772626"/>
    <w:rsid w:val="007749FA"/>
    <w:rsid w:val="0077527C"/>
    <w:rsid w:val="00775813"/>
    <w:rsid w:val="007813D0"/>
    <w:rsid w:val="00782B00"/>
    <w:rsid w:val="007832C5"/>
    <w:rsid w:val="007845AC"/>
    <w:rsid w:val="00784CFF"/>
    <w:rsid w:val="00784DF1"/>
    <w:rsid w:val="00785993"/>
    <w:rsid w:val="00785E7A"/>
    <w:rsid w:val="00786573"/>
    <w:rsid w:val="007866E2"/>
    <w:rsid w:val="00786BA3"/>
    <w:rsid w:val="00786C23"/>
    <w:rsid w:val="00787C45"/>
    <w:rsid w:val="007900B4"/>
    <w:rsid w:val="007905AF"/>
    <w:rsid w:val="00790AFA"/>
    <w:rsid w:val="00790D55"/>
    <w:rsid w:val="0079202F"/>
    <w:rsid w:val="00792CD7"/>
    <w:rsid w:val="0079481C"/>
    <w:rsid w:val="00795495"/>
    <w:rsid w:val="00795AF2"/>
    <w:rsid w:val="007A0687"/>
    <w:rsid w:val="007A282F"/>
    <w:rsid w:val="007A2AAD"/>
    <w:rsid w:val="007A3744"/>
    <w:rsid w:val="007A4432"/>
    <w:rsid w:val="007A49D6"/>
    <w:rsid w:val="007A5A70"/>
    <w:rsid w:val="007A5C2C"/>
    <w:rsid w:val="007A7312"/>
    <w:rsid w:val="007A784E"/>
    <w:rsid w:val="007A7DB7"/>
    <w:rsid w:val="007B0192"/>
    <w:rsid w:val="007B23F5"/>
    <w:rsid w:val="007B30BA"/>
    <w:rsid w:val="007B499C"/>
    <w:rsid w:val="007B4D4B"/>
    <w:rsid w:val="007B58C6"/>
    <w:rsid w:val="007B71FE"/>
    <w:rsid w:val="007C1A92"/>
    <w:rsid w:val="007C2450"/>
    <w:rsid w:val="007C35A1"/>
    <w:rsid w:val="007C41AE"/>
    <w:rsid w:val="007C42D1"/>
    <w:rsid w:val="007C4854"/>
    <w:rsid w:val="007C4AAF"/>
    <w:rsid w:val="007C76E5"/>
    <w:rsid w:val="007C7CB4"/>
    <w:rsid w:val="007D228A"/>
    <w:rsid w:val="007D2A02"/>
    <w:rsid w:val="007D3E8E"/>
    <w:rsid w:val="007D62A4"/>
    <w:rsid w:val="007D62E2"/>
    <w:rsid w:val="007D64DA"/>
    <w:rsid w:val="007D75C1"/>
    <w:rsid w:val="007D78A4"/>
    <w:rsid w:val="007D7C03"/>
    <w:rsid w:val="007E4048"/>
    <w:rsid w:val="007E4564"/>
    <w:rsid w:val="007E54CE"/>
    <w:rsid w:val="007E5FE0"/>
    <w:rsid w:val="007E6AFB"/>
    <w:rsid w:val="007E6EA1"/>
    <w:rsid w:val="007E6EF3"/>
    <w:rsid w:val="007E7820"/>
    <w:rsid w:val="007F0F63"/>
    <w:rsid w:val="007F1233"/>
    <w:rsid w:val="007F2B1E"/>
    <w:rsid w:val="007F30E5"/>
    <w:rsid w:val="007F3DB7"/>
    <w:rsid w:val="007F4C83"/>
    <w:rsid w:val="007F62B4"/>
    <w:rsid w:val="007F69FC"/>
    <w:rsid w:val="007F71FF"/>
    <w:rsid w:val="007F7C87"/>
    <w:rsid w:val="00801087"/>
    <w:rsid w:val="00801517"/>
    <w:rsid w:val="00801C25"/>
    <w:rsid w:val="00802727"/>
    <w:rsid w:val="0080283F"/>
    <w:rsid w:val="00802A9C"/>
    <w:rsid w:val="00802BF8"/>
    <w:rsid w:val="008041F9"/>
    <w:rsid w:val="0080495B"/>
    <w:rsid w:val="00807602"/>
    <w:rsid w:val="00807B88"/>
    <w:rsid w:val="0081035E"/>
    <w:rsid w:val="00813492"/>
    <w:rsid w:val="00816148"/>
    <w:rsid w:val="0081664E"/>
    <w:rsid w:val="008172FC"/>
    <w:rsid w:val="00817A30"/>
    <w:rsid w:val="00817AE8"/>
    <w:rsid w:val="00817DE8"/>
    <w:rsid w:val="00817F0A"/>
    <w:rsid w:val="008209A6"/>
    <w:rsid w:val="00820F28"/>
    <w:rsid w:val="00821A8A"/>
    <w:rsid w:val="008229F5"/>
    <w:rsid w:val="00822BB5"/>
    <w:rsid w:val="0082379C"/>
    <w:rsid w:val="00824CEE"/>
    <w:rsid w:val="00825613"/>
    <w:rsid w:val="00825F97"/>
    <w:rsid w:val="008260C7"/>
    <w:rsid w:val="0082699A"/>
    <w:rsid w:val="008312D9"/>
    <w:rsid w:val="0083242C"/>
    <w:rsid w:val="00832633"/>
    <w:rsid w:val="00833AD4"/>
    <w:rsid w:val="00833CEB"/>
    <w:rsid w:val="00833F7C"/>
    <w:rsid w:val="008343A3"/>
    <w:rsid w:val="00836FE7"/>
    <w:rsid w:val="008372B3"/>
    <w:rsid w:val="008372D2"/>
    <w:rsid w:val="008377BC"/>
    <w:rsid w:val="00837F1F"/>
    <w:rsid w:val="0084208A"/>
    <w:rsid w:val="00844C17"/>
    <w:rsid w:val="00845FAA"/>
    <w:rsid w:val="00846017"/>
    <w:rsid w:val="00846D0F"/>
    <w:rsid w:val="00846F36"/>
    <w:rsid w:val="00847726"/>
    <w:rsid w:val="00847E9C"/>
    <w:rsid w:val="00850943"/>
    <w:rsid w:val="00851986"/>
    <w:rsid w:val="00852511"/>
    <w:rsid w:val="008554AB"/>
    <w:rsid w:val="008554FA"/>
    <w:rsid w:val="00855A05"/>
    <w:rsid w:val="0085633B"/>
    <w:rsid w:val="00857408"/>
    <w:rsid w:val="008578A9"/>
    <w:rsid w:val="00860153"/>
    <w:rsid w:val="0086072A"/>
    <w:rsid w:val="0086088F"/>
    <w:rsid w:val="008614F1"/>
    <w:rsid w:val="00862C26"/>
    <w:rsid w:val="008639B3"/>
    <w:rsid w:val="00863C1A"/>
    <w:rsid w:val="00866256"/>
    <w:rsid w:val="0086712C"/>
    <w:rsid w:val="008712FE"/>
    <w:rsid w:val="0087142D"/>
    <w:rsid w:val="00872085"/>
    <w:rsid w:val="0087238F"/>
    <w:rsid w:val="00872CC8"/>
    <w:rsid w:val="0087330E"/>
    <w:rsid w:val="00873416"/>
    <w:rsid w:val="00873956"/>
    <w:rsid w:val="008769B4"/>
    <w:rsid w:val="00877189"/>
    <w:rsid w:val="008773FF"/>
    <w:rsid w:val="008776A6"/>
    <w:rsid w:val="00880140"/>
    <w:rsid w:val="00880E72"/>
    <w:rsid w:val="0088129D"/>
    <w:rsid w:val="008825EE"/>
    <w:rsid w:val="00882E3B"/>
    <w:rsid w:val="008832FF"/>
    <w:rsid w:val="0088347D"/>
    <w:rsid w:val="0088596E"/>
    <w:rsid w:val="00886C06"/>
    <w:rsid w:val="00886CCF"/>
    <w:rsid w:val="008911F8"/>
    <w:rsid w:val="00891663"/>
    <w:rsid w:val="00896296"/>
    <w:rsid w:val="0089656F"/>
    <w:rsid w:val="008971A4"/>
    <w:rsid w:val="00897278"/>
    <w:rsid w:val="0089776B"/>
    <w:rsid w:val="0089796A"/>
    <w:rsid w:val="008A0BD0"/>
    <w:rsid w:val="008A153F"/>
    <w:rsid w:val="008A2375"/>
    <w:rsid w:val="008A4A3D"/>
    <w:rsid w:val="008B03C0"/>
    <w:rsid w:val="008B1F43"/>
    <w:rsid w:val="008B4651"/>
    <w:rsid w:val="008B5936"/>
    <w:rsid w:val="008B5B9B"/>
    <w:rsid w:val="008B615C"/>
    <w:rsid w:val="008B649F"/>
    <w:rsid w:val="008C0D04"/>
    <w:rsid w:val="008C11F4"/>
    <w:rsid w:val="008C6A56"/>
    <w:rsid w:val="008C6C36"/>
    <w:rsid w:val="008D047E"/>
    <w:rsid w:val="008D13E0"/>
    <w:rsid w:val="008D4415"/>
    <w:rsid w:val="008D4982"/>
    <w:rsid w:val="008D76C5"/>
    <w:rsid w:val="008E0148"/>
    <w:rsid w:val="008E0353"/>
    <w:rsid w:val="008E0A04"/>
    <w:rsid w:val="008E0AFA"/>
    <w:rsid w:val="008E1102"/>
    <w:rsid w:val="008E1F9D"/>
    <w:rsid w:val="008E25AE"/>
    <w:rsid w:val="008E3FA5"/>
    <w:rsid w:val="008E6864"/>
    <w:rsid w:val="008E6AAD"/>
    <w:rsid w:val="008E75D3"/>
    <w:rsid w:val="008F0CE4"/>
    <w:rsid w:val="008F0F32"/>
    <w:rsid w:val="008F125E"/>
    <w:rsid w:val="008F1E6D"/>
    <w:rsid w:val="008F2E17"/>
    <w:rsid w:val="008F4A98"/>
    <w:rsid w:val="008F4D2F"/>
    <w:rsid w:val="008F7FD6"/>
    <w:rsid w:val="00900181"/>
    <w:rsid w:val="009003E4"/>
    <w:rsid w:val="00900854"/>
    <w:rsid w:val="00900D6C"/>
    <w:rsid w:val="00901D1B"/>
    <w:rsid w:val="00901EC3"/>
    <w:rsid w:val="00902770"/>
    <w:rsid w:val="00902834"/>
    <w:rsid w:val="0090295C"/>
    <w:rsid w:val="00902BE9"/>
    <w:rsid w:val="00904CBF"/>
    <w:rsid w:val="00905ADA"/>
    <w:rsid w:val="00906292"/>
    <w:rsid w:val="00906339"/>
    <w:rsid w:val="00914B5B"/>
    <w:rsid w:val="00915BAE"/>
    <w:rsid w:val="00916612"/>
    <w:rsid w:val="00917162"/>
    <w:rsid w:val="0091770F"/>
    <w:rsid w:val="009178AA"/>
    <w:rsid w:val="009211C4"/>
    <w:rsid w:val="00924025"/>
    <w:rsid w:val="009251CC"/>
    <w:rsid w:val="00926D10"/>
    <w:rsid w:val="0092714E"/>
    <w:rsid w:val="00927685"/>
    <w:rsid w:val="0092796D"/>
    <w:rsid w:val="00932307"/>
    <w:rsid w:val="009333B4"/>
    <w:rsid w:val="009354DE"/>
    <w:rsid w:val="009357F2"/>
    <w:rsid w:val="00935D9F"/>
    <w:rsid w:val="00940D2D"/>
    <w:rsid w:val="00942002"/>
    <w:rsid w:val="00942BF8"/>
    <w:rsid w:val="00943F8B"/>
    <w:rsid w:val="00944F70"/>
    <w:rsid w:val="00945E55"/>
    <w:rsid w:val="00947885"/>
    <w:rsid w:val="00947A64"/>
    <w:rsid w:val="00950019"/>
    <w:rsid w:val="009504AB"/>
    <w:rsid w:val="00952168"/>
    <w:rsid w:val="009527FE"/>
    <w:rsid w:val="009529B2"/>
    <w:rsid w:val="009574E4"/>
    <w:rsid w:val="00960876"/>
    <w:rsid w:val="0096139F"/>
    <w:rsid w:val="00961B10"/>
    <w:rsid w:val="00961C89"/>
    <w:rsid w:val="00962159"/>
    <w:rsid w:val="009621E2"/>
    <w:rsid w:val="00962601"/>
    <w:rsid w:val="00964D19"/>
    <w:rsid w:val="0096528B"/>
    <w:rsid w:val="00965E73"/>
    <w:rsid w:val="009660D3"/>
    <w:rsid w:val="009667B1"/>
    <w:rsid w:val="009668DB"/>
    <w:rsid w:val="00972441"/>
    <w:rsid w:val="009739A0"/>
    <w:rsid w:val="009744CF"/>
    <w:rsid w:val="00974F84"/>
    <w:rsid w:val="00975767"/>
    <w:rsid w:val="0097662C"/>
    <w:rsid w:val="009767C7"/>
    <w:rsid w:val="00981E8E"/>
    <w:rsid w:val="0098354B"/>
    <w:rsid w:val="009848E6"/>
    <w:rsid w:val="0098579A"/>
    <w:rsid w:val="009918DD"/>
    <w:rsid w:val="0099195A"/>
    <w:rsid w:val="00991E26"/>
    <w:rsid w:val="00992A11"/>
    <w:rsid w:val="009933C7"/>
    <w:rsid w:val="00993500"/>
    <w:rsid w:val="00994681"/>
    <w:rsid w:val="0099486A"/>
    <w:rsid w:val="009A0E26"/>
    <w:rsid w:val="009A16EC"/>
    <w:rsid w:val="009A22C2"/>
    <w:rsid w:val="009A23A5"/>
    <w:rsid w:val="009A26D0"/>
    <w:rsid w:val="009A3108"/>
    <w:rsid w:val="009A35D4"/>
    <w:rsid w:val="009A390E"/>
    <w:rsid w:val="009A5488"/>
    <w:rsid w:val="009B13A5"/>
    <w:rsid w:val="009B18B2"/>
    <w:rsid w:val="009B29B7"/>
    <w:rsid w:val="009B3B37"/>
    <w:rsid w:val="009B3D0D"/>
    <w:rsid w:val="009B6A88"/>
    <w:rsid w:val="009B7D1F"/>
    <w:rsid w:val="009C0574"/>
    <w:rsid w:val="009C088E"/>
    <w:rsid w:val="009C4D35"/>
    <w:rsid w:val="009C67A0"/>
    <w:rsid w:val="009C6CE2"/>
    <w:rsid w:val="009D1522"/>
    <w:rsid w:val="009D1827"/>
    <w:rsid w:val="009D1F71"/>
    <w:rsid w:val="009D3547"/>
    <w:rsid w:val="009D40AC"/>
    <w:rsid w:val="009D450B"/>
    <w:rsid w:val="009D66EB"/>
    <w:rsid w:val="009D6ABB"/>
    <w:rsid w:val="009D7252"/>
    <w:rsid w:val="009D7483"/>
    <w:rsid w:val="009E4CE9"/>
    <w:rsid w:val="009E5EB4"/>
    <w:rsid w:val="009E61E0"/>
    <w:rsid w:val="009E66FF"/>
    <w:rsid w:val="009F397A"/>
    <w:rsid w:val="009F4800"/>
    <w:rsid w:val="009F610E"/>
    <w:rsid w:val="00A00117"/>
    <w:rsid w:val="00A02DB9"/>
    <w:rsid w:val="00A03001"/>
    <w:rsid w:val="00A03B66"/>
    <w:rsid w:val="00A044D6"/>
    <w:rsid w:val="00A04ADB"/>
    <w:rsid w:val="00A05F11"/>
    <w:rsid w:val="00A0641A"/>
    <w:rsid w:val="00A07564"/>
    <w:rsid w:val="00A07636"/>
    <w:rsid w:val="00A07B57"/>
    <w:rsid w:val="00A10C68"/>
    <w:rsid w:val="00A11E0F"/>
    <w:rsid w:val="00A15948"/>
    <w:rsid w:val="00A16368"/>
    <w:rsid w:val="00A165A2"/>
    <w:rsid w:val="00A17F25"/>
    <w:rsid w:val="00A21B67"/>
    <w:rsid w:val="00A21CD5"/>
    <w:rsid w:val="00A22D5A"/>
    <w:rsid w:val="00A22F2A"/>
    <w:rsid w:val="00A245C1"/>
    <w:rsid w:val="00A25E0D"/>
    <w:rsid w:val="00A26713"/>
    <w:rsid w:val="00A26CB6"/>
    <w:rsid w:val="00A27502"/>
    <w:rsid w:val="00A326C7"/>
    <w:rsid w:val="00A32F82"/>
    <w:rsid w:val="00A32F8B"/>
    <w:rsid w:val="00A33140"/>
    <w:rsid w:val="00A3739B"/>
    <w:rsid w:val="00A374AE"/>
    <w:rsid w:val="00A3756F"/>
    <w:rsid w:val="00A4088D"/>
    <w:rsid w:val="00A40DEB"/>
    <w:rsid w:val="00A42C22"/>
    <w:rsid w:val="00A42D6F"/>
    <w:rsid w:val="00A44802"/>
    <w:rsid w:val="00A453BC"/>
    <w:rsid w:val="00A45967"/>
    <w:rsid w:val="00A45A62"/>
    <w:rsid w:val="00A46D3E"/>
    <w:rsid w:val="00A46E46"/>
    <w:rsid w:val="00A474B7"/>
    <w:rsid w:val="00A476DA"/>
    <w:rsid w:val="00A5189A"/>
    <w:rsid w:val="00A524BD"/>
    <w:rsid w:val="00A53113"/>
    <w:rsid w:val="00A533E6"/>
    <w:rsid w:val="00A53872"/>
    <w:rsid w:val="00A53E8A"/>
    <w:rsid w:val="00A54AC5"/>
    <w:rsid w:val="00A54B91"/>
    <w:rsid w:val="00A55B57"/>
    <w:rsid w:val="00A55B64"/>
    <w:rsid w:val="00A55DC3"/>
    <w:rsid w:val="00A5687B"/>
    <w:rsid w:val="00A56C0A"/>
    <w:rsid w:val="00A56D41"/>
    <w:rsid w:val="00A56F65"/>
    <w:rsid w:val="00A57011"/>
    <w:rsid w:val="00A60224"/>
    <w:rsid w:val="00A602CD"/>
    <w:rsid w:val="00A60529"/>
    <w:rsid w:val="00A61353"/>
    <w:rsid w:val="00A61481"/>
    <w:rsid w:val="00A61848"/>
    <w:rsid w:val="00A620F9"/>
    <w:rsid w:val="00A62B39"/>
    <w:rsid w:val="00A62E60"/>
    <w:rsid w:val="00A66C84"/>
    <w:rsid w:val="00A66DB1"/>
    <w:rsid w:val="00A66DFE"/>
    <w:rsid w:val="00A67646"/>
    <w:rsid w:val="00A67A92"/>
    <w:rsid w:val="00A71A29"/>
    <w:rsid w:val="00A71D75"/>
    <w:rsid w:val="00A72766"/>
    <w:rsid w:val="00A75231"/>
    <w:rsid w:val="00A75625"/>
    <w:rsid w:val="00A769B3"/>
    <w:rsid w:val="00A82D7F"/>
    <w:rsid w:val="00A85B8B"/>
    <w:rsid w:val="00A87126"/>
    <w:rsid w:val="00A87870"/>
    <w:rsid w:val="00A87F9C"/>
    <w:rsid w:val="00A91A70"/>
    <w:rsid w:val="00A93C48"/>
    <w:rsid w:val="00A93EA1"/>
    <w:rsid w:val="00A94762"/>
    <w:rsid w:val="00A960BD"/>
    <w:rsid w:val="00A96863"/>
    <w:rsid w:val="00A97316"/>
    <w:rsid w:val="00AA08A4"/>
    <w:rsid w:val="00AA0F1C"/>
    <w:rsid w:val="00AA1B85"/>
    <w:rsid w:val="00AA2FB1"/>
    <w:rsid w:val="00AA31B5"/>
    <w:rsid w:val="00AA5316"/>
    <w:rsid w:val="00AA532A"/>
    <w:rsid w:val="00AB0EB8"/>
    <w:rsid w:val="00AB1CB6"/>
    <w:rsid w:val="00AB1D9A"/>
    <w:rsid w:val="00AB3ABA"/>
    <w:rsid w:val="00AB3D08"/>
    <w:rsid w:val="00AB3DF9"/>
    <w:rsid w:val="00AB503C"/>
    <w:rsid w:val="00AB62E7"/>
    <w:rsid w:val="00AB6D82"/>
    <w:rsid w:val="00AB764D"/>
    <w:rsid w:val="00AC04B3"/>
    <w:rsid w:val="00AC05F9"/>
    <w:rsid w:val="00AC11C5"/>
    <w:rsid w:val="00AC132D"/>
    <w:rsid w:val="00AC2575"/>
    <w:rsid w:val="00AC5177"/>
    <w:rsid w:val="00AC5DFA"/>
    <w:rsid w:val="00AC6FE4"/>
    <w:rsid w:val="00AC789E"/>
    <w:rsid w:val="00AD0C22"/>
    <w:rsid w:val="00AD1050"/>
    <w:rsid w:val="00AD2F9F"/>
    <w:rsid w:val="00AD3108"/>
    <w:rsid w:val="00AD3BF5"/>
    <w:rsid w:val="00AD442C"/>
    <w:rsid w:val="00AD44FE"/>
    <w:rsid w:val="00AD46DB"/>
    <w:rsid w:val="00AD4A3F"/>
    <w:rsid w:val="00AD5A37"/>
    <w:rsid w:val="00AD5AF2"/>
    <w:rsid w:val="00AD6A77"/>
    <w:rsid w:val="00AD753D"/>
    <w:rsid w:val="00AD7E57"/>
    <w:rsid w:val="00AE1025"/>
    <w:rsid w:val="00AE105D"/>
    <w:rsid w:val="00AE35AF"/>
    <w:rsid w:val="00AE4000"/>
    <w:rsid w:val="00AE400C"/>
    <w:rsid w:val="00AE49F1"/>
    <w:rsid w:val="00AE5532"/>
    <w:rsid w:val="00AE55D3"/>
    <w:rsid w:val="00AE6D29"/>
    <w:rsid w:val="00AE7C1E"/>
    <w:rsid w:val="00AE7FDB"/>
    <w:rsid w:val="00AF01D0"/>
    <w:rsid w:val="00AF0331"/>
    <w:rsid w:val="00AF1574"/>
    <w:rsid w:val="00AF1704"/>
    <w:rsid w:val="00AF3F1F"/>
    <w:rsid w:val="00AF3F47"/>
    <w:rsid w:val="00AF433A"/>
    <w:rsid w:val="00AF5226"/>
    <w:rsid w:val="00AF6513"/>
    <w:rsid w:val="00AF6A64"/>
    <w:rsid w:val="00AF75DA"/>
    <w:rsid w:val="00B0184E"/>
    <w:rsid w:val="00B018B6"/>
    <w:rsid w:val="00B03281"/>
    <w:rsid w:val="00B05CCA"/>
    <w:rsid w:val="00B1003F"/>
    <w:rsid w:val="00B11BB7"/>
    <w:rsid w:val="00B11EAC"/>
    <w:rsid w:val="00B12F32"/>
    <w:rsid w:val="00B133BF"/>
    <w:rsid w:val="00B13484"/>
    <w:rsid w:val="00B14271"/>
    <w:rsid w:val="00B1489C"/>
    <w:rsid w:val="00B16270"/>
    <w:rsid w:val="00B17B5C"/>
    <w:rsid w:val="00B2032D"/>
    <w:rsid w:val="00B21B40"/>
    <w:rsid w:val="00B22EB2"/>
    <w:rsid w:val="00B25CAF"/>
    <w:rsid w:val="00B2685D"/>
    <w:rsid w:val="00B30351"/>
    <w:rsid w:val="00B33C2A"/>
    <w:rsid w:val="00B33DF6"/>
    <w:rsid w:val="00B345A1"/>
    <w:rsid w:val="00B35967"/>
    <w:rsid w:val="00B37E1A"/>
    <w:rsid w:val="00B422EC"/>
    <w:rsid w:val="00B426DA"/>
    <w:rsid w:val="00B44B6C"/>
    <w:rsid w:val="00B4642A"/>
    <w:rsid w:val="00B46DE7"/>
    <w:rsid w:val="00B50AD9"/>
    <w:rsid w:val="00B51132"/>
    <w:rsid w:val="00B52A12"/>
    <w:rsid w:val="00B52A98"/>
    <w:rsid w:val="00B53B19"/>
    <w:rsid w:val="00B54885"/>
    <w:rsid w:val="00B556BA"/>
    <w:rsid w:val="00B55795"/>
    <w:rsid w:val="00B634AB"/>
    <w:rsid w:val="00B63F43"/>
    <w:rsid w:val="00B65C61"/>
    <w:rsid w:val="00B66BF8"/>
    <w:rsid w:val="00B67BF2"/>
    <w:rsid w:val="00B70A79"/>
    <w:rsid w:val="00B70BA6"/>
    <w:rsid w:val="00B72119"/>
    <w:rsid w:val="00B72693"/>
    <w:rsid w:val="00B726D4"/>
    <w:rsid w:val="00B7490A"/>
    <w:rsid w:val="00B74AD8"/>
    <w:rsid w:val="00B753F6"/>
    <w:rsid w:val="00B75C77"/>
    <w:rsid w:val="00B80845"/>
    <w:rsid w:val="00B8188B"/>
    <w:rsid w:val="00B81963"/>
    <w:rsid w:val="00B8214F"/>
    <w:rsid w:val="00B829CB"/>
    <w:rsid w:val="00B82B48"/>
    <w:rsid w:val="00B82D37"/>
    <w:rsid w:val="00B84024"/>
    <w:rsid w:val="00B85B41"/>
    <w:rsid w:val="00B86A4F"/>
    <w:rsid w:val="00B871C1"/>
    <w:rsid w:val="00B8CC54"/>
    <w:rsid w:val="00B91449"/>
    <w:rsid w:val="00B9195F"/>
    <w:rsid w:val="00B92518"/>
    <w:rsid w:val="00B93035"/>
    <w:rsid w:val="00B9549B"/>
    <w:rsid w:val="00B958E8"/>
    <w:rsid w:val="00B97E4A"/>
    <w:rsid w:val="00BA09B2"/>
    <w:rsid w:val="00BA19AD"/>
    <w:rsid w:val="00BA1C03"/>
    <w:rsid w:val="00BA465D"/>
    <w:rsid w:val="00BA4E1D"/>
    <w:rsid w:val="00BA5B46"/>
    <w:rsid w:val="00BB2D73"/>
    <w:rsid w:val="00BB3BFD"/>
    <w:rsid w:val="00BB41D0"/>
    <w:rsid w:val="00BB45BA"/>
    <w:rsid w:val="00BB4ECC"/>
    <w:rsid w:val="00BB5D0B"/>
    <w:rsid w:val="00BB6D5F"/>
    <w:rsid w:val="00BC0062"/>
    <w:rsid w:val="00BC0995"/>
    <w:rsid w:val="00BC2D5D"/>
    <w:rsid w:val="00BC34FF"/>
    <w:rsid w:val="00BC4AF0"/>
    <w:rsid w:val="00BC516B"/>
    <w:rsid w:val="00BC60E3"/>
    <w:rsid w:val="00BD00EB"/>
    <w:rsid w:val="00BD19B9"/>
    <w:rsid w:val="00BD496D"/>
    <w:rsid w:val="00BD4FCD"/>
    <w:rsid w:val="00BD7D8B"/>
    <w:rsid w:val="00BD7EF3"/>
    <w:rsid w:val="00BE01F0"/>
    <w:rsid w:val="00BE058F"/>
    <w:rsid w:val="00BE195A"/>
    <w:rsid w:val="00BE2083"/>
    <w:rsid w:val="00BE2D0A"/>
    <w:rsid w:val="00BE47D4"/>
    <w:rsid w:val="00BE47E7"/>
    <w:rsid w:val="00BE7005"/>
    <w:rsid w:val="00BE793A"/>
    <w:rsid w:val="00BF0EB6"/>
    <w:rsid w:val="00BF10FB"/>
    <w:rsid w:val="00BF1456"/>
    <w:rsid w:val="00BF2B82"/>
    <w:rsid w:val="00BF31D5"/>
    <w:rsid w:val="00BF432A"/>
    <w:rsid w:val="00BF5584"/>
    <w:rsid w:val="00BF5B5F"/>
    <w:rsid w:val="00BF6E82"/>
    <w:rsid w:val="00BF7D8E"/>
    <w:rsid w:val="00C006E4"/>
    <w:rsid w:val="00C00745"/>
    <w:rsid w:val="00C02681"/>
    <w:rsid w:val="00C03817"/>
    <w:rsid w:val="00C05210"/>
    <w:rsid w:val="00C0524F"/>
    <w:rsid w:val="00C060C7"/>
    <w:rsid w:val="00C0696A"/>
    <w:rsid w:val="00C07170"/>
    <w:rsid w:val="00C078EA"/>
    <w:rsid w:val="00C094C2"/>
    <w:rsid w:val="00C14E83"/>
    <w:rsid w:val="00C1581A"/>
    <w:rsid w:val="00C15CFA"/>
    <w:rsid w:val="00C15F45"/>
    <w:rsid w:val="00C17070"/>
    <w:rsid w:val="00C17997"/>
    <w:rsid w:val="00C1FA5B"/>
    <w:rsid w:val="00C20B28"/>
    <w:rsid w:val="00C21AC2"/>
    <w:rsid w:val="00C21C9A"/>
    <w:rsid w:val="00C22401"/>
    <w:rsid w:val="00C22BBB"/>
    <w:rsid w:val="00C22C6A"/>
    <w:rsid w:val="00C23803"/>
    <w:rsid w:val="00C23A4C"/>
    <w:rsid w:val="00C24C17"/>
    <w:rsid w:val="00C25F1E"/>
    <w:rsid w:val="00C25FD8"/>
    <w:rsid w:val="00C263FE"/>
    <w:rsid w:val="00C307A1"/>
    <w:rsid w:val="00C310BE"/>
    <w:rsid w:val="00C315DB"/>
    <w:rsid w:val="00C34B59"/>
    <w:rsid w:val="00C350B5"/>
    <w:rsid w:val="00C35CD7"/>
    <w:rsid w:val="00C36A4A"/>
    <w:rsid w:val="00C36E4E"/>
    <w:rsid w:val="00C3758F"/>
    <w:rsid w:val="00C40B88"/>
    <w:rsid w:val="00C4359D"/>
    <w:rsid w:val="00C43601"/>
    <w:rsid w:val="00C44489"/>
    <w:rsid w:val="00C447FF"/>
    <w:rsid w:val="00C4483E"/>
    <w:rsid w:val="00C4526D"/>
    <w:rsid w:val="00C47271"/>
    <w:rsid w:val="00C47D87"/>
    <w:rsid w:val="00C4DE5D"/>
    <w:rsid w:val="00C5041B"/>
    <w:rsid w:val="00C51218"/>
    <w:rsid w:val="00C520FA"/>
    <w:rsid w:val="00C5376E"/>
    <w:rsid w:val="00C54C46"/>
    <w:rsid w:val="00C54EDE"/>
    <w:rsid w:val="00C56291"/>
    <w:rsid w:val="00C5660F"/>
    <w:rsid w:val="00C5663F"/>
    <w:rsid w:val="00C5694E"/>
    <w:rsid w:val="00C5701B"/>
    <w:rsid w:val="00C57270"/>
    <w:rsid w:val="00C61392"/>
    <w:rsid w:val="00C61805"/>
    <w:rsid w:val="00C638AE"/>
    <w:rsid w:val="00C644F8"/>
    <w:rsid w:val="00C66218"/>
    <w:rsid w:val="00C66FCC"/>
    <w:rsid w:val="00C677C9"/>
    <w:rsid w:val="00C70DEF"/>
    <w:rsid w:val="00C723D1"/>
    <w:rsid w:val="00C7430A"/>
    <w:rsid w:val="00C76E91"/>
    <w:rsid w:val="00C770F9"/>
    <w:rsid w:val="00C77774"/>
    <w:rsid w:val="00C808A6"/>
    <w:rsid w:val="00C821F5"/>
    <w:rsid w:val="00C8266E"/>
    <w:rsid w:val="00C828D0"/>
    <w:rsid w:val="00C82A0A"/>
    <w:rsid w:val="00C85432"/>
    <w:rsid w:val="00C908A4"/>
    <w:rsid w:val="00C92695"/>
    <w:rsid w:val="00C9672A"/>
    <w:rsid w:val="00C97091"/>
    <w:rsid w:val="00C97260"/>
    <w:rsid w:val="00C973A2"/>
    <w:rsid w:val="00CA0F86"/>
    <w:rsid w:val="00CA16E4"/>
    <w:rsid w:val="00CA2001"/>
    <w:rsid w:val="00CA2D1D"/>
    <w:rsid w:val="00CA3C3B"/>
    <w:rsid w:val="00CA4482"/>
    <w:rsid w:val="00CA72F6"/>
    <w:rsid w:val="00CB0C0D"/>
    <w:rsid w:val="00CB2377"/>
    <w:rsid w:val="00CB4B78"/>
    <w:rsid w:val="00CB5B6C"/>
    <w:rsid w:val="00CB5FCF"/>
    <w:rsid w:val="00CC052E"/>
    <w:rsid w:val="00CC197D"/>
    <w:rsid w:val="00CC3D21"/>
    <w:rsid w:val="00CC421B"/>
    <w:rsid w:val="00CC42EF"/>
    <w:rsid w:val="00CC4538"/>
    <w:rsid w:val="00CC5955"/>
    <w:rsid w:val="00CC6581"/>
    <w:rsid w:val="00CC67A7"/>
    <w:rsid w:val="00CC6BB4"/>
    <w:rsid w:val="00CD16BE"/>
    <w:rsid w:val="00CD2C16"/>
    <w:rsid w:val="00CD4616"/>
    <w:rsid w:val="00CD56AF"/>
    <w:rsid w:val="00CD5E18"/>
    <w:rsid w:val="00CE3163"/>
    <w:rsid w:val="00CE33D5"/>
    <w:rsid w:val="00CE6088"/>
    <w:rsid w:val="00CE7A2F"/>
    <w:rsid w:val="00CF0541"/>
    <w:rsid w:val="00CF095A"/>
    <w:rsid w:val="00CF0F00"/>
    <w:rsid w:val="00CF3690"/>
    <w:rsid w:val="00CF5D37"/>
    <w:rsid w:val="00CF6F33"/>
    <w:rsid w:val="00D02248"/>
    <w:rsid w:val="00D02868"/>
    <w:rsid w:val="00D03858"/>
    <w:rsid w:val="00D03FD6"/>
    <w:rsid w:val="00D040FF"/>
    <w:rsid w:val="00D05B31"/>
    <w:rsid w:val="00D063B8"/>
    <w:rsid w:val="00D06825"/>
    <w:rsid w:val="00D07D5A"/>
    <w:rsid w:val="00D1293B"/>
    <w:rsid w:val="00D12ED2"/>
    <w:rsid w:val="00D13527"/>
    <w:rsid w:val="00D140B3"/>
    <w:rsid w:val="00D16B3F"/>
    <w:rsid w:val="00D16E1D"/>
    <w:rsid w:val="00D16EAE"/>
    <w:rsid w:val="00D1757B"/>
    <w:rsid w:val="00D17E3B"/>
    <w:rsid w:val="00D222BD"/>
    <w:rsid w:val="00D2293C"/>
    <w:rsid w:val="00D2306F"/>
    <w:rsid w:val="00D23C09"/>
    <w:rsid w:val="00D23CED"/>
    <w:rsid w:val="00D24BD2"/>
    <w:rsid w:val="00D25450"/>
    <w:rsid w:val="00D2573D"/>
    <w:rsid w:val="00D25EA1"/>
    <w:rsid w:val="00D260A2"/>
    <w:rsid w:val="00D2706D"/>
    <w:rsid w:val="00D30CC6"/>
    <w:rsid w:val="00D3260C"/>
    <w:rsid w:val="00D32CB3"/>
    <w:rsid w:val="00D34507"/>
    <w:rsid w:val="00D35790"/>
    <w:rsid w:val="00D3737E"/>
    <w:rsid w:val="00D3764C"/>
    <w:rsid w:val="00D37EB4"/>
    <w:rsid w:val="00D45233"/>
    <w:rsid w:val="00D45CAA"/>
    <w:rsid w:val="00D467B7"/>
    <w:rsid w:val="00D50C48"/>
    <w:rsid w:val="00D51C2F"/>
    <w:rsid w:val="00D5328D"/>
    <w:rsid w:val="00D53C35"/>
    <w:rsid w:val="00D55B08"/>
    <w:rsid w:val="00D5611E"/>
    <w:rsid w:val="00D5653B"/>
    <w:rsid w:val="00D579B6"/>
    <w:rsid w:val="00D57DDC"/>
    <w:rsid w:val="00D6169C"/>
    <w:rsid w:val="00D62DE6"/>
    <w:rsid w:val="00D62EF1"/>
    <w:rsid w:val="00D6309D"/>
    <w:rsid w:val="00D63FC7"/>
    <w:rsid w:val="00D644CA"/>
    <w:rsid w:val="00D64EA0"/>
    <w:rsid w:val="00D66FC2"/>
    <w:rsid w:val="00D67F68"/>
    <w:rsid w:val="00D7044E"/>
    <w:rsid w:val="00D70BF2"/>
    <w:rsid w:val="00D7126D"/>
    <w:rsid w:val="00D74A45"/>
    <w:rsid w:val="00D74D23"/>
    <w:rsid w:val="00D74E0B"/>
    <w:rsid w:val="00D75D9C"/>
    <w:rsid w:val="00D7624C"/>
    <w:rsid w:val="00D76C7E"/>
    <w:rsid w:val="00D771DE"/>
    <w:rsid w:val="00D7776D"/>
    <w:rsid w:val="00D80C8E"/>
    <w:rsid w:val="00D828C6"/>
    <w:rsid w:val="00D82B65"/>
    <w:rsid w:val="00D86762"/>
    <w:rsid w:val="00D86E3A"/>
    <w:rsid w:val="00D87AA8"/>
    <w:rsid w:val="00D910ED"/>
    <w:rsid w:val="00D92179"/>
    <w:rsid w:val="00D922C6"/>
    <w:rsid w:val="00D9293F"/>
    <w:rsid w:val="00D93598"/>
    <w:rsid w:val="00D9710F"/>
    <w:rsid w:val="00DA1E18"/>
    <w:rsid w:val="00DA2009"/>
    <w:rsid w:val="00DA25A5"/>
    <w:rsid w:val="00DA47FF"/>
    <w:rsid w:val="00DA51F1"/>
    <w:rsid w:val="00DA5EF7"/>
    <w:rsid w:val="00DA61EC"/>
    <w:rsid w:val="00DA642A"/>
    <w:rsid w:val="00DA68DF"/>
    <w:rsid w:val="00DB05B1"/>
    <w:rsid w:val="00DB22D8"/>
    <w:rsid w:val="00DB2473"/>
    <w:rsid w:val="00DB32E3"/>
    <w:rsid w:val="00DB3786"/>
    <w:rsid w:val="00DB3DD2"/>
    <w:rsid w:val="00DB59E8"/>
    <w:rsid w:val="00DB5A79"/>
    <w:rsid w:val="00DB67F5"/>
    <w:rsid w:val="00DB6AFF"/>
    <w:rsid w:val="00DB7896"/>
    <w:rsid w:val="00DC0895"/>
    <w:rsid w:val="00DC2347"/>
    <w:rsid w:val="00DC2375"/>
    <w:rsid w:val="00DC2465"/>
    <w:rsid w:val="00DC2AC2"/>
    <w:rsid w:val="00DC3107"/>
    <w:rsid w:val="00DC34EC"/>
    <w:rsid w:val="00DC60C4"/>
    <w:rsid w:val="00DC63B9"/>
    <w:rsid w:val="00DC6578"/>
    <w:rsid w:val="00DC7D48"/>
    <w:rsid w:val="00DD00D9"/>
    <w:rsid w:val="00DD0E19"/>
    <w:rsid w:val="00DD1FA8"/>
    <w:rsid w:val="00DD295D"/>
    <w:rsid w:val="00DD3C29"/>
    <w:rsid w:val="00DD40CE"/>
    <w:rsid w:val="00DD512E"/>
    <w:rsid w:val="00DD644D"/>
    <w:rsid w:val="00DD6685"/>
    <w:rsid w:val="00DD6D14"/>
    <w:rsid w:val="00DD7BF7"/>
    <w:rsid w:val="00DE01E6"/>
    <w:rsid w:val="00DE1177"/>
    <w:rsid w:val="00DE12A7"/>
    <w:rsid w:val="00DE29EB"/>
    <w:rsid w:val="00DE2CEA"/>
    <w:rsid w:val="00DE49CA"/>
    <w:rsid w:val="00DE6A3C"/>
    <w:rsid w:val="00DE720B"/>
    <w:rsid w:val="00DE74F4"/>
    <w:rsid w:val="00DE7695"/>
    <w:rsid w:val="00DE7F97"/>
    <w:rsid w:val="00DED13F"/>
    <w:rsid w:val="00DF0892"/>
    <w:rsid w:val="00DF1010"/>
    <w:rsid w:val="00DF1B98"/>
    <w:rsid w:val="00DF26E3"/>
    <w:rsid w:val="00DF375D"/>
    <w:rsid w:val="00DF5AEA"/>
    <w:rsid w:val="00DF5B16"/>
    <w:rsid w:val="00DF5D42"/>
    <w:rsid w:val="00DF63F6"/>
    <w:rsid w:val="00DF6B39"/>
    <w:rsid w:val="00DF7BD0"/>
    <w:rsid w:val="00DF7E94"/>
    <w:rsid w:val="00E00FD5"/>
    <w:rsid w:val="00E02022"/>
    <w:rsid w:val="00E02687"/>
    <w:rsid w:val="00E11375"/>
    <w:rsid w:val="00E1213E"/>
    <w:rsid w:val="00E12B98"/>
    <w:rsid w:val="00E13028"/>
    <w:rsid w:val="00E13747"/>
    <w:rsid w:val="00E13AEA"/>
    <w:rsid w:val="00E14758"/>
    <w:rsid w:val="00E15E88"/>
    <w:rsid w:val="00E21088"/>
    <w:rsid w:val="00E22F03"/>
    <w:rsid w:val="00E241AE"/>
    <w:rsid w:val="00E24632"/>
    <w:rsid w:val="00E25AEA"/>
    <w:rsid w:val="00E30D26"/>
    <w:rsid w:val="00E30DEF"/>
    <w:rsid w:val="00E30ED2"/>
    <w:rsid w:val="00E31276"/>
    <w:rsid w:val="00E31E4E"/>
    <w:rsid w:val="00E32459"/>
    <w:rsid w:val="00E341EA"/>
    <w:rsid w:val="00E34666"/>
    <w:rsid w:val="00E3617F"/>
    <w:rsid w:val="00E368E0"/>
    <w:rsid w:val="00E369FF"/>
    <w:rsid w:val="00E36B99"/>
    <w:rsid w:val="00E36EBB"/>
    <w:rsid w:val="00E37F70"/>
    <w:rsid w:val="00E41007"/>
    <w:rsid w:val="00E41377"/>
    <w:rsid w:val="00E413F1"/>
    <w:rsid w:val="00E415D3"/>
    <w:rsid w:val="00E41985"/>
    <w:rsid w:val="00E446C1"/>
    <w:rsid w:val="00E44969"/>
    <w:rsid w:val="00E44DA2"/>
    <w:rsid w:val="00E4606F"/>
    <w:rsid w:val="00E50186"/>
    <w:rsid w:val="00E5046D"/>
    <w:rsid w:val="00E511DD"/>
    <w:rsid w:val="00E52047"/>
    <w:rsid w:val="00E53411"/>
    <w:rsid w:val="00E545D7"/>
    <w:rsid w:val="00E547FE"/>
    <w:rsid w:val="00E54CD8"/>
    <w:rsid w:val="00E54EC3"/>
    <w:rsid w:val="00E56B88"/>
    <w:rsid w:val="00E60ECA"/>
    <w:rsid w:val="00E6199D"/>
    <w:rsid w:val="00E62BDF"/>
    <w:rsid w:val="00E6326A"/>
    <w:rsid w:val="00E6327D"/>
    <w:rsid w:val="00E637AB"/>
    <w:rsid w:val="00E64DD5"/>
    <w:rsid w:val="00E663B6"/>
    <w:rsid w:val="00E663E7"/>
    <w:rsid w:val="00E66D53"/>
    <w:rsid w:val="00E670D5"/>
    <w:rsid w:val="00E67CD9"/>
    <w:rsid w:val="00E70ABC"/>
    <w:rsid w:val="00E7161A"/>
    <w:rsid w:val="00E7282B"/>
    <w:rsid w:val="00E745EC"/>
    <w:rsid w:val="00E7489B"/>
    <w:rsid w:val="00E758B9"/>
    <w:rsid w:val="00E75A6D"/>
    <w:rsid w:val="00E76121"/>
    <w:rsid w:val="00E7641D"/>
    <w:rsid w:val="00E7748D"/>
    <w:rsid w:val="00E77E40"/>
    <w:rsid w:val="00E77E7C"/>
    <w:rsid w:val="00E802F8"/>
    <w:rsid w:val="00E814F8"/>
    <w:rsid w:val="00E81518"/>
    <w:rsid w:val="00E8351A"/>
    <w:rsid w:val="00E8377D"/>
    <w:rsid w:val="00E84EB9"/>
    <w:rsid w:val="00E85569"/>
    <w:rsid w:val="00E856AF"/>
    <w:rsid w:val="00E86B83"/>
    <w:rsid w:val="00E87672"/>
    <w:rsid w:val="00E87C64"/>
    <w:rsid w:val="00E92CE1"/>
    <w:rsid w:val="00E93A01"/>
    <w:rsid w:val="00E93FF8"/>
    <w:rsid w:val="00E96EAF"/>
    <w:rsid w:val="00E971D5"/>
    <w:rsid w:val="00EA0297"/>
    <w:rsid w:val="00EA1752"/>
    <w:rsid w:val="00EA2074"/>
    <w:rsid w:val="00EA37C6"/>
    <w:rsid w:val="00EA5A89"/>
    <w:rsid w:val="00EA5BDB"/>
    <w:rsid w:val="00EA64FE"/>
    <w:rsid w:val="00EB0A38"/>
    <w:rsid w:val="00EB0C41"/>
    <w:rsid w:val="00EB1A2B"/>
    <w:rsid w:val="00EB3C8E"/>
    <w:rsid w:val="00EB3EF7"/>
    <w:rsid w:val="00EB3FB3"/>
    <w:rsid w:val="00EB46D9"/>
    <w:rsid w:val="00EB62D4"/>
    <w:rsid w:val="00EB70F4"/>
    <w:rsid w:val="00EB72EB"/>
    <w:rsid w:val="00EC0351"/>
    <w:rsid w:val="00EC0E64"/>
    <w:rsid w:val="00EC142D"/>
    <w:rsid w:val="00EC1E16"/>
    <w:rsid w:val="00EC2DD1"/>
    <w:rsid w:val="00EC4182"/>
    <w:rsid w:val="00EC4713"/>
    <w:rsid w:val="00EC5268"/>
    <w:rsid w:val="00EC547F"/>
    <w:rsid w:val="00ED0024"/>
    <w:rsid w:val="00ED0065"/>
    <w:rsid w:val="00ED0F85"/>
    <w:rsid w:val="00ED11DE"/>
    <w:rsid w:val="00ED1585"/>
    <w:rsid w:val="00ED1838"/>
    <w:rsid w:val="00ED2B5C"/>
    <w:rsid w:val="00ED3269"/>
    <w:rsid w:val="00ED3A18"/>
    <w:rsid w:val="00ED5394"/>
    <w:rsid w:val="00ED5FC9"/>
    <w:rsid w:val="00ED6BDF"/>
    <w:rsid w:val="00ED7055"/>
    <w:rsid w:val="00ED7CA7"/>
    <w:rsid w:val="00EE1A8C"/>
    <w:rsid w:val="00EE1E8F"/>
    <w:rsid w:val="00EE20D6"/>
    <w:rsid w:val="00EE2942"/>
    <w:rsid w:val="00EE41BE"/>
    <w:rsid w:val="00EE4643"/>
    <w:rsid w:val="00EE4DF0"/>
    <w:rsid w:val="00EE52D1"/>
    <w:rsid w:val="00EE637D"/>
    <w:rsid w:val="00EF1330"/>
    <w:rsid w:val="00EF15FF"/>
    <w:rsid w:val="00EF3CB5"/>
    <w:rsid w:val="00EF457D"/>
    <w:rsid w:val="00EF46CC"/>
    <w:rsid w:val="00EF475F"/>
    <w:rsid w:val="00EF7111"/>
    <w:rsid w:val="00EF7D1A"/>
    <w:rsid w:val="00F012DA"/>
    <w:rsid w:val="00F01857"/>
    <w:rsid w:val="00F03BA2"/>
    <w:rsid w:val="00F0448F"/>
    <w:rsid w:val="00F06734"/>
    <w:rsid w:val="00F0681B"/>
    <w:rsid w:val="00F06965"/>
    <w:rsid w:val="00F0716C"/>
    <w:rsid w:val="00F10F05"/>
    <w:rsid w:val="00F13FC1"/>
    <w:rsid w:val="00F15B04"/>
    <w:rsid w:val="00F170D9"/>
    <w:rsid w:val="00F21CD4"/>
    <w:rsid w:val="00F25075"/>
    <w:rsid w:val="00F2621F"/>
    <w:rsid w:val="00F270E9"/>
    <w:rsid w:val="00F27440"/>
    <w:rsid w:val="00F275C0"/>
    <w:rsid w:val="00F276CA"/>
    <w:rsid w:val="00F27EF4"/>
    <w:rsid w:val="00F30855"/>
    <w:rsid w:val="00F30A2B"/>
    <w:rsid w:val="00F3151B"/>
    <w:rsid w:val="00F317B5"/>
    <w:rsid w:val="00F32768"/>
    <w:rsid w:val="00F341F8"/>
    <w:rsid w:val="00F346B6"/>
    <w:rsid w:val="00F34B51"/>
    <w:rsid w:val="00F36145"/>
    <w:rsid w:val="00F37BDD"/>
    <w:rsid w:val="00F37CBE"/>
    <w:rsid w:val="00F40775"/>
    <w:rsid w:val="00F40A46"/>
    <w:rsid w:val="00F41503"/>
    <w:rsid w:val="00F432F3"/>
    <w:rsid w:val="00F43AA5"/>
    <w:rsid w:val="00F43ECD"/>
    <w:rsid w:val="00F454BE"/>
    <w:rsid w:val="00F46207"/>
    <w:rsid w:val="00F466C8"/>
    <w:rsid w:val="00F469A9"/>
    <w:rsid w:val="00F46B50"/>
    <w:rsid w:val="00F50B46"/>
    <w:rsid w:val="00F50D1F"/>
    <w:rsid w:val="00F5106E"/>
    <w:rsid w:val="00F51545"/>
    <w:rsid w:val="00F5193E"/>
    <w:rsid w:val="00F524F3"/>
    <w:rsid w:val="00F534C3"/>
    <w:rsid w:val="00F55A1D"/>
    <w:rsid w:val="00F55C3C"/>
    <w:rsid w:val="00F56391"/>
    <w:rsid w:val="00F56774"/>
    <w:rsid w:val="00F61B23"/>
    <w:rsid w:val="00F62D1E"/>
    <w:rsid w:val="00F635FC"/>
    <w:rsid w:val="00F63D03"/>
    <w:rsid w:val="00F63FA7"/>
    <w:rsid w:val="00F65E2F"/>
    <w:rsid w:val="00F6652A"/>
    <w:rsid w:val="00F67DF1"/>
    <w:rsid w:val="00F72A51"/>
    <w:rsid w:val="00F74899"/>
    <w:rsid w:val="00F74A49"/>
    <w:rsid w:val="00F75AF9"/>
    <w:rsid w:val="00F77891"/>
    <w:rsid w:val="00F77CEA"/>
    <w:rsid w:val="00F8309B"/>
    <w:rsid w:val="00F833C9"/>
    <w:rsid w:val="00F84424"/>
    <w:rsid w:val="00F84AB5"/>
    <w:rsid w:val="00F87DC7"/>
    <w:rsid w:val="00F90064"/>
    <w:rsid w:val="00F907AC"/>
    <w:rsid w:val="00F91672"/>
    <w:rsid w:val="00F948BB"/>
    <w:rsid w:val="00F9586C"/>
    <w:rsid w:val="00F9690D"/>
    <w:rsid w:val="00F96AFD"/>
    <w:rsid w:val="00F97D1F"/>
    <w:rsid w:val="00FA1398"/>
    <w:rsid w:val="00FA2E19"/>
    <w:rsid w:val="00FA36A7"/>
    <w:rsid w:val="00FA5D60"/>
    <w:rsid w:val="00FA697F"/>
    <w:rsid w:val="00FB18E2"/>
    <w:rsid w:val="00FB3846"/>
    <w:rsid w:val="00FB3F75"/>
    <w:rsid w:val="00FB5521"/>
    <w:rsid w:val="00FB5F5F"/>
    <w:rsid w:val="00FB610D"/>
    <w:rsid w:val="00FB61E5"/>
    <w:rsid w:val="00FC1247"/>
    <w:rsid w:val="00FC1B24"/>
    <w:rsid w:val="00FC2423"/>
    <w:rsid w:val="00FC384A"/>
    <w:rsid w:val="00FC4036"/>
    <w:rsid w:val="00FC4477"/>
    <w:rsid w:val="00FC46FB"/>
    <w:rsid w:val="00FC7B66"/>
    <w:rsid w:val="00FD1C5B"/>
    <w:rsid w:val="00FD2BD3"/>
    <w:rsid w:val="00FD35AD"/>
    <w:rsid w:val="00FD3796"/>
    <w:rsid w:val="00FD4CCA"/>
    <w:rsid w:val="00FD5E41"/>
    <w:rsid w:val="00FD6CA2"/>
    <w:rsid w:val="00FD7B44"/>
    <w:rsid w:val="00FE2A9E"/>
    <w:rsid w:val="00FE2E91"/>
    <w:rsid w:val="00FE34B3"/>
    <w:rsid w:val="00FE3CF1"/>
    <w:rsid w:val="00FE3EEE"/>
    <w:rsid w:val="00FE46B7"/>
    <w:rsid w:val="00FE6D53"/>
    <w:rsid w:val="00FE7826"/>
    <w:rsid w:val="00FF0432"/>
    <w:rsid w:val="00FF149D"/>
    <w:rsid w:val="00FF15EF"/>
    <w:rsid w:val="00FF284D"/>
    <w:rsid w:val="00FF28A1"/>
    <w:rsid w:val="00FF4C69"/>
    <w:rsid w:val="00FF4CBA"/>
    <w:rsid w:val="00FF7B9B"/>
    <w:rsid w:val="00FF7CB6"/>
    <w:rsid w:val="0151DD17"/>
    <w:rsid w:val="0171162D"/>
    <w:rsid w:val="0177E99C"/>
    <w:rsid w:val="01949E0E"/>
    <w:rsid w:val="019C91B1"/>
    <w:rsid w:val="01F7127D"/>
    <w:rsid w:val="02100DEE"/>
    <w:rsid w:val="02426777"/>
    <w:rsid w:val="025768EF"/>
    <w:rsid w:val="02968D8D"/>
    <w:rsid w:val="029F1FEB"/>
    <w:rsid w:val="02AAB8E7"/>
    <w:rsid w:val="02B2765F"/>
    <w:rsid w:val="02F8B08E"/>
    <w:rsid w:val="0338B509"/>
    <w:rsid w:val="03491B47"/>
    <w:rsid w:val="03893A94"/>
    <w:rsid w:val="03BBC76B"/>
    <w:rsid w:val="03CBD586"/>
    <w:rsid w:val="03F31A09"/>
    <w:rsid w:val="03F5BCC2"/>
    <w:rsid w:val="0403D105"/>
    <w:rsid w:val="0477BA07"/>
    <w:rsid w:val="0493EA61"/>
    <w:rsid w:val="04CE4FF1"/>
    <w:rsid w:val="050579BC"/>
    <w:rsid w:val="05186A7D"/>
    <w:rsid w:val="054FDF4B"/>
    <w:rsid w:val="05666330"/>
    <w:rsid w:val="0567CC2C"/>
    <w:rsid w:val="058EEA6A"/>
    <w:rsid w:val="05C3BDCA"/>
    <w:rsid w:val="05CE2E4F"/>
    <w:rsid w:val="05D970FF"/>
    <w:rsid w:val="05F82086"/>
    <w:rsid w:val="0608FFC6"/>
    <w:rsid w:val="060B8FD6"/>
    <w:rsid w:val="062C8F98"/>
    <w:rsid w:val="0635F957"/>
    <w:rsid w:val="065BBF3B"/>
    <w:rsid w:val="06A257FD"/>
    <w:rsid w:val="06FCC2B9"/>
    <w:rsid w:val="071197D0"/>
    <w:rsid w:val="07397084"/>
    <w:rsid w:val="074E81FE"/>
    <w:rsid w:val="07BFCCBF"/>
    <w:rsid w:val="07E831F0"/>
    <w:rsid w:val="08134F31"/>
    <w:rsid w:val="082B450F"/>
    <w:rsid w:val="0845CF39"/>
    <w:rsid w:val="0846A021"/>
    <w:rsid w:val="08510D01"/>
    <w:rsid w:val="085C0EBF"/>
    <w:rsid w:val="087DFDB7"/>
    <w:rsid w:val="088FC664"/>
    <w:rsid w:val="08C45B4A"/>
    <w:rsid w:val="08F068D5"/>
    <w:rsid w:val="08F29166"/>
    <w:rsid w:val="090261CB"/>
    <w:rsid w:val="091AFCC4"/>
    <w:rsid w:val="0921A8E3"/>
    <w:rsid w:val="09245326"/>
    <w:rsid w:val="092B7F89"/>
    <w:rsid w:val="093275C4"/>
    <w:rsid w:val="0947031F"/>
    <w:rsid w:val="09698B23"/>
    <w:rsid w:val="0969D324"/>
    <w:rsid w:val="09767CF2"/>
    <w:rsid w:val="09A48E1D"/>
    <w:rsid w:val="09C5846D"/>
    <w:rsid w:val="09DE1552"/>
    <w:rsid w:val="09F178DF"/>
    <w:rsid w:val="0A2BB0DD"/>
    <w:rsid w:val="0A417976"/>
    <w:rsid w:val="0A4695B2"/>
    <w:rsid w:val="0A6A6769"/>
    <w:rsid w:val="0A8B3A1F"/>
    <w:rsid w:val="0A939BA3"/>
    <w:rsid w:val="0AC5D4E0"/>
    <w:rsid w:val="0AF1193E"/>
    <w:rsid w:val="0B1B06C5"/>
    <w:rsid w:val="0B1D929A"/>
    <w:rsid w:val="0B4AEFF3"/>
    <w:rsid w:val="0B79E5B3"/>
    <w:rsid w:val="0BB5E6C4"/>
    <w:rsid w:val="0BC535F2"/>
    <w:rsid w:val="0BCB6A1D"/>
    <w:rsid w:val="0BE38F41"/>
    <w:rsid w:val="0C1D9F1E"/>
    <w:rsid w:val="0C2440FB"/>
    <w:rsid w:val="0C378F0A"/>
    <w:rsid w:val="0C935075"/>
    <w:rsid w:val="0CC2559F"/>
    <w:rsid w:val="0CD029CD"/>
    <w:rsid w:val="0CDCACE0"/>
    <w:rsid w:val="0CE789FE"/>
    <w:rsid w:val="0CF0B1D0"/>
    <w:rsid w:val="0D0FAB19"/>
    <w:rsid w:val="0D117761"/>
    <w:rsid w:val="0D2DAECF"/>
    <w:rsid w:val="0D40ED2E"/>
    <w:rsid w:val="0D8BB338"/>
    <w:rsid w:val="0E175D0C"/>
    <w:rsid w:val="0E17DAE9"/>
    <w:rsid w:val="0E1E57F3"/>
    <w:rsid w:val="0E36A137"/>
    <w:rsid w:val="0E3CBDA0"/>
    <w:rsid w:val="0E827A7A"/>
    <w:rsid w:val="0EB59D58"/>
    <w:rsid w:val="0EBCD7F3"/>
    <w:rsid w:val="0EE3E055"/>
    <w:rsid w:val="0EEEAC41"/>
    <w:rsid w:val="0F267926"/>
    <w:rsid w:val="0F2FC2A2"/>
    <w:rsid w:val="0F3DCCF5"/>
    <w:rsid w:val="0F632563"/>
    <w:rsid w:val="0F6515BA"/>
    <w:rsid w:val="0F65A3EF"/>
    <w:rsid w:val="0F6AD537"/>
    <w:rsid w:val="0F865F6A"/>
    <w:rsid w:val="0F883F47"/>
    <w:rsid w:val="0F88CC54"/>
    <w:rsid w:val="0F92FB95"/>
    <w:rsid w:val="0FB3AB4A"/>
    <w:rsid w:val="0FC8F792"/>
    <w:rsid w:val="0FFD52E7"/>
    <w:rsid w:val="103E8FC6"/>
    <w:rsid w:val="106819F9"/>
    <w:rsid w:val="106C1B91"/>
    <w:rsid w:val="10A3A4FF"/>
    <w:rsid w:val="10FEF5C4"/>
    <w:rsid w:val="1107DAFD"/>
    <w:rsid w:val="110F567B"/>
    <w:rsid w:val="1129C837"/>
    <w:rsid w:val="1141C0BD"/>
    <w:rsid w:val="11483526"/>
    <w:rsid w:val="115E100F"/>
    <w:rsid w:val="116528D9"/>
    <w:rsid w:val="11AAD870"/>
    <w:rsid w:val="11C41968"/>
    <w:rsid w:val="11CE8DCB"/>
    <w:rsid w:val="11D3E668"/>
    <w:rsid w:val="11DF78BA"/>
    <w:rsid w:val="11F3A56B"/>
    <w:rsid w:val="1221E19E"/>
    <w:rsid w:val="123362FE"/>
    <w:rsid w:val="128071F4"/>
    <w:rsid w:val="12AB26DC"/>
    <w:rsid w:val="1345739D"/>
    <w:rsid w:val="137B9EB4"/>
    <w:rsid w:val="137EA4F3"/>
    <w:rsid w:val="138770D4"/>
    <w:rsid w:val="13890503"/>
    <w:rsid w:val="139D9E7C"/>
    <w:rsid w:val="13BC46CF"/>
    <w:rsid w:val="13E45635"/>
    <w:rsid w:val="145C60F4"/>
    <w:rsid w:val="1483A37B"/>
    <w:rsid w:val="149C68B5"/>
    <w:rsid w:val="14AE0439"/>
    <w:rsid w:val="14B17A38"/>
    <w:rsid w:val="14E9A37E"/>
    <w:rsid w:val="1512FC01"/>
    <w:rsid w:val="154CDAB8"/>
    <w:rsid w:val="155540EC"/>
    <w:rsid w:val="159F21DE"/>
    <w:rsid w:val="15BAE257"/>
    <w:rsid w:val="15D096E6"/>
    <w:rsid w:val="15D336CC"/>
    <w:rsid w:val="15DBB591"/>
    <w:rsid w:val="15EA4F90"/>
    <w:rsid w:val="15ED5213"/>
    <w:rsid w:val="15FD7E93"/>
    <w:rsid w:val="160A1158"/>
    <w:rsid w:val="160FB113"/>
    <w:rsid w:val="1625DAC9"/>
    <w:rsid w:val="16506C75"/>
    <w:rsid w:val="1699E9D3"/>
    <w:rsid w:val="16A54DCC"/>
    <w:rsid w:val="16CED69A"/>
    <w:rsid w:val="16D17507"/>
    <w:rsid w:val="16F9BF09"/>
    <w:rsid w:val="1756484C"/>
    <w:rsid w:val="1759A3EB"/>
    <w:rsid w:val="179ED974"/>
    <w:rsid w:val="17D7868C"/>
    <w:rsid w:val="17E4268D"/>
    <w:rsid w:val="17F434A8"/>
    <w:rsid w:val="18188382"/>
    <w:rsid w:val="181B220E"/>
    <w:rsid w:val="183A6B7F"/>
    <w:rsid w:val="18433A63"/>
    <w:rsid w:val="1887E3BB"/>
    <w:rsid w:val="18F6EA5D"/>
    <w:rsid w:val="18FCE9B5"/>
    <w:rsid w:val="1926DD0B"/>
    <w:rsid w:val="192F2CAE"/>
    <w:rsid w:val="1967A08A"/>
    <w:rsid w:val="19783E6D"/>
    <w:rsid w:val="19998C02"/>
    <w:rsid w:val="19EABD62"/>
    <w:rsid w:val="1A1F85A6"/>
    <w:rsid w:val="1A378A7D"/>
    <w:rsid w:val="1A395043"/>
    <w:rsid w:val="1A835103"/>
    <w:rsid w:val="1A8BA8F6"/>
    <w:rsid w:val="1AB7CB89"/>
    <w:rsid w:val="1ABBD7BB"/>
    <w:rsid w:val="1ACA7A0B"/>
    <w:rsid w:val="1ACAFD0F"/>
    <w:rsid w:val="1ACEB91F"/>
    <w:rsid w:val="1B04E7E2"/>
    <w:rsid w:val="1B0DB150"/>
    <w:rsid w:val="1B140ECE"/>
    <w:rsid w:val="1B203C31"/>
    <w:rsid w:val="1B3237D6"/>
    <w:rsid w:val="1B4453FB"/>
    <w:rsid w:val="1B4D07CB"/>
    <w:rsid w:val="1B67C67D"/>
    <w:rsid w:val="1BBCD7AF"/>
    <w:rsid w:val="1BC82CD5"/>
    <w:rsid w:val="1BD7B9EB"/>
    <w:rsid w:val="1BE6EC95"/>
    <w:rsid w:val="1BF3EA45"/>
    <w:rsid w:val="1C10FB7E"/>
    <w:rsid w:val="1C420680"/>
    <w:rsid w:val="1C61E872"/>
    <w:rsid w:val="1C7D8EE4"/>
    <w:rsid w:val="1CBC0B30"/>
    <w:rsid w:val="1D723C87"/>
    <w:rsid w:val="1D73BA4F"/>
    <w:rsid w:val="1DA9E7B6"/>
    <w:rsid w:val="1DAA4B13"/>
    <w:rsid w:val="1DACCBDF"/>
    <w:rsid w:val="1DC349B8"/>
    <w:rsid w:val="1DCCA838"/>
    <w:rsid w:val="1DD03197"/>
    <w:rsid w:val="1DEF681B"/>
    <w:rsid w:val="1E00F4F1"/>
    <w:rsid w:val="1E3ADD0A"/>
    <w:rsid w:val="1E6F1CB4"/>
    <w:rsid w:val="1E7CF823"/>
    <w:rsid w:val="1E7F19E6"/>
    <w:rsid w:val="1E8EEC5D"/>
    <w:rsid w:val="1E9D6F01"/>
    <w:rsid w:val="1EC7ED73"/>
    <w:rsid w:val="1EF4D389"/>
    <w:rsid w:val="1EFC6A2B"/>
    <w:rsid w:val="1F1CCE65"/>
    <w:rsid w:val="1F24AFA1"/>
    <w:rsid w:val="1F30C218"/>
    <w:rsid w:val="1F5EB1A0"/>
    <w:rsid w:val="1F5F92DE"/>
    <w:rsid w:val="1F62F685"/>
    <w:rsid w:val="1F815A32"/>
    <w:rsid w:val="1FCE5794"/>
    <w:rsid w:val="1FD1BFD5"/>
    <w:rsid w:val="1FFC7306"/>
    <w:rsid w:val="2018C884"/>
    <w:rsid w:val="2039DD6C"/>
    <w:rsid w:val="2065CEF5"/>
    <w:rsid w:val="2071D43D"/>
    <w:rsid w:val="209A6D03"/>
    <w:rsid w:val="20C4E477"/>
    <w:rsid w:val="20F52C20"/>
    <w:rsid w:val="21010C5D"/>
    <w:rsid w:val="21120866"/>
    <w:rsid w:val="21366AE4"/>
    <w:rsid w:val="217F7167"/>
    <w:rsid w:val="218F3BD0"/>
    <w:rsid w:val="21A1795A"/>
    <w:rsid w:val="21CD92F9"/>
    <w:rsid w:val="21DC3291"/>
    <w:rsid w:val="21DC49A4"/>
    <w:rsid w:val="2200E5E2"/>
    <w:rsid w:val="22445E53"/>
    <w:rsid w:val="225D4D32"/>
    <w:rsid w:val="227571C0"/>
    <w:rsid w:val="2277E03D"/>
    <w:rsid w:val="22D0892D"/>
    <w:rsid w:val="22E1B0D7"/>
    <w:rsid w:val="22EFF4DE"/>
    <w:rsid w:val="22FDCD07"/>
    <w:rsid w:val="23096097"/>
    <w:rsid w:val="232A5D2B"/>
    <w:rsid w:val="232EC6BA"/>
    <w:rsid w:val="232F2145"/>
    <w:rsid w:val="2385B1F4"/>
    <w:rsid w:val="2403A249"/>
    <w:rsid w:val="240663DA"/>
    <w:rsid w:val="24531705"/>
    <w:rsid w:val="2472E8D9"/>
    <w:rsid w:val="24B516BD"/>
    <w:rsid w:val="24B67D17"/>
    <w:rsid w:val="24BECD05"/>
    <w:rsid w:val="24CA971B"/>
    <w:rsid w:val="24DD021B"/>
    <w:rsid w:val="24FCF6DC"/>
    <w:rsid w:val="2519D505"/>
    <w:rsid w:val="25600028"/>
    <w:rsid w:val="257F4C19"/>
    <w:rsid w:val="2580EF6B"/>
    <w:rsid w:val="25E00253"/>
    <w:rsid w:val="25EC37B6"/>
    <w:rsid w:val="260EB93A"/>
    <w:rsid w:val="2639B04B"/>
    <w:rsid w:val="264A1053"/>
    <w:rsid w:val="264D3F1F"/>
    <w:rsid w:val="2673F40D"/>
    <w:rsid w:val="26785E4F"/>
    <w:rsid w:val="26BBB5E4"/>
    <w:rsid w:val="26C15925"/>
    <w:rsid w:val="26C286C1"/>
    <w:rsid w:val="26D385FE"/>
    <w:rsid w:val="27484CCD"/>
    <w:rsid w:val="278F0BE0"/>
    <w:rsid w:val="27A5FE9B"/>
    <w:rsid w:val="27AD56BA"/>
    <w:rsid w:val="27CF78CE"/>
    <w:rsid w:val="27E3E02B"/>
    <w:rsid w:val="2803A4E3"/>
    <w:rsid w:val="281644B6"/>
    <w:rsid w:val="283B0FFB"/>
    <w:rsid w:val="2855575C"/>
    <w:rsid w:val="28597B0B"/>
    <w:rsid w:val="286F565F"/>
    <w:rsid w:val="28B39FD7"/>
    <w:rsid w:val="28CE41DD"/>
    <w:rsid w:val="28D8D276"/>
    <w:rsid w:val="28FE5EAA"/>
    <w:rsid w:val="29159E27"/>
    <w:rsid w:val="294659FC"/>
    <w:rsid w:val="2949271B"/>
    <w:rsid w:val="29509E1E"/>
    <w:rsid w:val="2967982A"/>
    <w:rsid w:val="299362E2"/>
    <w:rsid w:val="29AF16E8"/>
    <w:rsid w:val="29B406B3"/>
    <w:rsid w:val="29D90CF0"/>
    <w:rsid w:val="29DB5144"/>
    <w:rsid w:val="29F54B6C"/>
    <w:rsid w:val="29F88788"/>
    <w:rsid w:val="2A1B0299"/>
    <w:rsid w:val="2A25DDB5"/>
    <w:rsid w:val="2A376A8B"/>
    <w:rsid w:val="2A52B1F8"/>
    <w:rsid w:val="2A70BF76"/>
    <w:rsid w:val="2A85AE6B"/>
    <w:rsid w:val="2AAF345C"/>
    <w:rsid w:val="2AB60C2A"/>
    <w:rsid w:val="2AB9AD69"/>
    <w:rsid w:val="2AC47E65"/>
    <w:rsid w:val="2AC655EA"/>
    <w:rsid w:val="2AE1CA46"/>
    <w:rsid w:val="2AE4F77C"/>
    <w:rsid w:val="2AF91EC4"/>
    <w:rsid w:val="2AFFBABA"/>
    <w:rsid w:val="2B0B8CF9"/>
    <w:rsid w:val="2B1A3149"/>
    <w:rsid w:val="2B39D89F"/>
    <w:rsid w:val="2B45AB4E"/>
    <w:rsid w:val="2B4DE578"/>
    <w:rsid w:val="2B6F2114"/>
    <w:rsid w:val="2B6FEE2C"/>
    <w:rsid w:val="2B797C0B"/>
    <w:rsid w:val="2B911BCD"/>
    <w:rsid w:val="2BB93BA7"/>
    <w:rsid w:val="2BEA0A4C"/>
    <w:rsid w:val="2C1C69F8"/>
    <w:rsid w:val="2C3651AB"/>
    <w:rsid w:val="2C9B8B1B"/>
    <w:rsid w:val="2CB53B0B"/>
    <w:rsid w:val="2D0D3907"/>
    <w:rsid w:val="2D1AE23B"/>
    <w:rsid w:val="2D2A66E3"/>
    <w:rsid w:val="2D3C6AB4"/>
    <w:rsid w:val="2D498B57"/>
    <w:rsid w:val="2DBFDB0F"/>
    <w:rsid w:val="2DC090AC"/>
    <w:rsid w:val="2DC8989C"/>
    <w:rsid w:val="2DDA8019"/>
    <w:rsid w:val="2DEDD3E6"/>
    <w:rsid w:val="2E476234"/>
    <w:rsid w:val="2E717961"/>
    <w:rsid w:val="2E97FF57"/>
    <w:rsid w:val="2EA78EEE"/>
    <w:rsid w:val="2EB40818"/>
    <w:rsid w:val="2F1A2EBD"/>
    <w:rsid w:val="2F245B04"/>
    <w:rsid w:val="2F2D6BFD"/>
    <w:rsid w:val="2F3C6DF0"/>
    <w:rsid w:val="2F5BAB70"/>
    <w:rsid w:val="2F6270F4"/>
    <w:rsid w:val="2F7E8EBB"/>
    <w:rsid w:val="2FA8FE6C"/>
    <w:rsid w:val="2FE7E39F"/>
    <w:rsid w:val="2FFF476C"/>
    <w:rsid w:val="3003AA69"/>
    <w:rsid w:val="300A2B23"/>
    <w:rsid w:val="3021A078"/>
    <w:rsid w:val="30382A18"/>
    <w:rsid w:val="30764BC7"/>
    <w:rsid w:val="308FE675"/>
    <w:rsid w:val="3095A49D"/>
    <w:rsid w:val="30D215B7"/>
    <w:rsid w:val="30D50D10"/>
    <w:rsid w:val="30F4BDDD"/>
    <w:rsid w:val="31142FF0"/>
    <w:rsid w:val="317CBFEA"/>
    <w:rsid w:val="317DB716"/>
    <w:rsid w:val="3188AC2E"/>
    <w:rsid w:val="318D7C58"/>
    <w:rsid w:val="3197DF4C"/>
    <w:rsid w:val="31B18279"/>
    <w:rsid w:val="32162C5A"/>
    <w:rsid w:val="321D11F1"/>
    <w:rsid w:val="32284304"/>
    <w:rsid w:val="325A821D"/>
    <w:rsid w:val="326A8C5C"/>
    <w:rsid w:val="32936B3A"/>
    <w:rsid w:val="32C7C661"/>
    <w:rsid w:val="32F2F227"/>
    <w:rsid w:val="330ACC9F"/>
    <w:rsid w:val="332317A5"/>
    <w:rsid w:val="3333AFAD"/>
    <w:rsid w:val="3341A6E3"/>
    <w:rsid w:val="334EDB39"/>
    <w:rsid w:val="3366F639"/>
    <w:rsid w:val="3369040F"/>
    <w:rsid w:val="33C59656"/>
    <w:rsid w:val="33CC3314"/>
    <w:rsid w:val="340DDC3D"/>
    <w:rsid w:val="344EEA32"/>
    <w:rsid w:val="348882F0"/>
    <w:rsid w:val="348E47C5"/>
    <w:rsid w:val="34A69D00"/>
    <w:rsid w:val="3534EDCA"/>
    <w:rsid w:val="3598998B"/>
    <w:rsid w:val="359B1967"/>
    <w:rsid w:val="35B86981"/>
    <w:rsid w:val="35D592E9"/>
    <w:rsid w:val="35E055B0"/>
    <w:rsid w:val="36D35967"/>
    <w:rsid w:val="37074EDB"/>
    <w:rsid w:val="3712147B"/>
    <w:rsid w:val="3768E758"/>
    <w:rsid w:val="37A1ACA5"/>
    <w:rsid w:val="37CC7A28"/>
    <w:rsid w:val="37EF2F9D"/>
    <w:rsid w:val="3805F00E"/>
    <w:rsid w:val="383D06FC"/>
    <w:rsid w:val="38427D6C"/>
    <w:rsid w:val="385E63FE"/>
    <w:rsid w:val="38673621"/>
    <w:rsid w:val="3898A83F"/>
    <w:rsid w:val="38D27DB0"/>
    <w:rsid w:val="3905C81D"/>
    <w:rsid w:val="3996B36B"/>
    <w:rsid w:val="3998B297"/>
    <w:rsid w:val="399A141D"/>
    <w:rsid w:val="399D406C"/>
    <w:rsid w:val="39BBC694"/>
    <w:rsid w:val="39EAF1C6"/>
    <w:rsid w:val="39EBFFDA"/>
    <w:rsid w:val="3A135344"/>
    <w:rsid w:val="3A5056F9"/>
    <w:rsid w:val="3A7F09D8"/>
    <w:rsid w:val="3A91356E"/>
    <w:rsid w:val="3AB92FA5"/>
    <w:rsid w:val="3AD0E008"/>
    <w:rsid w:val="3ADB54D8"/>
    <w:rsid w:val="3B06C9F6"/>
    <w:rsid w:val="3B29D1CB"/>
    <w:rsid w:val="3B30DE6A"/>
    <w:rsid w:val="3B4AA458"/>
    <w:rsid w:val="3B6B0FCC"/>
    <w:rsid w:val="3B6BF6C8"/>
    <w:rsid w:val="3B6CB25A"/>
    <w:rsid w:val="3B8DA22D"/>
    <w:rsid w:val="3BEA9289"/>
    <w:rsid w:val="3C081B9C"/>
    <w:rsid w:val="3C0B788F"/>
    <w:rsid w:val="3C116EA2"/>
    <w:rsid w:val="3C22A0F8"/>
    <w:rsid w:val="3C2A7105"/>
    <w:rsid w:val="3C4DD82F"/>
    <w:rsid w:val="3C4E3CD6"/>
    <w:rsid w:val="3C542053"/>
    <w:rsid w:val="3C615333"/>
    <w:rsid w:val="3C6EA8A7"/>
    <w:rsid w:val="3C80865D"/>
    <w:rsid w:val="3C9A02F7"/>
    <w:rsid w:val="3C9FA2BC"/>
    <w:rsid w:val="3CA77BE8"/>
    <w:rsid w:val="3CA7EB91"/>
    <w:rsid w:val="3CC05D54"/>
    <w:rsid w:val="3CCE542D"/>
    <w:rsid w:val="3CFE37CA"/>
    <w:rsid w:val="3D14262F"/>
    <w:rsid w:val="3D37B908"/>
    <w:rsid w:val="3D429AEB"/>
    <w:rsid w:val="3D483F5B"/>
    <w:rsid w:val="3D95954D"/>
    <w:rsid w:val="3DB87B11"/>
    <w:rsid w:val="3DFBF8EE"/>
    <w:rsid w:val="3E0F3B5A"/>
    <w:rsid w:val="3E1D529A"/>
    <w:rsid w:val="3E4A501C"/>
    <w:rsid w:val="3E562A48"/>
    <w:rsid w:val="3E6A248E"/>
    <w:rsid w:val="3E6CD170"/>
    <w:rsid w:val="3E7646C7"/>
    <w:rsid w:val="3E9B5D60"/>
    <w:rsid w:val="3EA3978A"/>
    <w:rsid w:val="3EC65C63"/>
    <w:rsid w:val="3ED5809C"/>
    <w:rsid w:val="3F039907"/>
    <w:rsid w:val="3F17DF02"/>
    <w:rsid w:val="3F40B8A1"/>
    <w:rsid w:val="3F8F24DE"/>
    <w:rsid w:val="3F99A734"/>
    <w:rsid w:val="3FAC3CDF"/>
    <w:rsid w:val="3FE89768"/>
    <w:rsid w:val="401871BB"/>
    <w:rsid w:val="402B452D"/>
    <w:rsid w:val="402B70CB"/>
    <w:rsid w:val="404CD3E6"/>
    <w:rsid w:val="408B03C5"/>
    <w:rsid w:val="408FF87B"/>
    <w:rsid w:val="409AA936"/>
    <w:rsid w:val="40A5B33E"/>
    <w:rsid w:val="40B1AD9B"/>
    <w:rsid w:val="40BEF88A"/>
    <w:rsid w:val="40F9B64E"/>
    <w:rsid w:val="411C66C3"/>
    <w:rsid w:val="41263024"/>
    <w:rsid w:val="413399B0"/>
    <w:rsid w:val="4134DE42"/>
    <w:rsid w:val="414D97BF"/>
    <w:rsid w:val="4166D056"/>
    <w:rsid w:val="416B4354"/>
    <w:rsid w:val="4197BF7F"/>
    <w:rsid w:val="41D14446"/>
    <w:rsid w:val="41FDD88F"/>
    <w:rsid w:val="42083444"/>
    <w:rsid w:val="42256C03"/>
    <w:rsid w:val="4228C5C3"/>
    <w:rsid w:val="423D6F27"/>
    <w:rsid w:val="42549F9B"/>
    <w:rsid w:val="427216D8"/>
    <w:rsid w:val="42775D20"/>
    <w:rsid w:val="431347E2"/>
    <w:rsid w:val="435C109E"/>
    <w:rsid w:val="4365E283"/>
    <w:rsid w:val="437254AF"/>
    <w:rsid w:val="437708AD"/>
    <w:rsid w:val="439D2154"/>
    <w:rsid w:val="43A71D27"/>
    <w:rsid w:val="43AB4266"/>
    <w:rsid w:val="43E87A50"/>
    <w:rsid w:val="43F565CD"/>
    <w:rsid w:val="4403B25E"/>
    <w:rsid w:val="441824B7"/>
    <w:rsid w:val="441C8087"/>
    <w:rsid w:val="443158A4"/>
    <w:rsid w:val="4438994E"/>
    <w:rsid w:val="4452E46B"/>
    <w:rsid w:val="445FD816"/>
    <w:rsid w:val="4494D998"/>
    <w:rsid w:val="44A261F0"/>
    <w:rsid w:val="44BECA22"/>
    <w:rsid w:val="44CB940C"/>
    <w:rsid w:val="44EDF54A"/>
    <w:rsid w:val="450D4CED"/>
    <w:rsid w:val="450F2D2C"/>
    <w:rsid w:val="4514EE65"/>
    <w:rsid w:val="453D22F3"/>
    <w:rsid w:val="454F49FD"/>
    <w:rsid w:val="455C9044"/>
    <w:rsid w:val="45723FD1"/>
    <w:rsid w:val="45893539"/>
    <w:rsid w:val="459269AD"/>
    <w:rsid w:val="45A28331"/>
    <w:rsid w:val="45E1DA3C"/>
    <w:rsid w:val="45E851A0"/>
    <w:rsid w:val="45EEB4CC"/>
    <w:rsid w:val="462771FF"/>
    <w:rsid w:val="463A853E"/>
    <w:rsid w:val="463E97C7"/>
    <w:rsid w:val="46416770"/>
    <w:rsid w:val="464264A1"/>
    <w:rsid w:val="4655F809"/>
    <w:rsid w:val="4682E13F"/>
    <w:rsid w:val="468343B7"/>
    <w:rsid w:val="468D8FBA"/>
    <w:rsid w:val="46AA6546"/>
    <w:rsid w:val="46BA2C68"/>
    <w:rsid w:val="46F79DBA"/>
    <w:rsid w:val="470755A2"/>
    <w:rsid w:val="470A26ED"/>
    <w:rsid w:val="47749F7E"/>
    <w:rsid w:val="47977697"/>
    <w:rsid w:val="47A5724A"/>
    <w:rsid w:val="47B22BD6"/>
    <w:rsid w:val="47E1C9B7"/>
    <w:rsid w:val="4840FBE0"/>
    <w:rsid w:val="4848E059"/>
    <w:rsid w:val="48A8F2B6"/>
    <w:rsid w:val="48B6A6E7"/>
    <w:rsid w:val="48B730DC"/>
    <w:rsid w:val="49091A07"/>
    <w:rsid w:val="4915D5BE"/>
    <w:rsid w:val="4926B058"/>
    <w:rsid w:val="493607C2"/>
    <w:rsid w:val="498716E5"/>
    <w:rsid w:val="4987206B"/>
    <w:rsid w:val="49CF7993"/>
    <w:rsid w:val="49DCD350"/>
    <w:rsid w:val="49FDE210"/>
    <w:rsid w:val="4A23C606"/>
    <w:rsid w:val="4A69F6B4"/>
    <w:rsid w:val="4A6AE1E5"/>
    <w:rsid w:val="4A7C27DC"/>
    <w:rsid w:val="4ABB5AEF"/>
    <w:rsid w:val="4AE990DC"/>
    <w:rsid w:val="4AE9B937"/>
    <w:rsid w:val="4AEAF2BF"/>
    <w:rsid w:val="4AF16FD1"/>
    <w:rsid w:val="4B0AEAEC"/>
    <w:rsid w:val="4B1816F5"/>
    <w:rsid w:val="4B333BD2"/>
    <w:rsid w:val="4B5D1699"/>
    <w:rsid w:val="4B5EFE2F"/>
    <w:rsid w:val="4B73E351"/>
    <w:rsid w:val="4B84C8F0"/>
    <w:rsid w:val="4B8719AE"/>
    <w:rsid w:val="4B92B90E"/>
    <w:rsid w:val="4BB51849"/>
    <w:rsid w:val="4BF2F238"/>
    <w:rsid w:val="4BFFBC23"/>
    <w:rsid w:val="4C2B3072"/>
    <w:rsid w:val="4C2D66FC"/>
    <w:rsid w:val="4C37DD64"/>
    <w:rsid w:val="4C53D2E0"/>
    <w:rsid w:val="4C561795"/>
    <w:rsid w:val="4C7BCD9A"/>
    <w:rsid w:val="4CD643FE"/>
    <w:rsid w:val="4CDFD6B4"/>
    <w:rsid w:val="4D2C253D"/>
    <w:rsid w:val="4D32F94E"/>
    <w:rsid w:val="4D400229"/>
    <w:rsid w:val="4D788B34"/>
    <w:rsid w:val="4D7A3DF9"/>
    <w:rsid w:val="4D971496"/>
    <w:rsid w:val="4DB0CE4A"/>
    <w:rsid w:val="4DC362CD"/>
    <w:rsid w:val="4DCBE664"/>
    <w:rsid w:val="4DCF47A6"/>
    <w:rsid w:val="4DD83AEA"/>
    <w:rsid w:val="4DF5BCE0"/>
    <w:rsid w:val="4E56961E"/>
    <w:rsid w:val="4E69CCDD"/>
    <w:rsid w:val="4E72145F"/>
    <w:rsid w:val="4E74CAC7"/>
    <w:rsid w:val="4ED01B8C"/>
    <w:rsid w:val="4ED2DAD0"/>
    <w:rsid w:val="4EE32BDF"/>
    <w:rsid w:val="4EEAAE4F"/>
    <w:rsid w:val="4F0D151E"/>
    <w:rsid w:val="4F6A0201"/>
    <w:rsid w:val="4F8869A6"/>
    <w:rsid w:val="4FAF02AF"/>
    <w:rsid w:val="4FC003F9"/>
    <w:rsid w:val="4FE9DF4A"/>
    <w:rsid w:val="5007806B"/>
    <w:rsid w:val="50115A6A"/>
    <w:rsid w:val="50629845"/>
    <w:rsid w:val="509707C9"/>
    <w:rsid w:val="50C46B30"/>
    <w:rsid w:val="50E60458"/>
    <w:rsid w:val="5105BB52"/>
    <w:rsid w:val="512E8472"/>
    <w:rsid w:val="513F2605"/>
    <w:rsid w:val="51693938"/>
    <w:rsid w:val="51735328"/>
    <w:rsid w:val="5179DAFE"/>
    <w:rsid w:val="517A2C70"/>
    <w:rsid w:val="5184E917"/>
    <w:rsid w:val="51A8AD6F"/>
    <w:rsid w:val="51C732A1"/>
    <w:rsid w:val="51CC4B1F"/>
    <w:rsid w:val="51CE6BC0"/>
    <w:rsid w:val="5209601B"/>
    <w:rsid w:val="523FD4F1"/>
    <w:rsid w:val="52A6E20B"/>
    <w:rsid w:val="52AD4477"/>
    <w:rsid w:val="52B0A43B"/>
    <w:rsid w:val="52C47B15"/>
    <w:rsid w:val="52CA1A8E"/>
    <w:rsid w:val="52EC216A"/>
    <w:rsid w:val="52F14430"/>
    <w:rsid w:val="52FBF4E3"/>
    <w:rsid w:val="5303D267"/>
    <w:rsid w:val="53108DDF"/>
    <w:rsid w:val="53250855"/>
    <w:rsid w:val="5376F45A"/>
    <w:rsid w:val="538102C7"/>
    <w:rsid w:val="539C39F5"/>
    <w:rsid w:val="53C24446"/>
    <w:rsid w:val="53CEA45B"/>
    <w:rsid w:val="53D722E7"/>
    <w:rsid w:val="53E7ABCE"/>
    <w:rsid w:val="53F417F1"/>
    <w:rsid w:val="53F4513D"/>
    <w:rsid w:val="5410D6B7"/>
    <w:rsid w:val="5455E67C"/>
    <w:rsid w:val="546DD480"/>
    <w:rsid w:val="54798DC4"/>
    <w:rsid w:val="548D764F"/>
    <w:rsid w:val="54E0C5AA"/>
    <w:rsid w:val="54E3A9EF"/>
    <w:rsid w:val="5506A85A"/>
    <w:rsid w:val="5564F172"/>
    <w:rsid w:val="55745759"/>
    <w:rsid w:val="557ABFD0"/>
    <w:rsid w:val="5597DC53"/>
    <w:rsid w:val="55C6BC31"/>
    <w:rsid w:val="55CCBB85"/>
    <w:rsid w:val="55DA2CAF"/>
    <w:rsid w:val="55DE305B"/>
    <w:rsid w:val="560A60F9"/>
    <w:rsid w:val="56282388"/>
    <w:rsid w:val="568D6BBE"/>
    <w:rsid w:val="568E7DC1"/>
    <w:rsid w:val="56C425AC"/>
    <w:rsid w:val="56EC03A1"/>
    <w:rsid w:val="56FCCF39"/>
    <w:rsid w:val="57124815"/>
    <w:rsid w:val="572020AA"/>
    <w:rsid w:val="5721ADD0"/>
    <w:rsid w:val="576BB3A0"/>
    <w:rsid w:val="57BA75AF"/>
    <w:rsid w:val="5817EEF3"/>
    <w:rsid w:val="5879A291"/>
    <w:rsid w:val="588781C3"/>
    <w:rsid w:val="5887D402"/>
    <w:rsid w:val="5896EFCA"/>
    <w:rsid w:val="58F9CD16"/>
    <w:rsid w:val="58FABF23"/>
    <w:rsid w:val="58FE5CF3"/>
    <w:rsid w:val="5902E7FB"/>
    <w:rsid w:val="5925FE2E"/>
    <w:rsid w:val="5937965A"/>
    <w:rsid w:val="5955509F"/>
    <w:rsid w:val="596DA0FD"/>
    <w:rsid w:val="5970D285"/>
    <w:rsid w:val="5976CB2E"/>
    <w:rsid w:val="5985CA9A"/>
    <w:rsid w:val="5986C146"/>
    <w:rsid w:val="59B29681"/>
    <w:rsid w:val="59BE0AAB"/>
    <w:rsid w:val="59E950DC"/>
    <w:rsid w:val="5A346FFB"/>
    <w:rsid w:val="5A4CD8A7"/>
    <w:rsid w:val="5A9A2D54"/>
    <w:rsid w:val="5AB69E37"/>
    <w:rsid w:val="5ABD8936"/>
    <w:rsid w:val="5AE8FD46"/>
    <w:rsid w:val="5AF2A755"/>
    <w:rsid w:val="5B02A057"/>
    <w:rsid w:val="5B0B8E0A"/>
    <w:rsid w:val="5B6A498E"/>
    <w:rsid w:val="5B728D9A"/>
    <w:rsid w:val="5B7AA074"/>
    <w:rsid w:val="5BBBE6A1"/>
    <w:rsid w:val="5BD22983"/>
    <w:rsid w:val="5BEE8A76"/>
    <w:rsid w:val="5C098B1F"/>
    <w:rsid w:val="5C35FF06"/>
    <w:rsid w:val="5C41C7B9"/>
    <w:rsid w:val="5C47D004"/>
    <w:rsid w:val="5C4A3A34"/>
    <w:rsid w:val="5C4C98E4"/>
    <w:rsid w:val="5C724664"/>
    <w:rsid w:val="5C7E8B80"/>
    <w:rsid w:val="5C9270B0"/>
    <w:rsid w:val="5C9D8F06"/>
    <w:rsid w:val="5CAF5E16"/>
    <w:rsid w:val="5CBA1D8B"/>
    <w:rsid w:val="5CC96A39"/>
    <w:rsid w:val="5CCB8525"/>
    <w:rsid w:val="5CF26991"/>
    <w:rsid w:val="5CF9CAB2"/>
    <w:rsid w:val="5CFDE58A"/>
    <w:rsid w:val="5D0370D0"/>
    <w:rsid w:val="5D17F27D"/>
    <w:rsid w:val="5D215C13"/>
    <w:rsid w:val="5D485BA2"/>
    <w:rsid w:val="5D5E9ABA"/>
    <w:rsid w:val="5DA06DE6"/>
    <w:rsid w:val="5DA55B80"/>
    <w:rsid w:val="5DCE4241"/>
    <w:rsid w:val="5E1DC695"/>
    <w:rsid w:val="5E3C3FFC"/>
    <w:rsid w:val="5E91A5CA"/>
    <w:rsid w:val="5E9BE623"/>
    <w:rsid w:val="5EA42DAB"/>
    <w:rsid w:val="5EE388E2"/>
    <w:rsid w:val="5F12503B"/>
    <w:rsid w:val="5F4BBA4C"/>
    <w:rsid w:val="5F50D59B"/>
    <w:rsid w:val="5F682EDC"/>
    <w:rsid w:val="5F7D447E"/>
    <w:rsid w:val="5F980C43"/>
    <w:rsid w:val="5FA6CDD2"/>
    <w:rsid w:val="5FC92D12"/>
    <w:rsid w:val="5FD42FB8"/>
    <w:rsid w:val="5FE97A34"/>
    <w:rsid w:val="5FEC5E22"/>
    <w:rsid w:val="60258ADB"/>
    <w:rsid w:val="602ECCDF"/>
    <w:rsid w:val="6035E565"/>
    <w:rsid w:val="606AD227"/>
    <w:rsid w:val="606C5739"/>
    <w:rsid w:val="60812ED5"/>
    <w:rsid w:val="60DE9D23"/>
    <w:rsid w:val="6111DC42"/>
    <w:rsid w:val="611914DF"/>
    <w:rsid w:val="612926CE"/>
    <w:rsid w:val="61764294"/>
    <w:rsid w:val="6194DA0F"/>
    <w:rsid w:val="61E0547F"/>
    <w:rsid w:val="61F2A333"/>
    <w:rsid w:val="61F3AF75"/>
    <w:rsid w:val="620C382F"/>
    <w:rsid w:val="6211556E"/>
    <w:rsid w:val="6262C730"/>
    <w:rsid w:val="62778A3E"/>
    <w:rsid w:val="62892D86"/>
    <w:rsid w:val="6298BFF5"/>
    <w:rsid w:val="62B5C1AB"/>
    <w:rsid w:val="62B8D12C"/>
    <w:rsid w:val="62F2B8F2"/>
    <w:rsid w:val="63138485"/>
    <w:rsid w:val="63291768"/>
    <w:rsid w:val="6377753A"/>
    <w:rsid w:val="638AD151"/>
    <w:rsid w:val="64175130"/>
    <w:rsid w:val="64494EC0"/>
    <w:rsid w:val="64634A93"/>
    <w:rsid w:val="647E0084"/>
    <w:rsid w:val="64A1479E"/>
    <w:rsid w:val="64C0A3CC"/>
    <w:rsid w:val="64C9053A"/>
    <w:rsid w:val="64DEAADC"/>
    <w:rsid w:val="6513459B"/>
    <w:rsid w:val="652A43F5"/>
    <w:rsid w:val="655A3B9D"/>
    <w:rsid w:val="6568BBE7"/>
    <w:rsid w:val="6593592F"/>
    <w:rsid w:val="65A25D4D"/>
    <w:rsid w:val="66234163"/>
    <w:rsid w:val="6625644D"/>
    <w:rsid w:val="66501FF4"/>
    <w:rsid w:val="66730670"/>
    <w:rsid w:val="66863D5F"/>
    <w:rsid w:val="66B17E3E"/>
    <w:rsid w:val="66C72098"/>
    <w:rsid w:val="66DC0A39"/>
    <w:rsid w:val="67245A9D"/>
    <w:rsid w:val="67363853"/>
    <w:rsid w:val="6751CBCB"/>
    <w:rsid w:val="67775DF5"/>
    <w:rsid w:val="6791B0EF"/>
    <w:rsid w:val="67B3E9C0"/>
    <w:rsid w:val="67CDC723"/>
    <w:rsid w:val="6815CA8B"/>
    <w:rsid w:val="6852FFB1"/>
    <w:rsid w:val="6872CE93"/>
    <w:rsid w:val="6897B3E1"/>
    <w:rsid w:val="68AF468B"/>
    <w:rsid w:val="68B8178A"/>
    <w:rsid w:val="68C0C1EF"/>
    <w:rsid w:val="68DE8F84"/>
    <w:rsid w:val="6926974C"/>
    <w:rsid w:val="693434DF"/>
    <w:rsid w:val="6959E467"/>
    <w:rsid w:val="69695FFF"/>
    <w:rsid w:val="69DC84F6"/>
    <w:rsid w:val="69EF1B53"/>
    <w:rsid w:val="6A1D8BAF"/>
    <w:rsid w:val="6A200A4C"/>
    <w:rsid w:val="6A2324AE"/>
    <w:rsid w:val="6A450313"/>
    <w:rsid w:val="6A4E776E"/>
    <w:rsid w:val="6AB762FF"/>
    <w:rsid w:val="6AD159C6"/>
    <w:rsid w:val="6ADBABC8"/>
    <w:rsid w:val="6ADCC183"/>
    <w:rsid w:val="6B038C93"/>
    <w:rsid w:val="6B1E44A1"/>
    <w:rsid w:val="6B25CAFD"/>
    <w:rsid w:val="6B309615"/>
    <w:rsid w:val="6B3427BE"/>
    <w:rsid w:val="6B4CB255"/>
    <w:rsid w:val="6B530F33"/>
    <w:rsid w:val="6B934AED"/>
    <w:rsid w:val="6B9A91BB"/>
    <w:rsid w:val="6BCA161A"/>
    <w:rsid w:val="6C0AFD46"/>
    <w:rsid w:val="6C232F5A"/>
    <w:rsid w:val="6C677F83"/>
    <w:rsid w:val="6C875AE3"/>
    <w:rsid w:val="6C89D7C7"/>
    <w:rsid w:val="6C8E61DD"/>
    <w:rsid w:val="6CA9BC68"/>
    <w:rsid w:val="6CD8C558"/>
    <w:rsid w:val="6CE73295"/>
    <w:rsid w:val="6CFAE0F7"/>
    <w:rsid w:val="6D5A07F3"/>
    <w:rsid w:val="6D740E34"/>
    <w:rsid w:val="6D878F63"/>
    <w:rsid w:val="6DBBB818"/>
    <w:rsid w:val="6DBDD71C"/>
    <w:rsid w:val="6DEBACDE"/>
    <w:rsid w:val="6E4D0EB8"/>
    <w:rsid w:val="6E4E5DB5"/>
    <w:rsid w:val="6E7C4273"/>
    <w:rsid w:val="6EA075B0"/>
    <w:rsid w:val="6EB3DE4B"/>
    <w:rsid w:val="6ED2327D"/>
    <w:rsid w:val="6F1A1F96"/>
    <w:rsid w:val="6F276191"/>
    <w:rsid w:val="6F2D1212"/>
    <w:rsid w:val="6F5A5DE6"/>
    <w:rsid w:val="6F9291DD"/>
    <w:rsid w:val="6FEBF157"/>
    <w:rsid w:val="703A5878"/>
    <w:rsid w:val="703D30CB"/>
    <w:rsid w:val="706F6FE4"/>
    <w:rsid w:val="708B475C"/>
    <w:rsid w:val="70965062"/>
    <w:rsid w:val="7098488A"/>
    <w:rsid w:val="70A326EE"/>
    <w:rsid w:val="70D60BD6"/>
    <w:rsid w:val="70E68DC5"/>
    <w:rsid w:val="70F51AC4"/>
    <w:rsid w:val="710CB55A"/>
    <w:rsid w:val="71149F63"/>
    <w:rsid w:val="71168C00"/>
    <w:rsid w:val="7136795B"/>
    <w:rsid w:val="71652657"/>
    <w:rsid w:val="7166C5DA"/>
    <w:rsid w:val="717C0FB8"/>
    <w:rsid w:val="71841895"/>
    <w:rsid w:val="718606CA"/>
    <w:rsid w:val="7199C4DB"/>
    <w:rsid w:val="71D9339C"/>
    <w:rsid w:val="7215492A"/>
    <w:rsid w:val="721C1013"/>
    <w:rsid w:val="722D7916"/>
    <w:rsid w:val="724CC3E8"/>
    <w:rsid w:val="7271DC37"/>
    <w:rsid w:val="7277C2C8"/>
    <w:rsid w:val="72A6CEE4"/>
    <w:rsid w:val="72AC8DBD"/>
    <w:rsid w:val="72B06FC4"/>
    <w:rsid w:val="72B5794E"/>
    <w:rsid w:val="72B6BD70"/>
    <w:rsid w:val="72D46396"/>
    <w:rsid w:val="72EDF02B"/>
    <w:rsid w:val="7321D72B"/>
    <w:rsid w:val="73644391"/>
    <w:rsid w:val="7374D18D"/>
    <w:rsid w:val="739EA073"/>
    <w:rsid w:val="739F24A7"/>
    <w:rsid w:val="73C650FB"/>
    <w:rsid w:val="73EE8608"/>
    <w:rsid w:val="73FA435E"/>
    <w:rsid w:val="7419E5CE"/>
    <w:rsid w:val="744960CE"/>
    <w:rsid w:val="749A5B56"/>
    <w:rsid w:val="74A23122"/>
    <w:rsid w:val="74BD9D1E"/>
    <w:rsid w:val="74BDA78C"/>
    <w:rsid w:val="74C70A9B"/>
    <w:rsid w:val="74FC6257"/>
    <w:rsid w:val="74FD953A"/>
    <w:rsid w:val="7519B8E2"/>
    <w:rsid w:val="75271B2B"/>
    <w:rsid w:val="7528466C"/>
    <w:rsid w:val="755B4C32"/>
    <w:rsid w:val="75892DB7"/>
    <w:rsid w:val="75970F16"/>
    <w:rsid w:val="7598B72F"/>
    <w:rsid w:val="75999AEA"/>
    <w:rsid w:val="75AF638A"/>
    <w:rsid w:val="75B16A7F"/>
    <w:rsid w:val="76202942"/>
    <w:rsid w:val="7649B408"/>
    <w:rsid w:val="76BFC4B8"/>
    <w:rsid w:val="76CC2407"/>
    <w:rsid w:val="76F70570"/>
    <w:rsid w:val="76F8DEED"/>
    <w:rsid w:val="7738FB76"/>
    <w:rsid w:val="773A022D"/>
    <w:rsid w:val="773C7516"/>
    <w:rsid w:val="77734BBE"/>
    <w:rsid w:val="779C4F5E"/>
    <w:rsid w:val="77A94E62"/>
    <w:rsid w:val="77AFBBDB"/>
    <w:rsid w:val="783A1EED"/>
    <w:rsid w:val="789634C4"/>
    <w:rsid w:val="78AFA26D"/>
    <w:rsid w:val="78D057F1"/>
    <w:rsid w:val="78D402A9"/>
    <w:rsid w:val="78E90B41"/>
    <w:rsid w:val="78F13F60"/>
    <w:rsid w:val="795FFE3C"/>
    <w:rsid w:val="79715552"/>
    <w:rsid w:val="798B9B43"/>
    <w:rsid w:val="79C2C714"/>
    <w:rsid w:val="79D8CC87"/>
    <w:rsid w:val="79E41311"/>
    <w:rsid w:val="7A33551F"/>
    <w:rsid w:val="7A3DB442"/>
    <w:rsid w:val="7A445C23"/>
    <w:rsid w:val="7A6A0074"/>
    <w:rsid w:val="7A6BD05E"/>
    <w:rsid w:val="7A7415D8"/>
    <w:rsid w:val="7A892752"/>
    <w:rsid w:val="7AB8A252"/>
    <w:rsid w:val="7B2A9C61"/>
    <w:rsid w:val="7B677C45"/>
    <w:rsid w:val="7B889533"/>
    <w:rsid w:val="7B909625"/>
    <w:rsid w:val="7B9643C6"/>
    <w:rsid w:val="7B9A5F6B"/>
    <w:rsid w:val="7BE83FBE"/>
    <w:rsid w:val="7C19F4C1"/>
    <w:rsid w:val="7C29051E"/>
    <w:rsid w:val="7C2F1518"/>
    <w:rsid w:val="7C2FDE66"/>
    <w:rsid w:val="7C54DC78"/>
    <w:rsid w:val="7C91CC19"/>
    <w:rsid w:val="7CF96329"/>
    <w:rsid w:val="7D321427"/>
    <w:rsid w:val="7D4E6E7A"/>
    <w:rsid w:val="7DB9827B"/>
    <w:rsid w:val="7DBD7B70"/>
    <w:rsid w:val="7DCFCDDC"/>
    <w:rsid w:val="7DD99B0A"/>
    <w:rsid w:val="7DF4547D"/>
    <w:rsid w:val="7E1A613B"/>
    <w:rsid w:val="7E1DCD76"/>
    <w:rsid w:val="7E2026B1"/>
    <w:rsid w:val="7E6AE87B"/>
    <w:rsid w:val="7E955417"/>
    <w:rsid w:val="7E963837"/>
    <w:rsid w:val="7ED47AF8"/>
    <w:rsid w:val="7EFF8224"/>
    <w:rsid w:val="7F21007F"/>
    <w:rsid w:val="7F5FFF3E"/>
    <w:rsid w:val="7FBBF712"/>
    <w:rsid w:val="7FE706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B409AA"/>
  <w15:docId w15:val="{E28556A0-82BD-4539-BA69-6DB1AC40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3318B"/>
    <w:pPr>
      <w:spacing w:line="276" w:lineRule="auto"/>
      <w:jc w:val="both"/>
    </w:pPr>
    <w:rPr>
      <w:sz w:val="22"/>
    </w:rPr>
  </w:style>
  <w:style w:type="paragraph" w:styleId="Titolo1">
    <w:name w:val="heading 1"/>
    <w:basedOn w:val="Normale"/>
    <w:next w:val="Normale"/>
    <w:link w:val="Titolo1Carattere"/>
    <w:uiPriority w:val="99"/>
    <w:qFormat/>
    <w:rsid w:val="00097261"/>
    <w:pPr>
      <w:keepNext/>
      <w:spacing w:line="420" w:lineRule="atLeast"/>
      <w:outlineLvl w:val="0"/>
    </w:pPr>
    <w:rPr>
      <w:rFonts w:cs="Arial"/>
      <w:b/>
      <w:bCs/>
      <w:kern w:val="32"/>
      <w:sz w:val="36"/>
      <w:szCs w:val="32"/>
    </w:rPr>
  </w:style>
  <w:style w:type="paragraph" w:styleId="Titolo2">
    <w:name w:val="heading 2"/>
    <w:basedOn w:val="Normale"/>
    <w:next w:val="Normale"/>
    <w:qFormat/>
    <w:rsid w:val="003F46B0"/>
    <w:pPr>
      <w:keepNext/>
      <w:outlineLvl w:val="1"/>
    </w:pPr>
    <w:rPr>
      <w:rFonts w:cs="Arial"/>
      <w:bCs/>
      <w:iCs/>
      <w:color w:val="E1000F"/>
      <w:szCs w:val="28"/>
    </w:rPr>
  </w:style>
  <w:style w:type="paragraph" w:styleId="Titolo3">
    <w:name w:val="heading 3"/>
    <w:basedOn w:val="Titolo2"/>
    <w:next w:val="Normale"/>
    <w:qFormat/>
    <w:rsid w:val="006F1596"/>
    <w:pPr>
      <w:outlineLvl w:val="2"/>
    </w:pPr>
    <w:rPr>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dipagina">
    <w:name w:val="footer"/>
    <w:basedOn w:val="Normale"/>
    <w:link w:val="PidipaginaCarattere"/>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e"/>
    <w:rsid w:val="006F1596"/>
    <w:pPr>
      <w:spacing w:after="300"/>
    </w:pPr>
    <w:rPr>
      <w:color w:val="415055"/>
      <w:sz w:val="24"/>
    </w:rPr>
  </w:style>
  <w:style w:type="paragraph" w:customStyle="1" w:styleId="NumBullet">
    <w:name w:val="Num_Bullet"/>
    <w:basedOn w:val="Normale"/>
    <w:rsid w:val="00576BC8"/>
    <w:pPr>
      <w:numPr>
        <w:numId w:val="4"/>
      </w:numPr>
      <w:tabs>
        <w:tab w:val="clear" w:pos="567"/>
        <w:tab w:val="left" w:pos="357"/>
      </w:tabs>
    </w:pPr>
  </w:style>
  <w:style w:type="paragraph" w:customStyle="1" w:styleId="Page1Name">
    <w:name w:val="Page1_Name"/>
    <w:basedOn w:val="Normale"/>
    <w:rsid w:val="004F237B"/>
    <w:pPr>
      <w:spacing w:after="420" w:line="360" w:lineRule="atLeast"/>
    </w:pPr>
    <w:rPr>
      <w:b/>
      <w:sz w:val="30"/>
    </w:rPr>
  </w:style>
  <w:style w:type="paragraph" w:customStyle="1" w:styleId="Page1Title">
    <w:name w:val="Page1_Title"/>
    <w:basedOn w:val="Normale"/>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gliatabella">
    <w:name w:val="Table Grid"/>
    <w:basedOn w:val="Tabellanorma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e"/>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e"/>
    <w:rsid w:val="0048435F"/>
    <w:pPr>
      <w:spacing w:line="300" w:lineRule="atLeast"/>
    </w:pPr>
    <w:rPr>
      <w:sz w:val="24"/>
    </w:rPr>
  </w:style>
  <w:style w:type="character" w:customStyle="1" w:styleId="Titolo1Carattere">
    <w:name w:val="Titolo 1 Carattere"/>
    <w:link w:val="Titolo1"/>
    <w:uiPriority w:val="99"/>
    <w:locked/>
    <w:rsid w:val="00B422EC"/>
    <w:rPr>
      <w:rFonts w:ascii="Arial" w:hAnsi="Arial" w:cs="Arial"/>
      <w:b/>
      <w:bCs/>
      <w:kern w:val="32"/>
      <w:sz w:val="36"/>
      <w:szCs w:val="32"/>
      <w:lang w:val="de-DE"/>
    </w:rPr>
  </w:style>
  <w:style w:type="character" w:styleId="Collegamentoipertestuale">
    <w:name w:val="Hyperlink"/>
    <w:rsid w:val="00336854"/>
    <w:rPr>
      <w:rFonts w:ascii="Segoe UI" w:hAnsi="Segoe UI"/>
      <w:color w:val="0000FF"/>
      <w:sz w:val="18"/>
      <w:szCs w:val="18"/>
      <w:u w:val="single"/>
    </w:rPr>
  </w:style>
  <w:style w:type="paragraph" w:customStyle="1" w:styleId="MittleresRaster1-Akzent21">
    <w:name w:val="Mittleres Raster 1 - Akzent 21"/>
    <w:basedOn w:val="Normale"/>
    <w:uiPriority w:val="34"/>
    <w:qFormat/>
    <w:rsid w:val="00B422EC"/>
    <w:pPr>
      <w:ind w:left="720"/>
    </w:pPr>
  </w:style>
  <w:style w:type="paragraph" w:styleId="Testofumetto">
    <w:name w:val="Balloon Text"/>
    <w:basedOn w:val="Normale"/>
    <w:link w:val="TestofumettoCarattere"/>
    <w:rsid w:val="00336854"/>
    <w:pPr>
      <w:spacing w:line="240" w:lineRule="auto"/>
    </w:pPr>
    <w:rPr>
      <w:sz w:val="18"/>
      <w:szCs w:val="18"/>
    </w:rPr>
  </w:style>
  <w:style w:type="character" w:customStyle="1" w:styleId="TestofumettoCarattere">
    <w:name w:val="Testo fumetto Carattere"/>
    <w:link w:val="Testofumett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dipaginaCarattere">
    <w:name w:val="Piè di pagina Carattere"/>
    <w:link w:val="Pidipagina"/>
    <w:uiPriority w:val="99"/>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e"/>
    <w:rsid w:val="00974F84"/>
    <w:rPr>
      <w:szCs w:val="20"/>
    </w:rPr>
  </w:style>
  <w:style w:type="paragraph" w:customStyle="1" w:styleId="Style12ptJustifiedLinespacing15lines1">
    <w:name w:val="Style 12 pt Justified Line spacing:  1.5 lines1"/>
    <w:basedOn w:val="Normale"/>
    <w:rsid w:val="00974F84"/>
    <w:pPr>
      <w:spacing w:before="120"/>
    </w:pPr>
    <w:rPr>
      <w:szCs w:val="20"/>
    </w:rPr>
  </w:style>
  <w:style w:type="character" w:customStyle="1" w:styleId="Headline">
    <w:name w:val="Headline"/>
    <w:basedOn w:val="Carpredefinitoparagrafo"/>
    <w:rsid w:val="00A3756F"/>
    <w:rPr>
      <w:b/>
      <w:bCs/>
      <w:sz w:val="32"/>
    </w:rPr>
  </w:style>
  <w:style w:type="paragraph" w:customStyle="1" w:styleId="MonthDayYear">
    <w:name w:val="Month Day Year"/>
    <w:basedOn w:val="Normale"/>
    <w:rsid w:val="00643D8A"/>
    <w:pPr>
      <w:spacing w:before="120"/>
      <w:ind w:right="-1"/>
      <w:jc w:val="right"/>
    </w:pPr>
    <w:rPr>
      <w:szCs w:val="20"/>
    </w:rPr>
  </w:style>
  <w:style w:type="paragraph" w:customStyle="1" w:styleId="Topline">
    <w:name w:val="Topline"/>
    <w:basedOn w:val="Normale"/>
    <w:qFormat/>
    <w:rsid w:val="00472FEC"/>
    <w:pPr>
      <w:spacing w:before="560" w:after="560"/>
    </w:pPr>
    <w:rPr>
      <w:rFonts w:cs="Segoe UI"/>
      <w:szCs w:val="22"/>
    </w:rPr>
  </w:style>
  <w:style w:type="character" w:customStyle="1" w:styleId="AboutandContactBody">
    <w:name w:val="About and Contact Body"/>
    <w:basedOn w:val="Carpredefinitoparagrafo"/>
    <w:rsid w:val="00336854"/>
    <w:rPr>
      <w:rFonts w:ascii="Segoe UI" w:hAnsi="Segoe UI"/>
      <w:sz w:val="18"/>
    </w:rPr>
  </w:style>
  <w:style w:type="character" w:customStyle="1" w:styleId="AboutandContactHeadline">
    <w:name w:val="About and Contact Headline"/>
    <w:basedOn w:val="Carpredefinitoparagrafo"/>
    <w:rsid w:val="00336854"/>
    <w:rPr>
      <w:rFonts w:ascii="Segoe UI" w:hAnsi="Segoe UI"/>
      <w:b/>
      <w:bCs/>
      <w:sz w:val="18"/>
    </w:rPr>
  </w:style>
  <w:style w:type="paragraph" w:styleId="Paragrafoelenco">
    <w:name w:val="List Paragraph"/>
    <w:basedOn w:val="Normale"/>
    <w:uiPriority w:val="34"/>
    <w:qFormat/>
    <w:rsid w:val="00635616"/>
    <w:pPr>
      <w:ind w:left="720"/>
      <w:contextualSpacing/>
    </w:pPr>
  </w:style>
  <w:style w:type="character" w:styleId="Rimandocommento">
    <w:name w:val="annotation reference"/>
    <w:rsid w:val="00846017"/>
    <w:rPr>
      <w:sz w:val="16"/>
      <w:szCs w:val="16"/>
    </w:rPr>
  </w:style>
  <w:style w:type="paragraph" w:styleId="Testocommento">
    <w:name w:val="annotation text"/>
    <w:basedOn w:val="Normale"/>
    <w:link w:val="TestocommentoCarattere"/>
    <w:rsid w:val="00846017"/>
    <w:pPr>
      <w:spacing w:line="260" w:lineRule="atLeast"/>
      <w:jc w:val="left"/>
    </w:pPr>
    <w:rPr>
      <w:rFonts w:ascii="Arial" w:hAnsi="Arial"/>
      <w:sz w:val="20"/>
      <w:szCs w:val="20"/>
      <w:lang w:val="de-DE"/>
    </w:rPr>
  </w:style>
  <w:style w:type="character" w:customStyle="1" w:styleId="TestocommentoCarattere">
    <w:name w:val="Testo commento Carattere"/>
    <w:basedOn w:val="Carpredefinitoparagrafo"/>
    <w:link w:val="Testocommento"/>
    <w:rsid w:val="00846017"/>
    <w:rPr>
      <w:rFonts w:ascii="Arial" w:hAnsi="Arial"/>
      <w:sz w:val="20"/>
      <w:szCs w:val="20"/>
      <w:lang w:val="de-DE"/>
    </w:rPr>
  </w:style>
  <w:style w:type="paragraph" w:styleId="Soggettocommento">
    <w:name w:val="annotation subject"/>
    <w:basedOn w:val="Testocommento"/>
    <w:next w:val="Testocommento"/>
    <w:link w:val="SoggettocommentoCarattere"/>
    <w:rsid w:val="0020528D"/>
    <w:pPr>
      <w:spacing w:line="240" w:lineRule="auto"/>
      <w:jc w:val="both"/>
    </w:pPr>
    <w:rPr>
      <w:rFonts w:ascii="Segoe UI" w:hAnsi="Segoe UI"/>
      <w:b/>
      <w:bCs/>
      <w:lang w:val="en-US"/>
    </w:rPr>
  </w:style>
  <w:style w:type="character" w:customStyle="1" w:styleId="SoggettocommentoCarattere">
    <w:name w:val="Soggetto commento Carattere"/>
    <w:basedOn w:val="TestocommentoCarattere"/>
    <w:link w:val="Soggettocommento"/>
    <w:rsid w:val="0020528D"/>
    <w:rPr>
      <w:rFonts w:ascii="Arial" w:hAnsi="Arial"/>
      <w:b/>
      <w:bCs/>
      <w:sz w:val="20"/>
      <w:szCs w:val="20"/>
      <w:lang w:val="de-DE"/>
    </w:rPr>
  </w:style>
  <w:style w:type="character" w:styleId="Testosegnaposto">
    <w:name w:val="Placeholder Text"/>
    <w:basedOn w:val="Carpredefinitoparagrafo"/>
    <w:uiPriority w:val="99"/>
    <w:unhideWhenUsed/>
    <w:rsid w:val="000C01B7"/>
    <w:rPr>
      <w:color w:val="808080"/>
    </w:rPr>
  </w:style>
  <w:style w:type="character" w:styleId="Enfasigrassetto">
    <w:name w:val="Strong"/>
    <w:basedOn w:val="Carpredefinitoparagrafo"/>
    <w:uiPriority w:val="22"/>
    <w:qFormat/>
    <w:rsid w:val="00BC516B"/>
    <w:rPr>
      <w:b/>
      <w:bCs/>
    </w:rPr>
  </w:style>
  <w:style w:type="paragraph" w:styleId="Testonotaapidipagina">
    <w:name w:val="footnote text"/>
    <w:basedOn w:val="Normale"/>
    <w:link w:val="TestonotaapidipaginaCarattere"/>
    <w:semiHidden/>
    <w:unhideWhenUsed/>
    <w:rsid w:val="00166888"/>
    <w:pPr>
      <w:spacing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166888"/>
    <w:rPr>
      <w:sz w:val="20"/>
      <w:szCs w:val="20"/>
    </w:rPr>
  </w:style>
  <w:style w:type="character" w:styleId="Rimandonotaapidipagina">
    <w:name w:val="footnote reference"/>
    <w:basedOn w:val="Carpredefinitoparagrafo"/>
    <w:semiHidden/>
    <w:unhideWhenUsed/>
    <w:rsid w:val="00166888"/>
    <w:rPr>
      <w:vertAlign w:val="superscript"/>
    </w:rPr>
  </w:style>
  <w:style w:type="character" w:styleId="Menzionenonrisolta">
    <w:name w:val="Unresolved Mention"/>
    <w:basedOn w:val="Carpredefinitoparagrafo"/>
    <w:uiPriority w:val="99"/>
    <w:semiHidden/>
    <w:unhideWhenUsed/>
    <w:rsid w:val="007066BF"/>
    <w:rPr>
      <w:color w:val="605E5C"/>
      <w:shd w:val="clear" w:color="auto" w:fill="E1DFDD"/>
    </w:rPr>
  </w:style>
  <w:style w:type="character" w:customStyle="1" w:styleId="normaltextrun">
    <w:name w:val="normaltextrun"/>
    <w:basedOn w:val="Carpredefinitoparagrafo"/>
    <w:rsid w:val="0032193E"/>
  </w:style>
  <w:style w:type="character" w:customStyle="1" w:styleId="eop">
    <w:name w:val="eop"/>
    <w:basedOn w:val="Carpredefinitoparagrafo"/>
    <w:rsid w:val="00D1293B"/>
  </w:style>
  <w:style w:type="paragraph" w:customStyle="1" w:styleId="p1">
    <w:name w:val="p1"/>
    <w:basedOn w:val="Normale"/>
    <w:rsid w:val="00790D55"/>
    <w:pPr>
      <w:spacing w:before="100" w:beforeAutospacing="1" w:after="100" w:afterAutospacing="1" w:line="240" w:lineRule="auto"/>
      <w:jc w:val="left"/>
    </w:pPr>
    <w:rPr>
      <w:rFonts w:ascii="Times New Roman" w:hAnsi="Times New Roman"/>
      <w:sz w:val="24"/>
    </w:rPr>
  </w:style>
  <w:style w:type="character" w:customStyle="1" w:styleId="s1">
    <w:name w:val="s1"/>
    <w:basedOn w:val="Carpredefinitoparagrafo"/>
    <w:rsid w:val="00790D55"/>
  </w:style>
  <w:style w:type="paragraph" w:customStyle="1" w:styleId="p2">
    <w:name w:val="p2"/>
    <w:basedOn w:val="Normale"/>
    <w:rsid w:val="00790D55"/>
    <w:pPr>
      <w:spacing w:before="100" w:beforeAutospacing="1" w:after="100" w:afterAutospacing="1" w:line="240" w:lineRule="auto"/>
      <w:jc w:val="left"/>
    </w:pPr>
    <w:rPr>
      <w:rFonts w:ascii="Times New Roman" w:hAnsi="Times New Roman"/>
      <w:sz w:val="24"/>
    </w:rPr>
  </w:style>
  <w:style w:type="paragraph" w:styleId="NormaleWeb">
    <w:name w:val="Normal (Web)"/>
    <w:basedOn w:val="Normale"/>
    <w:uiPriority w:val="99"/>
    <w:unhideWhenUsed/>
    <w:rsid w:val="00D63FC7"/>
    <w:pPr>
      <w:spacing w:before="100" w:beforeAutospacing="1" w:after="100" w:afterAutospacing="1" w:line="240" w:lineRule="auto"/>
      <w:jc w:val="left"/>
    </w:pPr>
    <w:rPr>
      <w:rFonts w:ascii="Times New Roman" w:hAnsi="Times New Roman"/>
      <w:sz w:val="24"/>
      <w:lang w:val="it-IT" w:eastAsia="it-IT"/>
    </w:rPr>
  </w:style>
  <w:style w:type="paragraph" w:styleId="Revisione">
    <w:name w:val="Revision"/>
    <w:hidden/>
    <w:uiPriority w:val="62"/>
    <w:unhideWhenUsed/>
    <w:rsid w:val="0004763E"/>
    <w:rPr>
      <w:sz w:val="22"/>
    </w:rPr>
  </w:style>
  <w:style w:type="character" w:customStyle="1" w:styleId="apple-converted-space">
    <w:name w:val="apple-converted-space"/>
    <w:basedOn w:val="Carpredefinitoparagrafo"/>
    <w:rsid w:val="004B4959"/>
  </w:style>
  <w:style w:type="character" w:styleId="Numeropagina">
    <w:name w:val="page number"/>
    <w:basedOn w:val="Carpredefinitoparagrafo"/>
    <w:semiHidden/>
    <w:unhideWhenUsed/>
    <w:rsid w:val="00FF15EF"/>
  </w:style>
  <w:style w:type="paragraph" w:customStyle="1" w:styleId="paragraph">
    <w:name w:val="paragraph"/>
    <w:basedOn w:val="Normale"/>
    <w:rsid w:val="00A75231"/>
    <w:pPr>
      <w:spacing w:before="100" w:beforeAutospacing="1" w:after="100" w:afterAutospacing="1" w:line="240" w:lineRule="auto"/>
      <w:jc w:val="left"/>
    </w:pPr>
    <w:rPr>
      <w:rFonts w:ascii="Times New Roman" w:hAnsi="Times New Roman"/>
      <w:sz w:val="24"/>
    </w:rPr>
  </w:style>
  <w:style w:type="paragraph" w:customStyle="1" w:styleId="m-4498801348088303897msolistparagraph">
    <w:name w:val="m_-4498801348088303897msolistparagraph"/>
    <w:basedOn w:val="Normale"/>
    <w:rsid w:val="0070279B"/>
    <w:pPr>
      <w:spacing w:before="100" w:beforeAutospacing="1" w:after="100" w:afterAutospacing="1" w:line="240" w:lineRule="auto"/>
      <w:jc w:val="left"/>
    </w:pPr>
    <w:rPr>
      <w:rFonts w:ascii="Calibri" w:eastAsiaTheme="minorHAnsi" w:hAnsi="Calibri" w:cs="Calibri"/>
      <w:szCs w:val="22"/>
    </w:rPr>
  </w:style>
  <w:style w:type="character" w:customStyle="1" w:styleId="m-4498801348088303897ui-provider">
    <w:name w:val="m_-4498801348088303897ui-provider"/>
    <w:basedOn w:val="Carpredefinitoparagrafo"/>
    <w:rsid w:val="0070279B"/>
  </w:style>
  <w:style w:type="character" w:styleId="Collegamentovisitato">
    <w:name w:val="FollowedHyperlink"/>
    <w:basedOn w:val="Carpredefinitoparagrafo"/>
    <w:semiHidden/>
    <w:unhideWhenUsed/>
    <w:rsid w:val="00877189"/>
    <w:rPr>
      <w:color w:val="954F72" w:themeColor="followedHyperlink"/>
      <w:u w:val="single"/>
    </w:rPr>
  </w:style>
  <w:style w:type="character" w:styleId="Menzione">
    <w:name w:val="Mention"/>
    <w:basedOn w:val="Carpredefinitoparagrafo"/>
    <w:uiPriority w:val="99"/>
    <w:unhideWhenUsed/>
    <w:rsid w:val="006245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901">
      <w:bodyDiv w:val="1"/>
      <w:marLeft w:val="0"/>
      <w:marRight w:val="0"/>
      <w:marTop w:val="0"/>
      <w:marBottom w:val="0"/>
      <w:divBdr>
        <w:top w:val="none" w:sz="0" w:space="0" w:color="auto"/>
        <w:left w:val="none" w:sz="0" w:space="0" w:color="auto"/>
        <w:bottom w:val="none" w:sz="0" w:space="0" w:color="auto"/>
        <w:right w:val="none" w:sz="0" w:space="0" w:color="auto"/>
      </w:divBdr>
      <w:divsChild>
        <w:div w:id="737290694">
          <w:marLeft w:val="0"/>
          <w:marRight w:val="0"/>
          <w:marTop w:val="0"/>
          <w:marBottom w:val="0"/>
          <w:divBdr>
            <w:top w:val="none" w:sz="0" w:space="0" w:color="auto"/>
            <w:left w:val="none" w:sz="0" w:space="0" w:color="auto"/>
            <w:bottom w:val="none" w:sz="0" w:space="0" w:color="auto"/>
            <w:right w:val="none" w:sz="0" w:space="0" w:color="auto"/>
          </w:divBdr>
        </w:div>
        <w:div w:id="824468450">
          <w:marLeft w:val="0"/>
          <w:marRight w:val="0"/>
          <w:marTop w:val="0"/>
          <w:marBottom w:val="0"/>
          <w:divBdr>
            <w:top w:val="none" w:sz="0" w:space="0" w:color="auto"/>
            <w:left w:val="none" w:sz="0" w:space="0" w:color="auto"/>
            <w:bottom w:val="none" w:sz="0" w:space="0" w:color="auto"/>
            <w:right w:val="none" w:sz="0" w:space="0" w:color="auto"/>
          </w:divBdr>
        </w:div>
        <w:div w:id="1051346460">
          <w:marLeft w:val="0"/>
          <w:marRight w:val="0"/>
          <w:marTop w:val="0"/>
          <w:marBottom w:val="0"/>
          <w:divBdr>
            <w:top w:val="none" w:sz="0" w:space="0" w:color="auto"/>
            <w:left w:val="none" w:sz="0" w:space="0" w:color="auto"/>
            <w:bottom w:val="none" w:sz="0" w:space="0" w:color="auto"/>
            <w:right w:val="none" w:sz="0" w:space="0" w:color="auto"/>
          </w:divBdr>
        </w:div>
        <w:div w:id="1915972941">
          <w:marLeft w:val="0"/>
          <w:marRight w:val="0"/>
          <w:marTop w:val="0"/>
          <w:marBottom w:val="0"/>
          <w:divBdr>
            <w:top w:val="none" w:sz="0" w:space="0" w:color="auto"/>
            <w:left w:val="none" w:sz="0" w:space="0" w:color="auto"/>
            <w:bottom w:val="none" w:sz="0" w:space="0" w:color="auto"/>
            <w:right w:val="none" w:sz="0" w:space="0" w:color="auto"/>
          </w:divBdr>
        </w:div>
        <w:div w:id="2015105318">
          <w:marLeft w:val="0"/>
          <w:marRight w:val="0"/>
          <w:marTop w:val="0"/>
          <w:marBottom w:val="0"/>
          <w:divBdr>
            <w:top w:val="none" w:sz="0" w:space="0" w:color="auto"/>
            <w:left w:val="none" w:sz="0" w:space="0" w:color="auto"/>
            <w:bottom w:val="none" w:sz="0" w:space="0" w:color="auto"/>
            <w:right w:val="none" w:sz="0" w:space="0" w:color="auto"/>
          </w:divBdr>
        </w:div>
      </w:divsChild>
    </w:div>
    <w:div w:id="252325054">
      <w:bodyDiv w:val="1"/>
      <w:marLeft w:val="0"/>
      <w:marRight w:val="0"/>
      <w:marTop w:val="0"/>
      <w:marBottom w:val="0"/>
      <w:divBdr>
        <w:top w:val="none" w:sz="0" w:space="0" w:color="auto"/>
        <w:left w:val="none" w:sz="0" w:space="0" w:color="auto"/>
        <w:bottom w:val="none" w:sz="0" w:space="0" w:color="auto"/>
        <w:right w:val="none" w:sz="0" w:space="0" w:color="auto"/>
      </w:divBdr>
      <w:divsChild>
        <w:div w:id="649603729">
          <w:marLeft w:val="547"/>
          <w:marRight w:val="0"/>
          <w:marTop w:val="0"/>
          <w:marBottom w:val="0"/>
          <w:divBdr>
            <w:top w:val="none" w:sz="0" w:space="0" w:color="auto"/>
            <w:left w:val="none" w:sz="0" w:space="0" w:color="auto"/>
            <w:bottom w:val="none" w:sz="0" w:space="0" w:color="auto"/>
            <w:right w:val="none" w:sz="0" w:space="0" w:color="auto"/>
          </w:divBdr>
        </w:div>
        <w:div w:id="1477378502">
          <w:marLeft w:val="547"/>
          <w:marRight w:val="0"/>
          <w:marTop w:val="0"/>
          <w:marBottom w:val="0"/>
          <w:divBdr>
            <w:top w:val="none" w:sz="0" w:space="0" w:color="auto"/>
            <w:left w:val="none" w:sz="0" w:space="0" w:color="auto"/>
            <w:bottom w:val="none" w:sz="0" w:space="0" w:color="auto"/>
            <w:right w:val="none" w:sz="0" w:space="0" w:color="auto"/>
          </w:divBdr>
        </w:div>
      </w:divsChild>
    </w:div>
    <w:div w:id="302084228">
      <w:bodyDiv w:val="1"/>
      <w:marLeft w:val="0"/>
      <w:marRight w:val="0"/>
      <w:marTop w:val="0"/>
      <w:marBottom w:val="0"/>
      <w:divBdr>
        <w:top w:val="none" w:sz="0" w:space="0" w:color="auto"/>
        <w:left w:val="none" w:sz="0" w:space="0" w:color="auto"/>
        <w:bottom w:val="none" w:sz="0" w:space="0" w:color="auto"/>
        <w:right w:val="none" w:sz="0" w:space="0" w:color="auto"/>
      </w:divBdr>
    </w:div>
    <w:div w:id="424881262">
      <w:bodyDiv w:val="1"/>
      <w:marLeft w:val="0"/>
      <w:marRight w:val="0"/>
      <w:marTop w:val="0"/>
      <w:marBottom w:val="0"/>
      <w:divBdr>
        <w:top w:val="none" w:sz="0" w:space="0" w:color="auto"/>
        <w:left w:val="none" w:sz="0" w:space="0" w:color="auto"/>
        <w:bottom w:val="none" w:sz="0" w:space="0" w:color="auto"/>
        <w:right w:val="none" w:sz="0" w:space="0" w:color="auto"/>
      </w:divBdr>
    </w:div>
    <w:div w:id="464662077">
      <w:bodyDiv w:val="1"/>
      <w:marLeft w:val="0"/>
      <w:marRight w:val="0"/>
      <w:marTop w:val="0"/>
      <w:marBottom w:val="0"/>
      <w:divBdr>
        <w:top w:val="none" w:sz="0" w:space="0" w:color="auto"/>
        <w:left w:val="none" w:sz="0" w:space="0" w:color="auto"/>
        <w:bottom w:val="none" w:sz="0" w:space="0" w:color="auto"/>
        <w:right w:val="none" w:sz="0" w:space="0" w:color="auto"/>
      </w:divBdr>
      <w:divsChild>
        <w:div w:id="62071294">
          <w:marLeft w:val="547"/>
          <w:marRight w:val="0"/>
          <w:marTop w:val="0"/>
          <w:marBottom w:val="0"/>
          <w:divBdr>
            <w:top w:val="none" w:sz="0" w:space="0" w:color="auto"/>
            <w:left w:val="none" w:sz="0" w:space="0" w:color="auto"/>
            <w:bottom w:val="none" w:sz="0" w:space="0" w:color="auto"/>
            <w:right w:val="none" w:sz="0" w:space="0" w:color="auto"/>
          </w:divBdr>
        </w:div>
        <w:div w:id="118108311">
          <w:marLeft w:val="547"/>
          <w:marRight w:val="0"/>
          <w:marTop w:val="0"/>
          <w:marBottom w:val="0"/>
          <w:divBdr>
            <w:top w:val="none" w:sz="0" w:space="0" w:color="auto"/>
            <w:left w:val="none" w:sz="0" w:space="0" w:color="auto"/>
            <w:bottom w:val="none" w:sz="0" w:space="0" w:color="auto"/>
            <w:right w:val="none" w:sz="0" w:space="0" w:color="auto"/>
          </w:divBdr>
        </w:div>
        <w:div w:id="447967384">
          <w:marLeft w:val="547"/>
          <w:marRight w:val="0"/>
          <w:marTop w:val="0"/>
          <w:marBottom w:val="0"/>
          <w:divBdr>
            <w:top w:val="none" w:sz="0" w:space="0" w:color="auto"/>
            <w:left w:val="none" w:sz="0" w:space="0" w:color="auto"/>
            <w:bottom w:val="none" w:sz="0" w:space="0" w:color="auto"/>
            <w:right w:val="none" w:sz="0" w:space="0" w:color="auto"/>
          </w:divBdr>
        </w:div>
        <w:div w:id="519205297">
          <w:marLeft w:val="547"/>
          <w:marRight w:val="0"/>
          <w:marTop w:val="0"/>
          <w:marBottom w:val="0"/>
          <w:divBdr>
            <w:top w:val="none" w:sz="0" w:space="0" w:color="auto"/>
            <w:left w:val="none" w:sz="0" w:space="0" w:color="auto"/>
            <w:bottom w:val="none" w:sz="0" w:space="0" w:color="auto"/>
            <w:right w:val="none" w:sz="0" w:space="0" w:color="auto"/>
          </w:divBdr>
        </w:div>
      </w:divsChild>
    </w:div>
    <w:div w:id="490486576">
      <w:bodyDiv w:val="1"/>
      <w:marLeft w:val="0"/>
      <w:marRight w:val="0"/>
      <w:marTop w:val="0"/>
      <w:marBottom w:val="0"/>
      <w:divBdr>
        <w:top w:val="none" w:sz="0" w:space="0" w:color="auto"/>
        <w:left w:val="none" w:sz="0" w:space="0" w:color="auto"/>
        <w:bottom w:val="none" w:sz="0" w:space="0" w:color="auto"/>
        <w:right w:val="none" w:sz="0" w:space="0" w:color="auto"/>
      </w:divBdr>
    </w:div>
    <w:div w:id="534004918">
      <w:bodyDiv w:val="1"/>
      <w:marLeft w:val="0"/>
      <w:marRight w:val="0"/>
      <w:marTop w:val="0"/>
      <w:marBottom w:val="0"/>
      <w:divBdr>
        <w:top w:val="none" w:sz="0" w:space="0" w:color="auto"/>
        <w:left w:val="none" w:sz="0" w:space="0" w:color="auto"/>
        <w:bottom w:val="none" w:sz="0" w:space="0" w:color="auto"/>
        <w:right w:val="none" w:sz="0" w:space="0" w:color="auto"/>
      </w:divBdr>
    </w:div>
    <w:div w:id="545877286">
      <w:bodyDiv w:val="1"/>
      <w:marLeft w:val="0"/>
      <w:marRight w:val="0"/>
      <w:marTop w:val="0"/>
      <w:marBottom w:val="0"/>
      <w:divBdr>
        <w:top w:val="none" w:sz="0" w:space="0" w:color="auto"/>
        <w:left w:val="none" w:sz="0" w:space="0" w:color="auto"/>
        <w:bottom w:val="none" w:sz="0" w:space="0" w:color="auto"/>
        <w:right w:val="none" w:sz="0" w:space="0" w:color="auto"/>
      </w:divBdr>
    </w:div>
    <w:div w:id="596401372">
      <w:bodyDiv w:val="1"/>
      <w:marLeft w:val="0"/>
      <w:marRight w:val="0"/>
      <w:marTop w:val="0"/>
      <w:marBottom w:val="0"/>
      <w:divBdr>
        <w:top w:val="none" w:sz="0" w:space="0" w:color="auto"/>
        <w:left w:val="none" w:sz="0" w:space="0" w:color="auto"/>
        <w:bottom w:val="none" w:sz="0" w:space="0" w:color="auto"/>
        <w:right w:val="none" w:sz="0" w:space="0" w:color="auto"/>
      </w:divBdr>
    </w:div>
    <w:div w:id="619725742">
      <w:bodyDiv w:val="1"/>
      <w:marLeft w:val="0"/>
      <w:marRight w:val="0"/>
      <w:marTop w:val="0"/>
      <w:marBottom w:val="0"/>
      <w:divBdr>
        <w:top w:val="none" w:sz="0" w:space="0" w:color="auto"/>
        <w:left w:val="none" w:sz="0" w:space="0" w:color="auto"/>
        <w:bottom w:val="none" w:sz="0" w:space="0" w:color="auto"/>
        <w:right w:val="none" w:sz="0" w:space="0" w:color="auto"/>
      </w:divBdr>
    </w:div>
    <w:div w:id="657415954">
      <w:bodyDiv w:val="1"/>
      <w:marLeft w:val="0"/>
      <w:marRight w:val="0"/>
      <w:marTop w:val="0"/>
      <w:marBottom w:val="0"/>
      <w:divBdr>
        <w:top w:val="none" w:sz="0" w:space="0" w:color="auto"/>
        <w:left w:val="none" w:sz="0" w:space="0" w:color="auto"/>
        <w:bottom w:val="none" w:sz="0" w:space="0" w:color="auto"/>
        <w:right w:val="none" w:sz="0" w:space="0" w:color="auto"/>
      </w:divBdr>
      <w:divsChild>
        <w:div w:id="235553467">
          <w:marLeft w:val="0"/>
          <w:marRight w:val="0"/>
          <w:marTop w:val="0"/>
          <w:marBottom w:val="0"/>
          <w:divBdr>
            <w:top w:val="none" w:sz="0" w:space="0" w:color="auto"/>
            <w:left w:val="none" w:sz="0" w:space="0" w:color="auto"/>
            <w:bottom w:val="none" w:sz="0" w:space="0" w:color="auto"/>
            <w:right w:val="none" w:sz="0" w:space="0" w:color="auto"/>
          </w:divBdr>
        </w:div>
        <w:div w:id="262345270">
          <w:marLeft w:val="0"/>
          <w:marRight w:val="0"/>
          <w:marTop w:val="0"/>
          <w:marBottom w:val="0"/>
          <w:divBdr>
            <w:top w:val="none" w:sz="0" w:space="0" w:color="auto"/>
            <w:left w:val="none" w:sz="0" w:space="0" w:color="auto"/>
            <w:bottom w:val="none" w:sz="0" w:space="0" w:color="auto"/>
            <w:right w:val="none" w:sz="0" w:space="0" w:color="auto"/>
          </w:divBdr>
        </w:div>
        <w:div w:id="354889865">
          <w:marLeft w:val="0"/>
          <w:marRight w:val="0"/>
          <w:marTop w:val="0"/>
          <w:marBottom w:val="0"/>
          <w:divBdr>
            <w:top w:val="none" w:sz="0" w:space="0" w:color="auto"/>
            <w:left w:val="none" w:sz="0" w:space="0" w:color="auto"/>
            <w:bottom w:val="none" w:sz="0" w:space="0" w:color="auto"/>
            <w:right w:val="none" w:sz="0" w:space="0" w:color="auto"/>
          </w:divBdr>
        </w:div>
        <w:div w:id="358435053">
          <w:marLeft w:val="0"/>
          <w:marRight w:val="0"/>
          <w:marTop w:val="0"/>
          <w:marBottom w:val="0"/>
          <w:divBdr>
            <w:top w:val="none" w:sz="0" w:space="0" w:color="auto"/>
            <w:left w:val="none" w:sz="0" w:space="0" w:color="auto"/>
            <w:bottom w:val="none" w:sz="0" w:space="0" w:color="auto"/>
            <w:right w:val="none" w:sz="0" w:space="0" w:color="auto"/>
          </w:divBdr>
        </w:div>
        <w:div w:id="387193155">
          <w:marLeft w:val="0"/>
          <w:marRight w:val="0"/>
          <w:marTop w:val="0"/>
          <w:marBottom w:val="0"/>
          <w:divBdr>
            <w:top w:val="none" w:sz="0" w:space="0" w:color="auto"/>
            <w:left w:val="none" w:sz="0" w:space="0" w:color="auto"/>
            <w:bottom w:val="none" w:sz="0" w:space="0" w:color="auto"/>
            <w:right w:val="none" w:sz="0" w:space="0" w:color="auto"/>
          </w:divBdr>
        </w:div>
        <w:div w:id="468476941">
          <w:marLeft w:val="0"/>
          <w:marRight w:val="0"/>
          <w:marTop w:val="0"/>
          <w:marBottom w:val="0"/>
          <w:divBdr>
            <w:top w:val="none" w:sz="0" w:space="0" w:color="auto"/>
            <w:left w:val="none" w:sz="0" w:space="0" w:color="auto"/>
            <w:bottom w:val="none" w:sz="0" w:space="0" w:color="auto"/>
            <w:right w:val="none" w:sz="0" w:space="0" w:color="auto"/>
          </w:divBdr>
        </w:div>
        <w:div w:id="577981148">
          <w:marLeft w:val="0"/>
          <w:marRight w:val="0"/>
          <w:marTop w:val="0"/>
          <w:marBottom w:val="0"/>
          <w:divBdr>
            <w:top w:val="none" w:sz="0" w:space="0" w:color="auto"/>
            <w:left w:val="none" w:sz="0" w:space="0" w:color="auto"/>
            <w:bottom w:val="none" w:sz="0" w:space="0" w:color="auto"/>
            <w:right w:val="none" w:sz="0" w:space="0" w:color="auto"/>
          </w:divBdr>
        </w:div>
        <w:div w:id="669915677">
          <w:marLeft w:val="0"/>
          <w:marRight w:val="0"/>
          <w:marTop w:val="0"/>
          <w:marBottom w:val="0"/>
          <w:divBdr>
            <w:top w:val="none" w:sz="0" w:space="0" w:color="auto"/>
            <w:left w:val="none" w:sz="0" w:space="0" w:color="auto"/>
            <w:bottom w:val="none" w:sz="0" w:space="0" w:color="auto"/>
            <w:right w:val="none" w:sz="0" w:space="0" w:color="auto"/>
          </w:divBdr>
        </w:div>
        <w:div w:id="761150022">
          <w:marLeft w:val="0"/>
          <w:marRight w:val="0"/>
          <w:marTop w:val="0"/>
          <w:marBottom w:val="0"/>
          <w:divBdr>
            <w:top w:val="none" w:sz="0" w:space="0" w:color="auto"/>
            <w:left w:val="none" w:sz="0" w:space="0" w:color="auto"/>
            <w:bottom w:val="none" w:sz="0" w:space="0" w:color="auto"/>
            <w:right w:val="none" w:sz="0" w:space="0" w:color="auto"/>
          </w:divBdr>
        </w:div>
        <w:div w:id="763723396">
          <w:marLeft w:val="0"/>
          <w:marRight w:val="0"/>
          <w:marTop w:val="0"/>
          <w:marBottom w:val="0"/>
          <w:divBdr>
            <w:top w:val="none" w:sz="0" w:space="0" w:color="auto"/>
            <w:left w:val="none" w:sz="0" w:space="0" w:color="auto"/>
            <w:bottom w:val="none" w:sz="0" w:space="0" w:color="auto"/>
            <w:right w:val="none" w:sz="0" w:space="0" w:color="auto"/>
          </w:divBdr>
        </w:div>
        <w:div w:id="833185325">
          <w:marLeft w:val="0"/>
          <w:marRight w:val="0"/>
          <w:marTop w:val="0"/>
          <w:marBottom w:val="0"/>
          <w:divBdr>
            <w:top w:val="none" w:sz="0" w:space="0" w:color="auto"/>
            <w:left w:val="none" w:sz="0" w:space="0" w:color="auto"/>
            <w:bottom w:val="none" w:sz="0" w:space="0" w:color="auto"/>
            <w:right w:val="none" w:sz="0" w:space="0" w:color="auto"/>
          </w:divBdr>
        </w:div>
        <w:div w:id="852498633">
          <w:marLeft w:val="0"/>
          <w:marRight w:val="0"/>
          <w:marTop w:val="0"/>
          <w:marBottom w:val="0"/>
          <w:divBdr>
            <w:top w:val="none" w:sz="0" w:space="0" w:color="auto"/>
            <w:left w:val="none" w:sz="0" w:space="0" w:color="auto"/>
            <w:bottom w:val="none" w:sz="0" w:space="0" w:color="auto"/>
            <w:right w:val="none" w:sz="0" w:space="0" w:color="auto"/>
          </w:divBdr>
        </w:div>
        <w:div w:id="895361032">
          <w:marLeft w:val="0"/>
          <w:marRight w:val="0"/>
          <w:marTop w:val="0"/>
          <w:marBottom w:val="0"/>
          <w:divBdr>
            <w:top w:val="none" w:sz="0" w:space="0" w:color="auto"/>
            <w:left w:val="none" w:sz="0" w:space="0" w:color="auto"/>
            <w:bottom w:val="none" w:sz="0" w:space="0" w:color="auto"/>
            <w:right w:val="none" w:sz="0" w:space="0" w:color="auto"/>
          </w:divBdr>
        </w:div>
        <w:div w:id="913012218">
          <w:marLeft w:val="0"/>
          <w:marRight w:val="0"/>
          <w:marTop w:val="0"/>
          <w:marBottom w:val="0"/>
          <w:divBdr>
            <w:top w:val="none" w:sz="0" w:space="0" w:color="auto"/>
            <w:left w:val="none" w:sz="0" w:space="0" w:color="auto"/>
            <w:bottom w:val="none" w:sz="0" w:space="0" w:color="auto"/>
            <w:right w:val="none" w:sz="0" w:space="0" w:color="auto"/>
          </w:divBdr>
        </w:div>
        <w:div w:id="952515721">
          <w:marLeft w:val="0"/>
          <w:marRight w:val="0"/>
          <w:marTop w:val="0"/>
          <w:marBottom w:val="0"/>
          <w:divBdr>
            <w:top w:val="none" w:sz="0" w:space="0" w:color="auto"/>
            <w:left w:val="none" w:sz="0" w:space="0" w:color="auto"/>
            <w:bottom w:val="none" w:sz="0" w:space="0" w:color="auto"/>
            <w:right w:val="none" w:sz="0" w:space="0" w:color="auto"/>
          </w:divBdr>
        </w:div>
        <w:div w:id="990141108">
          <w:marLeft w:val="0"/>
          <w:marRight w:val="0"/>
          <w:marTop w:val="0"/>
          <w:marBottom w:val="0"/>
          <w:divBdr>
            <w:top w:val="none" w:sz="0" w:space="0" w:color="auto"/>
            <w:left w:val="none" w:sz="0" w:space="0" w:color="auto"/>
            <w:bottom w:val="none" w:sz="0" w:space="0" w:color="auto"/>
            <w:right w:val="none" w:sz="0" w:space="0" w:color="auto"/>
          </w:divBdr>
        </w:div>
        <w:div w:id="1056469311">
          <w:marLeft w:val="0"/>
          <w:marRight w:val="0"/>
          <w:marTop w:val="0"/>
          <w:marBottom w:val="0"/>
          <w:divBdr>
            <w:top w:val="none" w:sz="0" w:space="0" w:color="auto"/>
            <w:left w:val="none" w:sz="0" w:space="0" w:color="auto"/>
            <w:bottom w:val="none" w:sz="0" w:space="0" w:color="auto"/>
            <w:right w:val="none" w:sz="0" w:space="0" w:color="auto"/>
          </w:divBdr>
        </w:div>
        <w:div w:id="1105226956">
          <w:marLeft w:val="0"/>
          <w:marRight w:val="0"/>
          <w:marTop w:val="0"/>
          <w:marBottom w:val="0"/>
          <w:divBdr>
            <w:top w:val="none" w:sz="0" w:space="0" w:color="auto"/>
            <w:left w:val="none" w:sz="0" w:space="0" w:color="auto"/>
            <w:bottom w:val="none" w:sz="0" w:space="0" w:color="auto"/>
            <w:right w:val="none" w:sz="0" w:space="0" w:color="auto"/>
          </w:divBdr>
        </w:div>
        <w:div w:id="1148590575">
          <w:marLeft w:val="0"/>
          <w:marRight w:val="0"/>
          <w:marTop w:val="0"/>
          <w:marBottom w:val="0"/>
          <w:divBdr>
            <w:top w:val="none" w:sz="0" w:space="0" w:color="auto"/>
            <w:left w:val="none" w:sz="0" w:space="0" w:color="auto"/>
            <w:bottom w:val="none" w:sz="0" w:space="0" w:color="auto"/>
            <w:right w:val="none" w:sz="0" w:space="0" w:color="auto"/>
          </w:divBdr>
        </w:div>
        <w:div w:id="1252079074">
          <w:marLeft w:val="0"/>
          <w:marRight w:val="0"/>
          <w:marTop w:val="0"/>
          <w:marBottom w:val="0"/>
          <w:divBdr>
            <w:top w:val="none" w:sz="0" w:space="0" w:color="auto"/>
            <w:left w:val="none" w:sz="0" w:space="0" w:color="auto"/>
            <w:bottom w:val="none" w:sz="0" w:space="0" w:color="auto"/>
            <w:right w:val="none" w:sz="0" w:space="0" w:color="auto"/>
          </w:divBdr>
        </w:div>
        <w:div w:id="1390615861">
          <w:marLeft w:val="0"/>
          <w:marRight w:val="0"/>
          <w:marTop w:val="0"/>
          <w:marBottom w:val="0"/>
          <w:divBdr>
            <w:top w:val="none" w:sz="0" w:space="0" w:color="auto"/>
            <w:left w:val="none" w:sz="0" w:space="0" w:color="auto"/>
            <w:bottom w:val="none" w:sz="0" w:space="0" w:color="auto"/>
            <w:right w:val="none" w:sz="0" w:space="0" w:color="auto"/>
          </w:divBdr>
        </w:div>
        <w:div w:id="1408260398">
          <w:marLeft w:val="0"/>
          <w:marRight w:val="0"/>
          <w:marTop w:val="0"/>
          <w:marBottom w:val="0"/>
          <w:divBdr>
            <w:top w:val="none" w:sz="0" w:space="0" w:color="auto"/>
            <w:left w:val="none" w:sz="0" w:space="0" w:color="auto"/>
            <w:bottom w:val="none" w:sz="0" w:space="0" w:color="auto"/>
            <w:right w:val="none" w:sz="0" w:space="0" w:color="auto"/>
          </w:divBdr>
        </w:div>
        <w:div w:id="1491946049">
          <w:marLeft w:val="0"/>
          <w:marRight w:val="0"/>
          <w:marTop w:val="0"/>
          <w:marBottom w:val="0"/>
          <w:divBdr>
            <w:top w:val="none" w:sz="0" w:space="0" w:color="auto"/>
            <w:left w:val="none" w:sz="0" w:space="0" w:color="auto"/>
            <w:bottom w:val="none" w:sz="0" w:space="0" w:color="auto"/>
            <w:right w:val="none" w:sz="0" w:space="0" w:color="auto"/>
          </w:divBdr>
        </w:div>
        <w:div w:id="1504786097">
          <w:marLeft w:val="0"/>
          <w:marRight w:val="0"/>
          <w:marTop w:val="0"/>
          <w:marBottom w:val="0"/>
          <w:divBdr>
            <w:top w:val="none" w:sz="0" w:space="0" w:color="auto"/>
            <w:left w:val="none" w:sz="0" w:space="0" w:color="auto"/>
            <w:bottom w:val="none" w:sz="0" w:space="0" w:color="auto"/>
            <w:right w:val="none" w:sz="0" w:space="0" w:color="auto"/>
          </w:divBdr>
        </w:div>
        <w:div w:id="1517160439">
          <w:marLeft w:val="0"/>
          <w:marRight w:val="0"/>
          <w:marTop w:val="0"/>
          <w:marBottom w:val="0"/>
          <w:divBdr>
            <w:top w:val="none" w:sz="0" w:space="0" w:color="auto"/>
            <w:left w:val="none" w:sz="0" w:space="0" w:color="auto"/>
            <w:bottom w:val="none" w:sz="0" w:space="0" w:color="auto"/>
            <w:right w:val="none" w:sz="0" w:space="0" w:color="auto"/>
          </w:divBdr>
        </w:div>
        <w:div w:id="1612348931">
          <w:marLeft w:val="0"/>
          <w:marRight w:val="0"/>
          <w:marTop w:val="0"/>
          <w:marBottom w:val="0"/>
          <w:divBdr>
            <w:top w:val="none" w:sz="0" w:space="0" w:color="auto"/>
            <w:left w:val="none" w:sz="0" w:space="0" w:color="auto"/>
            <w:bottom w:val="none" w:sz="0" w:space="0" w:color="auto"/>
            <w:right w:val="none" w:sz="0" w:space="0" w:color="auto"/>
          </w:divBdr>
        </w:div>
        <w:div w:id="1627352247">
          <w:marLeft w:val="0"/>
          <w:marRight w:val="0"/>
          <w:marTop w:val="0"/>
          <w:marBottom w:val="0"/>
          <w:divBdr>
            <w:top w:val="none" w:sz="0" w:space="0" w:color="auto"/>
            <w:left w:val="none" w:sz="0" w:space="0" w:color="auto"/>
            <w:bottom w:val="none" w:sz="0" w:space="0" w:color="auto"/>
            <w:right w:val="none" w:sz="0" w:space="0" w:color="auto"/>
          </w:divBdr>
        </w:div>
        <w:div w:id="1679230569">
          <w:marLeft w:val="0"/>
          <w:marRight w:val="0"/>
          <w:marTop w:val="0"/>
          <w:marBottom w:val="0"/>
          <w:divBdr>
            <w:top w:val="none" w:sz="0" w:space="0" w:color="auto"/>
            <w:left w:val="none" w:sz="0" w:space="0" w:color="auto"/>
            <w:bottom w:val="none" w:sz="0" w:space="0" w:color="auto"/>
            <w:right w:val="none" w:sz="0" w:space="0" w:color="auto"/>
          </w:divBdr>
        </w:div>
        <w:div w:id="1723169804">
          <w:marLeft w:val="0"/>
          <w:marRight w:val="0"/>
          <w:marTop w:val="0"/>
          <w:marBottom w:val="0"/>
          <w:divBdr>
            <w:top w:val="none" w:sz="0" w:space="0" w:color="auto"/>
            <w:left w:val="none" w:sz="0" w:space="0" w:color="auto"/>
            <w:bottom w:val="none" w:sz="0" w:space="0" w:color="auto"/>
            <w:right w:val="none" w:sz="0" w:space="0" w:color="auto"/>
          </w:divBdr>
        </w:div>
        <w:div w:id="1732000416">
          <w:marLeft w:val="0"/>
          <w:marRight w:val="0"/>
          <w:marTop w:val="0"/>
          <w:marBottom w:val="0"/>
          <w:divBdr>
            <w:top w:val="none" w:sz="0" w:space="0" w:color="auto"/>
            <w:left w:val="none" w:sz="0" w:space="0" w:color="auto"/>
            <w:bottom w:val="none" w:sz="0" w:space="0" w:color="auto"/>
            <w:right w:val="none" w:sz="0" w:space="0" w:color="auto"/>
          </w:divBdr>
        </w:div>
        <w:div w:id="1745226320">
          <w:marLeft w:val="0"/>
          <w:marRight w:val="0"/>
          <w:marTop w:val="0"/>
          <w:marBottom w:val="0"/>
          <w:divBdr>
            <w:top w:val="none" w:sz="0" w:space="0" w:color="auto"/>
            <w:left w:val="none" w:sz="0" w:space="0" w:color="auto"/>
            <w:bottom w:val="none" w:sz="0" w:space="0" w:color="auto"/>
            <w:right w:val="none" w:sz="0" w:space="0" w:color="auto"/>
          </w:divBdr>
        </w:div>
        <w:div w:id="1904834233">
          <w:marLeft w:val="0"/>
          <w:marRight w:val="0"/>
          <w:marTop w:val="0"/>
          <w:marBottom w:val="0"/>
          <w:divBdr>
            <w:top w:val="none" w:sz="0" w:space="0" w:color="auto"/>
            <w:left w:val="none" w:sz="0" w:space="0" w:color="auto"/>
            <w:bottom w:val="none" w:sz="0" w:space="0" w:color="auto"/>
            <w:right w:val="none" w:sz="0" w:space="0" w:color="auto"/>
          </w:divBdr>
        </w:div>
        <w:div w:id="2069910849">
          <w:marLeft w:val="0"/>
          <w:marRight w:val="0"/>
          <w:marTop w:val="0"/>
          <w:marBottom w:val="0"/>
          <w:divBdr>
            <w:top w:val="none" w:sz="0" w:space="0" w:color="auto"/>
            <w:left w:val="none" w:sz="0" w:space="0" w:color="auto"/>
            <w:bottom w:val="none" w:sz="0" w:space="0" w:color="auto"/>
            <w:right w:val="none" w:sz="0" w:space="0" w:color="auto"/>
          </w:divBdr>
        </w:div>
        <w:div w:id="2084449082">
          <w:marLeft w:val="0"/>
          <w:marRight w:val="0"/>
          <w:marTop w:val="0"/>
          <w:marBottom w:val="0"/>
          <w:divBdr>
            <w:top w:val="none" w:sz="0" w:space="0" w:color="auto"/>
            <w:left w:val="none" w:sz="0" w:space="0" w:color="auto"/>
            <w:bottom w:val="none" w:sz="0" w:space="0" w:color="auto"/>
            <w:right w:val="none" w:sz="0" w:space="0" w:color="auto"/>
          </w:divBdr>
        </w:div>
      </w:divsChild>
    </w:div>
    <w:div w:id="664208936">
      <w:bodyDiv w:val="1"/>
      <w:marLeft w:val="0"/>
      <w:marRight w:val="0"/>
      <w:marTop w:val="0"/>
      <w:marBottom w:val="0"/>
      <w:divBdr>
        <w:top w:val="none" w:sz="0" w:space="0" w:color="auto"/>
        <w:left w:val="none" w:sz="0" w:space="0" w:color="auto"/>
        <w:bottom w:val="none" w:sz="0" w:space="0" w:color="auto"/>
        <w:right w:val="none" w:sz="0" w:space="0" w:color="auto"/>
      </w:divBdr>
      <w:divsChild>
        <w:div w:id="1394550070">
          <w:marLeft w:val="0"/>
          <w:marRight w:val="0"/>
          <w:marTop w:val="0"/>
          <w:marBottom w:val="0"/>
          <w:divBdr>
            <w:top w:val="none" w:sz="0" w:space="0" w:color="auto"/>
            <w:left w:val="none" w:sz="0" w:space="0" w:color="auto"/>
            <w:bottom w:val="none" w:sz="0" w:space="0" w:color="auto"/>
            <w:right w:val="none" w:sz="0" w:space="0" w:color="auto"/>
          </w:divBdr>
          <w:divsChild>
            <w:div w:id="1736930985">
              <w:marLeft w:val="0"/>
              <w:marRight w:val="0"/>
              <w:marTop w:val="0"/>
              <w:marBottom w:val="0"/>
              <w:divBdr>
                <w:top w:val="none" w:sz="0" w:space="0" w:color="auto"/>
                <w:left w:val="none" w:sz="0" w:space="0" w:color="auto"/>
                <w:bottom w:val="none" w:sz="0" w:space="0" w:color="auto"/>
                <w:right w:val="none" w:sz="0" w:space="0" w:color="auto"/>
              </w:divBdr>
              <w:divsChild>
                <w:div w:id="1528761524">
                  <w:marLeft w:val="0"/>
                  <w:marRight w:val="0"/>
                  <w:marTop w:val="0"/>
                  <w:marBottom w:val="0"/>
                  <w:divBdr>
                    <w:top w:val="none" w:sz="0" w:space="0" w:color="auto"/>
                    <w:left w:val="none" w:sz="0" w:space="0" w:color="auto"/>
                    <w:bottom w:val="none" w:sz="0" w:space="0" w:color="auto"/>
                    <w:right w:val="none" w:sz="0" w:space="0" w:color="auto"/>
                  </w:divBdr>
                  <w:divsChild>
                    <w:div w:id="1618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16761">
      <w:bodyDiv w:val="1"/>
      <w:marLeft w:val="0"/>
      <w:marRight w:val="0"/>
      <w:marTop w:val="0"/>
      <w:marBottom w:val="0"/>
      <w:divBdr>
        <w:top w:val="none" w:sz="0" w:space="0" w:color="auto"/>
        <w:left w:val="none" w:sz="0" w:space="0" w:color="auto"/>
        <w:bottom w:val="none" w:sz="0" w:space="0" w:color="auto"/>
        <w:right w:val="none" w:sz="0" w:space="0" w:color="auto"/>
      </w:divBdr>
      <w:divsChild>
        <w:div w:id="1643343204">
          <w:marLeft w:val="0"/>
          <w:marRight w:val="0"/>
          <w:marTop w:val="0"/>
          <w:marBottom w:val="0"/>
          <w:divBdr>
            <w:top w:val="none" w:sz="0" w:space="0" w:color="auto"/>
            <w:left w:val="none" w:sz="0" w:space="0" w:color="auto"/>
            <w:bottom w:val="none" w:sz="0" w:space="0" w:color="auto"/>
            <w:right w:val="none" w:sz="0" w:space="0" w:color="auto"/>
          </w:divBdr>
          <w:divsChild>
            <w:div w:id="1675834788">
              <w:marLeft w:val="0"/>
              <w:marRight w:val="0"/>
              <w:marTop w:val="0"/>
              <w:marBottom w:val="0"/>
              <w:divBdr>
                <w:top w:val="none" w:sz="0" w:space="0" w:color="auto"/>
                <w:left w:val="none" w:sz="0" w:space="0" w:color="auto"/>
                <w:bottom w:val="none" w:sz="0" w:space="0" w:color="auto"/>
                <w:right w:val="none" w:sz="0" w:space="0" w:color="auto"/>
              </w:divBdr>
              <w:divsChild>
                <w:div w:id="515001068">
                  <w:marLeft w:val="0"/>
                  <w:marRight w:val="0"/>
                  <w:marTop w:val="0"/>
                  <w:marBottom w:val="0"/>
                  <w:divBdr>
                    <w:top w:val="none" w:sz="0" w:space="0" w:color="auto"/>
                    <w:left w:val="none" w:sz="0" w:space="0" w:color="auto"/>
                    <w:bottom w:val="none" w:sz="0" w:space="0" w:color="auto"/>
                    <w:right w:val="none" w:sz="0" w:space="0" w:color="auto"/>
                  </w:divBdr>
                  <w:divsChild>
                    <w:div w:id="15114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18005">
      <w:bodyDiv w:val="1"/>
      <w:marLeft w:val="0"/>
      <w:marRight w:val="0"/>
      <w:marTop w:val="0"/>
      <w:marBottom w:val="0"/>
      <w:divBdr>
        <w:top w:val="none" w:sz="0" w:space="0" w:color="auto"/>
        <w:left w:val="none" w:sz="0" w:space="0" w:color="auto"/>
        <w:bottom w:val="none" w:sz="0" w:space="0" w:color="auto"/>
        <w:right w:val="none" w:sz="0" w:space="0" w:color="auto"/>
      </w:divBdr>
    </w:div>
    <w:div w:id="82929896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13976737">
      <w:bodyDiv w:val="1"/>
      <w:marLeft w:val="0"/>
      <w:marRight w:val="0"/>
      <w:marTop w:val="0"/>
      <w:marBottom w:val="0"/>
      <w:divBdr>
        <w:top w:val="none" w:sz="0" w:space="0" w:color="auto"/>
        <w:left w:val="none" w:sz="0" w:space="0" w:color="auto"/>
        <w:bottom w:val="none" w:sz="0" w:space="0" w:color="auto"/>
        <w:right w:val="none" w:sz="0" w:space="0" w:color="auto"/>
      </w:divBdr>
    </w:div>
    <w:div w:id="927352536">
      <w:bodyDiv w:val="1"/>
      <w:marLeft w:val="0"/>
      <w:marRight w:val="0"/>
      <w:marTop w:val="0"/>
      <w:marBottom w:val="0"/>
      <w:divBdr>
        <w:top w:val="none" w:sz="0" w:space="0" w:color="auto"/>
        <w:left w:val="none" w:sz="0" w:space="0" w:color="auto"/>
        <w:bottom w:val="none" w:sz="0" w:space="0" w:color="auto"/>
        <w:right w:val="none" w:sz="0" w:space="0" w:color="auto"/>
      </w:divBdr>
      <w:divsChild>
        <w:div w:id="1619604515">
          <w:marLeft w:val="0"/>
          <w:marRight w:val="0"/>
          <w:marTop w:val="0"/>
          <w:marBottom w:val="0"/>
          <w:divBdr>
            <w:top w:val="none" w:sz="0" w:space="0" w:color="auto"/>
            <w:left w:val="none" w:sz="0" w:space="0" w:color="auto"/>
            <w:bottom w:val="none" w:sz="0" w:space="0" w:color="auto"/>
            <w:right w:val="none" w:sz="0" w:space="0" w:color="auto"/>
          </w:divBdr>
          <w:divsChild>
            <w:div w:id="1882668773">
              <w:marLeft w:val="0"/>
              <w:marRight w:val="0"/>
              <w:marTop w:val="0"/>
              <w:marBottom w:val="0"/>
              <w:divBdr>
                <w:top w:val="none" w:sz="0" w:space="0" w:color="auto"/>
                <w:left w:val="none" w:sz="0" w:space="0" w:color="auto"/>
                <w:bottom w:val="none" w:sz="0" w:space="0" w:color="auto"/>
                <w:right w:val="none" w:sz="0" w:space="0" w:color="auto"/>
              </w:divBdr>
              <w:divsChild>
                <w:div w:id="173231205">
                  <w:marLeft w:val="0"/>
                  <w:marRight w:val="0"/>
                  <w:marTop w:val="0"/>
                  <w:marBottom w:val="0"/>
                  <w:divBdr>
                    <w:top w:val="none" w:sz="0" w:space="0" w:color="auto"/>
                    <w:left w:val="none" w:sz="0" w:space="0" w:color="auto"/>
                    <w:bottom w:val="none" w:sz="0" w:space="0" w:color="auto"/>
                    <w:right w:val="none" w:sz="0" w:space="0" w:color="auto"/>
                  </w:divBdr>
                  <w:divsChild>
                    <w:div w:id="9493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90276">
      <w:bodyDiv w:val="1"/>
      <w:marLeft w:val="0"/>
      <w:marRight w:val="0"/>
      <w:marTop w:val="0"/>
      <w:marBottom w:val="0"/>
      <w:divBdr>
        <w:top w:val="none" w:sz="0" w:space="0" w:color="auto"/>
        <w:left w:val="none" w:sz="0" w:space="0" w:color="auto"/>
        <w:bottom w:val="none" w:sz="0" w:space="0" w:color="auto"/>
        <w:right w:val="none" w:sz="0" w:space="0" w:color="auto"/>
      </w:divBdr>
    </w:div>
    <w:div w:id="1042097177">
      <w:bodyDiv w:val="1"/>
      <w:marLeft w:val="0"/>
      <w:marRight w:val="0"/>
      <w:marTop w:val="0"/>
      <w:marBottom w:val="0"/>
      <w:divBdr>
        <w:top w:val="none" w:sz="0" w:space="0" w:color="auto"/>
        <w:left w:val="none" w:sz="0" w:space="0" w:color="auto"/>
        <w:bottom w:val="none" w:sz="0" w:space="0" w:color="auto"/>
        <w:right w:val="none" w:sz="0" w:space="0" w:color="auto"/>
      </w:divBdr>
    </w:div>
    <w:div w:id="1175610050">
      <w:bodyDiv w:val="1"/>
      <w:marLeft w:val="0"/>
      <w:marRight w:val="0"/>
      <w:marTop w:val="0"/>
      <w:marBottom w:val="0"/>
      <w:divBdr>
        <w:top w:val="none" w:sz="0" w:space="0" w:color="auto"/>
        <w:left w:val="none" w:sz="0" w:space="0" w:color="auto"/>
        <w:bottom w:val="none" w:sz="0" w:space="0" w:color="auto"/>
        <w:right w:val="none" w:sz="0" w:space="0" w:color="auto"/>
      </w:divBdr>
    </w:div>
    <w:div w:id="1196425506">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69333294">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13971715">
      <w:bodyDiv w:val="1"/>
      <w:marLeft w:val="0"/>
      <w:marRight w:val="0"/>
      <w:marTop w:val="0"/>
      <w:marBottom w:val="0"/>
      <w:divBdr>
        <w:top w:val="none" w:sz="0" w:space="0" w:color="auto"/>
        <w:left w:val="none" w:sz="0" w:space="0" w:color="auto"/>
        <w:bottom w:val="none" w:sz="0" w:space="0" w:color="auto"/>
        <w:right w:val="none" w:sz="0" w:space="0" w:color="auto"/>
      </w:divBdr>
    </w:div>
    <w:div w:id="1426414976">
      <w:bodyDiv w:val="1"/>
      <w:marLeft w:val="0"/>
      <w:marRight w:val="0"/>
      <w:marTop w:val="0"/>
      <w:marBottom w:val="0"/>
      <w:divBdr>
        <w:top w:val="none" w:sz="0" w:space="0" w:color="auto"/>
        <w:left w:val="none" w:sz="0" w:space="0" w:color="auto"/>
        <w:bottom w:val="none" w:sz="0" w:space="0" w:color="auto"/>
        <w:right w:val="none" w:sz="0" w:space="0" w:color="auto"/>
      </w:divBdr>
    </w:div>
    <w:div w:id="1430006829">
      <w:bodyDiv w:val="1"/>
      <w:marLeft w:val="0"/>
      <w:marRight w:val="0"/>
      <w:marTop w:val="0"/>
      <w:marBottom w:val="0"/>
      <w:divBdr>
        <w:top w:val="none" w:sz="0" w:space="0" w:color="auto"/>
        <w:left w:val="none" w:sz="0" w:space="0" w:color="auto"/>
        <w:bottom w:val="none" w:sz="0" w:space="0" w:color="auto"/>
        <w:right w:val="none" w:sz="0" w:space="0" w:color="auto"/>
      </w:divBdr>
      <w:divsChild>
        <w:div w:id="1116214712">
          <w:marLeft w:val="0"/>
          <w:marRight w:val="0"/>
          <w:marTop w:val="0"/>
          <w:marBottom w:val="0"/>
          <w:divBdr>
            <w:top w:val="none" w:sz="0" w:space="0" w:color="auto"/>
            <w:left w:val="none" w:sz="0" w:space="0" w:color="auto"/>
            <w:bottom w:val="none" w:sz="0" w:space="0" w:color="auto"/>
            <w:right w:val="none" w:sz="0" w:space="0" w:color="auto"/>
          </w:divBdr>
          <w:divsChild>
            <w:div w:id="1812936503">
              <w:marLeft w:val="0"/>
              <w:marRight w:val="0"/>
              <w:marTop w:val="0"/>
              <w:marBottom w:val="0"/>
              <w:divBdr>
                <w:top w:val="none" w:sz="0" w:space="0" w:color="auto"/>
                <w:left w:val="none" w:sz="0" w:space="0" w:color="auto"/>
                <w:bottom w:val="none" w:sz="0" w:space="0" w:color="auto"/>
                <w:right w:val="none" w:sz="0" w:space="0" w:color="auto"/>
              </w:divBdr>
              <w:divsChild>
                <w:div w:id="451634109">
                  <w:marLeft w:val="0"/>
                  <w:marRight w:val="0"/>
                  <w:marTop w:val="0"/>
                  <w:marBottom w:val="0"/>
                  <w:divBdr>
                    <w:top w:val="none" w:sz="0" w:space="0" w:color="auto"/>
                    <w:left w:val="none" w:sz="0" w:space="0" w:color="auto"/>
                    <w:bottom w:val="none" w:sz="0" w:space="0" w:color="auto"/>
                    <w:right w:val="none" w:sz="0" w:space="0" w:color="auto"/>
                  </w:divBdr>
                  <w:divsChild>
                    <w:div w:id="9555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89186">
      <w:bodyDiv w:val="1"/>
      <w:marLeft w:val="0"/>
      <w:marRight w:val="0"/>
      <w:marTop w:val="0"/>
      <w:marBottom w:val="0"/>
      <w:divBdr>
        <w:top w:val="none" w:sz="0" w:space="0" w:color="auto"/>
        <w:left w:val="none" w:sz="0" w:space="0" w:color="auto"/>
        <w:bottom w:val="none" w:sz="0" w:space="0" w:color="auto"/>
        <w:right w:val="none" w:sz="0" w:space="0" w:color="auto"/>
      </w:divBdr>
    </w:div>
    <w:div w:id="1546261199">
      <w:bodyDiv w:val="1"/>
      <w:marLeft w:val="0"/>
      <w:marRight w:val="0"/>
      <w:marTop w:val="0"/>
      <w:marBottom w:val="0"/>
      <w:divBdr>
        <w:top w:val="none" w:sz="0" w:space="0" w:color="auto"/>
        <w:left w:val="none" w:sz="0" w:space="0" w:color="auto"/>
        <w:bottom w:val="none" w:sz="0" w:space="0" w:color="auto"/>
        <w:right w:val="none" w:sz="0" w:space="0" w:color="auto"/>
      </w:divBdr>
    </w:div>
    <w:div w:id="1567572650">
      <w:bodyDiv w:val="1"/>
      <w:marLeft w:val="0"/>
      <w:marRight w:val="0"/>
      <w:marTop w:val="0"/>
      <w:marBottom w:val="0"/>
      <w:divBdr>
        <w:top w:val="none" w:sz="0" w:space="0" w:color="auto"/>
        <w:left w:val="none" w:sz="0" w:space="0" w:color="auto"/>
        <w:bottom w:val="none" w:sz="0" w:space="0" w:color="auto"/>
        <w:right w:val="none" w:sz="0" w:space="0" w:color="auto"/>
      </w:divBdr>
    </w:div>
    <w:div w:id="1581021613">
      <w:bodyDiv w:val="1"/>
      <w:marLeft w:val="0"/>
      <w:marRight w:val="0"/>
      <w:marTop w:val="0"/>
      <w:marBottom w:val="0"/>
      <w:divBdr>
        <w:top w:val="none" w:sz="0" w:space="0" w:color="auto"/>
        <w:left w:val="none" w:sz="0" w:space="0" w:color="auto"/>
        <w:bottom w:val="none" w:sz="0" w:space="0" w:color="auto"/>
        <w:right w:val="none" w:sz="0" w:space="0" w:color="auto"/>
      </w:divBdr>
    </w:div>
    <w:div w:id="1590850773">
      <w:bodyDiv w:val="1"/>
      <w:marLeft w:val="0"/>
      <w:marRight w:val="0"/>
      <w:marTop w:val="0"/>
      <w:marBottom w:val="0"/>
      <w:divBdr>
        <w:top w:val="none" w:sz="0" w:space="0" w:color="auto"/>
        <w:left w:val="none" w:sz="0" w:space="0" w:color="auto"/>
        <w:bottom w:val="none" w:sz="0" w:space="0" w:color="auto"/>
        <w:right w:val="none" w:sz="0" w:space="0" w:color="auto"/>
      </w:divBdr>
      <w:divsChild>
        <w:div w:id="567377662">
          <w:marLeft w:val="288"/>
          <w:marRight w:val="0"/>
          <w:marTop w:val="0"/>
          <w:marBottom w:val="0"/>
          <w:divBdr>
            <w:top w:val="none" w:sz="0" w:space="0" w:color="auto"/>
            <w:left w:val="none" w:sz="0" w:space="0" w:color="auto"/>
            <w:bottom w:val="none" w:sz="0" w:space="0" w:color="auto"/>
            <w:right w:val="none" w:sz="0" w:space="0" w:color="auto"/>
          </w:divBdr>
        </w:div>
        <w:div w:id="1764838400">
          <w:marLeft w:val="288"/>
          <w:marRight w:val="0"/>
          <w:marTop w:val="0"/>
          <w:marBottom w:val="0"/>
          <w:divBdr>
            <w:top w:val="none" w:sz="0" w:space="0" w:color="auto"/>
            <w:left w:val="none" w:sz="0" w:space="0" w:color="auto"/>
            <w:bottom w:val="none" w:sz="0" w:space="0" w:color="auto"/>
            <w:right w:val="none" w:sz="0" w:space="0" w:color="auto"/>
          </w:divBdr>
        </w:div>
        <w:div w:id="1874996550">
          <w:marLeft w:val="288"/>
          <w:marRight w:val="0"/>
          <w:marTop w:val="0"/>
          <w:marBottom w:val="0"/>
          <w:divBdr>
            <w:top w:val="none" w:sz="0" w:space="0" w:color="auto"/>
            <w:left w:val="none" w:sz="0" w:space="0" w:color="auto"/>
            <w:bottom w:val="none" w:sz="0" w:space="0" w:color="auto"/>
            <w:right w:val="none" w:sz="0" w:space="0" w:color="auto"/>
          </w:divBdr>
        </w:div>
      </w:divsChild>
    </w:div>
    <w:div w:id="1626934430">
      <w:bodyDiv w:val="1"/>
      <w:marLeft w:val="0"/>
      <w:marRight w:val="0"/>
      <w:marTop w:val="0"/>
      <w:marBottom w:val="0"/>
      <w:divBdr>
        <w:top w:val="none" w:sz="0" w:space="0" w:color="auto"/>
        <w:left w:val="none" w:sz="0" w:space="0" w:color="auto"/>
        <w:bottom w:val="none" w:sz="0" w:space="0" w:color="auto"/>
        <w:right w:val="none" w:sz="0" w:space="0" w:color="auto"/>
      </w:divBdr>
    </w:div>
    <w:div w:id="1639872792">
      <w:bodyDiv w:val="1"/>
      <w:marLeft w:val="0"/>
      <w:marRight w:val="0"/>
      <w:marTop w:val="0"/>
      <w:marBottom w:val="0"/>
      <w:divBdr>
        <w:top w:val="none" w:sz="0" w:space="0" w:color="auto"/>
        <w:left w:val="none" w:sz="0" w:space="0" w:color="auto"/>
        <w:bottom w:val="none" w:sz="0" w:space="0" w:color="auto"/>
        <w:right w:val="none" w:sz="0" w:space="0" w:color="auto"/>
      </w:divBdr>
      <w:divsChild>
        <w:div w:id="188223324">
          <w:marLeft w:val="0"/>
          <w:marRight w:val="0"/>
          <w:marTop w:val="0"/>
          <w:marBottom w:val="0"/>
          <w:divBdr>
            <w:top w:val="none" w:sz="0" w:space="0" w:color="auto"/>
            <w:left w:val="none" w:sz="0" w:space="0" w:color="auto"/>
            <w:bottom w:val="none" w:sz="0" w:space="0" w:color="auto"/>
            <w:right w:val="none" w:sz="0" w:space="0" w:color="auto"/>
          </w:divBdr>
        </w:div>
        <w:div w:id="1183016182">
          <w:marLeft w:val="0"/>
          <w:marRight w:val="0"/>
          <w:marTop w:val="0"/>
          <w:marBottom w:val="0"/>
          <w:divBdr>
            <w:top w:val="none" w:sz="0" w:space="0" w:color="auto"/>
            <w:left w:val="none" w:sz="0" w:space="0" w:color="auto"/>
            <w:bottom w:val="none" w:sz="0" w:space="0" w:color="auto"/>
            <w:right w:val="none" w:sz="0" w:space="0" w:color="auto"/>
          </w:divBdr>
        </w:div>
        <w:div w:id="1354843867">
          <w:marLeft w:val="0"/>
          <w:marRight w:val="0"/>
          <w:marTop w:val="0"/>
          <w:marBottom w:val="0"/>
          <w:divBdr>
            <w:top w:val="none" w:sz="0" w:space="0" w:color="auto"/>
            <w:left w:val="none" w:sz="0" w:space="0" w:color="auto"/>
            <w:bottom w:val="none" w:sz="0" w:space="0" w:color="auto"/>
            <w:right w:val="none" w:sz="0" w:space="0" w:color="auto"/>
          </w:divBdr>
        </w:div>
        <w:div w:id="1518231034">
          <w:marLeft w:val="0"/>
          <w:marRight w:val="0"/>
          <w:marTop w:val="0"/>
          <w:marBottom w:val="0"/>
          <w:divBdr>
            <w:top w:val="none" w:sz="0" w:space="0" w:color="auto"/>
            <w:left w:val="none" w:sz="0" w:space="0" w:color="auto"/>
            <w:bottom w:val="none" w:sz="0" w:space="0" w:color="auto"/>
            <w:right w:val="none" w:sz="0" w:space="0" w:color="auto"/>
          </w:divBdr>
        </w:div>
        <w:div w:id="1837724622">
          <w:marLeft w:val="0"/>
          <w:marRight w:val="0"/>
          <w:marTop w:val="0"/>
          <w:marBottom w:val="0"/>
          <w:divBdr>
            <w:top w:val="none" w:sz="0" w:space="0" w:color="auto"/>
            <w:left w:val="none" w:sz="0" w:space="0" w:color="auto"/>
            <w:bottom w:val="none" w:sz="0" w:space="0" w:color="auto"/>
            <w:right w:val="none" w:sz="0" w:space="0" w:color="auto"/>
          </w:divBdr>
        </w:div>
        <w:div w:id="1956983076">
          <w:marLeft w:val="0"/>
          <w:marRight w:val="0"/>
          <w:marTop w:val="0"/>
          <w:marBottom w:val="0"/>
          <w:divBdr>
            <w:top w:val="none" w:sz="0" w:space="0" w:color="auto"/>
            <w:left w:val="none" w:sz="0" w:space="0" w:color="auto"/>
            <w:bottom w:val="none" w:sz="0" w:space="0" w:color="auto"/>
            <w:right w:val="none" w:sz="0" w:space="0" w:color="auto"/>
          </w:divBdr>
        </w:div>
      </w:divsChild>
    </w:div>
    <w:div w:id="1646886383">
      <w:bodyDiv w:val="1"/>
      <w:marLeft w:val="0"/>
      <w:marRight w:val="0"/>
      <w:marTop w:val="0"/>
      <w:marBottom w:val="0"/>
      <w:divBdr>
        <w:top w:val="none" w:sz="0" w:space="0" w:color="auto"/>
        <w:left w:val="none" w:sz="0" w:space="0" w:color="auto"/>
        <w:bottom w:val="none" w:sz="0" w:space="0" w:color="auto"/>
        <w:right w:val="none" w:sz="0" w:space="0" w:color="auto"/>
      </w:divBdr>
      <w:divsChild>
        <w:div w:id="878276118">
          <w:marLeft w:val="0"/>
          <w:marRight w:val="0"/>
          <w:marTop w:val="0"/>
          <w:marBottom w:val="0"/>
          <w:divBdr>
            <w:top w:val="none" w:sz="0" w:space="0" w:color="auto"/>
            <w:left w:val="none" w:sz="0" w:space="0" w:color="auto"/>
            <w:bottom w:val="none" w:sz="0" w:space="0" w:color="auto"/>
            <w:right w:val="none" w:sz="0" w:space="0" w:color="auto"/>
          </w:divBdr>
          <w:divsChild>
            <w:div w:id="136192828">
              <w:marLeft w:val="0"/>
              <w:marRight w:val="0"/>
              <w:marTop w:val="0"/>
              <w:marBottom w:val="0"/>
              <w:divBdr>
                <w:top w:val="none" w:sz="0" w:space="0" w:color="auto"/>
                <w:left w:val="none" w:sz="0" w:space="0" w:color="auto"/>
                <w:bottom w:val="none" w:sz="0" w:space="0" w:color="auto"/>
                <w:right w:val="none" w:sz="0" w:space="0" w:color="auto"/>
              </w:divBdr>
              <w:divsChild>
                <w:div w:id="1847623319">
                  <w:marLeft w:val="0"/>
                  <w:marRight w:val="0"/>
                  <w:marTop w:val="0"/>
                  <w:marBottom w:val="0"/>
                  <w:divBdr>
                    <w:top w:val="none" w:sz="0" w:space="0" w:color="auto"/>
                    <w:left w:val="none" w:sz="0" w:space="0" w:color="auto"/>
                    <w:bottom w:val="none" w:sz="0" w:space="0" w:color="auto"/>
                    <w:right w:val="none" w:sz="0" w:space="0" w:color="auto"/>
                  </w:divBdr>
                  <w:divsChild>
                    <w:div w:id="12430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42282">
      <w:bodyDiv w:val="1"/>
      <w:marLeft w:val="0"/>
      <w:marRight w:val="0"/>
      <w:marTop w:val="0"/>
      <w:marBottom w:val="0"/>
      <w:divBdr>
        <w:top w:val="none" w:sz="0" w:space="0" w:color="auto"/>
        <w:left w:val="none" w:sz="0" w:space="0" w:color="auto"/>
        <w:bottom w:val="none" w:sz="0" w:space="0" w:color="auto"/>
        <w:right w:val="none" w:sz="0" w:space="0" w:color="auto"/>
      </w:divBdr>
    </w:div>
    <w:div w:id="1709455650">
      <w:bodyDiv w:val="1"/>
      <w:marLeft w:val="0"/>
      <w:marRight w:val="0"/>
      <w:marTop w:val="0"/>
      <w:marBottom w:val="0"/>
      <w:divBdr>
        <w:top w:val="none" w:sz="0" w:space="0" w:color="auto"/>
        <w:left w:val="none" w:sz="0" w:space="0" w:color="auto"/>
        <w:bottom w:val="none" w:sz="0" w:space="0" w:color="auto"/>
        <w:right w:val="none" w:sz="0" w:space="0" w:color="auto"/>
      </w:divBdr>
    </w:div>
    <w:div w:id="1721591551">
      <w:bodyDiv w:val="1"/>
      <w:marLeft w:val="0"/>
      <w:marRight w:val="0"/>
      <w:marTop w:val="0"/>
      <w:marBottom w:val="0"/>
      <w:divBdr>
        <w:top w:val="none" w:sz="0" w:space="0" w:color="auto"/>
        <w:left w:val="none" w:sz="0" w:space="0" w:color="auto"/>
        <w:bottom w:val="none" w:sz="0" w:space="0" w:color="auto"/>
        <w:right w:val="none" w:sz="0" w:space="0" w:color="auto"/>
      </w:divBdr>
    </w:div>
    <w:div w:id="1865555070">
      <w:bodyDiv w:val="1"/>
      <w:marLeft w:val="0"/>
      <w:marRight w:val="0"/>
      <w:marTop w:val="0"/>
      <w:marBottom w:val="0"/>
      <w:divBdr>
        <w:top w:val="none" w:sz="0" w:space="0" w:color="auto"/>
        <w:left w:val="none" w:sz="0" w:space="0" w:color="auto"/>
        <w:bottom w:val="none" w:sz="0" w:space="0" w:color="auto"/>
        <w:right w:val="none" w:sz="0" w:space="0" w:color="auto"/>
      </w:divBdr>
      <w:divsChild>
        <w:div w:id="412239035">
          <w:marLeft w:val="0"/>
          <w:marRight w:val="0"/>
          <w:marTop w:val="0"/>
          <w:marBottom w:val="0"/>
          <w:divBdr>
            <w:top w:val="none" w:sz="0" w:space="0" w:color="auto"/>
            <w:left w:val="none" w:sz="0" w:space="0" w:color="auto"/>
            <w:bottom w:val="none" w:sz="0" w:space="0" w:color="auto"/>
            <w:right w:val="none" w:sz="0" w:space="0" w:color="auto"/>
          </w:divBdr>
        </w:div>
        <w:div w:id="480082673">
          <w:marLeft w:val="0"/>
          <w:marRight w:val="0"/>
          <w:marTop w:val="0"/>
          <w:marBottom w:val="0"/>
          <w:divBdr>
            <w:top w:val="none" w:sz="0" w:space="0" w:color="auto"/>
            <w:left w:val="none" w:sz="0" w:space="0" w:color="auto"/>
            <w:bottom w:val="none" w:sz="0" w:space="0" w:color="auto"/>
            <w:right w:val="none" w:sz="0" w:space="0" w:color="auto"/>
          </w:divBdr>
        </w:div>
        <w:div w:id="617874809">
          <w:marLeft w:val="0"/>
          <w:marRight w:val="0"/>
          <w:marTop w:val="0"/>
          <w:marBottom w:val="0"/>
          <w:divBdr>
            <w:top w:val="none" w:sz="0" w:space="0" w:color="auto"/>
            <w:left w:val="none" w:sz="0" w:space="0" w:color="auto"/>
            <w:bottom w:val="none" w:sz="0" w:space="0" w:color="auto"/>
            <w:right w:val="none" w:sz="0" w:space="0" w:color="auto"/>
          </w:divBdr>
        </w:div>
        <w:div w:id="745809705">
          <w:marLeft w:val="0"/>
          <w:marRight w:val="0"/>
          <w:marTop w:val="0"/>
          <w:marBottom w:val="0"/>
          <w:divBdr>
            <w:top w:val="none" w:sz="0" w:space="0" w:color="auto"/>
            <w:left w:val="none" w:sz="0" w:space="0" w:color="auto"/>
            <w:bottom w:val="none" w:sz="0" w:space="0" w:color="auto"/>
            <w:right w:val="none" w:sz="0" w:space="0" w:color="auto"/>
          </w:divBdr>
        </w:div>
        <w:div w:id="908460166">
          <w:marLeft w:val="0"/>
          <w:marRight w:val="0"/>
          <w:marTop w:val="0"/>
          <w:marBottom w:val="0"/>
          <w:divBdr>
            <w:top w:val="none" w:sz="0" w:space="0" w:color="auto"/>
            <w:left w:val="none" w:sz="0" w:space="0" w:color="auto"/>
            <w:bottom w:val="none" w:sz="0" w:space="0" w:color="auto"/>
            <w:right w:val="none" w:sz="0" w:space="0" w:color="auto"/>
          </w:divBdr>
        </w:div>
        <w:div w:id="1387030436">
          <w:marLeft w:val="0"/>
          <w:marRight w:val="0"/>
          <w:marTop w:val="0"/>
          <w:marBottom w:val="0"/>
          <w:divBdr>
            <w:top w:val="none" w:sz="0" w:space="0" w:color="auto"/>
            <w:left w:val="none" w:sz="0" w:space="0" w:color="auto"/>
            <w:bottom w:val="none" w:sz="0" w:space="0" w:color="auto"/>
            <w:right w:val="none" w:sz="0" w:space="0" w:color="auto"/>
          </w:divBdr>
        </w:div>
        <w:div w:id="1612662853">
          <w:marLeft w:val="0"/>
          <w:marRight w:val="0"/>
          <w:marTop w:val="0"/>
          <w:marBottom w:val="0"/>
          <w:divBdr>
            <w:top w:val="none" w:sz="0" w:space="0" w:color="auto"/>
            <w:left w:val="none" w:sz="0" w:space="0" w:color="auto"/>
            <w:bottom w:val="none" w:sz="0" w:space="0" w:color="auto"/>
            <w:right w:val="none" w:sz="0" w:space="0" w:color="auto"/>
          </w:divBdr>
        </w:div>
        <w:div w:id="1898199127">
          <w:marLeft w:val="0"/>
          <w:marRight w:val="0"/>
          <w:marTop w:val="0"/>
          <w:marBottom w:val="0"/>
          <w:divBdr>
            <w:top w:val="none" w:sz="0" w:space="0" w:color="auto"/>
            <w:left w:val="none" w:sz="0" w:space="0" w:color="auto"/>
            <w:bottom w:val="none" w:sz="0" w:space="0" w:color="auto"/>
            <w:right w:val="none" w:sz="0" w:space="0" w:color="auto"/>
          </w:divBdr>
        </w:div>
      </w:divsChild>
    </w:div>
    <w:div w:id="1874995113">
      <w:bodyDiv w:val="1"/>
      <w:marLeft w:val="0"/>
      <w:marRight w:val="0"/>
      <w:marTop w:val="0"/>
      <w:marBottom w:val="0"/>
      <w:divBdr>
        <w:top w:val="none" w:sz="0" w:space="0" w:color="auto"/>
        <w:left w:val="none" w:sz="0" w:space="0" w:color="auto"/>
        <w:bottom w:val="none" w:sz="0" w:space="0" w:color="auto"/>
        <w:right w:val="none" w:sz="0" w:space="0" w:color="auto"/>
      </w:divBdr>
    </w:div>
    <w:div w:id="1963346846">
      <w:bodyDiv w:val="1"/>
      <w:marLeft w:val="0"/>
      <w:marRight w:val="0"/>
      <w:marTop w:val="0"/>
      <w:marBottom w:val="0"/>
      <w:divBdr>
        <w:top w:val="none" w:sz="0" w:space="0" w:color="auto"/>
        <w:left w:val="none" w:sz="0" w:space="0" w:color="auto"/>
        <w:bottom w:val="none" w:sz="0" w:space="0" w:color="auto"/>
        <w:right w:val="none" w:sz="0" w:space="0" w:color="auto"/>
      </w:divBdr>
      <w:divsChild>
        <w:div w:id="353926342">
          <w:marLeft w:val="0"/>
          <w:marRight w:val="0"/>
          <w:marTop w:val="0"/>
          <w:marBottom w:val="0"/>
          <w:divBdr>
            <w:top w:val="none" w:sz="0" w:space="0" w:color="auto"/>
            <w:left w:val="none" w:sz="0" w:space="0" w:color="auto"/>
            <w:bottom w:val="none" w:sz="0" w:space="0" w:color="auto"/>
            <w:right w:val="none" w:sz="0" w:space="0" w:color="auto"/>
          </w:divBdr>
          <w:divsChild>
            <w:div w:id="232005552">
              <w:marLeft w:val="0"/>
              <w:marRight w:val="0"/>
              <w:marTop w:val="0"/>
              <w:marBottom w:val="0"/>
              <w:divBdr>
                <w:top w:val="none" w:sz="0" w:space="0" w:color="auto"/>
                <w:left w:val="none" w:sz="0" w:space="0" w:color="auto"/>
                <w:bottom w:val="none" w:sz="0" w:space="0" w:color="auto"/>
                <w:right w:val="none" w:sz="0" w:space="0" w:color="auto"/>
              </w:divBdr>
            </w:div>
            <w:div w:id="780417596">
              <w:marLeft w:val="0"/>
              <w:marRight w:val="0"/>
              <w:marTop w:val="0"/>
              <w:marBottom w:val="0"/>
              <w:divBdr>
                <w:top w:val="none" w:sz="0" w:space="0" w:color="auto"/>
                <w:left w:val="none" w:sz="0" w:space="0" w:color="auto"/>
                <w:bottom w:val="none" w:sz="0" w:space="0" w:color="auto"/>
                <w:right w:val="none" w:sz="0" w:space="0" w:color="auto"/>
              </w:divBdr>
            </w:div>
            <w:div w:id="879561205">
              <w:marLeft w:val="0"/>
              <w:marRight w:val="0"/>
              <w:marTop w:val="0"/>
              <w:marBottom w:val="0"/>
              <w:divBdr>
                <w:top w:val="none" w:sz="0" w:space="0" w:color="auto"/>
                <w:left w:val="none" w:sz="0" w:space="0" w:color="auto"/>
                <w:bottom w:val="none" w:sz="0" w:space="0" w:color="auto"/>
                <w:right w:val="none" w:sz="0" w:space="0" w:color="auto"/>
              </w:divBdr>
            </w:div>
          </w:divsChild>
        </w:div>
        <w:div w:id="505561911">
          <w:marLeft w:val="0"/>
          <w:marRight w:val="0"/>
          <w:marTop w:val="0"/>
          <w:marBottom w:val="0"/>
          <w:divBdr>
            <w:top w:val="none" w:sz="0" w:space="0" w:color="auto"/>
            <w:left w:val="none" w:sz="0" w:space="0" w:color="auto"/>
            <w:bottom w:val="none" w:sz="0" w:space="0" w:color="auto"/>
            <w:right w:val="none" w:sz="0" w:space="0" w:color="auto"/>
          </w:divBdr>
          <w:divsChild>
            <w:div w:id="159466182">
              <w:marLeft w:val="0"/>
              <w:marRight w:val="0"/>
              <w:marTop w:val="0"/>
              <w:marBottom w:val="0"/>
              <w:divBdr>
                <w:top w:val="none" w:sz="0" w:space="0" w:color="auto"/>
                <w:left w:val="none" w:sz="0" w:space="0" w:color="auto"/>
                <w:bottom w:val="none" w:sz="0" w:space="0" w:color="auto"/>
                <w:right w:val="none" w:sz="0" w:space="0" w:color="auto"/>
              </w:divBdr>
            </w:div>
            <w:div w:id="288362013">
              <w:marLeft w:val="0"/>
              <w:marRight w:val="0"/>
              <w:marTop w:val="0"/>
              <w:marBottom w:val="0"/>
              <w:divBdr>
                <w:top w:val="none" w:sz="0" w:space="0" w:color="auto"/>
                <w:left w:val="none" w:sz="0" w:space="0" w:color="auto"/>
                <w:bottom w:val="none" w:sz="0" w:space="0" w:color="auto"/>
                <w:right w:val="none" w:sz="0" w:space="0" w:color="auto"/>
              </w:divBdr>
            </w:div>
            <w:div w:id="1000232215">
              <w:marLeft w:val="0"/>
              <w:marRight w:val="0"/>
              <w:marTop w:val="0"/>
              <w:marBottom w:val="0"/>
              <w:divBdr>
                <w:top w:val="none" w:sz="0" w:space="0" w:color="auto"/>
                <w:left w:val="none" w:sz="0" w:space="0" w:color="auto"/>
                <w:bottom w:val="none" w:sz="0" w:space="0" w:color="auto"/>
                <w:right w:val="none" w:sz="0" w:space="0" w:color="auto"/>
              </w:divBdr>
            </w:div>
            <w:div w:id="1597860491">
              <w:marLeft w:val="0"/>
              <w:marRight w:val="0"/>
              <w:marTop w:val="0"/>
              <w:marBottom w:val="0"/>
              <w:divBdr>
                <w:top w:val="none" w:sz="0" w:space="0" w:color="auto"/>
                <w:left w:val="none" w:sz="0" w:space="0" w:color="auto"/>
                <w:bottom w:val="none" w:sz="0" w:space="0" w:color="auto"/>
                <w:right w:val="none" w:sz="0" w:space="0" w:color="auto"/>
              </w:divBdr>
            </w:div>
            <w:div w:id="1808159834">
              <w:marLeft w:val="0"/>
              <w:marRight w:val="0"/>
              <w:marTop w:val="0"/>
              <w:marBottom w:val="0"/>
              <w:divBdr>
                <w:top w:val="none" w:sz="0" w:space="0" w:color="auto"/>
                <w:left w:val="none" w:sz="0" w:space="0" w:color="auto"/>
                <w:bottom w:val="none" w:sz="0" w:space="0" w:color="auto"/>
                <w:right w:val="none" w:sz="0" w:space="0" w:color="auto"/>
              </w:divBdr>
            </w:div>
          </w:divsChild>
        </w:div>
        <w:div w:id="505752648">
          <w:marLeft w:val="0"/>
          <w:marRight w:val="0"/>
          <w:marTop w:val="0"/>
          <w:marBottom w:val="0"/>
          <w:divBdr>
            <w:top w:val="none" w:sz="0" w:space="0" w:color="auto"/>
            <w:left w:val="none" w:sz="0" w:space="0" w:color="auto"/>
            <w:bottom w:val="none" w:sz="0" w:space="0" w:color="auto"/>
            <w:right w:val="none" w:sz="0" w:space="0" w:color="auto"/>
          </w:divBdr>
          <w:divsChild>
            <w:div w:id="154303287">
              <w:marLeft w:val="0"/>
              <w:marRight w:val="0"/>
              <w:marTop w:val="0"/>
              <w:marBottom w:val="0"/>
              <w:divBdr>
                <w:top w:val="none" w:sz="0" w:space="0" w:color="auto"/>
                <w:left w:val="none" w:sz="0" w:space="0" w:color="auto"/>
                <w:bottom w:val="none" w:sz="0" w:space="0" w:color="auto"/>
                <w:right w:val="none" w:sz="0" w:space="0" w:color="auto"/>
              </w:divBdr>
            </w:div>
            <w:div w:id="1450079882">
              <w:marLeft w:val="0"/>
              <w:marRight w:val="0"/>
              <w:marTop w:val="0"/>
              <w:marBottom w:val="0"/>
              <w:divBdr>
                <w:top w:val="none" w:sz="0" w:space="0" w:color="auto"/>
                <w:left w:val="none" w:sz="0" w:space="0" w:color="auto"/>
                <w:bottom w:val="none" w:sz="0" w:space="0" w:color="auto"/>
                <w:right w:val="none" w:sz="0" w:space="0" w:color="auto"/>
              </w:divBdr>
            </w:div>
          </w:divsChild>
        </w:div>
        <w:div w:id="1295596384">
          <w:marLeft w:val="0"/>
          <w:marRight w:val="0"/>
          <w:marTop w:val="0"/>
          <w:marBottom w:val="0"/>
          <w:divBdr>
            <w:top w:val="none" w:sz="0" w:space="0" w:color="auto"/>
            <w:left w:val="none" w:sz="0" w:space="0" w:color="auto"/>
            <w:bottom w:val="none" w:sz="0" w:space="0" w:color="auto"/>
            <w:right w:val="none" w:sz="0" w:space="0" w:color="auto"/>
          </w:divBdr>
          <w:divsChild>
            <w:div w:id="424498604">
              <w:marLeft w:val="0"/>
              <w:marRight w:val="0"/>
              <w:marTop w:val="0"/>
              <w:marBottom w:val="0"/>
              <w:divBdr>
                <w:top w:val="none" w:sz="0" w:space="0" w:color="auto"/>
                <w:left w:val="none" w:sz="0" w:space="0" w:color="auto"/>
                <w:bottom w:val="none" w:sz="0" w:space="0" w:color="auto"/>
                <w:right w:val="none" w:sz="0" w:space="0" w:color="auto"/>
              </w:divBdr>
            </w:div>
            <w:div w:id="901406517">
              <w:marLeft w:val="0"/>
              <w:marRight w:val="0"/>
              <w:marTop w:val="0"/>
              <w:marBottom w:val="0"/>
              <w:divBdr>
                <w:top w:val="none" w:sz="0" w:space="0" w:color="auto"/>
                <w:left w:val="none" w:sz="0" w:space="0" w:color="auto"/>
                <w:bottom w:val="none" w:sz="0" w:space="0" w:color="auto"/>
                <w:right w:val="none" w:sz="0" w:space="0" w:color="auto"/>
              </w:divBdr>
            </w:div>
            <w:div w:id="1687363108">
              <w:marLeft w:val="0"/>
              <w:marRight w:val="0"/>
              <w:marTop w:val="0"/>
              <w:marBottom w:val="0"/>
              <w:divBdr>
                <w:top w:val="none" w:sz="0" w:space="0" w:color="auto"/>
                <w:left w:val="none" w:sz="0" w:space="0" w:color="auto"/>
                <w:bottom w:val="none" w:sz="0" w:space="0" w:color="auto"/>
                <w:right w:val="none" w:sz="0" w:space="0" w:color="auto"/>
              </w:divBdr>
            </w:div>
            <w:div w:id="1987467066">
              <w:marLeft w:val="0"/>
              <w:marRight w:val="0"/>
              <w:marTop w:val="0"/>
              <w:marBottom w:val="0"/>
              <w:divBdr>
                <w:top w:val="none" w:sz="0" w:space="0" w:color="auto"/>
                <w:left w:val="none" w:sz="0" w:space="0" w:color="auto"/>
                <w:bottom w:val="none" w:sz="0" w:space="0" w:color="auto"/>
                <w:right w:val="none" w:sz="0" w:space="0" w:color="auto"/>
              </w:divBdr>
            </w:div>
            <w:div w:id="2110345394">
              <w:marLeft w:val="0"/>
              <w:marRight w:val="0"/>
              <w:marTop w:val="0"/>
              <w:marBottom w:val="0"/>
              <w:divBdr>
                <w:top w:val="none" w:sz="0" w:space="0" w:color="auto"/>
                <w:left w:val="none" w:sz="0" w:space="0" w:color="auto"/>
                <w:bottom w:val="none" w:sz="0" w:space="0" w:color="auto"/>
                <w:right w:val="none" w:sz="0" w:space="0" w:color="auto"/>
              </w:divBdr>
            </w:div>
          </w:divsChild>
        </w:div>
        <w:div w:id="1630473826">
          <w:marLeft w:val="0"/>
          <w:marRight w:val="0"/>
          <w:marTop w:val="0"/>
          <w:marBottom w:val="0"/>
          <w:divBdr>
            <w:top w:val="none" w:sz="0" w:space="0" w:color="auto"/>
            <w:left w:val="none" w:sz="0" w:space="0" w:color="auto"/>
            <w:bottom w:val="none" w:sz="0" w:space="0" w:color="auto"/>
            <w:right w:val="none" w:sz="0" w:space="0" w:color="auto"/>
          </w:divBdr>
          <w:divsChild>
            <w:div w:id="304746807">
              <w:marLeft w:val="0"/>
              <w:marRight w:val="0"/>
              <w:marTop w:val="0"/>
              <w:marBottom w:val="0"/>
              <w:divBdr>
                <w:top w:val="none" w:sz="0" w:space="0" w:color="auto"/>
                <w:left w:val="none" w:sz="0" w:space="0" w:color="auto"/>
                <w:bottom w:val="none" w:sz="0" w:space="0" w:color="auto"/>
                <w:right w:val="none" w:sz="0" w:space="0" w:color="auto"/>
              </w:divBdr>
            </w:div>
            <w:div w:id="540439279">
              <w:marLeft w:val="0"/>
              <w:marRight w:val="0"/>
              <w:marTop w:val="0"/>
              <w:marBottom w:val="0"/>
              <w:divBdr>
                <w:top w:val="none" w:sz="0" w:space="0" w:color="auto"/>
                <w:left w:val="none" w:sz="0" w:space="0" w:color="auto"/>
                <w:bottom w:val="none" w:sz="0" w:space="0" w:color="auto"/>
                <w:right w:val="none" w:sz="0" w:space="0" w:color="auto"/>
              </w:divBdr>
            </w:div>
            <w:div w:id="655301357">
              <w:marLeft w:val="0"/>
              <w:marRight w:val="0"/>
              <w:marTop w:val="0"/>
              <w:marBottom w:val="0"/>
              <w:divBdr>
                <w:top w:val="none" w:sz="0" w:space="0" w:color="auto"/>
                <w:left w:val="none" w:sz="0" w:space="0" w:color="auto"/>
                <w:bottom w:val="none" w:sz="0" w:space="0" w:color="auto"/>
                <w:right w:val="none" w:sz="0" w:space="0" w:color="auto"/>
              </w:divBdr>
            </w:div>
            <w:div w:id="1519470558">
              <w:marLeft w:val="0"/>
              <w:marRight w:val="0"/>
              <w:marTop w:val="0"/>
              <w:marBottom w:val="0"/>
              <w:divBdr>
                <w:top w:val="none" w:sz="0" w:space="0" w:color="auto"/>
                <w:left w:val="none" w:sz="0" w:space="0" w:color="auto"/>
                <w:bottom w:val="none" w:sz="0" w:space="0" w:color="auto"/>
                <w:right w:val="none" w:sz="0" w:space="0" w:color="auto"/>
              </w:divBdr>
            </w:div>
            <w:div w:id="17693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8738">
      <w:bodyDiv w:val="1"/>
      <w:marLeft w:val="0"/>
      <w:marRight w:val="0"/>
      <w:marTop w:val="0"/>
      <w:marBottom w:val="0"/>
      <w:divBdr>
        <w:top w:val="none" w:sz="0" w:space="0" w:color="auto"/>
        <w:left w:val="none" w:sz="0" w:space="0" w:color="auto"/>
        <w:bottom w:val="none" w:sz="0" w:space="0" w:color="auto"/>
        <w:right w:val="none" w:sz="0" w:space="0" w:color="auto"/>
      </w:divBdr>
    </w:div>
    <w:div w:id="2009866709">
      <w:bodyDiv w:val="1"/>
      <w:marLeft w:val="0"/>
      <w:marRight w:val="0"/>
      <w:marTop w:val="0"/>
      <w:marBottom w:val="0"/>
      <w:divBdr>
        <w:top w:val="none" w:sz="0" w:space="0" w:color="auto"/>
        <w:left w:val="none" w:sz="0" w:space="0" w:color="auto"/>
        <w:bottom w:val="none" w:sz="0" w:space="0" w:color="auto"/>
        <w:right w:val="none" w:sz="0" w:space="0" w:color="auto"/>
      </w:divBdr>
    </w:div>
    <w:div w:id="2041129816">
      <w:bodyDiv w:val="1"/>
      <w:marLeft w:val="0"/>
      <w:marRight w:val="0"/>
      <w:marTop w:val="0"/>
      <w:marBottom w:val="0"/>
      <w:divBdr>
        <w:top w:val="none" w:sz="0" w:space="0" w:color="auto"/>
        <w:left w:val="none" w:sz="0" w:space="0" w:color="auto"/>
        <w:bottom w:val="none" w:sz="0" w:space="0" w:color="auto"/>
        <w:right w:val="none" w:sz="0" w:space="0" w:color="auto"/>
      </w:divBdr>
    </w:div>
    <w:div w:id="2081755288">
      <w:bodyDiv w:val="1"/>
      <w:marLeft w:val="0"/>
      <w:marRight w:val="0"/>
      <w:marTop w:val="0"/>
      <w:marBottom w:val="0"/>
      <w:divBdr>
        <w:top w:val="none" w:sz="0" w:space="0" w:color="auto"/>
        <w:left w:val="none" w:sz="0" w:space="0" w:color="auto"/>
        <w:bottom w:val="none" w:sz="0" w:space="0" w:color="auto"/>
        <w:right w:val="none" w:sz="0" w:space="0" w:color="auto"/>
      </w:divBdr>
      <w:divsChild>
        <w:div w:id="185606676">
          <w:marLeft w:val="0"/>
          <w:marRight w:val="0"/>
          <w:marTop w:val="0"/>
          <w:marBottom w:val="0"/>
          <w:divBdr>
            <w:top w:val="none" w:sz="0" w:space="0" w:color="auto"/>
            <w:left w:val="none" w:sz="0" w:space="0" w:color="auto"/>
            <w:bottom w:val="none" w:sz="0" w:space="0" w:color="auto"/>
            <w:right w:val="none" w:sz="0" w:space="0" w:color="auto"/>
          </w:divBdr>
        </w:div>
        <w:div w:id="648360090">
          <w:marLeft w:val="0"/>
          <w:marRight w:val="0"/>
          <w:marTop w:val="0"/>
          <w:marBottom w:val="0"/>
          <w:divBdr>
            <w:top w:val="none" w:sz="0" w:space="0" w:color="auto"/>
            <w:left w:val="none" w:sz="0" w:space="0" w:color="auto"/>
            <w:bottom w:val="none" w:sz="0" w:space="0" w:color="auto"/>
            <w:right w:val="none" w:sz="0" w:space="0" w:color="auto"/>
          </w:divBdr>
        </w:div>
        <w:div w:id="1358431185">
          <w:marLeft w:val="0"/>
          <w:marRight w:val="0"/>
          <w:marTop w:val="0"/>
          <w:marBottom w:val="0"/>
          <w:divBdr>
            <w:top w:val="none" w:sz="0" w:space="0" w:color="auto"/>
            <w:left w:val="none" w:sz="0" w:space="0" w:color="auto"/>
            <w:bottom w:val="none" w:sz="0" w:space="0" w:color="auto"/>
            <w:right w:val="none" w:sz="0" w:space="0" w:color="auto"/>
          </w:divBdr>
        </w:div>
      </w:divsChild>
    </w:div>
    <w:div w:id="2142767013">
      <w:bodyDiv w:val="1"/>
      <w:marLeft w:val="0"/>
      <w:marRight w:val="0"/>
      <w:marTop w:val="0"/>
      <w:marBottom w:val="0"/>
      <w:divBdr>
        <w:top w:val="none" w:sz="0" w:space="0" w:color="auto"/>
        <w:left w:val="none" w:sz="0" w:space="0" w:color="auto"/>
        <w:bottom w:val="none" w:sz="0" w:space="0" w:color="auto"/>
        <w:right w:val="none" w:sz="0" w:space="0" w:color="auto"/>
      </w:divBdr>
    </w:div>
    <w:div w:id="21436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nkel.com/pres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rotect-us.mimecast.com/s/XWrRCW6A7kfjlVnQCKSPVL?domain=henk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pazioapertoservizi.org/casarcobaleno/" TargetMode="External"/><Relationship Id="rId5" Type="http://schemas.openxmlformats.org/officeDocument/2006/relationships/numbering" Target="numbering.xml"/><Relationship Id="rId15" Type="http://schemas.openxmlformats.org/officeDocument/2006/relationships/hyperlink" Target="mailto:apco4henkel@apcoworldwide.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mona.dibianco@henkel.com" TargetMode="External"/><Relationship Id="rId22" Type="http://schemas.microsoft.com/office/2020/10/relationships/intelligence" Target="intelligence2.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xmlns=""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xmlns="">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lcf76f155ced4ddcb4097134ff3c332f xmlns="86809fc0-0aef-4e0c-aa35-0ec1c43b8dd1">
      <Terms xmlns="http://schemas.microsoft.com/office/infopath/2007/PartnerControls"/>
    </lcf76f155ced4ddcb4097134ff3c332f>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26C8C886486547A8F05D1F81F54AA8" ma:contentTypeVersion="21" ma:contentTypeDescription="Create a new document." ma:contentTypeScope="" ma:versionID="b53987c8efdac92778855ac09556c3fb">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ca1d331eb0732be8f7540f02880a181d"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SharedWithUsers" minOccurs="0"/>
                <xsd:element ref="ns4:SharedWithDetail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07bcb0-07cc-469d-93ea-a6296b1962bd}"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3.xml><?xml version="1.0" encoding="utf-8"?>
<ds:datastoreItem xmlns:ds="http://schemas.openxmlformats.org/officeDocument/2006/customXml" ds:itemID="{CA4235B8-61F2-074F-99E0-370D0EB1C7BE}">
  <ds:schemaRefs>
    <ds:schemaRef ds:uri="http://schemas.openxmlformats.org/officeDocument/2006/bibliography"/>
  </ds:schemaRefs>
</ds:datastoreItem>
</file>

<file path=customXml/itemProps4.xml><?xml version="1.0" encoding="utf-8"?>
<ds:datastoreItem xmlns:ds="http://schemas.openxmlformats.org/officeDocument/2006/customXml" ds:itemID="{031DFC90-0D62-4492-85C7-167E1CC51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2</Pages>
  <Words>743</Words>
  <Characters>4538</Characters>
  <Application>Microsoft Office Word</Application>
  <DocSecurity>0</DocSecurity>
  <Lines>84</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5260</CharactersWithSpaces>
  <SharedDoc>false</SharedDoc>
  <HLinks>
    <vt:vector size="24" baseType="variant">
      <vt:variant>
        <vt:i4>5701688</vt:i4>
      </vt:variant>
      <vt:variant>
        <vt:i4>9</vt:i4>
      </vt:variant>
      <vt:variant>
        <vt:i4>0</vt:i4>
      </vt:variant>
      <vt:variant>
        <vt:i4>5</vt:i4>
      </vt:variant>
      <vt:variant>
        <vt:lpwstr>mailto:apco4henkel@apcoworldwide.com</vt:lpwstr>
      </vt:variant>
      <vt:variant>
        <vt:lpwstr/>
      </vt:variant>
      <vt:variant>
        <vt:i4>2031720</vt:i4>
      </vt:variant>
      <vt:variant>
        <vt:i4>6</vt:i4>
      </vt:variant>
      <vt:variant>
        <vt:i4>0</vt:i4>
      </vt:variant>
      <vt:variant>
        <vt:i4>5</vt:i4>
      </vt:variant>
      <vt:variant>
        <vt:lpwstr>mailto:simona.dibianco@henkel.com</vt:lpwstr>
      </vt:variant>
      <vt:variant>
        <vt:lpwstr/>
      </vt:variant>
      <vt:variant>
        <vt:i4>2555945</vt:i4>
      </vt:variant>
      <vt:variant>
        <vt:i4>3</vt:i4>
      </vt:variant>
      <vt:variant>
        <vt:i4>0</vt:i4>
      </vt:variant>
      <vt:variant>
        <vt:i4>5</vt:i4>
      </vt:variant>
      <vt:variant>
        <vt:lpwstr>http://www.henkel.com/press</vt:lpwstr>
      </vt:variant>
      <vt:variant>
        <vt:lpwstr/>
      </vt:variant>
      <vt:variant>
        <vt:i4>2621542</vt:i4>
      </vt:variant>
      <vt:variant>
        <vt:i4>0</vt:i4>
      </vt:variant>
      <vt:variant>
        <vt:i4>0</vt:i4>
      </vt:variant>
      <vt:variant>
        <vt:i4>5</vt:i4>
      </vt:variant>
      <vt:variant>
        <vt:lpwstr>https://protect-us.mimecast.com/s/XWrRCW6A7kfjlVnQCKSPVL?domain=henkel.com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Simona DiBianco</cp:lastModifiedBy>
  <cp:revision>7</cp:revision>
  <cp:lastPrinted>2020-08-07T04:24:00Z</cp:lastPrinted>
  <dcterms:created xsi:type="dcterms:W3CDTF">2023-06-21T15:09:00Z</dcterms:created>
  <dcterms:modified xsi:type="dcterms:W3CDTF">2023-06-23T08:19:00Z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0x0101007226C8C886486547A8F05D1F81F54AA8</vt:lpwstr>
  </property>
  <property fmtid="{D5CDD505-2E9C-101B-9397-08002B2CF9AE}" pid="3" name="Sector">
    <vt:lpwstr/>
  </property>
  <property fmtid="{D5CDD505-2E9C-101B-9397-08002B2CF9AE}" pid="4" name="Document Type">
    <vt:lpwstr/>
  </property>
  <property fmtid="{D5CDD505-2E9C-101B-9397-08002B2CF9AE}" pid="5" name="MediaServiceImageTags">
    <vt:lpwstr/>
  </property>
  <property fmtid="{D5CDD505-2E9C-101B-9397-08002B2CF9AE}" pid="6" name="MSIP_Label_ce0d2245-b6e8-41da-a1e0-cc18ec650ca2_Enabled">
    <vt:lpwstr>true</vt:lpwstr>
  </property>
  <property fmtid="{D5CDD505-2E9C-101B-9397-08002B2CF9AE}" pid="7" name="MSIP_Label_ce0d2245-b6e8-41da-a1e0-cc18ec650ca2_SetDate">
    <vt:lpwstr>2022-06-22T10:13:08Z</vt:lpwstr>
  </property>
  <property fmtid="{D5CDD505-2E9C-101B-9397-08002B2CF9AE}" pid="8" name="MSIP_Label_ce0d2245-b6e8-41da-a1e0-cc18ec650ca2_Method">
    <vt:lpwstr>Standard</vt:lpwstr>
  </property>
  <property fmtid="{D5CDD505-2E9C-101B-9397-08002B2CF9AE}" pid="9" name="MSIP_Label_ce0d2245-b6e8-41da-a1e0-cc18ec650ca2_Name">
    <vt:lpwstr>General</vt:lpwstr>
  </property>
  <property fmtid="{D5CDD505-2E9C-101B-9397-08002B2CF9AE}" pid="10" name="MSIP_Label_ce0d2245-b6e8-41da-a1e0-cc18ec650ca2_SiteId">
    <vt:lpwstr>77a5f620-9d77-47db-a0cd-64c70948d532</vt:lpwstr>
  </property>
  <property fmtid="{D5CDD505-2E9C-101B-9397-08002B2CF9AE}" pid="11" name="MSIP_Label_ce0d2245-b6e8-41da-a1e0-cc18ec650ca2_ActionId">
    <vt:lpwstr>726564ec-cf1d-454b-b5bb-f0827580bc63</vt:lpwstr>
  </property>
  <property fmtid="{D5CDD505-2E9C-101B-9397-08002B2CF9AE}" pid="12" name="MSIP_Label_ce0d2245-b6e8-41da-a1e0-cc18ec650ca2_ContentBits">
    <vt:lpwstr>0</vt:lpwstr>
  </property>
  <property fmtid="{D5CDD505-2E9C-101B-9397-08002B2CF9AE}" pid="13" name="GrammarlyDocumentId">
    <vt:lpwstr>f453c8712c1ad68570e02213f3ec1c29424f6dd78eeb7b8fa00aa589eb2aa71f</vt:lpwstr>
  </property>
</Properties>
</file>