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403AF" w14:textId="585EEF4A" w:rsidR="00C64601" w:rsidRPr="00EF1330" w:rsidRDefault="00DD06C4" w:rsidP="00C64601">
      <w:pPr>
        <w:pStyle w:val="MonthDayYear"/>
      </w:pPr>
      <w:r>
        <w:rPr>
          <w:lang w:val="th"/>
        </w:rPr>
        <w:t xml:space="preserve">16 มกราคม 2024 </w:t>
      </w:r>
    </w:p>
    <w:p w14:paraId="5BD5B2E8" w14:textId="77777777" w:rsidR="00526A2D" w:rsidRDefault="00526A2D" w:rsidP="00526A2D">
      <w:pPr>
        <w:jc w:val="left"/>
        <w:rPr>
          <w:rFonts w:cs="Segoe UI"/>
          <w:b/>
          <w:bCs/>
          <w:sz w:val="28"/>
          <w:szCs w:val="28"/>
        </w:rPr>
      </w:pPr>
    </w:p>
    <w:p w14:paraId="1A64EAE0" w14:textId="6E7EF01A" w:rsidR="00526A2D" w:rsidRPr="00F566DE" w:rsidRDefault="00526A2D" w:rsidP="00526A2D">
      <w:pPr>
        <w:jc w:val="left"/>
        <w:rPr>
          <w:rFonts w:cs="Segoe UI"/>
          <w:b/>
          <w:bCs/>
          <w:sz w:val="28"/>
          <w:szCs w:val="28"/>
        </w:rPr>
      </w:pPr>
      <w:r>
        <w:rPr>
          <w:rFonts w:cs="Segoe UI"/>
          <w:b/>
          <w:bCs/>
          <w:sz w:val="28"/>
          <w:szCs w:val="28"/>
          <w:lang w:val="th"/>
        </w:rPr>
        <w:t xml:space="preserve">Henkel </w:t>
      </w:r>
      <w:r w:rsidRPr="00FD2B4F">
        <w:rPr>
          <w:rFonts w:cs="Segoe UI"/>
          <w:b/>
          <w:bCs/>
          <w:sz w:val="28"/>
          <w:szCs w:val="28"/>
          <w:lang w:val="th"/>
        </w:rPr>
        <w:t>เปิดศูนย์วิจัยและพัฒนาแห่งใหม่ในเอเชียสําหรับแบรนด์สินค้าอุปโภคบริโภคเพื่</w:t>
      </w:r>
      <w:r w:rsidRPr="00FD2B4F">
        <w:rPr>
          <w:rFonts w:cs="Segoe UI"/>
          <w:b/>
          <w:bCs/>
          <w:sz w:val="36"/>
          <w:szCs w:val="36"/>
          <w:lang w:val="th"/>
        </w:rPr>
        <w:t>อ</w:t>
      </w:r>
      <w:r w:rsidR="00E473EC" w:rsidRPr="00FD2B4F">
        <w:rPr>
          <w:rFonts w:cstheme="minorBidi" w:hint="cs"/>
          <w:b/>
          <w:bCs/>
          <w:sz w:val="36"/>
          <w:szCs w:val="36"/>
          <w:cs/>
          <w:lang w:val="th" w:bidi="th-TH"/>
        </w:rPr>
        <w:t>สนันสนุน</w:t>
      </w:r>
      <w:r w:rsidRPr="00FD2B4F">
        <w:rPr>
          <w:rFonts w:cs="Segoe UI"/>
          <w:b/>
          <w:bCs/>
          <w:sz w:val="28"/>
          <w:szCs w:val="28"/>
          <w:lang w:val="th"/>
        </w:rPr>
        <w:t>การเติบโต</w:t>
      </w:r>
      <w:r>
        <w:rPr>
          <w:rFonts w:cs="Segoe UI"/>
          <w:b/>
          <w:bCs/>
          <w:sz w:val="28"/>
          <w:szCs w:val="28"/>
          <w:lang w:val="th"/>
        </w:rPr>
        <w:t>และนวัตกรรมผลิตภัณฑ์</w:t>
      </w:r>
    </w:p>
    <w:p w14:paraId="4143540F" w14:textId="74034BD6" w:rsidR="4F7CF71C" w:rsidRDefault="4F7CF71C" w:rsidP="00E473EC">
      <w:pPr>
        <w:jc w:val="left"/>
        <w:rPr>
          <w:rFonts w:eastAsia="Segoe UI" w:cs="Segoe UI"/>
          <w:color w:val="000000" w:themeColor="text1"/>
          <w:szCs w:val="22"/>
        </w:rPr>
      </w:pPr>
    </w:p>
    <w:p w14:paraId="026581B9" w14:textId="77777777" w:rsidR="00697654" w:rsidRDefault="00697654" w:rsidP="00697654">
      <w:pPr>
        <w:rPr>
          <w:rFonts w:cs="Segoe UI"/>
        </w:rPr>
      </w:pPr>
      <w:r>
        <w:rPr>
          <w:rFonts w:cs="Segoe UI"/>
          <w:lang w:val="th"/>
        </w:rPr>
        <w:t xml:space="preserve">เซี่ยงไฮ้ – เฮงเค็ล ได้เปิดตัวศูนย์วิจัยและพัฒนาในเอเชียแห่งใหม่อย่างเป็นทางการสําหรับคอนซูเมอร์แบรนด์ในเซี่ยงไฮ้ด้วยเงินลงทุนประมาณ 100 ล้านหยวน ในฐานะที่เป็นศูนย์วิจัยและพัฒนาขนาดใหญ่ที่สุดของเฮงเค็ลในเอเชีย ศูนย์แห่งใหม่นี้จะดึงดูดผู้เชี่ยวชาญทางวิทยาศาสตร์ชั้นนํา เสริมขีดความสามารถด้านการวิจัยและพัฒนาในท้องถิ่นในด้านแฮร์และลอนดรีแอนด์โฮมแคร์ และยังส่งผลให้ผลิตภัณฑ์อุปโภคบริโภคของเฮงเค็ลอยู่แถวหน้าของอุตสาหกรรมต่อไป ซึ่งจะนําไปสู่นวัตกรรมผลิตภัณฑ์ที่คล่องตัวพร้อมตอบสนองตามพฤติกรรมของผู้บริโภคในท้องถิ่นและข้อมูลเชิงลึกทั่วทั้ง 11 ตลาดในเอเชีย </w:t>
      </w:r>
    </w:p>
    <w:p w14:paraId="0B2E3681" w14:textId="77777777" w:rsidR="00697654" w:rsidRDefault="00697654" w:rsidP="00697654">
      <w:pPr>
        <w:rPr>
          <w:rFonts w:cs="Segoe UI"/>
        </w:rPr>
      </w:pPr>
    </w:p>
    <w:p w14:paraId="06EDB15C" w14:textId="77777777" w:rsidR="00697654" w:rsidRDefault="00697654" w:rsidP="00697654">
      <w:pPr>
        <w:jc w:val="center"/>
        <w:rPr>
          <w:rFonts w:cs="Segoe UI"/>
        </w:rPr>
      </w:pPr>
      <w:r>
        <w:rPr>
          <w:noProof/>
          <w:lang w:val="th"/>
        </w:rPr>
        <w:drawing>
          <wp:inline distT="0" distB="0" distL="0" distR="0" wp14:anchorId="38C33E40" wp14:editId="3537DF1D">
            <wp:extent cx="3429000" cy="2286732"/>
            <wp:effectExtent l="0" t="0" r="0" b="0"/>
            <wp:docPr id="1922899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15" cy="23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CD42" w14:textId="77777777" w:rsidR="00697654" w:rsidRDefault="00697654" w:rsidP="00697654">
      <w:pPr>
        <w:jc w:val="center"/>
        <w:rPr>
          <w:rFonts w:cs="Segoe UI"/>
          <w:i/>
          <w:iCs/>
          <w:sz w:val="20"/>
          <w:szCs w:val="20"/>
        </w:rPr>
      </w:pPr>
      <w:r>
        <w:rPr>
          <w:rFonts w:cs="Segoe UI"/>
          <w:i/>
          <w:iCs/>
          <w:sz w:val="20"/>
          <w:szCs w:val="20"/>
          <w:lang w:val="th"/>
        </w:rPr>
        <w:t>เฮงเค็ล เปิดตัวศูนย์วิจัยและพัฒนาในเอเชียแห่งใหม่สําหรับคอนซูเมอร์แบรนด์</w:t>
      </w:r>
    </w:p>
    <w:p w14:paraId="5E044C6C" w14:textId="77777777" w:rsidR="00697654" w:rsidRDefault="00697654" w:rsidP="00697654">
      <w:pPr>
        <w:jc w:val="center"/>
        <w:rPr>
          <w:rFonts w:cs="Segoe UI"/>
          <w:i/>
          <w:iCs/>
          <w:sz w:val="20"/>
          <w:szCs w:val="20"/>
        </w:rPr>
      </w:pPr>
      <w:r>
        <w:rPr>
          <w:rFonts w:cs="Segoe UI"/>
          <w:i/>
          <w:iCs/>
          <w:sz w:val="20"/>
          <w:szCs w:val="20"/>
          <w:lang w:val="th"/>
        </w:rPr>
        <w:t>จากซ้าย: Frank Meyer รองประธานอาวุโสฝ่ายวิจัยและพัฒนาของเฮงเค็ลคอนซูเมอร์แบรนด์, David Tung ประธานเฺฮงเค็ลคอนซูเมอร์แบรนด์ประจำภูมิภาคเอเชีย</w:t>
      </w:r>
    </w:p>
    <w:p w14:paraId="65F4B050" w14:textId="77777777" w:rsidR="00697654" w:rsidRPr="006D387A" w:rsidRDefault="00697654" w:rsidP="00697654">
      <w:pPr>
        <w:jc w:val="center"/>
        <w:rPr>
          <w:rFonts w:cs="Segoe UI"/>
          <w:i/>
          <w:iCs/>
          <w:sz w:val="20"/>
          <w:szCs w:val="20"/>
        </w:rPr>
      </w:pPr>
    </w:p>
    <w:p w14:paraId="771CC82C" w14:textId="77777777" w:rsidR="00697654" w:rsidRDefault="00697654" w:rsidP="00697654">
      <w:pPr>
        <w:rPr>
          <w:rFonts w:cs="Segoe UI"/>
        </w:rPr>
      </w:pPr>
      <w:r>
        <w:rPr>
          <w:rFonts w:cs="Segoe UI"/>
          <w:b/>
          <w:bCs/>
          <w:lang w:val="th"/>
        </w:rPr>
        <w:t xml:space="preserve">Frank Meyer รองประธานอาวุโสฝ่ายวิจัยและพัฒนาของเฮงเค็ลคอนซูเมอร์แบรนด์ </w:t>
      </w:r>
      <w:r>
        <w:rPr>
          <w:rFonts w:cs="Segoe UI"/>
          <w:lang w:val="th"/>
        </w:rPr>
        <w:t>กล่าวว่า "ตลอดประวัติศาสตร์อันรุ่งเรืองยาวนาน 140 ปีของเรา เฮงเค็ลได้ปฏิรูปตลาดผู้บริโภคอย่างต่อเนื่องและส่งผลกระทบเชิงบวกต่อชีวิตของผู้บริโภคนับล้านผ่านผลิตภัณฑ์น</w:t>
      </w:r>
      <w:r>
        <w:rPr>
          <w:rFonts w:cs="Segoe UI"/>
          <w:lang w:val="th"/>
        </w:rPr>
        <w:lastRenderedPageBreak/>
        <w:t xml:space="preserve">วัตกรรมของเรา ศูนย์วิจัยและพัฒนาแห่งใหม่นี้ทำงานผสานรวมเป็นหนึ่งเดียวกับศูนย์ผู้บริโภคทั่วโลก จะช่วยสร้างเครือข่ายการวิจัยทั่วโลกที่แข็งแกร่งครอบคลุมทั่วยุโรป อเมริกาเหนือ ตะวันออกกลาง และเอเชียแปซิฟิก ด้วยการคาดการณ์ผลกระทบของศูนย์วิจัยและพัฒนาที่ทันสมัยแห่งนี้ </w:t>
      </w:r>
      <w:bookmarkStart w:id="0" w:name="_Hlk156041388"/>
      <w:r>
        <w:rPr>
          <w:rFonts w:cs="Segoe UI"/>
          <w:lang w:val="th"/>
        </w:rPr>
        <w:t>เรามุ่งเพิ่มพูนความเข้าใจที่เรามีต่อพฤติกรรมของผู้บริโภคที่เปลี่ยนแปลงไป ซึ่งช่วยเสริมความมุ่งมั่นของเฮงเค็ลในการเป็นผู้บุกเบิกเทคโนโลยีชั้นนําที่ปรับเปลี่ยนให้เหมาะสมกับตลาดในท้องถิ่นและทั่วโลก</w:t>
      </w:r>
      <w:bookmarkEnd w:id="0"/>
      <w:r>
        <w:rPr>
          <w:rFonts w:cs="Segoe UI"/>
          <w:lang w:val="th"/>
        </w:rPr>
        <w:t>"</w:t>
      </w:r>
    </w:p>
    <w:p w14:paraId="26383B65" w14:textId="77777777" w:rsidR="00697654" w:rsidRDefault="00697654" w:rsidP="00697654">
      <w:pPr>
        <w:rPr>
          <w:rFonts w:cs="Segoe UI"/>
        </w:rPr>
      </w:pPr>
    </w:p>
    <w:p w14:paraId="564B4B76" w14:textId="42B37C27" w:rsidR="00697654" w:rsidRDefault="00697654" w:rsidP="00697654">
      <w:pPr>
        <w:rPr>
          <w:rFonts w:cs="Segoe UI"/>
        </w:rPr>
      </w:pPr>
      <w:r>
        <w:rPr>
          <w:rFonts w:cs="Segoe UI"/>
          <w:b/>
          <w:bCs/>
          <w:lang w:val="th"/>
        </w:rPr>
        <w:t xml:space="preserve">David </w:t>
      </w:r>
      <w:r w:rsidRPr="00304749">
        <w:rPr>
          <w:rFonts w:cs="Segoe UI"/>
          <w:b/>
          <w:bCs/>
          <w:lang w:val="th"/>
        </w:rPr>
        <w:t xml:space="preserve">Tung ประธานเฺฮงเค็ลคอนซูเมอร์แบรนด์ประจำภูมิภาคเอเชีย </w:t>
      </w:r>
      <w:r w:rsidRPr="00304749">
        <w:rPr>
          <w:rFonts w:cs="Segoe UI"/>
          <w:lang w:val="th"/>
        </w:rPr>
        <w:t>กล่าวว่า "การลงทุนครั้งนี้เป็น</w:t>
      </w:r>
      <w:r w:rsidR="00E473EC" w:rsidRPr="00304749">
        <w:rPr>
          <w:rFonts w:cs="Leelawadee UI" w:hint="cs"/>
          <w:cs/>
          <w:lang w:val="th" w:bidi="th-TH"/>
        </w:rPr>
        <w:t>กลยุทธ์จุดเปลี่ยน</w:t>
      </w:r>
      <w:r w:rsidRPr="00304749">
        <w:rPr>
          <w:rFonts w:cs="Segoe UI"/>
          <w:lang w:val="th"/>
        </w:rPr>
        <w:t>สําคัญในฐานะศูนย์วิจัยและพัฒนาแห่งแรกในเอเชียที่สนับสนุนการพัฒนาผลิตภัณฑ์และการควบคุมสูตรส่วนผสมสําหรับทั้งสองประเภทธุรกิจ ด้วยการใช้ประโยชน์จาก</w:t>
      </w:r>
      <w:r w:rsidR="00E473EC" w:rsidRPr="00304749">
        <w:rPr>
          <w:rFonts w:cs="Leelawadee UI" w:hint="cs"/>
          <w:cs/>
          <w:lang w:val="th" w:bidi="th-TH"/>
        </w:rPr>
        <w:t>ผนึกโอกาสและกำลัง</w:t>
      </w:r>
      <w:r w:rsidRPr="00304749">
        <w:rPr>
          <w:rFonts w:cs="Segoe UI"/>
          <w:lang w:val="th"/>
        </w:rPr>
        <w:t>ร่วมกันในการ</w:t>
      </w:r>
      <w:r>
        <w:rPr>
          <w:rFonts w:cs="Segoe UI"/>
          <w:lang w:val="th"/>
        </w:rPr>
        <w:t>วิจัยที่เป็นเอกลักษณ์ ศูนย์แห่งนี้จะช่วยกําหนดรูปแบบพอร์ตโฟลิโอของเราเพื่อการเติบโตที่สูงขึ้น เพิ่มมูลค่าอย่างมีนัยสําคัญให้กับตลาดเอเชีย และยกระดับเฮงเค็ลคอนซูเมอร์แบรนด์ขึ้นไปอีก"</w:t>
      </w:r>
    </w:p>
    <w:p w14:paraId="219AC96F" w14:textId="77777777" w:rsidR="00697654" w:rsidRDefault="00697654" w:rsidP="00697654">
      <w:pPr>
        <w:rPr>
          <w:rFonts w:cs="Segoe UI"/>
        </w:rPr>
      </w:pPr>
    </w:p>
    <w:p w14:paraId="4A2E5973" w14:textId="77777777" w:rsidR="00697654" w:rsidRDefault="00697654" w:rsidP="00697654">
      <w:pPr>
        <w:rPr>
          <w:rFonts w:cs="Segoe UI"/>
        </w:rPr>
      </w:pPr>
      <w:r>
        <w:rPr>
          <w:rFonts w:cs="Segoe UI"/>
          <w:lang w:val="th"/>
        </w:rPr>
        <w:t>ด้วยพื้นที่กว่า 2,500 ตารางเมตร ศูนย์วิจัยและพัฒนาแห่งใหม่จึงมีขีดความสามารถที่กว้างขวางรองรับความทะเยอทะยานเพื่อการเติบโตในอนาคตและศักยภาพที่เพิ่มขึ้น ศูนย์วิจัยและพัฒนาสร้างขึ้นจากแนวคิดการออกแบบ 'นวัตกรรม การแปลงเป็นระบบดิจิทัล และความยั่งยืน' มีอุปกรณ์ขั้นสูงรวมทั้งความสามารถที่ครอบคลุม ตอบสนองความต้องการทั้งในปัจจุบันและในอนาคตของเฮงเค็ลคอนซูเมอร์แบรนด์ โดยประกอบด้วยหน้าที่งานหกด้าน ได้แก่ ศูนย์ผู้บริโภค การวิจัยขั้นสูง การพัฒนาผลิตภัณฑ์ การออกแบบบรรจุภัณฑ์ การวิเคราะห์ทางเคมีและกายภาพ และการประเมินผลิตภัณฑ์</w:t>
      </w:r>
    </w:p>
    <w:p w14:paraId="6F2A7E78" w14:textId="77777777" w:rsidR="00697654" w:rsidRDefault="00697654" w:rsidP="00697654">
      <w:pPr>
        <w:jc w:val="center"/>
        <w:rPr>
          <w:rFonts w:cs="Segoe UI"/>
          <w:b/>
          <w:bCs/>
        </w:rPr>
      </w:pPr>
      <w:r>
        <w:rPr>
          <w:rFonts w:cs="Segoe UI"/>
          <w:b/>
          <w:bCs/>
          <w:noProof/>
          <w:lang w:val="th"/>
        </w:rPr>
        <w:drawing>
          <wp:inline distT="0" distB="0" distL="0" distR="0" wp14:anchorId="3B77286A" wp14:editId="65562BEB">
            <wp:extent cx="4542997" cy="3408218"/>
            <wp:effectExtent l="0" t="0" r="0" b="1905"/>
            <wp:docPr id="1126195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87" cy="34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BECC" w14:textId="77777777" w:rsidR="00697654" w:rsidRDefault="00697654" w:rsidP="00697654">
      <w:pPr>
        <w:jc w:val="center"/>
        <w:rPr>
          <w:rStyle w:val="ui-provider"/>
          <w:i/>
          <w:iCs/>
          <w:sz w:val="20"/>
          <w:szCs w:val="20"/>
        </w:rPr>
      </w:pPr>
      <w:r>
        <w:rPr>
          <w:rStyle w:val="ui-provider"/>
          <w:i/>
          <w:iCs/>
          <w:sz w:val="20"/>
          <w:szCs w:val="20"/>
          <w:lang w:val="th"/>
        </w:rPr>
        <w:t>ช่างผมมืออาชีพวินิจฉัยสภาพเส้นผมของลูกค้า</w:t>
      </w:r>
    </w:p>
    <w:p w14:paraId="379E8608" w14:textId="77777777" w:rsidR="00697654" w:rsidRPr="006F46A7" w:rsidRDefault="00697654" w:rsidP="00697654">
      <w:pPr>
        <w:jc w:val="center"/>
        <w:rPr>
          <w:rStyle w:val="ui-provider"/>
          <w:i/>
          <w:iCs/>
          <w:sz w:val="20"/>
          <w:szCs w:val="20"/>
        </w:rPr>
      </w:pPr>
    </w:p>
    <w:p w14:paraId="5788A64A" w14:textId="3DE6E3F7" w:rsidR="00697654" w:rsidRPr="00413226" w:rsidRDefault="00697654" w:rsidP="00697654">
      <w:pPr>
        <w:pStyle w:val="ListParagraph"/>
        <w:numPr>
          <w:ilvl w:val="0"/>
          <w:numId w:val="9"/>
        </w:numPr>
        <w:spacing w:after="240" w:line="240" w:lineRule="auto"/>
        <w:contextualSpacing w:val="0"/>
        <w:jc w:val="left"/>
        <w:rPr>
          <w:rFonts w:cs="Segoe UI"/>
        </w:rPr>
      </w:pPr>
      <w:r w:rsidRPr="00413226">
        <w:rPr>
          <w:rFonts w:cs="Segoe UI"/>
          <w:b/>
          <w:bCs/>
          <w:lang w:val="th"/>
        </w:rPr>
        <w:t>ศูนย์ผู้บริโภค</w:t>
      </w:r>
      <w:r w:rsidRPr="00413226">
        <w:rPr>
          <w:rFonts w:cs="Segoe UI"/>
          <w:lang w:val="th"/>
        </w:rPr>
        <w:t>ได้รับการออกแบบมาเพื่อสะท้อนภา</w:t>
      </w:r>
      <w:r w:rsidR="00E473EC" w:rsidRPr="00413226">
        <w:rPr>
          <w:rFonts w:cs="Leelawadee UI" w:hint="cs"/>
          <w:cs/>
          <w:lang w:val="th" w:bidi="th-TH"/>
        </w:rPr>
        <w:t>พจำลองการ</w:t>
      </w:r>
      <w:r w:rsidRPr="00413226">
        <w:rPr>
          <w:rFonts w:cs="Segoe UI"/>
          <w:lang w:val="th"/>
        </w:rPr>
        <w:t>ทําผม</w:t>
      </w:r>
      <w:r w:rsidR="00E473EC" w:rsidRPr="00413226">
        <w:rPr>
          <w:rFonts w:cs="Leelawadee UI" w:hint="cs"/>
          <w:cs/>
          <w:lang w:val="th" w:bidi="th-TH"/>
        </w:rPr>
        <w:t>ที่ร้านซาลอน</w:t>
      </w:r>
      <w:r w:rsidRPr="00413226">
        <w:rPr>
          <w:rFonts w:cs="Segoe UI"/>
          <w:lang w:val="th"/>
        </w:rPr>
        <w:t>และ</w:t>
      </w:r>
      <w:r w:rsidR="00E473EC" w:rsidRPr="00413226">
        <w:rPr>
          <w:rFonts w:cs="Leelawadee UI" w:hint="cs"/>
          <w:cs/>
          <w:lang w:val="th" w:bidi="th-TH"/>
        </w:rPr>
        <w:t>อยู่ใน</w:t>
      </w:r>
      <w:r w:rsidRPr="00413226">
        <w:rPr>
          <w:rFonts w:cs="Segoe UI"/>
          <w:lang w:val="th"/>
        </w:rPr>
        <w:t>สภาพแวดล้อม</w:t>
      </w:r>
      <w:r w:rsidR="00E473EC" w:rsidRPr="00413226">
        <w:rPr>
          <w:rFonts w:cs="Leelawadee UI" w:hint="cs"/>
          <w:cs/>
          <w:lang w:val="th" w:bidi="th-TH"/>
        </w:rPr>
        <w:t>เสมือน</w:t>
      </w:r>
      <w:r w:rsidRPr="00413226">
        <w:rPr>
          <w:rFonts w:cs="Segoe UI"/>
          <w:lang w:val="th"/>
        </w:rPr>
        <w:t>บ้าน</w:t>
      </w:r>
      <w:r w:rsidR="00E473EC" w:rsidRPr="00413226">
        <w:rPr>
          <w:rFonts w:cs="Leelawadee UI" w:hint="cs"/>
          <w:cs/>
          <w:lang w:val="th" w:bidi="th-TH"/>
        </w:rPr>
        <w:t>อยู่อาศัย</w:t>
      </w:r>
      <w:r w:rsidRPr="00413226">
        <w:rPr>
          <w:rFonts w:cs="Segoe UI"/>
          <w:lang w:val="th"/>
        </w:rPr>
        <w:t>ที่ผู้บริโภคคุ้นเคย ช่วยให้เฮงเค็ลเชื่อมโยงกับผู้บริโภคอย่างลึกซึ้งยิ่งขึ้นและแปลงข้อมูลเชิงลึกให้เป็นกระบวนการนวัตกรรม</w:t>
      </w:r>
    </w:p>
    <w:p w14:paraId="4682A101" w14:textId="11C202A3" w:rsidR="00E473EC" w:rsidRPr="00413226" w:rsidRDefault="00697654" w:rsidP="00E473EC">
      <w:pPr>
        <w:pStyle w:val="ListParagraph"/>
        <w:numPr>
          <w:ilvl w:val="0"/>
          <w:numId w:val="9"/>
        </w:numPr>
        <w:spacing w:after="240" w:line="240" w:lineRule="auto"/>
        <w:contextualSpacing w:val="0"/>
        <w:jc w:val="left"/>
        <w:rPr>
          <w:rFonts w:cs="Segoe UI"/>
        </w:rPr>
      </w:pPr>
      <w:r w:rsidRPr="00413226">
        <w:rPr>
          <w:rFonts w:cs="Segoe UI"/>
          <w:lang w:val="th"/>
        </w:rPr>
        <w:t>ศูนย์</w:t>
      </w:r>
      <w:r w:rsidR="00E473EC" w:rsidRPr="00413226">
        <w:rPr>
          <w:rFonts w:cs="Leelawadee UI" w:hint="cs"/>
          <w:cs/>
          <w:lang w:val="th" w:bidi="th-TH"/>
        </w:rPr>
        <w:t>ผู้บริโภคที่กล่าวมานี้จะมียังมีบทบาทเป็นส่วนสนับสนุน</w:t>
      </w:r>
      <w:r w:rsidRPr="00413226">
        <w:rPr>
          <w:rFonts w:cs="Segoe UI"/>
          <w:lang w:val="th"/>
        </w:rPr>
        <w:t>บุกเบิก</w:t>
      </w:r>
      <w:r w:rsidRPr="00413226">
        <w:rPr>
          <w:rFonts w:cs="Segoe UI"/>
          <w:b/>
          <w:bCs/>
          <w:lang w:val="th"/>
        </w:rPr>
        <w:t>การวิจัยขั้นสูง</w:t>
      </w:r>
      <w:r w:rsidRPr="00413226">
        <w:rPr>
          <w:rFonts w:cs="Segoe UI"/>
          <w:lang w:val="th"/>
        </w:rPr>
        <w:t>และ</w:t>
      </w:r>
      <w:r w:rsidR="00E473EC" w:rsidRPr="00413226">
        <w:rPr>
          <w:rFonts w:cs="Leelawadee UI" w:hint="cs"/>
          <w:cs/>
          <w:lang w:val="th" w:bidi="th-TH"/>
        </w:rPr>
        <w:t>นำเสนอ</w:t>
      </w:r>
      <w:r w:rsidRPr="00413226">
        <w:rPr>
          <w:rFonts w:cs="Segoe UI"/>
          <w:lang w:val="th"/>
        </w:rPr>
        <w:t>เทคโนโลยีที่</w:t>
      </w:r>
      <w:r w:rsidR="00E473EC" w:rsidRPr="00413226">
        <w:rPr>
          <w:rFonts w:cs="Leelawadee UI" w:hint="cs"/>
          <w:cs/>
          <w:lang w:val="th" w:bidi="th-TH"/>
        </w:rPr>
        <w:t>ก้าวหน้า</w:t>
      </w:r>
      <w:r w:rsidRPr="00413226">
        <w:rPr>
          <w:rFonts w:cs="Segoe UI"/>
          <w:lang w:val="th"/>
        </w:rPr>
        <w:t xml:space="preserve">ล้ำสมัยโดยใช้การทดสอบในสภาพห้องทดลอง (in-vitro) และการทดสอบกับสิ่งมีชีวิตโดยตรง (in-vivo) เพื่อตรวจสอบความถูกต้องอย่างครอบคลุม </w:t>
      </w:r>
    </w:p>
    <w:p w14:paraId="787843AF" w14:textId="5C048ED1" w:rsidR="00697654" w:rsidRPr="00413226" w:rsidRDefault="00697654" w:rsidP="00697654">
      <w:pPr>
        <w:pStyle w:val="ListParagraph"/>
        <w:numPr>
          <w:ilvl w:val="0"/>
          <w:numId w:val="9"/>
        </w:numPr>
        <w:spacing w:after="240" w:line="240" w:lineRule="auto"/>
        <w:contextualSpacing w:val="0"/>
        <w:jc w:val="left"/>
        <w:rPr>
          <w:rFonts w:cs="Segoe UI"/>
        </w:rPr>
      </w:pPr>
      <w:r w:rsidRPr="00413226">
        <w:rPr>
          <w:rFonts w:ascii="Leelawadee UI" w:hAnsi="Leelawadee UI" w:cs="Leelawadee UI"/>
          <w:lang w:val="th"/>
        </w:rPr>
        <w:t>ศ</w:t>
      </w:r>
      <w:r w:rsidRPr="00413226">
        <w:rPr>
          <w:rFonts w:cs="Segoe UI"/>
          <w:lang w:val="th"/>
        </w:rPr>
        <w:t>ูนย์</w:t>
      </w:r>
      <w:r w:rsidR="00E473EC" w:rsidRPr="00413226">
        <w:rPr>
          <w:rFonts w:cs="Leelawadee UI" w:hint="cs"/>
          <w:cs/>
          <w:lang w:val="th" w:bidi="th-TH"/>
        </w:rPr>
        <w:t>ดังกล่าว</w:t>
      </w:r>
      <w:r w:rsidRPr="00413226">
        <w:rPr>
          <w:rFonts w:cs="Segoe UI"/>
          <w:lang w:val="th"/>
        </w:rPr>
        <w:t>รองรับ</w:t>
      </w:r>
      <w:r w:rsidRPr="00413226">
        <w:rPr>
          <w:rFonts w:cs="Segoe UI"/>
          <w:b/>
          <w:bCs/>
          <w:lang w:val="th"/>
        </w:rPr>
        <w:t>การพัฒนาสูตร</w:t>
      </w:r>
      <w:r w:rsidRPr="00413226">
        <w:rPr>
          <w:rFonts w:cs="Segoe UI"/>
          <w:lang w:val="th"/>
        </w:rPr>
        <w:t>และการพัฒนารูปแบบผลิตภัณฑ์ตามความต้องการของลูกค้าและผู้บริโภค เพื่อให้มั่นใจในความปลอดภัย ความเสถียร ประสิทธิภาพด้านประสาทสัมผัส และความสามารถของผลิตภัณฑ์</w:t>
      </w:r>
    </w:p>
    <w:p w14:paraId="38C991FA" w14:textId="77777777" w:rsidR="00697654" w:rsidRDefault="00697654" w:rsidP="00697654">
      <w:pPr>
        <w:pStyle w:val="ListParagraph"/>
        <w:numPr>
          <w:ilvl w:val="0"/>
          <w:numId w:val="9"/>
        </w:numPr>
        <w:spacing w:after="240" w:line="240" w:lineRule="auto"/>
        <w:contextualSpacing w:val="0"/>
        <w:jc w:val="left"/>
        <w:rPr>
          <w:rFonts w:cs="Segoe UI"/>
        </w:rPr>
      </w:pPr>
      <w:r>
        <w:rPr>
          <w:rFonts w:cs="Segoe UI"/>
          <w:lang w:val="th"/>
        </w:rPr>
        <w:t>เครื่องมือขั้นสูงและเทคโนโลยีการพิมพ์ 3 มิติจะช่วยเสริมสร้าง</w:t>
      </w:r>
      <w:r>
        <w:rPr>
          <w:rFonts w:cs="Segoe UI"/>
          <w:b/>
          <w:bCs/>
          <w:lang w:val="th"/>
        </w:rPr>
        <w:t>ดีไซน์บรรจุภัณฑ์</w:t>
      </w:r>
      <w:r>
        <w:rPr>
          <w:rFonts w:cs="Segoe UI"/>
          <w:lang w:val="th"/>
        </w:rPr>
        <w:t xml:space="preserve"> โดยช่วยให้เฮงเค็ลผลิตต้นแบบได้อย่างรวดเร็วและตรวจสอบประสิทธิภาพของบรรจุภัณฑ์ในระหว่างอายุการเก็บรักษา</w:t>
      </w:r>
    </w:p>
    <w:p w14:paraId="27F1F1F9" w14:textId="77777777" w:rsidR="00697654" w:rsidRDefault="00697654" w:rsidP="00697654">
      <w:pPr>
        <w:pStyle w:val="ListParagraph"/>
        <w:numPr>
          <w:ilvl w:val="0"/>
          <w:numId w:val="9"/>
        </w:numPr>
        <w:spacing w:after="240" w:line="240" w:lineRule="auto"/>
        <w:contextualSpacing w:val="0"/>
        <w:jc w:val="left"/>
        <w:rPr>
          <w:rFonts w:cs="Segoe UI"/>
        </w:rPr>
      </w:pPr>
      <w:r>
        <w:rPr>
          <w:rFonts w:cs="Segoe UI"/>
          <w:b/>
          <w:bCs/>
          <w:lang w:val="th"/>
        </w:rPr>
        <w:t xml:space="preserve">ในห้องปฏิบัติการวิเคราะห์ทางเคมีและกายภาพ </w:t>
      </w:r>
      <w:r>
        <w:rPr>
          <w:rFonts w:cs="Segoe UI"/>
          <w:lang w:val="th"/>
        </w:rPr>
        <w:t>ผู้เชี่ยวชาญของเฮงเค็ลสามารถดําเนินการวิเคราะห์เชิงคุณภาพและเชิงปริมาณเกี่ยวกับส่วนประกอบที่ออกฤทธิ์ สิ่งเจือปน และปัจจัยอื่น ๆ เพื่อพัฒนาข้อมูลเชิงลึกที่ครอบคลุมเกี่ยวกับวัตถุดิบพร้อมทั้งประสิทธิภาพและคุณภาพของผลิตภัณฑ์</w:t>
      </w:r>
    </w:p>
    <w:p w14:paraId="07DCA23F" w14:textId="77777777" w:rsidR="00697654" w:rsidRDefault="00697654" w:rsidP="00697654">
      <w:pPr>
        <w:pStyle w:val="ListParagraph"/>
        <w:numPr>
          <w:ilvl w:val="0"/>
          <w:numId w:val="9"/>
        </w:numPr>
        <w:spacing w:after="240" w:line="240" w:lineRule="auto"/>
        <w:contextualSpacing w:val="0"/>
        <w:jc w:val="left"/>
        <w:rPr>
          <w:rFonts w:cs="Segoe UI"/>
        </w:rPr>
      </w:pPr>
      <w:r>
        <w:rPr>
          <w:rFonts w:cs="Segoe UI"/>
          <w:lang w:val="th"/>
        </w:rPr>
        <w:t>เครื่องมือทดสอบทางชีวกายภาพขั้นสูงและห้องปฏิบัติการประเมินประสิทธิภาพการซักรีดให้</w:t>
      </w:r>
      <w:r>
        <w:rPr>
          <w:rFonts w:cs="Segoe UI"/>
          <w:b/>
          <w:bCs/>
          <w:lang w:val="th"/>
        </w:rPr>
        <w:t>การประเมินประสิทธิภาพ</w:t>
      </w:r>
      <w:r>
        <w:rPr>
          <w:rFonts w:cs="Segoe UI"/>
          <w:lang w:val="th"/>
        </w:rPr>
        <w:t>และการตรวจสอบทางเทคนิคที่ถูกต้องและเกี่ยวข้องของผลิตภัณฑ์ซักรีด</w:t>
      </w:r>
      <w:r>
        <w:rPr>
          <w:rFonts w:cs="Segoe UI"/>
          <w:b/>
          <w:bCs/>
          <w:lang w:val="th"/>
        </w:rPr>
        <w:t xml:space="preserve"> </w:t>
      </w:r>
      <w:r>
        <w:rPr>
          <w:rFonts w:cs="Segoe UI"/>
          <w:lang w:val="th"/>
        </w:rPr>
        <w:t xml:space="preserve"> </w:t>
      </w:r>
    </w:p>
    <w:p w14:paraId="3648F49F" w14:textId="77777777" w:rsidR="00697654" w:rsidRDefault="00697654" w:rsidP="00697654">
      <w:pPr>
        <w:jc w:val="center"/>
        <w:rPr>
          <w:rFonts w:cs="Segoe UI"/>
          <w:b/>
          <w:bCs/>
        </w:rPr>
      </w:pPr>
      <w:r>
        <w:rPr>
          <w:rFonts w:cs="Segoe UI"/>
          <w:b/>
          <w:bCs/>
          <w:noProof/>
          <w:lang w:val="th"/>
        </w:rPr>
        <w:drawing>
          <wp:inline distT="0" distB="0" distL="0" distR="0" wp14:anchorId="35DFC62A" wp14:editId="64C21365">
            <wp:extent cx="4061361" cy="3046891"/>
            <wp:effectExtent l="0" t="0" r="0" b="1270"/>
            <wp:docPr id="1816410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22" cy="30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5845" w14:textId="77777777" w:rsidR="00697654" w:rsidRPr="002966F0" w:rsidRDefault="00697654" w:rsidP="00697654">
      <w:pPr>
        <w:jc w:val="center"/>
        <w:rPr>
          <w:rStyle w:val="ui-provider"/>
          <w:i/>
          <w:iCs/>
          <w:sz w:val="20"/>
          <w:szCs w:val="20"/>
        </w:rPr>
      </w:pPr>
      <w:r>
        <w:rPr>
          <w:rStyle w:val="ui-provider"/>
          <w:i/>
          <w:iCs/>
          <w:sz w:val="20"/>
          <w:szCs w:val="20"/>
          <w:lang w:val="th"/>
        </w:rPr>
        <w:t xml:space="preserve">ผู้เชี่ยวชาญของเฮงเค็ลใช้ระบบตรวจสอบและจับภาพหนังศีรษะเพื่อตรวจจับสภาพหนังศีรษะของลูกค้า </w:t>
      </w:r>
    </w:p>
    <w:p w14:paraId="7190271B" w14:textId="77777777" w:rsidR="00697654" w:rsidRDefault="00697654" w:rsidP="00697654">
      <w:pPr>
        <w:jc w:val="center"/>
        <w:rPr>
          <w:rFonts w:cs="Segoe UI"/>
          <w:b/>
          <w:bCs/>
        </w:rPr>
      </w:pPr>
      <w:r>
        <w:rPr>
          <w:rFonts w:cs="Segoe UI"/>
          <w:b/>
          <w:bCs/>
          <w:noProof/>
          <w:lang w:val="th"/>
        </w:rPr>
        <w:lastRenderedPageBreak/>
        <w:drawing>
          <wp:inline distT="0" distB="0" distL="0" distR="0" wp14:anchorId="046EF73E" wp14:editId="300FA811">
            <wp:extent cx="4120737" cy="3091434"/>
            <wp:effectExtent l="0" t="0" r="0" b="0"/>
            <wp:docPr id="10360308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4" cy="31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210F" w14:textId="77777777" w:rsidR="00697654" w:rsidRPr="007C7624" w:rsidRDefault="00697654" w:rsidP="00697654">
      <w:pPr>
        <w:jc w:val="center"/>
        <w:rPr>
          <w:rStyle w:val="readmaillocationtip"/>
          <w:i/>
          <w:iCs/>
          <w:sz w:val="20"/>
          <w:szCs w:val="20"/>
        </w:rPr>
      </w:pPr>
      <w:r>
        <w:rPr>
          <w:rStyle w:val="ui-provider"/>
          <w:i/>
          <w:iCs/>
          <w:sz w:val="20"/>
          <w:szCs w:val="20"/>
          <w:lang w:val="th"/>
        </w:rPr>
        <w:t>ผู้เชี่ยวชาญของเฮงเค็ลใช้ประโยชน์จากเครื่องพิมพ์ 3 มิติสําหรับการสร้างต้นแบบและการผลิตบรรจุภัณฑ์สินค้าซ้ำอย่างรวดเร็ว เพื่อเร่งการพัฒนาโครงการที่เป็นนวัตกรรม</w:t>
      </w:r>
      <w:r>
        <w:rPr>
          <w:rStyle w:val="readmaillocationtip"/>
          <w:i/>
          <w:iCs/>
          <w:sz w:val="20"/>
          <w:szCs w:val="20"/>
          <w:lang w:val="th"/>
        </w:rPr>
        <w:t xml:space="preserve"> </w:t>
      </w:r>
    </w:p>
    <w:p w14:paraId="24B605CE" w14:textId="77777777" w:rsidR="00697654" w:rsidRDefault="00697654" w:rsidP="00697654">
      <w:pPr>
        <w:rPr>
          <w:rFonts w:cs="Segoe UI"/>
          <w:b/>
          <w:bCs/>
        </w:rPr>
      </w:pPr>
    </w:p>
    <w:p w14:paraId="76098301" w14:textId="77777777" w:rsidR="00697654" w:rsidRDefault="00697654" w:rsidP="00697654">
      <w:pPr>
        <w:rPr>
          <w:rFonts w:cs="Segoe UI"/>
        </w:rPr>
      </w:pPr>
      <w:r>
        <w:rPr>
          <w:rFonts w:cs="Segoe UI"/>
          <w:b/>
          <w:bCs/>
          <w:lang w:val="th"/>
        </w:rPr>
        <w:t>Rajat Agarwal ประธานบริษัทเฮงเค็ลเกร็ทเทอร์ไชน่า</w:t>
      </w:r>
      <w:r>
        <w:rPr>
          <w:rFonts w:cs="Segoe UI"/>
          <w:lang w:val="th"/>
        </w:rPr>
        <w:t xml:space="preserve"> กล่าวว่า "ประเทศจีนเป็นหนึ่งในตลาดเชิงกลยุทธ์ที่สําคัญของเฮงเค็ล และมีบทบาทสําคัญในธุรกิจระดับภูมิภาคและระดับโลกของเรา  เรากําลังสร้างขีดความสามารถด้านการวิจัยและพัฒนาในท้องถิ่นของเราอย่างต่อเนื่องเพื่อตอบสนองต่อแนวโน้มที่แตกต่างของผู้บริโภคที่เกิดขึ้นในตลาดที่มีการเปลี่ยนแปลงนี้ การลงทุนครั้งนี้เน้นย้ำถึงความมุ่งมั่นของเราต่อตลาดในท้องถิ่น ช่วยให้เราพัฒนาโซลูชันที่ปรับให้เหมาะกับผู้บริโภคและบุกเบิกด้านความยั่งยืนในประเทศจีนและทั่วทั้งภูมิภาค"</w:t>
      </w:r>
    </w:p>
    <w:p w14:paraId="65F3AF07" w14:textId="77777777" w:rsidR="00697654" w:rsidRPr="00DD7C2C" w:rsidRDefault="00697654" w:rsidP="006976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/>
          <w:b/>
          <w:sz w:val="22"/>
          <w:szCs w:val="22"/>
        </w:rPr>
      </w:pPr>
    </w:p>
    <w:p w14:paraId="508E8E83" w14:textId="77777777" w:rsidR="00697654" w:rsidRPr="004C6B79" w:rsidRDefault="00697654" w:rsidP="00697654">
      <w:pPr>
        <w:rPr>
          <w:rStyle w:val="AboutandContactHeadline"/>
        </w:rPr>
      </w:pPr>
      <w:r>
        <w:rPr>
          <w:rStyle w:val="AboutandContactHeadline"/>
          <w:lang w:val="th"/>
        </w:rPr>
        <w:t>เกี่ยวกับเฮงเค็ล</w:t>
      </w:r>
    </w:p>
    <w:p w14:paraId="07FE11CF" w14:textId="77777777" w:rsidR="00697654" w:rsidRDefault="00697654" w:rsidP="00697654">
      <w:pPr>
        <w:rPr>
          <w:rStyle w:val="AboutandContactBody"/>
        </w:rPr>
      </w:pPr>
      <w:r>
        <w:rPr>
          <w:rStyle w:val="AboutandContactBody"/>
          <w:lang w:val="th"/>
        </w:rPr>
        <w:t xml:space="preserve">ด้วยแบรนด์ นวัตกรรม และเทคโนโลยีของเรา ทําให้เราครองตำแหน่งผู้นําตลาดทั่วโลกในธุรกิจอุตสาหกรรมและธุรกิจคอนซูเมอร์ หน่วยธุรกิจเทคโนโลยีกาวเป็นผู้นำตลาดระดับโลก ในอุตสาหกรรมกาว ซีลแลนท์ และเคมีภัณฑ์เพื่อการเตรียมพื้นผิว คอนซูเมอร์แบรนด์ครองตำแหน่งผู้นำในธุรกิจผลิตภัณฑ์ดูแลเส้นผม ผลิตภัณฑ์ซักล้างและผลิตภัณฑ์ในครัวเรือนในหลายๆ ตลาดและหลากหลายหมวดหมู่ธุรกิจทั่วโลก แบรนด์ระดับต้นๆ สามแบรนด์ของเราคือ Loctite, Persil และ Schwarzkopf ในปีงบประมาณ 2022 เฮงเค็ลรายงานยอดขายมากกว่า 22 พันล้านยูโรและผลกําไรจากการดําเนินงานประมาณ 2.3 พันล้านยูโร หุ้นบุริมสิทธิ์ของเฮงเค็ลจดทะเบียนในดัชนีหุ้น DAX ของเยอรมัน ความยั่งยืนเป็นสิ่งที่เฮงเค็ลยึดมั่นมายาวนาน และบริษัทมีกลยุทธ์ความยั่งยืนที่ชัดเจนพร้อมเป้าหมายเฉพาะ เฮงเค็ลก่อตั้งขึ้นในปี 1876 และปัจจุบันมีทีมงานที่มีความหลากหลายจากเพื่อนร่วมงานประมาณ 50,000 คนทั่วโลก ซึ่งรวมกันเป็นวัฒนธรรมองค์กรที่แข็งแกร่ง ยึดมั่นค่านิยมเดียวกัน และมีวัตถุประสงค์ร่วมกัน: "Pioneers at heart for the good of generations.” (บุกเบิกด้วยหัวใจเพื่อสิ่งที่ดีแก่คนรุ่นหลัง) ดูข้อมูลเพิ่มเติมได้ที่ </w:t>
      </w:r>
      <w:hyperlink r:id="rId16" w:history="1">
        <w:r>
          <w:rPr>
            <w:rStyle w:val="Hyperlink"/>
            <w:szCs w:val="24"/>
            <w:lang w:val="th"/>
          </w:rPr>
          <w:t>www.henkel.com</w:t>
        </w:r>
      </w:hyperlink>
      <w:r>
        <w:rPr>
          <w:rStyle w:val="AboutandContactBody"/>
          <w:lang w:val="th"/>
        </w:rPr>
        <w:t xml:space="preserve"> </w:t>
      </w:r>
    </w:p>
    <w:p w14:paraId="38FDD9FD" w14:textId="77777777" w:rsidR="00697654" w:rsidRPr="00DD7C2C" w:rsidRDefault="00697654" w:rsidP="00697654">
      <w:pPr>
        <w:rPr>
          <w:rStyle w:val="AboutandContactHeadline"/>
          <w:szCs w:val="18"/>
        </w:rPr>
      </w:pPr>
    </w:p>
    <w:p w14:paraId="7DA083B1" w14:textId="77777777" w:rsidR="00697654" w:rsidRPr="00FD1414" w:rsidRDefault="00697654" w:rsidP="00697654">
      <w:pPr>
        <w:rPr>
          <w:rStyle w:val="AboutandContactHeadline"/>
          <w:vanish/>
          <w:szCs w:val="18"/>
        </w:rPr>
      </w:pPr>
      <w:r>
        <w:rPr>
          <w:rStyle w:val="AboutandContactHeadline"/>
          <w:vanish/>
          <w:szCs w:val="18"/>
        </w:rPr>
        <w:t xml:space="preserve">Materi foto tersedia di </w:t>
      </w:r>
      <w:hyperlink r:id="rId17">
        <w:r>
          <w:rPr>
            <w:rStyle w:val="Hyperlink"/>
            <w:b/>
            <w:bCs/>
            <w:vanish/>
          </w:rPr>
          <w:t>www.henkel.com/press</w:t>
        </w:r>
      </w:hyperlink>
    </w:p>
    <w:p w14:paraId="11E913C4" w14:textId="77777777" w:rsidR="00697654" w:rsidRPr="00FD1414" w:rsidRDefault="00697654" w:rsidP="00697654">
      <w:pPr>
        <w:rPr>
          <w:b/>
          <w:bCs/>
          <w:vanish/>
          <w:sz w:val="18"/>
          <w:szCs w:val="18"/>
        </w:rPr>
      </w:pPr>
      <w:r>
        <w:rPr>
          <w:b/>
          <w:bCs/>
          <w:vanish/>
          <w:sz w:val="18"/>
          <w:szCs w:val="18"/>
        </w:rPr>
        <w:t>Kontak media</w:t>
      </w:r>
    </w:p>
    <w:p w14:paraId="35A8006C" w14:textId="77777777" w:rsidR="00697654" w:rsidRPr="00FD1414" w:rsidRDefault="00697654" w:rsidP="00697654">
      <w:pPr>
        <w:autoSpaceDE w:val="0"/>
        <w:autoSpaceDN w:val="0"/>
        <w:rPr>
          <w:rFonts w:cs="Segoe UI"/>
          <w:vanish/>
          <w:sz w:val="18"/>
          <w:szCs w:val="18"/>
        </w:rPr>
      </w:pPr>
      <w:r>
        <w:rPr>
          <w:vanish/>
          <w:sz w:val="18"/>
          <w:szCs w:val="18"/>
        </w:rPr>
        <w:t>Meiling Wee</w:t>
      </w:r>
      <w:r>
        <w:rPr>
          <w:vanish/>
          <w:sz w:val="18"/>
          <w:szCs w:val="18"/>
        </w:rPr>
        <w:tab/>
      </w:r>
      <w:r>
        <w:rPr>
          <w:vanish/>
          <w:sz w:val="18"/>
          <w:szCs w:val="18"/>
        </w:rPr>
        <w:tab/>
      </w:r>
      <w:r>
        <w:rPr>
          <w:vanish/>
          <w:sz w:val="18"/>
          <w:szCs w:val="18"/>
        </w:rPr>
        <w:tab/>
      </w:r>
      <w:r>
        <w:rPr>
          <w:vanish/>
          <w:sz w:val="18"/>
          <w:szCs w:val="18"/>
        </w:rPr>
        <w:tab/>
      </w:r>
    </w:p>
    <w:p w14:paraId="09250E3F" w14:textId="77777777" w:rsidR="00697654" w:rsidRPr="00FD1414" w:rsidRDefault="00697654" w:rsidP="00697654">
      <w:pPr>
        <w:autoSpaceDE w:val="0"/>
        <w:autoSpaceDN w:val="0"/>
        <w:rPr>
          <w:rFonts w:cs="Segoe UI"/>
          <w:vanish/>
          <w:sz w:val="18"/>
          <w:szCs w:val="18"/>
        </w:rPr>
      </w:pPr>
      <w:r>
        <w:rPr>
          <w:vanish/>
          <w:sz w:val="18"/>
          <w:szCs w:val="18"/>
        </w:rPr>
        <w:t>+65 8799 3216</w:t>
      </w:r>
      <w:r>
        <w:rPr>
          <w:vanish/>
          <w:sz w:val="18"/>
          <w:szCs w:val="18"/>
        </w:rPr>
        <w:tab/>
      </w:r>
      <w:r>
        <w:rPr>
          <w:vanish/>
          <w:sz w:val="18"/>
          <w:szCs w:val="18"/>
        </w:rPr>
        <w:tab/>
      </w:r>
      <w:r>
        <w:rPr>
          <w:vanish/>
          <w:sz w:val="18"/>
          <w:szCs w:val="18"/>
        </w:rPr>
        <w:tab/>
      </w:r>
      <w:r>
        <w:rPr>
          <w:vanish/>
          <w:sz w:val="18"/>
          <w:szCs w:val="18"/>
        </w:rPr>
        <w:tab/>
      </w:r>
    </w:p>
    <w:p w14:paraId="73EBF5EE" w14:textId="446E6733" w:rsidR="1560C72A" w:rsidRPr="001275A8" w:rsidRDefault="00000000" w:rsidP="00697654">
      <w:pPr>
        <w:autoSpaceDE w:val="0"/>
        <w:autoSpaceDN w:val="0"/>
        <w:rPr>
          <w:rStyle w:val="AboutandContactBody"/>
          <w:rFonts w:eastAsia="Segoe UI" w:cs="Segoe UI"/>
          <w:szCs w:val="18"/>
        </w:rPr>
      </w:pPr>
      <w:hyperlink r:id="rId18" w:history="1">
        <w:r w:rsidR="00E473EC">
          <w:rPr>
            <w:rStyle w:val="Hyperlink"/>
            <w:vanish/>
          </w:rPr>
          <w:t>meiling.wee@henkel.com</w:t>
        </w:r>
      </w:hyperlink>
      <w:r w:rsidR="00E473EC">
        <w:rPr>
          <w:vanish/>
          <w:sz w:val="18"/>
          <w:szCs w:val="18"/>
        </w:rPr>
        <w:t xml:space="preserve">                    </w:t>
      </w:r>
    </w:p>
    <w:sectPr w:rsidR="1560C72A" w:rsidRPr="001275A8" w:rsidSect="008D17F4">
      <w:head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2EAC9" w14:textId="77777777" w:rsidR="00A2488A" w:rsidRDefault="00A2488A">
      <w:r>
        <w:separator/>
      </w:r>
    </w:p>
  </w:endnote>
  <w:endnote w:type="continuationSeparator" w:id="0">
    <w:p w14:paraId="3D4A0FE2" w14:textId="77777777" w:rsidR="00A2488A" w:rsidRDefault="00A2488A">
      <w:r>
        <w:continuationSeparator/>
      </w:r>
    </w:p>
  </w:endnote>
  <w:endnote w:type="continuationNotice" w:id="1">
    <w:p w14:paraId="68D1029B" w14:textId="77777777" w:rsidR="00A2488A" w:rsidRDefault="00A248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>
      <w:rPr>
        <w:bCs w:val="0"/>
        <w:lang w:val="th"/>
      </w:rPr>
      <w:t>Henkel AG &amp; Co. KGaA</w:t>
    </w:r>
    <w:r>
      <w:rPr>
        <w:bCs w:val="0"/>
        <w:lang w:val="th"/>
      </w:rPr>
      <w:tab/>
      <w:t xml:space="preserve">หน้า </w:t>
    </w:r>
    <w:r>
      <w:rPr>
        <w:bCs w:val="0"/>
        <w:lang w:val="th"/>
      </w:rPr>
      <w:fldChar w:fldCharType="begin"/>
    </w:r>
    <w:r>
      <w:rPr>
        <w:bCs w:val="0"/>
        <w:lang w:val="th"/>
      </w:rPr>
      <w:instrText xml:space="preserve"> PAGE  \* Arabic  \* MERGEFORMAT </w:instrText>
    </w:r>
    <w:r>
      <w:rPr>
        <w:bCs w:val="0"/>
        <w:lang w:val="th"/>
      </w:rPr>
      <w:fldChar w:fldCharType="separate"/>
    </w:r>
    <w:r>
      <w:rPr>
        <w:bCs w:val="0"/>
        <w:lang w:val="th"/>
      </w:rPr>
      <w:t>2</w:t>
    </w:r>
    <w:r>
      <w:rPr>
        <w:bCs w:val="0"/>
        <w:lang w:val="th"/>
      </w:rPr>
      <w:fldChar w:fldCharType="end"/>
    </w:r>
    <w:r>
      <w:rPr>
        <w:bCs w:val="0"/>
        <w:lang w:val="th"/>
      </w:rPr>
      <w:t>/</w:t>
    </w:r>
    <w:fldSimple w:instr="NUMPAGES  \* Arabic  \* MERGEFORMAT">
      <w:r>
        <w:rPr>
          <w:bCs w:val="0"/>
          <w:lang w:val="th"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1F4C1C80" w:rsidR="00CF6F33" w:rsidRPr="00992A11" w:rsidRDefault="008C04F8" w:rsidP="00992A11">
    <w:pPr>
      <w:pStyle w:val="Footer"/>
    </w:pPr>
    <w:r>
      <w:rPr>
        <w:bCs w:val="0"/>
        <w:lang w:val="th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45EE1B9D" wp14:editId="624F152B">
              <wp:simplePos x="0" y="0"/>
              <wp:positionH relativeFrom="margin">
                <wp:posOffset>73369</wp:posOffset>
              </wp:positionH>
              <wp:positionV relativeFrom="paragraph">
                <wp:posOffset>-631825</wp:posOffset>
              </wp:positionV>
              <wp:extent cx="5533970" cy="449272"/>
              <wp:effectExtent l="0" t="0" r="0" b="8255"/>
              <wp:wrapNone/>
              <wp:docPr id="6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3970" cy="449272"/>
                        <a:chOff x="0" y="0"/>
                        <a:chExt cx="9914936" cy="688841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45758" b="4322"/>
                        <a:stretch/>
                      </pic:blipFill>
                      <pic:spPr>
                        <a:xfrm>
                          <a:off x="0" y="0"/>
                          <a:ext cx="6401502" cy="6888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263" r="22164" b="15525"/>
                        <a:stretch/>
                      </pic:blipFill>
                      <pic:spPr>
                        <a:xfrm>
                          <a:off x="8294099" y="51758"/>
                          <a:ext cx="1620837" cy="614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A picture containing black, darknes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82256" y="150257"/>
                          <a:ext cx="1531089" cy="53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369B99" id="Group 9" o:spid="_x0000_s1026" style="position:absolute;margin-left:5.8pt;margin-top:-49.75pt;width:435.75pt;height:35.4pt;z-index:251660290;mso-position-horizontal-relative:margin;mso-width-relative:margin;mso-height-relative:margin" coordsize="99149,6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64015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">
                <v:imagedata r:id="rId3" o:title="" cropbottom="2832f" cropleft="-1f" cropright="29988f"/>
              </v:shape>
              <v:shape id="Picture 8" o:spid="_x0000_s1028" type="#_x0000_t75" style="position:absolute;left:82940;top:517;width:16209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">
                <v:imagedata r:id="rId3" o:title="" cropbottom="10174f" cropleft="42115f" cropright="14525f"/>
              </v:shape>
              <v:shape id="Picture 9" o:spid="_x0000_s1029" type="#_x0000_t75" alt="A picture containing black, darkness&#10;&#10;Description automatically generated" style="position:absolute;left:65822;top:1502;width:15311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">
                <v:imagedata r:id="rId4" o:title="A picture containing black, darkness&#10;&#10;Description automatically generated"/>
              </v:shape>
              <w10:wrap anchorx="margin"/>
            </v:group>
          </w:pict>
        </mc:Fallback>
      </mc:AlternateContent>
    </w:r>
    <w:r>
      <w:rPr>
        <w:bCs w:val="0"/>
        <w:lang w:val="th"/>
      </w:rPr>
      <w:t xml:space="preserve">หน้า </w:t>
    </w:r>
    <w:r>
      <w:rPr>
        <w:bCs w:val="0"/>
        <w:lang w:val="th"/>
      </w:rPr>
      <w:fldChar w:fldCharType="begin"/>
    </w:r>
    <w:r>
      <w:rPr>
        <w:bCs w:val="0"/>
        <w:lang w:val="th"/>
      </w:rPr>
      <w:instrText xml:space="preserve"> PAGE  \* Arabic  \* MERGEFORMAT </w:instrText>
    </w:r>
    <w:r>
      <w:rPr>
        <w:bCs w:val="0"/>
        <w:lang w:val="th"/>
      </w:rPr>
      <w:fldChar w:fldCharType="separate"/>
    </w:r>
    <w:r>
      <w:rPr>
        <w:bCs w:val="0"/>
        <w:lang w:val="th"/>
      </w:rPr>
      <w:t>1</w:t>
    </w:r>
    <w:r>
      <w:rPr>
        <w:bCs w:val="0"/>
        <w:lang w:val="th"/>
      </w:rPr>
      <w:fldChar w:fldCharType="end"/>
    </w:r>
    <w:r>
      <w:rPr>
        <w:bCs w:val="0"/>
        <w:lang w:val="th"/>
      </w:rPr>
      <w:t>/</w:t>
    </w:r>
    <w:r>
      <w:rPr>
        <w:bCs w:val="0"/>
        <w:lang w:val="th"/>
      </w:rPr>
      <w:fldChar w:fldCharType="begin"/>
    </w:r>
    <w:r>
      <w:rPr>
        <w:bCs w:val="0"/>
        <w:lang w:val="th"/>
      </w:rPr>
      <w:instrText xml:space="preserve"> NUMPAGES  \* Arabic  \* MERGEFORMAT </w:instrText>
    </w:r>
    <w:r>
      <w:rPr>
        <w:bCs w:val="0"/>
        <w:lang w:val="th"/>
      </w:rPr>
      <w:fldChar w:fldCharType="separate"/>
    </w:r>
    <w:r>
      <w:rPr>
        <w:bCs w:val="0"/>
        <w:lang w:val="th"/>
      </w:rPr>
      <w:t>1</w:t>
    </w:r>
    <w:r>
      <w:rPr>
        <w:bCs w:val="0"/>
        <w:lang w:val="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45F5" w14:textId="77777777" w:rsidR="00A2488A" w:rsidRDefault="00A2488A">
      <w:r>
        <w:separator/>
      </w:r>
    </w:p>
  </w:footnote>
  <w:footnote w:type="continuationSeparator" w:id="0">
    <w:p w14:paraId="28A754FA" w14:textId="77777777" w:rsidR="00A2488A" w:rsidRDefault="00A2488A">
      <w:r>
        <w:continuationSeparator/>
      </w:r>
    </w:p>
  </w:footnote>
  <w:footnote w:type="continuationNotice" w:id="1">
    <w:p w14:paraId="0F5FA65F" w14:textId="77777777" w:rsidR="00A2488A" w:rsidRDefault="00A248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B58013D" w:rsidR="00CF6F33" w:rsidRPr="00EB46D9" w:rsidRDefault="0059722C" w:rsidP="00EB46D9">
    <w:pPr>
      <w:pStyle w:val="Header"/>
    </w:pPr>
    <w:r>
      <w:rPr>
        <w:b w:val="0"/>
        <w:bCs w:val="0"/>
        <w:noProof/>
        <w:lang w:val="th"/>
      </w:rPr>
      <w:drawing>
        <wp:anchor distT="0" distB="0" distL="114300" distR="114300" simplePos="0" relativeHeight="251658242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lang w:val="th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656526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>
      <w:rPr>
        <w:lang w:val="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F3373"/>
    <w:multiLevelType w:val="hybridMultilevel"/>
    <w:tmpl w:val="EEFE2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7347FCC"/>
    <w:multiLevelType w:val="hybridMultilevel"/>
    <w:tmpl w:val="08BA4A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16103"/>
    <w:multiLevelType w:val="hybridMultilevel"/>
    <w:tmpl w:val="E3781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0242745">
    <w:abstractNumId w:val="1"/>
  </w:num>
  <w:num w:numId="2" w16cid:durableId="1645817096">
    <w:abstractNumId w:val="0"/>
  </w:num>
  <w:num w:numId="3" w16cid:durableId="1668746595">
    <w:abstractNumId w:val="7"/>
  </w:num>
  <w:num w:numId="4" w16cid:durableId="682629902">
    <w:abstractNumId w:val="5"/>
  </w:num>
  <w:num w:numId="5" w16cid:durableId="2003197759">
    <w:abstractNumId w:val="3"/>
  </w:num>
  <w:num w:numId="6" w16cid:durableId="615412011">
    <w:abstractNumId w:val="6"/>
  </w:num>
  <w:num w:numId="7" w16cid:durableId="677930943">
    <w:abstractNumId w:val="4"/>
  </w:num>
  <w:num w:numId="8" w16cid:durableId="1482968664">
    <w:abstractNumId w:val="8"/>
  </w:num>
  <w:num w:numId="9" w16cid:durableId="1763447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12A55"/>
    <w:rsid w:val="00021C67"/>
    <w:rsid w:val="00030557"/>
    <w:rsid w:val="00030F51"/>
    <w:rsid w:val="00035A84"/>
    <w:rsid w:val="00040CC9"/>
    <w:rsid w:val="00051E86"/>
    <w:rsid w:val="000575F9"/>
    <w:rsid w:val="000618FC"/>
    <w:rsid w:val="00067071"/>
    <w:rsid w:val="00080D10"/>
    <w:rsid w:val="0008357F"/>
    <w:rsid w:val="000B4655"/>
    <w:rsid w:val="000B695A"/>
    <w:rsid w:val="000C210A"/>
    <w:rsid w:val="000C56DD"/>
    <w:rsid w:val="000D1672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5230"/>
    <w:rsid w:val="00115B5F"/>
    <w:rsid w:val="001162B4"/>
    <w:rsid w:val="00122CBC"/>
    <w:rsid w:val="00126D4A"/>
    <w:rsid w:val="001275A8"/>
    <w:rsid w:val="001325EF"/>
    <w:rsid w:val="00132DA9"/>
    <w:rsid w:val="0013305B"/>
    <w:rsid w:val="00133B99"/>
    <w:rsid w:val="00134FCB"/>
    <w:rsid w:val="001443BD"/>
    <w:rsid w:val="0014512E"/>
    <w:rsid w:val="001532F4"/>
    <w:rsid w:val="001577E9"/>
    <w:rsid w:val="0016138C"/>
    <w:rsid w:val="001731CE"/>
    <w:rsid w:val="001836E7"/>
    <w:rsid w:val="001B7C20"/>
    <w:rsid w:val="001C0B32"/>
    <w:rsid w:val="001C4BE1"/>
    <w:rsid w:val="001D7ADF"/>
    <w:rsid w:val="001E0F71"/>
    <w:rsid w:val="001E6D05"/>
    <w:rsid w:val="001E7C28"/>
    <w:rsid w:val="001F1BB2"/>
    <w:rsid w:val="001F1BDF"/>
    <w:rsid w:val="001F7110"/>
    <w:rsid w:val="001F7E96"/>
    <w:rsid w:val="00202284"/>
    <w:rsid w:val="00205A4E"/>
    <w:rsid w:val="00212488"/>
    <w:rsid w:val="0021599A"/>
    <w:rsid w:val="00220628"/>
    <w:rsid w:val="002304D2"/>
    <w:rsid w:val="00234ABD"/>
    <w:rsid w:val="00236E2A"/>
    <w:rsid w:val="00237F62"/>
    <w:rsid w:val="0024586A"/>
    <w:rsid w:val="00256F0C"/>
    <w:rsid w:val="00262C05"/>
    <w:rsid w:val="00281D14"/>
    <w:rsid w:val="00282C13"/>
    <w:rsid w:val="002A019C"/>
    <w:rsid w:val="002A0DF7"/>
    <w:rsid w:val="002A2975"/>
    <w:rsid w:val="002A60E0"/>
    <w:rsid w:val="002C1344"/>
    <w:rsid w:val="002C1BA6"/>
    <w:rsid w:val="002C252E"/>
    <w:rsid w:val="002C6773"/>
    <w:rsid w:val="002D2A3D"/>
    <w:rsid w:val="002E0B17"/>
    <w:rsid w:val="002E4FFB"/>
    <w:rsid w:val="002E7DED"/>
    <w:rsid w:val="002F19A6"/>
    <w:rsid w:val="002F7E11"/>
    <w:rsid w:val="00304087"/>
    <w:rsid w:val="00304749"/>
    <w:rsid w:val="00310ACD"/>
    <w:rsid w:val="0031379F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55EE"/>
    <w:rsid w:val="00376EE9"/>
    <w:rsid w:val="00377CBB"/>
    <w:rsid w:val="003877B6"/>
    <w:rsid w:val="00393887"/>
    <w:rsid w:val="00394C6B"/>
    <w:rsid w:val="003A4E62"/>
    <w:rsid w:val="003A6257"/>
    <w:rsid w:val="003B1069"/>
    <w:rsid w:val="003B390A"/>
    <w:rsid w:val="003C15DE"/>
    <w:rsid w:val="003C4EB2"/>
    <w:rsid w:val="003E177B"/>
    <w:rsid w:val="003F1AF3"/>
    <w:rsid w:val="003F4D8D"/>
    <w:rsid w:val="00413226"/>
    <w:rsid w:val="00415A85"/>
    <w:rsid w:val="004216E1"/>
    <w:rsid w:val="004303B6"/>
    <w:rsid w:val="004313E7"/>
    <w:rsid w:val="00431681"/>
    <w:rsid w:val="004358B7"/>
    <w:rsid w:val="0044588B"/>
    <w:rsid w:val="0044763B"/>
    <w:rsid w:val="004629B3"/>
    <w:rsid w:val="0046376E"/>
    <w:rsid w:val="0046690F"/>
    <w:rsid w:val="00472FEC"/>
    <w:rsid w:val="00490A03"/>
    <w:rsid w:val="00493327"/>
    <w:rsid w:val="00494DBE"/>
    <w:rsid w:val="00495CE6"/>
    <w:rsid w:val="004A323C"/>
    <w:rsid w:val="004B42B1"/>
    <w:rsid w:val="004B54E8"/>
    <w:rsid w:val="004C4FEB"/>
    <w:rsid w:val="004C6B79"/>
    <w:rsid w:val="004C7459"/>
    <w:rsid w:val="004D059B"/>
    <w:rsid w:val="004D4CB6"/>
    <w:rsid w:val="004E3341"/>
    <w:rsid w:val="004F10C1"/>
    <w:rsid w:val="004F6698"/>
    <w:rsid w:val="0050075F"/>
    <w:rsid w:val="00502E62"/>
    <w:rsid w:val="00506B8A"/>
    <w:rsid w:val="0052212B"/>
    <w:rsid w:val="00526A2D"/>
    <w:rsid w:val="00534A03"/>
    <w:rsid w:val="00534B46"/>
    <w:rsid w:val="00540358"/>
    <w:rsid w:val="00540D47"/>
    <w:rsid w:val="00550864"/>
    <w:rsid w:val="00552D69"/>
    <w:rsid w:val="0055571E"/>
    <w:rsid w:val="00556F67"/>
    <w:rsid w:val="00566B0F"/>
    <w:rsid w:val="005833F0"/>
    <w:rsid w:val="00586CAF"/>
    <w:rsid w:val="005873E9"/>
    <w:rsid w:val="00590E93"/>
    <w:rsid w:val="00591180"/>
    <w:rsid w:val="0059722C"/>
    <w:rsid w:val="00597D07"/>
    <w:rsid w:val="005A3846"/>
    <w:rsid w:val="005B57AE"/>
    <w:rsid w:val="005B6A58"/>
    <w:rsid w:val="005B728E"/>
    <w:rsid w:val="005C7112"/>
    <w:rsid w:val="005D0561"/>
    <w:rsid w:val="005D0AD9"/>
    <w:rsid w:val="005D22F6"/>
    <w:rsid w:val="005E0C30"/>
    <w:rsid w:val="005E69D9"/>
    <w:rsid w:val="005F13D5"/>
    <w:rsid w:val="005F27F4"/>
    <w:rsid w:val="005F3239"/>
    <w:rsid w:val="005F5155"/>
    <w:rsid w:val="005F6567"/>
    <w:rsid w:val="00607256"/>
    <w:rsid w:val="00610FC8"/>
    <w:rsid w:val="0061146C"/>
    <w:rsid w:val="006144B1"/>
    <w:rsid w:val="006335F1"/>
    <w:rsid w:val="006345B6"/>
    <w:rsid w:val="00635712"/>
    <w:rsid w:val="00643D8A"/>
    <w:rsid w:val="00652229"/>
    <w:rsid w:val="00652793"/>
    <w:rsid w:val="006626CA"/>
    <w:rsid w:val="00663487"/>
    <w:rsid w:val="00672382"/>
    <w:rsid w:val="00673311"/>
    <w:rsid w:val="00682643"/>
    <w:rsid w:val="00682EB9"/>
    <w:rsid w:val="0068441A"/>
    <w:rsid w:val="00690B19"/>
    <w:rsid w:val="0069762C"/>
    <w:rsid w:val="00697654"/>
    <w:rsid w:val="006A0A3C"/>
    <w:rsid w:val="006A17F3"/>
    <w:rsid w:val="006A79F0"/>
    <w:rsid w:val="006B47EE"/>
    <w:rsid w:val="006B499F"/>
    <w:rsid w:val="006C1F6C"/>
    <w:rsid w:val="006D3809"/>
    <w:rsid w:val="006D4996"/>
    <w:rsid w:val="006D54AB"/>
    <w:rsid w:val="006E3006"/>
    <w:rsid w:val="006E5032"/>
    <w:rsid w:val="006E5BDA"/>
    <w:rsid w:val="006F0126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3096C"/>
    <w:rsid w:val="00742398"/>
    <w:rsid w:val="007507B5"/>
    <w:rsid w:val="007508B1"/>
    <w:rsid w:val="0075091D"/>
    <w:rsid w:val="00753A24"/>
    <w:rsid w:val="00767A4F"/>
    <w:rsid w:val="00772188"/>
    <w:rsid w:val="0077514E"/>
    <w:rsid w:val="007813D0"/>
    <w:rsid w:val="00785993"/>
    <w:rsid w:val="007866E2"/>
    <w:rsid w:val="00786BA3"/>
    <w:rsid w:val="0079202F"/>
    <w:rsid w:val="00795AF2"/>
    <w:rsid w:val="007970FF"/>
    <w:rsid w:val="007A2AAD"/>
    <w:rsid w:val="007A4432"/>
    <w:rsid w:val="007A784E"/>
    <w:rsid w:val="007B499C"/>
    <w:rsid w:val="007B4D4B"/>
    <w:rsid w:val="007D2A02"/>
    <w:rsid w:val="007E4451"/>
    <w:rsid w:val="007E6EA1"/>
    <w:rsid w:val="007F0F63"/>
    <w:rsid w:val="007F2B1E"/>
    <w:rsid w:val="007F4D81"/>
    <w:rsid w:val="007F62B4"/>
    <w:rsid w:val="00801081"/>
    <w:rsid w:val="00801517"/>
    <w:rsid w:val="008063E1"/>
    <w:rsid w:val="008164F7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64481"/>
    <w:rsid w:val="0087142D"/>
    <w:rsid w:val="00873956"/>
    <w:rsid w:val="00880E72"/>
    <w:rsid w:val="008825EE"/>
    <w:rsid w:val="00884B56"/>
    <w:rsid w:val="0088596E"/>
    <w:rsid w:val="0089796A"/>
    <w:rsid w:val="008A2375"/>
    <w:rsid w:val="008B3B9A"/>
    <w:rsid w:val="008C04F8"/>
    <w:rsid w:val="008C1691"/>
    <w:rsid w:val="008C182B"/>
    <w:rsid w:val="008D17F4"/>
    <w:rsid w:val="008D76C5"/>
    <w:rsid w:val="008E0AFA"/>
    <w:rsid w:val="008E75D3"/>
    <w:rsid w:val="008F125E"/>
    <w:rsid w:val="008F4D2F"/>
    <w:rsid w:val="00906292"/>
    <w:rsid w:val="00910958"/>
    <w:rsid w:val="00917162"/>
    <w:rsid w:val="00923247"/>
    <w:rsid w:val="009251CC"/>
    <w:rsid w:val="0092714E"/>
    <w:rsid w:val="00930538"/>
    <w:rsid w:val="00941091"/>
    <w:rsid w:val="00942002"/>
    <w:rsid w:val="00947885"/>
    <w:rsid w:val="00950E6B"/>
    <w:rsid w:val="00952168"/>
    <w:rsid w:val="009527FE"/>
    <w:rsid w:val="00953518"/>
    <w:rsid w:val="009739A0"/>
    <w:rsid w:val="00974F84"/>
    <w:rsid w:val="009767C7"/>
    <w:rsid w:val="0098579A"/>
    <w:rsid w:val="0099195A"/>
    <w:rsid w:val="00992A11"/>
    <w:rsid w:val="00994681"/>
    <w:rsid w:val="0099486A"/>
    <w:rsid w:val="00995772"/>
    <w:rsid w:val="009A0E26"/>
    <w:rsid w:val="009A16EC"/>
    <w:rsid w:val="009A5B95"/>
    <w:rsid w:val="009B29B7"/>
    <w:rsid w:val="009B3B37"/>
    <w:rsid w:val="009B7D1F"/>
    <w:rsid w:val="009C02BF"/>
    <w:rsid w:val="009C088E"/>
    <w:rsid w:val="009C4D35"/>
    <w:rsid w:val="009D1522"/>
    <w:rsid w:val="009D3CA7"/>
    <w:rsid w:val="009D61E2"/>
    <w:rsid w:val="009D7252"/>
    <w:rsid w:val="009E5EB4"/>
    <w:rsid w:val="00A044D6"/>
    <w:rsid w:val="00A04ADB"/>
    <w:rsid w:val="00A11E0F"/>
    <w:rsid w:val="00A2488A"/>
    <w:rsid w:val="00A26CB6"/>
    <w:rsid w:val="00A32F82"/>
    <w:rsid w:val="00A32F8B"/>
    <w:rsid w:val="00A3756F"/>
    <w:rsid w:val="00A42D6F"/>
    <w:rsid w:val="00A43C03"/>
    <w:rsid w:val="00A44B77"/>
    <w:rsid w:val="00A45A62"/>
    <w:rsid w:val="00A54AC5"/>
    <w:rsid w:val="00A55DC3"/>
    <w:rsid w:val="00A56D41"/>
    <w:rsid w:val="00A570E5"/>
    <w:rsid w:val="00A61353"/>
    <w:rsid w:val="00A66DB1"/>
    <w:rsid w:val="00A67A92"/>
    <w:rsid w:val="00A70ADC"/>
    <w:rsid w:val="00A87870"/>
    <w:rsid w:val="00A91A70"/>
    <w:rsid w:val="00AA1B85"/>
    <w:rsid w:val="00AB1CB6"/>
    <w:rsid w:val="00AB1D9A"/>
    <w:rsid w:val="00AD44FE"/>
    <w:rsid w:val="00AE49F1"/>
    <w:rsid w:val="00B05CCA"/>
    <w:rsid w:val="00B14271"/>
    <w:rsid w:val="00B16270"/>
    <w:rsid w:val="00B236B8"/>
    <w:rsid w:val="00B2685D"/>
    <w:rsid w:val="00B30351"/>
    <w:rsid w:val="00B33C2A"/>
    <w:rsid w:val="00B422EC"/>
    <w:rsid w:val="00B726D4"/>
    <w:rsid w:val="00B8214F"/>
    <w:rsid w:val="00B869C2"/>
    <w:rsid w:val="00B86A4F"/>
    <w:rsid w:val="00B93035"/>
    <w:rsid w:val="00B958E8"/>
    <w:rsid w:val="00B97E4A"/>
    <w:rsid w:val="00BA09B2"/>
    <w:rsid w:val="00BA5B46"/>
    <w:rsid w:val="00BB170F"/>
    <w:rsid w:val="00BB5D0B"/>
    <w:rsid w:val="00BC0995"/>
    <w:rsid w:val="00BC457C"/>
    <w:rsid w:val="00BE793A"/>
    <w:rsid w:val="00BF2B82"/>
    <w:rsid w:val="00BF432A"/>
    <w:rsid w:val="00BF6E82"/>
    <w:rsid w:val="00C060C7"/>
    <w:rsid w:val="00C24C17"/>
    <w:rsid w:val="00C31EE0"/>
    <w:rsid w:val="00C3758F"/>
    <w:rsid w:val="00C40B88"/>
    <w:rsid w:val="00C47D87"/>
    <w:rsid w:val="00C5376E"/>
    <w:rsid w:val="00C64601"/>
    <w:rsid w:val="00C7002A"/>
    <w:rsid w:val="00C808A6"/>
    <w:rsid w:val="00C80A7C"/>
    <w:rsid w:val="00C95538"/>
    <w:rsid w:val="00C97091"/>
    <w:rsid w:val="00C97260"/>
    <w:rsid w:val="00CA2001"/>
    <w:rsid w:val="00CB5B6C"/>
    <w:rsid w:val="00CC052E"/>
    <w:rsid w:val="00CD16BE"/>
    <w:rsid w:val="00CD267C"/>
    <w:rsid w:val="00CD4616"/>
    <w:rsid w:val="00CD56AF"/>
    <w:rsid w:val="00CE33D5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418E2"/>
    <w:rsid w:val="00D558EF"/>
    <w:rsid w:val="00D5653B"/>
    <w:rsid w:val="00D62EF1"/>
    <w:rsid w:val="00D6309D"/>
    <w:rsid w:val="00D644CA"/>
    <w:rsid w:val="00D66FC2"/>
    <w:rsid w:val="00D76C7E"/>
    <w:rsid w:val="00D771DE"/>
    <w:rsid w:val="00D7776D"/>
    <w:rsid w:val="00D80B79"/>
    <w:rsid w:val="00D9293F"/>
    <w:rsid w:val="00D93598"/>
    <w:rsid w:val="00DA1E18"/>
    <w:rsid w:val="00DA2009"/>
    <w:rsid w:val="00DB05B1"/>
    <w:rsid w:val="00DB5A79"/>
    <w:rsid w:val="00DC2465"/>
    <w:rsid w:val="00DD06C4"/>
    <w:rsid w:val="00DD512E"/>
    <w:rsid w:val="00DE1177"/>
    <w:rsid w:val="00DE2CEA"/>
    <w:rsid w:val="00DE2D6F"/>
    <w:rsid w:val="00DE6A3C"/>
    <w:rsid w:val="00DE74F4"/>
    <w:rsid w:val="00DE7F97"/>
    <w:rsid w:val="00DF1010"/>
    <w:rsid w:val="00DF13D1"/>
    <w:rsid w:val="00DF5AEA"/>
    <w:rsid w:val="00DF63F6"/>
    <w:rsid w:val="00E13747"/>
    <w:rsid w:val="00E21637"/>
    <w:rsid w:val="00E2223F"/>
    <w:rsid w:val="00E25AEA"/>
    <w:rsid w:val="00E301B3"/>
    <w:rsid w:val="00E30DEF"/>
    <w:rsid w:val="00E30ED2"/>
    <w:rsid w:val="00E31276"/>
    <w:rsid w:val="00E317EE"/>
    <w:rsid w:val="00E37F70"/>
    <w:rsid w:val="00E446C1"/>
    <w:rsid w:val="00E473EC"/>
    <w:rsid w:val="00E758B9"/>
    <w:rsid w:val="00E84FAB"/>
    <w:rsid w:val="00E85569"/>
    <w:rsid w:val="00E856AF"/>
    <w:rsid w:val="00E86B83"/>
    <w:rsid w:val="00E87C64"/>
    <w:rsid w:val="00E93A01"/>
    <w:rsid w:val="00E93FF8"/>
    <w:rsid w:val="00E96EAF"/>
    <w:rsid w:val="00EA1752"/>
    <w:rsid w:val="00EA5A89"/>
    <w:rsid w:val="00EA5BDB"/>
    <w:rsid w:val="00EB1970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7111"/>
    <w:rsid w:val="00EF7D1A"/>
    <w:rsid w:val="00F0448F"/>
    <w:rsid w:val="00F06EA5"/>
    <w:rsid w:val="00F0716C"/>
    <w:rsid w:val="00F270E9"/>
    <w:rsid w:val="00F275C0"/>
    <w:rsid w:val="00F346B6"/>
    <w:rsid w:val="00F36145"/>
    <w:rsid w:val="00F37BDD"/>
    <w:rsid w:val="00F41503"/>
    <w:rsid w:val="00F466C8"/>
    <w:rsid w:val="00F469A9"/>
    <w:rsid w:val="00F50B46"/>
    <w:rsid w:val="00F50D1F"/>
    <w:rsid w:val="00F635FC"/>
    <w:rsid w:val="00F63D03"/>
    <w:rsid w:val="00F65E2F"/>
    <w:rsid w:val="00F67DF1"/>
    <w:rsid w:val="00F77414"/>
    <w:rsid w:val="00F8309B"/>
    <w:rsid w:val="00F833C9"/>
    <w:rsid w:val="00F83F99"/>
    <w:rsid w:val="00F90064"/>
    <w:rsid w:val="00F96AFD"/>
    <w:rsid w:val="00F97DBF"/>
    <w:rsid w:val="00FA1398"/>
    <w:rsid w:val="00FA2E19"/>
    <w:rsid w:val="00FA697F"/>
    <w:rsid w:val="00FB5521"/>
    <w:rsid w:val="00FB610D"/>
    <w:rsid w:val="00FB7612"/>
    <w:rsid w:val="00FC4477"/>
    <w:rsid w:val="00FC46FB"/>
    <w:rsid w:val="00FD1414"/>
    <w:rsid w:val="00FD2B4F"/>
    <w:rsid w:val="00FD2BD3"/>
    <w:rsid w:val="00FD3492"/>
    <w:rsid w:val="00FD4CCA"/>
    <w:rsid w:val="00FD5453"/>
    <w:rsid w:val="00FD5B25"/>
    <w:rsid w:val="00FE2A9E"/>
    <w:rsid w:val="1560C72A"/>
    <w:rsid w:val="1C55D12C"/>
    <w:rsid w:val="4F7CF71C"/>
    <w:rsid w:val="6A3E6D2E"/>
    <w:rsid w:val="74B1387C"/>
    <w:rsid w:val="75178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."/>
  <w:listSeparator w:val=","/>
  <w14:docId w14:val="3FB409AA"/>
  <w15:chartTrackingRefBased/>
  <w15:docId w15:val="{151E9AFC-9C77-4B5A-BE2E-7C5E90AA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character" w:styleId="Strong">
    <w:name w:val="Strong"/>
    <w:basedOn w:val="DefaultParagraphFont"/>
    <w:uiPriority w:val="22"/>
    <w:qFormat/>
    <w:rsid w:val="00FD5B25"/>
    <w:rPr>
      <w:b/>
      <w:bCs/>
    </w:rPr>
  </w:style>
  <w:style w:type="paragraph" w:customStyle="1" w:styleId="m-6605981109385725365msolistparagraph">
    <w:name w:val="m_-6605981109385725365msolistparagraph"/>
    <w:basedOn w:val="Normal"/>
    <w:rsid w:val="00D558EF"/>
    <w:pPr>
      <w:spacing w:before="100" w:beforeAutospacing="1" w:after="100" w:afterAutospacing="1" w:line="240" w:lineRule="auto"/>
      <w:jc w:val="left"/>
    </w:pPr>
    <w:rPr>
      <w:rFonts w:ascii="Times New Roman" w:eastAsia="SimSun" w:hAnsi="Times New Roman"/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77514E"/>
    <w:pPr>
      <w:ind w:left="720"/>
      <w:contextualSpacing/>
    </w:pPr>
  </w:style>
  <w:style w:type="character" w:customStyle="1" w:styleId="normaltextrun">
    <w:name w:val="normaltextrun"/>
    <w:basedOn w:val="DefaultParagraphFont"/>
    <w:rsid w:val="00F06EA5"/>
  </w:style>
  <w:style w:type="character" w:customStyle="1" w:styleId="eop">
    <w:name w:val="eop"/>
    <w:basedOn w:val="DefaultParagraphFont"/>
    <w:rsid w:val="00F06EA5"/>
  </w:style>
  <w:style w:type="paragraph" w:customStyle="1" w:styleId="paragraph">
    <w:name w:val="paragraph"/>
    <w:basedOn w:val="Normal"/>
    <w:rsid w:val="00F06EA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GB" w:eastAsia="zh-CN"/>
    </w:rPr>
  </w:style>
  <w:style w:type="character" w:customStyle="1" w:styleId="ui-provider">
    <w:name w:val="ui-provider"/>
    <w:basedOn w:val="DefaultParagraphFont"/>
    <w:rsid w:val="00697654"/>
  </w:style>
  <w:style w:type="character" w:customStyle="1" w:styleId="readmaillocationtip">
    <w:name w:val="readmail_locationtip"/>
    <w:basedOn w:val="DefaultParagraphFont"/>
    <w:rsid w:val="00697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meiling.wee@henkel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henkel.com/pres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2A756D500242A529C4133B3F947B" ma:contentTypeVersion="18" ma:contentTypeDescription="Create a new document." ma:contentTypeScope="" ma:versionID="c7418ebab324ba39cd8fa79c4df15df4">
  <xsd:schema xmlns:xsd="http://www.w3.org/2001/XMLSchema" xmlns:xs="http://www.w3.org/2001/XMLSchema" xmlns:p="http://schemas.microsoft.com/office/2006/metadata/properties" xmlns:ns2="6f3c9218-cbba-4837-85ff-2b40931c43f3" xmlns:ns3="be1b0894-0b49-4ccd-8d7b-35785c56846c" xmlns:ns4="ef406d6b-70e0-427c-b08d-4edfc77771aa" targetNamespace="http://schemas.microsoft.com/office/2006/metadata/properties" ma:root="true" ma:fieldsID="cc465fc65da0422d08c9c5aff763b154" ns2:_="" ns3:_="" ns4:_="">
    <xsd:import namespace="6f3c9218-cbba-4837-85ff-2b40931c43f3"/>
    <xsd:import namespace="be1b0894-0b49-4ccd-8d7b-35785c56846c"/>
    <xsd:import namespace="ef406d6b-70e0-427c-b08d-4edfc7777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c9218-cbba-4837-85ff-2b40931c4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b0894-0b49-4ccd-8d7b-35785c568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6d6b-70e0-427c-b08d-4edfc77771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b321705-c09d-4b96-84ab-f084f9df9628}" ma:internalName="TaxCatchAll" ma:showField="CatchAllData" ma:web="6f3c9218-cbba-4837-85ff-2b40931c4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406d6b-70e0-427c-b08d-4edfc77771aa" xsi:nil="true"/>
    <lcf76f155ced4ddcb4097134ff3c332f xmlns="be1b0894-0b49-4ccd-8d7b-35785c5684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BF519C-4EA9-49EB-815A-43F0626BC2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3c9218-cbba-4837-85ff-2b40931c43f3"/>
    <ds:schemaRef ds:uri="be1b0894-0b49-4ccd-8d7b-35785c56846c"/>
    <ds:schemaRef ds:uri="ef406d6b-70e0-427c-b08d-4edfc7777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ef406d6b-70e0-427c-b08d-4edfc77771aa"/>
    <ds:schemaRef ds:uri="be1b0894-0b49-4ccd-8d7b-35785c5684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4</Pages>
  <Words>888</Words>
  <Characters>5063</Characters>
  <Application>Microsoft Office Word</Application>
  <DocSecurity>0</DocSecurity>
  <Lines>42</Lines>
  <Paragraphs>11</Paragraphs>
  <ScaleCrop>false</ScaleCrop>
  <Company>Henkel AG &amp; Co. KGaA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Nurulhuda Binte (ext)</cp:lastModifiedBy>
  <cp:revision>5</cp:revision>
  <cp:lastPrinted>2016-11-15T09:11:00Z</cp:lastPrinted>
  <dcterms:created xsi:type="dcterms:W3CDTF">2024-02-06T07:11:00Z</dcterms:created>
  <dcterms:modified xsi:type="dcterms:W3CDTF">2024-02-06T07:34:00Z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0x01010022672A756D500242A529C4133B3F947B</vt:lpwstr>
  </property>
  <property fmtid="{D5CDD505-2E9C-101B-9397-08002B2CF9AE}" pid="3" name="MediaServiceImageTags">
    <vt:lpwstr/>
  </property>
</Properties>
</file>