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40268" w14:textId="77777777" w:rsidR="0057771F" w:rsidRDefault="0057771F" w:rsidP="0057771F">
      <w:pPr>
        <w:rPr>
          <w:rFonts w:asciiTheme="minorHAnsi" w:eastAsia="Segoe UI" w:hAnsiTheme="minorHAnsi" w:cstheme="minorBidi"/>
          <w:b/>
          <w:bCs/>
          <w:i/>
          <w:iCs/>
          <w:sz w:val="32"/>
          <w:szCs w:val="32"/>
          <w:lang w:val="it-IT"/>
        </w:rPr>
      </w:pPr>
    </w:p>
    <w:p w14:paraId="6D78A445" w14:textId="505DD6DE" w:rsidR="0057771F" w:rsidRPr="0057771F" w:rsidRDefault="0057771F" w:rsidP="0057771F">
      <w:pPr>
        <w:jc w:val="right"/>
        <w:rPr>
          <w:rFonts w:eastAsia="Segoe UI"/>
          <w:b/>
          <w:bCs/>
          <w:sz w:val="36"/>
          <w:szCs w:val="36"/>
          <w:lang w:val="it-IT"/>
        </w:rPr>
      </w:pPr>
      <w:r w:rsidRPr="0057771F">
        <w:rPr>
          <w:b/>
          <w:bCs/>
          <w:noProof/>
          <w:sz w:val="28"/>
          <w:szCs w:val="28"/>
        </w:rPr>
        <w:drawing>
          <wp:anchor distT="0" distB="0" distL="114300" distR="114300" simplePos="0" relativeHeight="251659264" behindDoc="0" locked="1" layoutInCell="1" allowOverlap="1" wp14:anchorId="795A61EF" wp14:editId="30DC4EC2">
            <wp:simplePos x="0" y="0"/>
            <wp:positionH relativeFrom="margin">
              <wp:posOffset>4845685</wp:posOffset>
            </wp:positionH>
            <wp:positionV relativeFrom="margin">
              <wp:posOffset>-748030</wp:posOffset>
            </wp:positionV>
            <wp:extent cx="1051560" cy="603250"/>
            <wp:effectExtent l="0" t="0" r="0" b="6350"/>
            <wp:wrapNone/>
            <wp:docPr id="31" name="Picture 31" descr="A red ov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oval with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7771F">
        <w:rPr>
          <w:rFonts w:eastAsia="Segoe UI"/>
          <w:b/>
          <w:bCs/>
          <w:sz w:val="36"/>
          <w:szCs w:val="36"/>
          <w:lang w:val="it-IT"/>
        </w:rPr>
        <w:t>Comunicato Stampa</w:t>
      </w:r>
    </w:p>
    <w:p w14:paraId="462F56F1" w14:textId="77777777" w:rsidR="0057771F" w:rsidRDefault="0057771F" w:rsidP="0057771F">
      <w:pPr>
        <w:rPr>
          <w:rFonts w:asciiTheme="minorHAnsi" w:eastAsia="Segoe UI" w:hAnsiTheme="minorHAnsi" w:cstheme="minorBidi"/>
          <w:b/>
          <w:bCs/>
          <w:i/>
          <w:iCs/>
          <w:sz w:val="32"/>
          <w:szCs w:val="32"/>
          <w:lang w:val="it-IT"/>
        </w:rPr>
      </w:pPr>
    </w:p>
    <w:p w14:paraId="129D94EF" w14:textId="4842CFEB" w:rsidR="008641BD" w:rsidRPr="008641BD" w:rsidRDefault="008641BD" w:rsidP="0057771F">
      <w:pPr>
        <w:jc w:val="center"/>
        <w:rPr>
          <w:rFonts w:asciiTheme="minorHAnsi" w:eastAsia="Segoe UI" w:hAnsiTheme="minorHAnsi" w:cstheme="minorBidi"/>
          <w:b/>
          <w:bCs/>
          <w:i/>
          <w:iCs/>
          <w:sz w:val="32"/>
          <w:szCs w:val="32"/>
          <w:lang w:val="it-IT"/>
        </w:rPr>
      </w:pPr>
      <w:r w:rsidRPr="76EF33DE">
        <w:rPr>
          <w:rFonts w:asciiTheme="minorHAnsi" w:eastAsia="Segoe UI" w:hAnsiTheme="minorHAnsi" w:cstheme="minorBidi"/>
          <w:b/>
          <w:bCs/>
          <w:i/>
          <w:iCs/>
          <w:sz w:val="32"/>
          <w:szCs w:val="32"/>
          <w:lang w:val="it-IT"/>
        </w:rPr>
        <w:t>Fantasanremo 2025: Perlana porta colore, magia e rinnovamento con un'attivazione a 360 gradi durante l’evento più atteso dell’anno</w:t>
      </w:r>
    </w:p>
    <w:p w14:paraId="426755B6" w14:textId="77777777" w:rsidR="008641BD" w:rsidRDefault="008641BD" w:rsidP="76EF33DE">
      <w:pPr>
        <w:jc w:val="center"/>
        <w:rPr>
          <w:rFonts w:asciiTheme="minorHAnsi" w:eastAsia="Segoe UI" w:hAnsiTheme="minorHAnsi" w:cstheme="minorBidi"/>
          <w:b/>
          <w:bCs/>
          <w:i/>
          <w:iCs/>
          <w:sz w:val="32"/>
          <w:szCs w:val="32"/>
          <w:lang w:val="it-IT"/>
        </w:rPr>
      </w:pPr>
    </w:p>
    <w:p w14:paraId="2202A2AD" w14:textId="3CFA9EFD" w:rsidR="00B476DD" w:rsidRPr="00FF4C3B" w:rsidRDefault="00183D33" w:rsidP="76EF33DE">
      <w:pPr>
        <w:jc w:val="center"/>
        <w:rPr>
          <w:rFonts w:asciiTheme="minorHAnsi" w:eastAsia="Segoe UI" w:hAnsiTheme="minorHAnsi" w:cstheme="minorBidi"/>
          <w:b/>
          <w:bCs/>
          <w:i/>
          <w:iCs/>
          <w:sz w:val="32"/>
          <w:szCs w:val="32"/>
          <w:lang w:val="it-IT"/>
        </w:rPr>
      </w:pPr>
      <w:r w:rsidRPr="76EF33DE">
        <w:rPr>
          <w:rFonts w:asciiTheme="minorHAnsi" w:eastAsia="Segoe UI" w:hAnsiTheme="minorHAnsi" w:cstheme="minorBidi"/>
          <w:i/>
          <w:iCs/>
          <w:lang w:val="it-IT"/>
        </w:rPr>
        <w:t xml:space="preserve">Dopo il successo del 2024, il </w:t>
      </w:r>
      <w:proofErr w:type="gramStart"/>
      <w:r w:rsidRPr="76EF33DE">
        <w:rPr>
          <w:rFonts w:asciiTheme="minorHAnsi" w:eastAsia="Segoe UI" w:hAnsiTheme="minorHAnsi" w:cstheme="minorBidi"/>
          <w:i/>
          <w:iCs/>
          <w:lang w:val="it-IT"/>
        </w:rPr>
        <w:t>brand</w:t>
      </w:r>
      <w:proofErr w:type="gramEnd"/>
      <w:r w:rsidRPr="76EF33DE">
        <w:rPr>
          <w:rFonts w:asciiTheme="minorHAnsi" w:eastAsia="Segoe UI" w:hAnsiTheme="minorHAnsi" w:cstheme="minorBidi"/>
          <w:i/>
          <w:iCs/>
          <w:lang w:val="it-IT"/>
        </w:rPr>
        <w:t xml:space="preserve"> propone u</w:t>
      </w:r>
      <w:r w:rsidR="00B476DD" w:rsidRPr="76EF33DE">
        <w:rPr>
          <w:rFonts w:asciiTheme="minorHAnsi" w:eastAsia="Segoe UI" w:hAnsiTheme="minorHAnsi" w:cstheme="minorBidi"/>
          <w:i/>
          <w:iCs/>
          <w:lang w:val="it-IT"/>
        </w:rPr>
        <w:t xml:space="preserve">n mix di attivazioni digitali, social e TV per </w:t>
      </w:r>
      <w:r w:rsidR="003A08AF" w:rsidRPr="76EF33DE">
        <w:rPr>
          <w:rFonts w:asciiTheme="minorHAnsi" w:eastAsia="Segoe UI" w:hAnsiTheme="minorHAnsi" w:cstheme="minorBidi"/>
          <w:i/>
          <w:iCs/>
          <w:lang w:val="it-IT"/>
        </w:rPr>
        <w:t xml:space="preserve">coinvolgere gli spettatori </w:t>
      </w:r>
      <w:r w:rsidR="004577D3" w:rsidRPr="76EF33DE">
        <w:rPr>
          <w:rFonts w:asciiTheme="minorHAnsi" w:eastAsia="Segoe UI" w:hAnsiTheme="minorHAnsi" w:cstheme="minorBidi"/>
          <w:i/>
          <w:iCs/>
          <w:lang w:val="it-IT"/>
        </w:rPr>
        <w:t>nel</w:t>
      </w:r>
      <w:r w:rsidR="00D40E32" w:rsidRPr="76EF33DE">
        <w:rPr>
          <w:rFonts w:asciiTheme="minorHAnsi" w:eastAsia="Segoe UI" w:hAnsiTheme="minorHAnsi" w:cstheme="minorBidi"/>
          <w:i/>
          <w:iCs/>
          <w:lang w:val="it-IT"/>
        </w:rPr>
        <w:t>la</w:t>
      </w:r>
      <w:r w:rsidR="003A08AF" w:rsidRPr="76EF33DE">
        <w:rPr>
          <w:rFonts w:asciiTheme="minorHAnsi" w:eastAsia="Segoe UI" w:hAnsiTheme="minorHAnsi" w:cstheme="minorBidi"/>
          <w:i/>
          <w:iCs/>
          <w:lang w:val="it-IT"/>
        </w:rPr>
        <w:t xml:space="preserve"> settimana </w:t>
      </w:r>
      <w:r w:rsidR="54061EB6" w:rsidRPr="76EF33DE">
        <w:rPr>
          <w:rFonts w:asciiTheme="minorHAnsi" w:eastAsia="Segoe UI" w:hAnsiTheme="minorHAnsi" w:cstheme="minorBidi"/>
          <w:i/>
          <w:iCs/>
          <w:lang w:val="it-IT"/>
        </w:rPr>
        <w:t xml:space="preserve">musicale </w:t>
      </w:r>
      <w:r w:rsidR="003A08AF" w:rsidRPr="76EF33DE">
        <w:rPr>
          <w:rFonts w:asciiTheme="minorHAnsi" w:eastAsia="Segoe UI" w:hAnsiTheme="minorHAnsi" w:cstheme="minorBidi"/>
          <w:i/>
          <w:iCs/>
          <w:lang w:val="it-IT"/>
        </w:rPr>
        <w:t>più attesa dell’anno</w:t>
      </w:r>
    </w:p>
    <w:p w14:paraId="22F48BCB" w14:textId="341A8787" w:rsidR="008641BD" w:rsidRPr="008641BD" w:rsidRDefault="67FCC89F" w:rsidP="76EF33DE">
      <w:pPr>
        <w:pStyle w:val="Titolo3"/>
        <w:spacing w:before="281" w:after="281"/>
        <w:jc w:val="both"/>
        <w:rPr>
          <w:rFonts w:asciiTheme="minorHAnsi" w:eastAsia="Segoe UI" w:hAnsiTheme="minorHAnsi" w:cstheme="minorBidi"/>
          <w:b/>
          <w:sz w:val="22"/>
          <w:szCs w:val="22"/>
          <w:lang w:val="it-IT"/>
        </w:rPr>
      </w:pPr>
      <w:r w:rsidRPr="76EF33DE">
        <w:rPr>
          <w:rFonts w:asciiTheme="minorHAnsi" w:eastAsia="Segoe UI" w:hAnsiTheme="minorHAnsi" w:cstheme="minorBidi"/>
          <w:b/>
          <w:sz w:val="22"/>
          <w:szCs w:val="22"/>
          <w:lang w:val="it-IT"/>
        </w:rPr>
        <w:t>Milano,</w:t>
      </w:r>
      <w:r w:rsidR="69B46D1E" w:rsidRPr="76EF33DE">
        <w:rPr>
          <w:rFonts w:asciiTheme="minorHAnsi" w:eastAsia="Segoe UI" w:hAnsiTheme="minorHAnsi" w:cstheme="minorBidi"/>
          <w:b/>
          <w:sz w:val="22"/>
          <w:szCs w:val="22"/>
          <w:lang w:val="it-IT"/>
        </w:rPr>
        <w:t xml:space="preserve"> </w:t>
      </w:r>
      <w:r w:rsidR="2BA142D4" w:rsidRPr="76EF33DE">
        <w:rPr>
          <w:rFonts w:asciiTheme="minorHAnsi" w:eastAsia="Segoe UI" w:hAnsiTheme="minorHAnsi" w:cstheme="minorBidi"/>
          <w:b/>
          <w:sz w:val="22"/>
          <w:szCs w:val="22"/>
          <w:lang w:val="it-IT"/>
        </w:rPr>
        <w:t>3</w:t>
      </w:r>
      <w:r w:rsidR="377D1EAA" w:rsidRPr="76EF33DE">
        <w:rPr>
          <w:rFonts w:asciiTheme="minorHAnsi" w:eastAsia="Segoe UI" w:hAnsiTheme="minorHAnsi" w:cstheme="minorBidi"/>
          <w:b/>
          <w:sz w:val="22"/>
          <w:szCs w:val="22"/>
          <w:lang w:val="it-IT"/>
        </w:rPr>
        <w:t xml:space="preserve"> </w:t>
      </w:r>
      <w:r w:rsidR="37001DFD" w:rsidRPr="76EF33DE">
        <w:rPr>
          <w:rFonts w:asciiTheme="minorHAnsi" w:eastAsia="Segoe UI" w:hAnsiTheme="minorHAnsi" w:cstheme="minorBidi"/>
          <w:b/>
          <w:sz w:val="22"/>
          <w:szCs w:val="22"/>
          <w:lang w:val="it-IT"/>
        </w:rPr>
        <w:t>febbraio</w:t>
      </w:r>
      <w:r w:rsidR="37F9EBBC" w:rsidRPr="76EF33DE">
        <w:rPr>
          <w:rFonts w:asciiTheme="minorHAnsi" w:eastAsia="Segoe UI" w:hAnsiTheme="minorHAnsi" w:cstheme="minorBidi"/>
          <w:b/>
          <w:sz w:val="22"/>
          <w:szCs w:val="22"/>
          <w:lang w:val="it-IT"/>
        </w:rPr>
        <w:t xml:space="preserve"> </w:t>
      </w:r>
      <w:r w:rsidR="1F307A70" w:rsidRPr="76EF33DE">
        <w:rPr>
          <w:rFonts w:asciiTheme="minorHAnsi" w:eastAsia="Segoe UI" w:hAnsiTheme="minorHAnsi" w:cstheme="minorBidi"/>
          <w:b/>
          <w:sz w:val="22"/>
          <w:szCs w:val="22"/>
          <w:lang w:val="it-IT"/>
        </w:rPr>
        <w:t>202</w:t>
      </w:r>
      <w:r w:rsidR="3018D7D9" w:rsidRPr="76EF33DE">
        <w:rPr>
          <w:rFonts w:asciiTheme="minorHAnsi" w:eastAsia="Segoe UI" w:hAnsiTheme="minorHAnsi" w:cstheme="minorBidi"/>
          <w:b/>
          <w:sz w:val="22"/>
          <w:szCs w:val="22"/>
          <w:lang w:val="it-IT"/>
        </w:rPr>
        <w:t>5</w:t>
      </w:r>
      <w:r w:rsidRPr="76EF33DE">
        <w:rPr>
          <w:rFonts w:asciiTheme="minorHAnsi" w:eastAsia="Segoe UI" w:hAnsiTheme="minorHAnsi" w:cstheme="minorBidi"/>
          <w:b/>
          <w:sz w:val="22"/>
          <w:szCs w:val="22"/>
          <w:lang w:val="it-IT"/>
        </w:rPr>
        <w:t xml:space="preserve"> </w:t>
      </w:r>
      <w:r w:rsidR="6F7EDF80" w:rsidRPr="76EF33DE">
        <w:rPr>
          <w:rFonts w:asciiTheme="minorHAnsi" w:eastAsia="Segoe UI" w:hAnsiTheme="minorHAnsi" w:cstheme="minorBidi"/>
          <w:sz w:val="22"/>
          <w:szCs w:val="22"/>
          <w:lang w:val="it-IT"/>
        </w:rPr>
        <w:t>–</w:t>
      </w:r>
      <w:r w:rsidR="001C503F" w:rsidRPr="76EF33DE">
        <w:rPr>
          <w:rFonts w:asciiTheme="minorHAnsi" w:eastAsia="Segoe UI" w:hAnsiTheme="minorHAnsi" w:cstheme="minorBidi"/>
          <w:sz w:val="22"/>
          <w:szCs w:val="22"/>
          <w:lang w:val="it-IT"/>
        </w:rPr>
        <w:t xml:space="preserve"> </w:t>
      </w:r>
      <w:r w:rsidR="00DA4319" w:rsidRPr="76EF33DE">
        <w:rPr>
          <w:rFonts w:asciiTheme="minorHAnsi" w:eastAsia="Segoe UI" w:hAnsiTheme="minorHAnsi" w:cstheme="minorBidi"/>
          <w:sz w:val="22"/>
          <w:szCs w:val="22"/>
          <w:lang w:val="it-IT"/>
        </w:rPr>
        <w:t>Dopo il successo dell</w:t>
      </w:r>
      <w:r w:rsidR="00B02527" w:rsidRPr="76EF33DE">
        <w:rPr>
          <w:rFonts w:asciiTheme="minorHAnsi" w:eastAsia="Segoe UI" w:hAnsiTheme="minorHAnsi" w:cstheme="minorBidi"/>
          <w:sz w:val="22"/>
          <w:szCs w:val="22"/>
          <w:lang w:val="it-IT"/>
        </w:rPr>
        <w:t>o scorso anno</w:t>
      </w:r>
      <w:r w:rsidR="00DA4319" w:rsidRPr="76EF33DE">
        <w:rPr>
          <w:rFonts w:asciiTheme="minorHAnsi" w:eastAsia="Segoe UI" w:hAnsiTheme="minorHAnsi" w:cstheme="minorBidi"/>
          <w:sz w:val="22"/>
          <w:szCs w:val="22"/>
          <w:lang w:val="it-IT"/>
        </w:rPr>
        <w:t xml:space="preserve">, </w:t>
      </w:r>
      <w:r w:rsidR="00DA4319" w:rsidRPr="76EF33DE">
        <w:rPr>
          <w:rFonts w:asciiTheme="minorHAnsi" w:eastAsia="Segoe UI" w:hAnsiTheme="minorHAnsi" w:cstheme="minorBidi"/>
          <w:b/>
          <w:sz w:val="22"/>
          <w:szCs w:val="22"/>
          <w:lang w:val="it-IT"/>
        </w:rPr>
        <w:t xml:space="preserve">Perlana torna </w:t>
      </w:r>
      <w:r w:rsidR="00593BC5" w:rsidRPr="76EF33DE">
        <w:rPr>
          <w:rFonts w:asciiTheme="minorHAnsi" w:eastAsia="Segoe UI" w:hAnsiTheme="minorHAnsi" w:cstheme="minorBidi"/>
          <w:b/>
          <w:sz w:val="22"/>
          <w:szCs w:val="22"/>
          <w:lang w:val="it-IT"/>
        </w:rPr>
        <w:t xml:space="preserve">come </w:t>
      </w:r>
      <w:proofErr w:type="spellStart"/>
      <w:r w:rsidR="00593BC5" w:rsidRPr="76EF33DE">
        <w:rPr>
          <w:rFonts w:asciiTheme="minorHAnsi" w:eastAsia="Segoe UI" w:hAnsiTheme="minorHAnsi" w:cstheme="minorBidi"/>
          <w:b/>
          <w:sz w:val="22"/>
          <w:szCs w:val="22"/>
          <w:lang w:val="it-IT"/>
        </w:rPr>
        <w:t>Main</w:t>
      </w:r>
      <w:proofErr w:type="spellEnd"/>
      <w:r w:rsidR="00593BC5" w:rsidRPr="76EF33DE">
        <w:rPr>
          <w:rFonts w:asciiTheme="minorHAnsi" w:eastAsia="Segoe UI" w:hAnsiTheme="minorHAnsi" w:cstheme="minorBidi"/>
          <w:b/>
          <w:sz w:val="22"/>
          <w:szCs w:val="22"/>
          <w:lang w:val="it-IT"/>
        </w:rPr>
        <w:t xml:space="preserve"> Sponsor del Fantasanremo, </w:t>
      </w:r>
      <w:r w:rsidR="008641BD" w:rsidRPr="76EF33DE">
        <w:rPr>
          <w:rFonts w:asciiTheme="minorHAnsi" w:eastAsia="Segoe UI" w:hAnsiTheme="minorHAnsi" w:cstheme="minorBidi"/>
          <w:sz w:val="22"/>
          <w:szCs w:val="22"/>
          <w:lang w:val="it-IT"/>
        </w:rPr>
        <w:t>rinnovando il suo impegno nel celebrare il colore, la magia e l’eleganza di questo palco, con iniziative pensate per entusiasmare il pubblico e sottolineare l'importanza della cura e del rinnovo dei capi d’abbigliamento.</w:t>
      </w:r>
    </w:p>
    <w:p w14:paraId="5662F48E" w14:textId="7DF72EA6" w:rsidR="00DA4319" w:rsidRDefault="00DA4319" w:rsidP="76EF33DE">
      <w:pPr>
        <w:spacing w:before="281" w:after="281"/>
        <w:jc w:val="both"/>
        <w:rPr>
          <w:rFonts w:asciiTheme="minorHAnsi" w:eastAsia="Segoe UI" w:hAnsiTheme="minorHAnsi" w:cstheme="minorBidi"/>
          <w:b/>
          <w:bCs/>
          <w:sz w:val="22"/>
          <w:szCs w:val="22"/>
          <w:lang w:val="it-IT"/>
        </w:rPr>
      </w:pPr>
      <w:r w:rsidRPr="76EF33DE">
        <w:rPr>
          <w:rFonts w:asciiTheme="minorHAnsi" w:eastAsia="Segoe UI" w:hAnsiTheme="minorHAnsi" w:cstheme="minorBidi"/>
          <w:b/>
          <w:bCs/>
          <w:sz w:val="22"/>
          <w:szCs w:val="22"/>
          <w:lang w:val="it-IT"/>
        </w:rPr>
        <w:t>I bonus Perlana: colore e creatività al centro del gioco</w:t>
      </w:r>
    </w:p>
    <w:p w14:paraId="64AD0735" w14:textId="188F788E" w:rsidR="00DA4319" w:rsidRPr="00DA4319" w:rsidRDefault="00DA4319" w:rsidP="76EF33DE">
      <w:pPr>
        <w:spacing w:before="281" w:after="281"/>
        <w:jc w:val="both"/>
        <w:rPr>
          <w:rFonts w:asciiTheme="minorHAnsi" w:eastAsia="Segoe UI" w:hAnsiTheme="minorHAnsi" w:cstheme="minorBidi"/>
          <w:b/>
          <w:bCs/>
          <w:sz w:val="22"/>
          <w:szCs w:val="22"/>
          <w:lang w:val="it-IT"/>
        </w:rPr>
      </w:pPr>
      <w:r w:rsidRPr="76EF33DE">
        <w:rPr>
          <w:rFonts w:asciiTheme="minorHAnsi" w:eastAsia="Segoe UI" w:hAnsiTheme="minorHAnsi" w:cstheme="minorBidi"/>
          <w:sz w:val="22"/>
          <w:szCs w:val="22"/>
          <w:lang w:val="it-IT"/>
        </w:rPr>
        <w:t>Per questa edizione, Perlana introduce tre nuovi bonus</w:t>
      </w:r>
      <w:r w:rsidR="620CE9F3" w:rsidRPr="76EF33DE">
        <w:rPr>
          <w:rFonts w:asciiTheme="minorHAnsi" w:eastAsia="Segoe UI" w:hAnsiTheme="minorHAnsi" w:cstheme="minorBidi"/>
          <w:sz w:val="22"/>
          <w:szCs w:val="22"/>
          <w:lang w:val="it-IT"/>
        </w:rPr>
        <w:t>:</w:t>
      </w:r>
    </w:p>
    <w:p w14:paraId="5CFA6AC6" w14:textId="22C680DC" w:rsidR="00DA4319" w:rsidRPr="00DA4319" w:rsidRDefault="00DA4319" w:rsidP="76EF33DE">
      <w:pPr>
        <w:pStyle w:val="Paragrafoelenco"/>
        <w:numPr>
          <w:ilvl w:val="0"/>
          <w:numId w:val="39"/>
        </w:numPr>
        <w:spacing w:before="281" w:after="281"/>
        <w:jc w:val="both"/>
        <w:rPr>
          <w:rFonts w:asciiTheme="minorHAnsi" w:eastAsia="Segoe UI" w:hAnsiTheme="minorHAnsi" w:cstheme="minorBidi"/>
          <w:sz w:val="22"/>
          <w:szCs w:val="22"/>
          <w:lang w:val="it-IT"/>
        </w:rPr>
      </w:pPr>
      <w:r w:rsidRPr="76EF33DE">
        <w:rPr>
          <w:rFonts w:asciiTheme="minorHAnsi" w:eastAsia="Segoe UI" w:hAnsiTheme="minorHAnsi" w:cstheme="minorBidi"/>
          <w:sz w:val="22"/>
          <w:szCs w:val="22"/>
          <w:lang w:val="it-IT"/>
        </w:rPr>
        <w:t>“</w:t>
      </w:r>
      <w:r w:rsidRPr="76EF33DE">
        <w:rPr>
          <w:rFonts w:asciiTheme="minorHAnsi" w:eastAsia="Segoe UI" w:hAnsiTheme="minorHAnsi" w:cstheme="minorBidi"/>
          <w:b/>
          <w:bCs/>
          <w:sz w:val="22"/>
          <w:szCs w:val="22"/>
          <w:lang w:val="it-IT"/>
        </w:rPr>
        <w:t>Un tocco di colore</w:t>
      </w:r>
      <w:r w:rsidRPr="76EF33DE">
        <w:rPr>
          <w:rFonts w:asciiTheme="minorHAnsi" w:eastAsia="Segoe UI" w:hAnsiTheme="minorHAnsi" w:cstheme="minorBidi"/>
          <w:sz w:val="22"/>
          <w:szCs w:val="22"/>
          <w:lang w:val="it-IT"/>
        </w:rPr>
        <w:t>”: ogni serata</w:t>
      </w:r>
      <w:r w:rsidR="5DC24EC4" w:rsidRPr="76EF33DE">
        <w:rPr>
          <w:rFonts w:asciiTheme="minorHAnsi" w:eastAsia="Segoe UI" w:hAnsiTheme="minorHAnsi" w:cstheme="minorBidi"/>
          <w:sz w:val="22"/>
          <w:szCs w:val="22"/>
          <w:lang w:val="it-IT"/>
        </w:rPr>
        <w:t xml:space="preserve"> dell’evento, dall’11 al 15 febbraio,</w:t>
      </w:r>
      <w:r w:rsidRPr="76EF33DE">
        <w:rPr>
          <w:rFonts w:asciiTheme="minorHAnsi" w:eastAsia="Segoe UI" w:hAnsiTheme="minorHAnsi" w:cstheme="minorBidi"/>
          <w:sz w:val="22"/>
          <w:szCs w:val="22"/>
          <w:lang w:val="it-IT"/>
        </w:rPr>
        <w:t xml:space="preserve"> vedrà protagonista un colore diverso, e ogni artista che </w:t>
      </w:r>
      <w:r w:rsidR="008D5546" w:rsidRPr="76EF33DE">
        <w:rPr>
          <w:rFonts w:asciiTheme="minorHAnsi" w:eastAsia="Segoe UI" w:hAnsiTheme="minorHAnsi" w:cstheme="minorBidi"/>
          <w:sz w:val="22"/>
          <w:szCs w:val="22"/>
          <w:lang w:val="it-IT"/>
        </w:rPr>
        <w:t>lo includerà nel proprio outfit</w:t>
      </w:r>
      <w:r w:rsidRPr="76EF33DE">
        <w:rPr>
          <w:rFonts w:asciiTheme="minorHAnsi" w:eastAsia="Segoe UI" w:hAnsiTheme="minorHAnsi" w:cstheme="minorBidi"/>
          <w:sz w:val="22"/>
          <w:szCs w:val="22"/>
          <w:lang w:val="it-IT"/>
        </w:rPr>
        <w:t xml:space="preserve"> riceverà </w:t>
      </w:r>
      <w:r w:rsidR="004B39DE" w:rsidRPr="76EF33DE">
        <w:rPr>
          <w:rFonts w:asciiTheme="minorHAnsi" w:eastAsia="Segoe UI" w:hAnsiTheme="minorHAnsi" w:cstheme="minorBidi"/>
          <w:sz w:val="22"/>
          <w:szCs w:val="22"/>
          <w:lang w:val="it-IT"/>
        </w:rPr>
        <w:t xml:space="preserve">il </w:t>
      </w:r>
      <w:r w:rsidRPr="76EF33DE">
        <w:rPr>
          <w:rFonts w:asciiTheme="minorHAnsi" w:eastAsia="Segoe UI" w:hAnsiTheme="minorHAnsi" w:cstheme="minorBidi"/>
          <w:sz w:val="22"/>
          <w:szCs w:val="22"/>
          <w:lang w:val="it-IT"/>
        </w:rPr>
        <w:t>bonus.</w:t>
      </w:r>
    </w:p>
    <w:p w14:paraId="0DDF04B3" w14:textId="7AC49055" w:rsidR="00DA4319" w:rsidRPr="00DA4319" w:rsidRDefault="00DA4319" w:rsidP="76EF33DE">
      <w:pPr>
        <w:pStyle w:val="Paragrafoelenco"/>
        <w:numPr>
          <w:ilvl w:val="0"/>
          <w:numId w:val="39"/>
        </w:numPr>
        <w:spacing w:before="281" w:after="281"/>
        <w:jc w:val="both"/>
        <w:rPr>
          <w:rFonts w:asciiTheme="minorHAnsi" w:eastAsia="Segoe UI" w:hAnsiTheme="minorHAnsi" w:cstheme="minorBidi"/>
          <w:sz w:val="22"/>
          <w:szCs w:val="22"/>
          <w:lang w:val="it-IT"/>
        </w:rPr>
      </w:pPr>
      <w:r w:rsidRPr="76EF33DE">
        <w:rPr>
          <w:rFonts w:asciiTheme="minorHAnsi" w:eastAsia="Segoe UI" w:hAnsiTheme="minorHAnsi" w:cstheme="minorBidi"/>
          <w:sz w:val="22"/>
          <w:szCs w:val="22"/>
          <w:lang w:val="it-IT"/>
        </w:rPr>
        <w:t>“</w:t>
      </w:r>
      <w:r w:rsidRPr="76EF33DE">
        <w:rPr>
          <w:rFonts w:asciiTheme="minorHAnsi" w:eastAsia="Segoe UI" w:hAnsiTheme="minorHAnsi" w:cstheme="minorBidi"/>
          <w:b/>
          <w:bCs/>
          <w:sz w:val="22"/>
          <w:szCs w:val="22"/>
          <w:lang w:val="it-IT"/>
        </w:rPr>
        <w:t>Un tocco di magia</w:t>
      </w:r>
      <w:r w:rsidRPr="76EF33DE">
        <w:rPr>
          <w:rFonts w:asciiTheme="minorHAnsi" w:eastAsia="Segoe UI" w:hAnsiTheme="minorHAnsi" w:cstheme="minorBidi"/>
          <w:sz w:val="22"/>
          <w:szCs w:val="22"/>
          <w:lang w:val="it-IT"/>
        </w:rPr>
        <w:t>”: punti extra per ogni cambio di outfit degli artisti</w:t>
      </w:r>
      <w:r w:rsidR="004B39DE" w:rsidRPr="76EF33DE">
        <w:rPr>
          <w:rFonts w:asciiTheme="minorHAnsi" w:eastAsia="Segoe UI" w:hAnsiTheme="minorHAnsi" w:cstheme="minorBidi"/>
          <w:sz w:val="22"/>
          <w:szCs w:val="22"/>
          <w:lang w:val="it-IT"/>
        </w:rPr>
        <w:t xml:space="preserve"> sul palco </w:t>
      </w:r>
      <w:r w:rsidRPr="76EF33DE">
        <w:rPr>
          <w:rFonts w:asciiTheme="minorHAnsi" w:eastAsia="Segoe UI" w:hAnsiTheme="minorHAnsi" w:cstheme="minorBidi"/>
          <w:sz w:val="22"/>
          <w:szCs w:val="22"/>
          <w:lang w:val="it-IT"/>
        </w:rPr>
        <w:t xml:space="preserve">(esclusi gli accessori), con un bonus raddoppiato per i </w:t>
      </w:r>
      <w:proofErr w:type="spellStart"/>
      <w:r w:rsidRPr="76EF33DE">
        <w:rPr>
          <w:rFonts w:asciiTheme="minorHAnsi" w:eastAsia="Segoe UI" w:hAnsiTheme="minorHAnsi" w:cstheme="minorBidi"/>
          <w:i/>
          <w:iCs/>
          <w:sz w:val="22"/>
          <w:szCs w:val="22"/>
          <w:lang w:val="it-IT"/>
        </w:rPr>
        <w:t>quick</w:t>
      </w:r>
      <w:proofErr w:type="spellEnd"/>
      <w:r w:rsidRPr="76EF33DE">
        <w:rPr>
          <w:rFonts w:asciiTheme="minorHAnsi" w:eastAsia="Segoe UI" w:hAnsiTheme="minorHAnsi" w:cstheme="minorBidi"/>
          <w:i/>
          <w:iCs/>
          <w:sz w:val="22"/>
          <w:szCs w:val="22"/>
          <w:lang w:val="it-IT"/>
        </w:rPr>
        <w:t xml:space="preserve"> </w:t>
      </w:r>
      <w:proofErr w:type="spellStart"/>
      <w:r w:rsidRPr="76EF33DE">
        <w:rPr>
          <w:rFonts w:asciiTheme="minorHAnsi" w:eastAsia="Segoe UI" w:hAnsiTheme="minorHAnsi" w:cstheme="minorBidi"/>
          <w:i/>
          <w:iCs/>
          <w:sz w:val="22"/>
          <w:szCs w:val="22"/>
          <w:lang w:val="it-IT"/>
        </w:rPr>
        <w:t>change</w:t>
      </w:r>
      <w:proofErr w:type="spellEnd"/>
      <w:r w:rsidRPr="76EF33DE">
        <w:rPr>
          <w:rFonts w:asciiTheme="minorHAnsi" w:eastAsia="Segoe UI" w:hAnsiTheme="minorHAnsi" w:cstheme="minorBidi"/>
          <w:sz w:val="22"/>
          <w:szCs w:val="22"/>
          <w:lang w:val="it-IT"/>
        </w:rPr>
        <w:t>.</w:t>
      </w:r>
    </w:p>
    <w:p w14:paraId="0B8CD080" w14:textId="68BAC089" w:rsidR="00DA4319" w:rsidRDefault="00DA4319" w:rsidP="76EF33DE">
      <w:pPr>
        <w:pStyle w:val="Paragrafoelenco"/>
        <w:numPr>
          <w:ilvl w:val="0"/>
          <w:numId w:val="39"/>
        </w:numPr>
        <w:spacing w:before="281" w:after="281"/>
        <w:jc w:val="both"/>
        <w:rPr>
          <w:rFonts w:asciiTheme="minorHAnsi" w:eastAsia="Segoe UI" w:hAnsiTheme="minorHAnsi" w:cstheme="minorBidi"/>
          <w:sz w:val="22"/>
          <w:szCs w:val="22"/>
          <w:lang w:val="it-IT"/>
        </w:rPr>
      </w:pPr>
      <w:r w:rsidRPr="76EF33DE">
        <w:rPr>
          <w:rFonts w:asciiTheme="minorHAnsi" w:eastAsia="Segoe UI" w:hAnsiTheme="minorHAnsi" w:cstheme="minorBidi"/>
          <w:sz w:val="22"/>
          <w:szCs w:val="22"/>
          <w:lang w:val="it-IT"/>
        </w:rPr>
        <w:t>“</w:t>
      </w:r>
      <w:proofErr w:type="spellStart"/>
      <w:r w:rsidRPr="76EF33DE">
        <w:rPr>
          <w:rFonts w:asciiTheme="minorHAnsi" w:eastAsia="Segoe UI" w:hAnsiTheme="minorHAnsi" w:cstheme="minorBidi"/>
          <w:b/>
          <w:bCs/>
          <w:sz w:val="22"/>
          <w:szCs w:val="22"/>
          <w:lang w:val="it-IT"/>
        </w:rPr>
        <w:t>Rethink</w:t>
      </w:r>
      <w:proofErr w:type="spellEnd"/>
      <w:r w:rsidRPr="76EF33DE">
        <w:rPr>
          <w:rFonts w:asciiTheme="minorHAnsi" w:eastAsia="Segoe UI" w:hAnsiTheme="minorHAnsi" w:cstheme="minorBidi"/>
          <w:b/>
          <w:bCs/>
          <w:sz w:val="22"/>
          <w:szCs w:val="22"/>
          <w:lang w:val="it-IT"/>
        </w:rPr>
        <w:t xml:space="preserve"> New</w:t>
      </w:r>
      <w:r w:rsidRPr="76EF33DE">
        <w:rPr>
          <w:rFonts w:asciiTheme="minorHAnsi" w:eastAsia="Segoe UI" w:hAnsiTheme="minorHAnsi" w:cstheme="minorBidi"/>
          <w:sz w:val="22"/>
          <w:szCs w:val="22"/>
          <w:lang w:val="it-IT"/>
        </w:rPr>
        <w:t>”: bonus</w:t>
      </w:r>
      <w:r w:rsidR="004B39DE" w:rsidRPr="76EF33DE">
        <w:rPr>
          <w:rFonts w:asciiTheme="minorHAnsi" w:eastAsia="Segoe UI" w:hAnsiTheme="minorHAnsi" w:cstheme="minorBidi"/>
          <w:sz w:val="22"/>
          <w:szCs w:val="22"/>
          <w:lang w:val="it-IT"/>
        </w:rPr>
        <w:t xml:space="preserve"> p</w:t>
      </w:r>
      <w:r w:rsidRPr="76EF33DE">
        <w:rPr>
          <w:rFonts w:asciiTheme="minorHAnsi" w:eastAsia="Segoe UI" w:hAnsiTheme="minorHAnsi" w:cstheme="minorBidi"/>
          <w:sz w:val="22"/>
          <w:szCs w:val="22"/>
          <w:lang w:val="it-IT"/>
        </w:rPr>
        <w:t>er chi, durante la serata delle cover, sceglie di reinterpretare una canzone dello scorso millennio.</w:t>
      </w:r>
    </w:p>
    <w:p w14:paraId="3D7EFAEB" w14:textId="33D4DE97" w:rsidR="76EF33DE" w:rsidRPr="00021A8A" w:rsidRDefault="00266939" w:rsidP="76EF33DE">
      <w:pPr>
        <w:pStyle w:val="NormaleWeb"/>
        <w:jc w:val="both"/>
        <w:rPr>
          <w:rFonts w:asciiTheme="minorHAnsi" w:hAnsiTheme="minorHAnsi" w:cstheme="minorBidi"/>
          <w:color w:val="000000" w:themeColor="text1"/>
          <w:sz w:val="22"/>
          <w:szCs w:val="22"/>
        </w:rPr>
      </w:pPr>
      <w:r w:rsidRPr="76EF33DE">
        <w:rPr>
          <w:rFonts w:asciiTheme="minorHAnsi" w:hAnsiTheme="minorHAnsi" w:cstheme="minorBidi"/>
          <w:sz w:val="22"/>
          <w:szCs w:val="22"/>
        </w:rPr>
        <w:t xml:space="preserve">Per rendere il tutto ancora più speciale, Perlana ha coinvolto alcune </w:t>
      </w:r>
      <w:r w:rsidR="004B39DE" w:rsidRPr="76EF33DE">
        <w:rPr>
          <w:rFonts w:asciiTheme="minorHAnsi" w:hAnsiTheme="minorHAnsi" w:cstheme="minorBidi"/>
          <w:sz w:val="22"/>
          <w:szCs w:val="22"/>
        </w:rPr>
        <w:t xml:space="preserve">delle talent più amate </w:t>
      </w:r>
      <w:r w:rsidRPr="76EF33DE">
        <w:rPr>
          <w:rFonts w:asciiTheme="minorHAnsi" w:hAnsiTheme="minorHAnsi" w:cstheme="minorBidi"/>
          <w:sz w:val="22"/>
          <w:szCs w:val="22"/>
        </w:rPr>
        <w:t xml:space="preserve">del panorama social: </w:t>
      </w:r>
      <w:r w:rsidRPr="76EF33DE">
        <w:rPr>
          <w:rFonts w:asciiTheme="minorHAnsi" w:hAnsiTheme="minorHAnsi" w:cstheme="minorBidi"/>
          <w:b/>
          <w:bCs/>
          <w:sz w:val="22"/>
          <w:szCs w:val="22"/>
        </w:rPr>
        <w:t xml:space="preserve">Beatrice </w:t>
      </w:r>
      <w:proofErr w:type="spellStart"/>
      <w:r w:rsidRPr="76EF33DE">
        <w:rPr>
          <w:rFonts w:asciiTheme="minorHAnsi" w:hAnsiTheme="minorHAnsi" w:cstheme="minorBidi"/>
          <w:b/>
          <w:bCs/>
          <w:sz w:val="22"/>
          <w:szCs w:val="22"/>
        </w:rPr>
        <w:t>Arnera</w:t>
      </w:r>
      <w:proofErr w:type="spellEnd"/>
      <w:r w:rsidRPr="76EF33DE">
        <w:rPr>
          <w:rFonts w:asciiTheme="minorHAnsi" w:hAnsiTheme="minorHAnsi" w:cstheme="minorBidi"/>
          <w:b/>
          <w:bCs/>
          <w:sz w:val="22"/>
          <w:szCs w:val="22"/>
        </w:rPr>
        <w:t>, Giulia Lamarca, Raissa Russi e Alice Venturi</w:t>
      </w:r>
      <w:r w:rsidRPr="76EF33DE">
        <w:rPr>
          <w:rFonts w:asciiTheme="minorHAnsi" w:hAnsiTheme="minorHAnsi" w:cstheme="minorBidi"/>
          <w:sz w:val="22"/>
          <w:szCs w:val="22"/>
        </w:rPr>
        <w:t xml:space="preserve"> </w:t>
      </w:r>
      <w:r w:rsidR="004B39DE" w:rsidRPr="76EF33DE">
        <w:rPr>
          <w:rFonts w:asciiTheme="minorHAnsi" w:hAnsiTheme="minorHAnsi" w:cstheme="minorBidi"/>
          <w:sz w:val="22"/>
          <w:szCs w:val="22"/>
        </w:rPr>
        <w:t xml:space="preserve">spiegheranno i bonus Perlana e condivideranno </w:t>
      </w:r>
      <w:r w:rsidR="007E0B32" w:rsidRPr="76EF33DE">
        <w:rPr>
          <w:rFonts w:asciiTheme="minorHAnsi" w:hAnsiTheme="minorHAnsi" w:cstheme="minorBidi"/>
          <w:sz w:val="22"/>
          <w:szCs w:val="22"/>
        </w:rPr>
        <w:t>le loro reazioni live con i propri</w:t>
      </w:r>
      <w:r w:rsidR="004B39DE" w:rsidRPr="76EF33DE">
        <w:rPr>
          <w:rFonts w:asciiTheme="minorHAnsi" w:hAnsiTheme="minorHAnsi" w:cstheme="minorBidi"/>
          <w:sz w:val="22"/>
          <w:szCs w:val="22"/>
        </w:rPr>
        <w:t xml:space="preserve"> follower</w:t>
      </w:r>
      <w:r w:rsidRPr="76EF33DE">
        <w:rPr>
          <w:rFonts w:asciiTheme="minorHAnsi" w:hAnsiTheme="minorHAnsi" w:cstheme="minorBidi"/>
          <w:sz w:val="22"/>
          <w:szCs w:val="22"/>
        </w:rPr>
        <w:t xml:space="preserve">. Inoltre, il </w:t>
      </w:r>
      <w:proofErr w:type="gramStart"/>
      <w:r w:rsidRPr="76EF33DE">
        <w:rPr>
          <w:rFonts w:asciiTheme="minorHAnsi" w:hAnsiTheme="minorHAnsi" w:cstheme="minorBidi"/>
          <w:sz w:val="22"/>
          <w:szCs w:val="22"/>
        </w:rPr>
        <w:t>brand</w:t>
      </w:r>
      <w:proofErr w:type="gramEnd"/>
      <w:r w:rsidRPr="76EF33DE">
        <w:rPr>
          <w:rFonts w:asciiTheme="minorHAnsi" w:hAnsiTheme="minorHAnsi" w:cstheme="minorBidi"/>
          <w:sz w:val="22"/>
          <w:szCs w:val="22"/>
        </w:rPr>
        <w:t xml:space="preserve"> sarà </w:t>
      </w:r>
      <w:r w:rsidRPr="76EF33DE">
        <w:rPr>
          <w:rFonts w:asciiTheme="minorHAnsi" w:hAnsiTheme="minorHAnsi" w:cstheme="minorBidi"/>
          <w:b/>
          <w:bCs/>
          <w:sz w:val="22"/>
          <w:szCs w:val="22"/>
        </w:rPr>
        <w:t>protagonista in televisione</w:t>
      </w:r>
      <w:r w:rsidR="008641BD" w:rsidRPr="76EF33DE">
        <w:rPr>
          <w:rFonts w:asciiTheme="minorHAnsi" w:hAnsiTheme="minorHAnsi" w:cstheme="minorBidi"/>
          <w:sz w:val="22"/>
          <w:szCs w:val="22"/>
        </w:rPr>
        <w:t>: lo spot di Perlana andrà in onda durante le</w:t>
      </w:r>
      <w:r w:rsidR="009B35B5" w:rsidRPr="76EF33DE">
        <w:rPr>
          <w:rFonts w:asciiTheme="minorHAnsi" w:hAnsiTheme="minorHAnsi" w:cstheme="minorBidi"/>
          <w:sz w:val="22"/>
          <w:szCs w:val="22"/>
        </w:rPr>
        <w:t xml:space="preserve"> serate dall’11 al 15 febbraio</w:t>
      </w:r>
      <w:r w:rsidR="00B27FE8" w:rsidRPr="76EF33DE">
        <w:rPr>
          <w:rFonts w:asciiTheme="minorHAnsi" w:hAnsiTheme="minorHAnsi" w:cstheme="minorBidi"/>
          <w:sz w:val="22"/>
          <w:szCs w:val="22"/>
        </w:rPr>
        <w:t>, portando sugli schermi di milioni di spettatori il suo messaggio di cura, brillantezza e colore.</w:t>
      </w:r>
    </w:p>
    <w:p w14:paraId="7B2DB270" w14:textId="77777777" w:rsidR="00021A8A" w:rsidRDefault="008641BD" w:rsidP="0092591C">
      <w:pPr>
        <w:pStyle w:val="NormaleWeb"/>
        <w:jc w:val="both"/>
        <w:rPr>
          <w:rFonts w:asciiTheme="minorHAnsi" w:hAnsiTheme="minorHAnsi" w:cstheme="minorBidi"/>
          <w:color w:val="000000" w:themeColor="text1"/>
          <w:sz w:val="22"/>
          <w:szCs w:val="22"/>
        </w:rPr>
      </w:pPr>
      <w:r w:rsidRPr="76EF33DE">
        <w:rPr>
          <w:rFonts w:asciiTheme="minorHAnsi" w:hAnsiTheme="minorHAnsi" w:cstheme="minorBidi"/>
          <w:sz w:val="22"/>
          <w:szCs w:val="22"/>
        </w:rPr>
        <w:t>“</w:t>
      </w:r>
      <w:r w:rsidRPr="76EF33DE">
        <w:rPr>
          <w:rFonts w:asciiTheme="minorHAnsi" w:hAnsiTheme="minorHAnsi" w:cstheme="minorBidi"/>
          <w:i/>
          <w:iCs/>
          <w:sz w:val="22"/>
          <w:szCs w:val="22"/>
        </w:rPr>
        <w:t>Questo evento rappresenta un incontro unico tra tradizione e innovazione, un palcoscenico dove la storia della musica italiana si rinnova ogni anno con creatività e colore. Perlana sposa questa stessa visione: da sempre ci prendiamo cura dei capi che raccontano le storie di chi li indossa, restituendo loro nuova vita e brillantezza</w:t>
      </w:r>
      <w:r w:rsidRPr="76EF33DE">
        <w:rPr>
          <w:rFonts w:asciiTheme="minorHAnsi" w:hAnsiTheme="minorHAnsi" w:cstheme="minorBidi"/>
          <w:sz w:val="22"/>
          <w:szCs w:val="22"/>
        </w:rPr>
        <w:t xml:space="preserve">”, ha dichiarato </w:t>
      </w:r>
      <w:r w:rsidRPr="76EF33DE">
        <w:rPr>
          <w:rFonts w:asciiTheme="minorHAnsi" w:hAnsiTheme="minorHAnsi" w:cstheme="minorBidi"/>
          <w:b/>
          <w:bCs/>
          <w:sz w:val="22"/>
          <w:szCs w:val="22"/>
        </w:rPr>
        <w:t>Francesca D’Angelo-Valente, Direttrice Marketing di Henkel Consumer Brands</w:t>
      </w:r>
      <w:r w:rsidRPr="76EF33DE">
        <w:rPr>
          <w:rFonts w:asciiTheme="minorHAnsi" w:hAnsiTheme="minorHAnsi" w:cstheme="minorBidi"/>
          <w:sz w:val="22"/>
          <w:szCs w:val="22"/>
        </w:rPr>
        <w:t>. “</w:t>
      </w:r>
      <w:r w:rsidRPr="76EF33DE">
        <w:rPr>
          <w:rFonts w:asciiTheme="minorHAnsi" w:hAnsiTheme="minorHAnsi" w:cstheme="minorBidi"/>
          <w:i/>
          <w:iCs/>
          <w:sz w:val="22"/>
          <w:szCs w:val="22"/>
        </w:rPr>
        <w:t xml:space="preserve">Come </w:t>
      </w:r>
      <w:proofErr w:type="spellStart"/>
      <w:r w:rsidRPr="76EF33DE">
        <w:rPr>
          <w:rFonts w:asciiTheme="minorHAnsi" w:hAnsiTheme="minorHAnsi" w:cstheme="minorBidi"/>
          <w:i/>
          <w:iCs/>
          <w:sz w:val="22"/>
          <w:szCs w:val="22"/>
        </w:rPr>
        <w:t>main</w:t>
      </w:r>
      <w:proofErr w:type="spellEnd"/>
      <w:r w:rsidRPr="76EF33DE">
        <w:rPr>
          <w:rFonts w:asciiTheme="minorHAnsi" w:hAnsiTheme="minorHAnsi" w:cstheme="minorBidi"/>
          <w:i/>
          <w:iCs/>
          <w:sz w:val="22"/>
          <w:szCs w:val="22"/>
        </w:rPr>
        <w:t xml:space="preserve"> sponsor del Fantasanremo, vogliamo coinvolgere gli spettatori in modo divertente, sensibilizzando allo stesso tempo sul valore del riuso per guardare al futuro con uno spirito creativo e consapevole</w:t>
      </w:r>
      <w:r w:rsidRPr="76EF33DE">
        <w:rPr>
          <w:rFonts w:asciiTheme="minorHAnsi" w:hAnsiTheme="minorHAnsi" w:cstheme="minorBidi"/>
          <w:sz w:val="22"/>
          <w:szCs w:val="22"/>
        </w:rPr>
        <w:t>”.</w:t>
      </w:r>
    </w:p>
    <w:p w14:paraId="2B9E482F" w14:textId="7DFED561" w:rsidR="28C7AFD2" w:rsidRPr="001631ED" w:rsidRDefault="00835C4E" w:rsidP="76EF33DE">
      <w:pPr>
        <w:pStyle w:val="NormaleWeb"/>
        <w:jc w:val="both"/>
        <w:rPr>
          <w:rFonts w:asciiTheme="minorHAnsi" w:hAnsiTheme="minorHAnsi" w:cstheme="minorBidi"/>
          <w:sz w:val="22"/>
          <w:szCs w:val="22"/>
        </w:rPr>
      </w:pPr>
      <w:r w:rsidRPr="76EF33DE">
        <w:rPr>
          <w:rFonts w:asciiTheme="minorHAnsi" w:hAnsiTheme="minorHAnsi" w:cstheme="minorBidi"/>
          <w:sz w:val="22"/>
          <w:szCs w:val="22"/>
        </w:rPr>
        <w:t xml:space="preserve">All’interno del Fantasanremo, la Lega brandizzata Perlana offre a tutti gli appassionati del gioco la possibilità di vincere premi straordinari. Gli iscritti alla Lega, ad oggi oltre 35mila, potranno </w:t>
      </w:r>
      <w:r w:rsidRPr="76EF33DE">
        <w:rPr>
          <w:rFonts w:asciiTheme="minorHAnsi" w:hAnsiTheme="minorHAnsi" w:cstheme="minorBidi"/>
          <w:sz w:val="22"/>
          <w:szCs w:val="22"/>
        </w:rPr>
        <w:lastRenderedPageBreak/>
        <w:t>concorrere per aggiudicarsi uno dei 3 viaggi in palio per l’Islanda, alla scoperta dell’Aurora</w:t>
      </w:r>
      <w:r w:rsidR="0057771F">
        <w:rPr>
          <w:rFonts w:asciiTheme="minorHAnsi" w:hAnsiTheme="minorHAnsi" w:cstheme="minorBidi"/>
          <w:sz w:val="22"/>
          <w:szCs w:val="22"/>
        </w:rPr>
        <w:t xml:space="preserve"> </w:t>
      </w:r>
      <w:r w:rsidRPr="76EF33DE">
        <w:rPr>
          <w:rFonts w:asciiTheme="minorHAnsi" w:hAnsiTheme="minorHAnsi" w:cstheme="minorBidi"/>
          <w:sz w:val="22"/>
          <w:szCs w:val="22"/>
        </w:rPr>
        <w:t xml:space="preserve">Boreale, uno spettacolo che incarna alla perfezione l’essenza di Perlana: </w:t>
      </w:r>
      <w:r w:rsidRPr="76EF33DE">
        <w:rPr>
          <w:rFonts w:asciiTheme="minorHAnsi" w:hAnsiTheme="minorHAnsi" w:cstheme="minorBidi"/>
          <w:b/>
          <w:bCs/>
          <w:sz w:val="22"/>
          <w:szCs w:val="22"/>
        </w:rPr>
        <w:t>un’esplosione di colori e meraviglia</w:t>
      </w:r>
      <w:r w:rsidRPr="76EF33DE">
        <w:rPr>
          <w:rFonts w:asciiTheme="minorHAnsi" w:hAnsiTheme="minorHAnsi" w:cstheme="minorBidi"/>
          <w:sz w:val="22"/>
          <w:szCs w:val="22"/>
        </w:rPr>
        <w:t>.</w:t>
      </w:r>
    </w:p>
    <w:p w14:paraId="3411FCC1" w14:textId="763870B1" w:rsidR="00D06825" w:rsidRPr="00DA4319" w:rsidRDefault="00A93EA1" w:rsidP="76EF33DE">
      <w:pPr>
        <w:rPr>
          <w:rStyle w:val="AboutandContactHeadline"/>
          <w:rFonts w:asciiTheme="minorHAnsi" w:hAnsiTheme="minorHAnsi" w:cstheme="minorBidi"/>
          <w:lang w:val="it-IT"/>
        </w:rPr>
      </w:pPr>
      <w:r w:rsidRPr="76EF33DE">
        <w:rPr>
          <w:rStyle w:val="AboutandContactHeadline"/>
          <w:rFonts w:asciiTheme="minorHAnsi" w:hAnsiTheme="minorHAnsi" w:cstheme="minorBidi"/>
          <w:lang w:val="it-IT"/>
        </w:rPr>
        <w:t xml:space="preserve">Informazioni su </w:t>
      </w:r>
      <w:r w:rsidR="00D06825" w:rsidRPr="76EF33DE">
        <w:rPr>
          <w:rStyle w:val="AboutandContactHeadline"/>
          <w:rFonts w:asciiTheme="minorHAnsi" w:hAnsiTheme="minorHAnsi" w:cstheme="minorBidi"/>
          <w:lang w:val="it-IT"/>
        </w:rPr>
        <w:t>Henkel</w:t>
      </w:r>
    </w:p>
    <w:p w14:paraId="41D24329" w14:textId="6664FC20" w:rsidR="00A50283" w:rsidRPr="00DA4319" w:rsidRDefault="00A50283" w:rsidP="76EF33DE">
      <w:pPr>
        <w:pStyle w:val="paragraph"/>
        <w:spacing w:before="0" w:beforeAutospacing="0" w:after="0" w:afterAutospacing="0"/>
        <w:jc w:val="both"/>
        <w:textAlignment w:val="baseline"/>
        <w:rPr>
          <w:rFonts w:asciiTheme="minorHAnsi" w:hAnsiTheme="minorHAnsi" w:cstheme="minorBidi"/>
          <w:sz w:val="18"/>
          <w:szCs w:val="18"/>
          <w:lang w:val="it-IT"/>
        </w:rPr>
      </w:pPr>
      <w:r w:rsidRPr="76EF33DE">
        <w:rPr>
          <w:rStyle w:val="normaltextrun"/>
          <w:rFonts w:asciiTheme="minorHAnsi" w:hAnsiTheme="minorHAnsi" w:cstheme="minorBidi"/>
          <w:sz w:val="18"/>
          <w:szCs w:val="18"/>
          <w:lang w:val="it-IT"/>
        </w:rPr>
        <w:t xml:space="preserve">Con i suoi marchi, innovazioni e tecnologie, Henkel detiene posizioni di leadership sia nel settore industriale sia nel largo consumo. La business </w:t>
      </w:r>
      <w:proofErr w:type="spellStart"/>
      <w:r w:rsidRPr="76EF33DE">
        <w:rPr>
          <w:rStyle w:val="normaltextrun"/>
          <w:rFonts w:asciiTheme="minorHAnsi" w:hAnsiTheme="minorHAnsi" w:cstheme="minorBidi"/>
          <w:sz w:val="18"/>
          <w:szCs w:val="18"/>
          <w:lang w:val="it-IT"/>
        </w:rPr>
        <w:t>unit</w:t>
      </w:r>
      <w:proofErr w:type="spellEnd"/>
      <w:r w:rsidRPr="76EF33DE">
        <w:rPr>
          <w:rStyle w:val="normaltextrun"/>
          <w:rFonts w:asciiTheme="minorHAnsi" w:hAnsiTheme="minorHAnsi" w:cstheme="minorBidi"/>
          <w:sz w:val="18"/>
          <w:szCs w:val="18"/>
          <w:lang w:val="it-IT"/>
        </w:rPr>
        <w:t xml:space="preserve"> </w:t>
      </w:r>
      <w:proofErr w:type="spellStart"/>
      <w:r w:rsidRPr="76EF33DE">
        <w:rPr>
          <w:rStyle w:val="normaltextrun"/>
          <w:rFonts w:asciiTheme="minorHAnsi" w:hAnsiTheme="minorHAnsi" w:cstheme="minorBidi"/>
          <w:sz w:val="18"/>
          <w:szCs w:val="18"/>
          <w:lang w:val="it-IT"/>
        </w:rPr>
        <w:t>Adhesive</w:t>
      </w:r>
      <w:proofErr w:type="spellEnd"/>
      <w:r w:rsidRPr="76EF33DE">
        <w:rPr>
          <w:rStyle w:val="normaltextrun"/>
          <w:rFonts w:asciiTheme="minorHAnsi" w:hAnsiTheme="minorHAnsi" w:cstheme="minorBidi"/>
          <w:sz w:val="18"/>
          <w:szCs w:val="18"/>
          <w:lang w:val="it-IT"/>
        </w:rPr>
        <w:t xml:space="preser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w:t>
      </w:r>
      <w:proofErr w:type="spellStart"/>
      <w:r w:rsidRPr="76EF33DE">
        <w:rPr>
          <w:rStyle w:val="normaltextrun"/>
          <w:rFonts w:asciiTheme="minorHAnsi" w:hAnsiTheme="minorHAnsi" w:cstheme="minorBidi"/>
          <w:sz w:val="18"/>
          <w:szCs w:val="18"/>
          <w:lang w:val="it-IT"/>
        </w:rPr>
        <w:t>Loctite</w:t>
      </w:r>
      <w:proofErr w:type="spellEnd"/>
      <w:r w:rsidRPr="76EF33DE">
        <w:rPr>
          <w:rStyle w:val="normaltextrun"/>
          <w:rFonts w:asciiTheme="minorHAnsi" w:hAnsiTheme="minorHAnsi" w:cstheme="minorBidi"/>
          <w:sz w:val="18"/>
          <w:szCs w:val="18"/>
          <w:lang w:val="it-IT"/>
        </w:rPr>
        <w:t xml:space="preserve">, Persil (Dixan in Italia) e Schwarzkopf. Nel 2023 Henkel ha registrato un fatturato complessivo di oltre 21,5 miliardi di euro, con un margine operativo depurato pari a circa 2,6 miliardi di euro. Le azioni privilegiate Henkel sono quotate presso la Borsa tedesca secondo l'indice DAX. Lo sviluppo sostenibile ha una lunga tradizione in Henkel, che ha una chiara strategia di sostenibilità con obiettivi concreti. Fondata nel 1876, Henkel impiega circa 48.000 collaboratori nel mondo – </w:t>
      </w:r>
      <w:proofErr w:type="gramStart"/>
      <w:r w:rsidRPr="76EF33DE">
        <w:rPr>
          <w:rStyle w:val="normaltextrun"/>
          <w:rFonts w:asciiTheme="minorHAnsi" w:hAnsiTheme="minorHAnsi" w:cstheme="minorBidi"/>
          <w:sz w:val="18"/>
          <w:szCs w:val="18"/>
          <w:lang w:val="it-IT"/>
        </w:rPr>
        <w:t>un team eterogeneo</w:t>
      </w:r>
      <w:proofErr w:type="gramEnd"/>
      <w:r w:rsidRPr="76EF33DE">
        <w:rPr>
          <w:rStyle w:val="normaltextrun"/>
          <w:rFonts w:asciiTheme="minorHAnsi" w:hAnsiTheme="minorHAnsi" w:cstheme="minorBidi"/>
          <w:sz w:val="18"/>
          <w:szCs w:val="18"/>
          <w:lang w:val="it-IT"/>
        </w:rPr>
        <w:t xml:space="preserve">, unito da una forte cultura aziendale, valori condivisi e un </w:t>
      </w:r>
      <w:proofErr w:type="spellStart"/>
      <w:r w:rsidRPr="76EF33DE">
        <w:rPr>
          <w:rStyle w:val="normaltextrun"/>
          <w:rFonts w:asciiTheme="minorHAnsi" w:hAnsiTheme="minorHAnsi" w:cstheme="minorBidi"/>
          <w:sz w:val="18"/>
          <w:szCs w:val="18"/>
          <w:lang w:val="it-IT"/>
        </w:rPr>
        <w:t>purpose</w:t>
      </w:r>
      <w:proofErr w:type="spellEnd"/>
      <w:r w:rsidRPr="76EF33DE">
        <w:rPr>
          <w:rStyle w:val="normaltextrun"/>
          <w:rFonts w:asciiTheme="minorHAnsi" w:hAnsiTheme="minorHAnsi" w:cstheme="minorBidi"/>
          <w:sz w:val="18"/>
          <w:szCs w:val="18"/>
          <w:lang w:val="it-IT"/>
        </w:rPr>
        <w:t xml:space="preserve"> comune: “Pionieri nel cuore per il bene di intere generazioni”. Per maggiori informazioni, visitate il sito </w:t>
      </w:r>
      <w:hyperlink r:id="rId12">
        <w:r w:rsidR="00DD1736" w:rsidRPr="76EF33DE">
          <w:rPr>
            <w:rStyle w:val="Collegamentoipertestuale"/>
            <w:rFonts w:asciiTheme="minorHAnsi" w:hAnsiTheme="minorHAnsi" w:cstheme="minorBidi"/>
            <w:color w:val="auto"/>
            <w:lang w:val="it-IT"/>
          </w:rPr>
          <w:t>www.henkel.com</w:t>
        </w:r>
      </w:hyperlink>
      <w:r w:rsidRPr="76EF33DE">
        <w:rPr>
          <w:rStyle w:val="normaltextrun"/>
          <w:rFonts w:asciiTheme="minorHAnsi" w:hAnsiTheme="minorHAnsi" w:cstheme="minorBidi"/>
          <w:sz w:val="18"/>
          <w:szCs w:val="18"/>
          <w:lang w:val="it-IT"/>
        </w:rPr>
        <w:t> </w:t>
      </w:r>
      <w:r w:rsidRPr="76EF33DE">
        <w:rPr>
          <w:rStyle w:val="eop"/>
          <w:rFonts w:asciiTheme="minorHAnsi" w:hAnsiTheme="minorHAnsi" w:cstheme="minorBidi"/>
          <w:sz w:val="18"/>
          <w:szCs w:val="18"/>
          <w:lang w:val="it-IT"/>
        </w:rPr>
        <w:t> </w:t>
      </w:r>
    </w:p>
    <w:p w14:paraId="3A675031" w14:textId="77777777" w:rsidR="00A50283" w:rsidRPr="00924168" w:rsidRDefault="00A50283" w:rsidP="00A50283">
      <w:pPr>
        <w:pStyle w:val="paragraph"/>
        <w:spacing w:before="0" w:beforeAutospacing="0" w:after="0" w:afterAutospacing="0"/>
        <w:textAlignment w:val="baseline"/>
        <w:rPr>
          <w:rFonts w:asciiTheme="minorHAnsi" w:hAnsiTheme="minorHAnsi" w:cstheme="minorHAnsi"/>
          <w:color w:val="212121"/>
          <w:sz w:val="18"/>
          <w:szCs w:val="18"/>
          <w:lang w:val="it-IT"/>
        </w:rPr>
      </w:pPr>
      <w:r w:rsidRPr="00924168">
        <w:rPr>
          <w:rStyle w:val="eop"/>
          <w:rFonts w:asciiTheme="minorHAnsi" w:hAnsiTheme="minorHAnsi" w:cstheme="minorHAnsi"/>
          <w:color w:val="212121"/>
          <w:sz w:val="18"/>
          <w:szCs w:val="18"/>
          <w:lang w:val="it-IT"/>
        </w:rPr>
        <w:t> </w:t>
      </w:r>
    </w:p>
    <w:p w14:paraId="287C288A" w14:textId="77777777" w:rsidR="00A50283" w:rsidRPr="00924168" w:rsidRDefault="00A50283" w:rsidP="00A50283">
      <w:pPr>
        <w:pStyle w:val="paragraph"/>
        <w:spacing w:before="0" w:beforeAutospacing="0" w:after="0" w:afterAutospacing="0"/>
        <w:textAlignment w:val="baseline"/>
        <w:rPr>
          <w:rFonts w:asciiTheme="minorHAnsi" w:hAnsiTheme="minorHAnsi" w:cstheme="minorHAnsi"/>
          <w:color w:val="212121"/>
          <w:sz w:val="18"/>
          <w:szCs w:val="18"/>
          <w:lang w:val="it-IT"/>
        </w:rPr>
      </w:pPr>
      <w:r w:rsidRPr="00924168">
        <w:rPr>
          <w:rStyle w:val="normaltextrun"/>
          <w:rFonts w:asciiTheme="minorHAnsi" w:hAnsiTheme="minorHAnsi" w:cstheme="minorHAnsi"/>
          <w:color w:val="212121"/>
          <w:sz w:val="18"/>
          <w:szCs w:val="18"/>
          <w:lang w:val="it-IT"/>
        </w:rPr>
        <w:t>Materiale fotografico e video sono disponibili all’indirizzo</w:t>
      </w:r>
      <w:r w:rsidRPr="00924168">
        <w:rPr>
          <w:rStyle w:val="normaltextrun"/>
          <w:rFonts w:asciiTheme="minorHAnsi" w:hAnsiTheme="minorHAnsi" w:cstheme="minorHAnsi"/>
          <w:b/>
          <w:bCs/>
          <w:color w:val="212121"/>
          <w:sz w:val="18"/>
          <w:szCs w:val="18"/>
          <w:lang w:val="it-IT"/>
        </w:rPr>
        <w:t xml:space="preserve"> </w:t>
      </w:r>
      <w:hyperlink r:id="rId13" w:tgtFrame="_blank" w:tooltip="http://www.henkel.com/press" w:history="1">
        <w:r w:rsidRPr="00924168">
          <w:rPr>
            <w:rStyle w:val="normaltextrun"/>
            <w:rFonts w:asciiTheme="minorHAnsi" w:hAnsiTheme="minorHAnsi" w:cstheme="minorHAnsi"/>
            <w:b/>
            <w:bCs/>
            <w:sz w:val="18"/>
            <w:szCs w:val="18"/>
            <w:u w:val="single"/>
            <w:lang w:val="it-IT"/>
          </w:rPr>
          <w:t>www.henkel.com/press</w:t>
        </w:r>
      </w:hyperlink>
      <w:r w:rsidRPr="00924168">
        <w:rPr>
          <w:rStyle w:val="eop"/>
          <w:rFonts w:asciiTheme="minorHAnsi" w:hAnsiTheme="minorHAnsi" w:cstheme="minorHAnsi"/>
          <w:color w:val="212121"/>
          <w:sz w:val="18"/>
          <w:szCs w:val="18"/>
          <w:lang w:val="it-IT"/>
        </w:rPr>
        <w:t> </w:t>
      </w:r>
    </w:p>
    <w:p w14:paraId="18E93883" w14:textId="3E2C0D93" w:rsidR="0013569C" w:rsidRPr="00924168" w:rsidRDefault="0013569C" w:rsidP="00A50283">
      <w:pPr>
        <w:jc w:val="both"/>
        <w:rPr>
          <w:rStyle w:val="AboutandContactBody"/>
          <w:rFonts w:asciiTheme="minorHAnsi" w:hAnsiTheme="minorHAnsi" w:cstheme="minorHAnsi"/>
          <w:b/>
          <w:bCs/>
          <w:szCs w:val="18"/>
          <w:lang w:val="it-IT"/>
        </w:rPr>
      </w:pPr>
    </w:p>
    <w:p w14:paraId="2B183976" w14:textId="721292EA" w:rsidR="00A93EA1" w:rsidRPr="00924168" w:rsidRDefault="00A93EA1" w:rsidP="4365E283">
      <w:pPr>
        <w:tabs>
          <w:tab w:val="left" w:pos="1080"/>
          <w:tab w:val="left" w:pos="4500"/>
        </w:tabs>
        <w:rPr>
          <w:rStyle w:val="AboutandContactBody"/>
          <w:rFonts w:asciiTheme="minorHAnsi" w:hAnsiTheme="minorHAnsi" w:cstheme="minorHAnsi"/>
          <w:b/>
          <w:bCs/>
          <w:szCs w:val="18"/>
          <w:lang w:val="it-IT"/>
        </w:rPr>
      </w:pPr>
      <w:r w:rsidRPr="00924168">
        <w:rPr>
          <w:rStyle w:val="AboutandContactBody"/>
          <w:rFonts w:asciiTheme="minorHAnsi" w:hAnsiTheme="minorHAnsi" w:cstheme="minorHAnsi"/>
          <w:b/>
          <w:bCs/>
          <w:szCs w:val="18"/>
          <w:lang w:val="it-IT"/>
        </w:rPr>
        <w:t>Per informazioni alla stampa:</w:t>
      </w:r>
    </w:p>
    <w:p w14:paraId="55C9A5ED" w14:textId="7A671214" w:rsidR="00A93EA1" w:rsidRPr="00924168" w:rsidRDefault="54BC0D7B" w:rsidP="07890915">
      <w:pPr>
        <w:tabs>
          <w:tab w:val="left" w:pos="1080"/>
          <w:tab w:val="left" w:pos="4500"/>
        </w:tabs>
        <w:rPr>
          <w:rStyle w:val="AboutandContactBody"/>
          <w:rFonts w:asciiTheme="minorHAnsi" w:hAnsiTheme="minorHAnsi" w:cstheme="minorHAnsi"/>
          <w:b/>
          <w:bCs/>
          <w:szCs w:val="18"/>
          <w:lang w:val="it-IT"/>
        </w:rPr>
      </w:pPr>
      <w:r w:rsidRPr="00924168">
        <w:rPr>
          <w:rStyle w:val="normaltextrun"/>
          <w:rFonts w:asciiTheme="minorHAnsi" w:hAnsiTheme="minorHAnsi" w:cstheme="minorHAnsi"/>
          <w:b/>
          <w:bCs/>
          <w:sz w:val="18"/>
          <w:szCs w:val="18"/>
          <w:bdr w:val="none" w:sz="0" w:space="0" w:color="auto" w:frame="1"/>
          <w:lang w:val="it-IT"/>
        </w:rPr>
        <w:t xml:space="preserve">Henkel Italia </w:t>
      </w:r>
      <w:r w:rsidR="6473CEBC" w:rsidRPr="00924168">
        <w:rPr>
          <w:rStyle w:val="normaltextrun"/>
          <w:rFonts w:asciiTheme="minorHAnsi" w:hAnsiTheme="minorHAnsi" w:cstheme="minorHAnsi"/>
          <w:b/>
          <w:bCs/>
          <w:sz w:val="18"/>
          <w:szCs w:val="18"/>
          <w:bdr w:val="none" w:sz="0" w:space="0" w:color="auto" w:frame="1"/>
          <w:lang w:val="it-IT"/>
        </w:rPr>
        <w:t>Consumer Brands</w:t>
      </w:r>
      <w:r w:rsidR="005F5E06" w:rsidRPr="00924168">
        <w:rPr>
          <w:rStyle w:val="AboutandContactBody"/>
          <w:rFonts w:asciiTheme="minorHAnsi" w:hAnsiTheme="minorHAnsi" w:cstheme="minorHAnsi"/>
          <w:b/>
          <w:szCs w:val="18"/>
          <w:lang w:val="it-IT"/>
        </w:rPr>
        <w:tab/>
      </w:r>
      <w:r w:rsidR="70509933" w:rsidRPr="00924168">
        <w:rPr>
          <w:rStyle w:val="AboutandContactBody"/>
          <w:rFonts w:asciiTheme="minorHAnsi" w:hAnsiTheme="minorHAnsi" w:cstheme="minorHAnsi"/>
          <w:b/>
          <w:bCs/>
          <w:szCs w:val="18"/>
          <w:lang w:val="it-IT"/>
        </w:rPr>
        <w:t>APCO Worldwide</w:t>
      </w:r>
      <w:r w:rsidR="32718AA3" w:rsidRPr="00924168">
        <w:rPr>
          <w:rStyle w:val="AboutandContactBody"/>
          <w:rFonts w:asciiTheme="minorHAnsi" w:hAnsiTheme="minorHAnsi" w:cstheme="minorHAnsi"/>
          <w:b/>
          <w:bCs/>
          <w:szCs w:val="18"/>
          <w:lang w:val="it-IT"/>
        </w:rPr>
        <w:t xml:space="preserve"> </w:t>
      </w:r>
      <w:r w:rsidR="00A93EA1" w:rsidRPr="00924168">
        <w:rPr>
          <w:rStyle w:val="AboutandContactBody"/>
          <w:rFonts w:asciiTheme="minorHAnsi" w:hAnsiTheme="minorHAnsi" w:cstheme="minorHAnsi"/>
          <w:b/>
          <w:szCs w:val="18"/>
          <w:lang w:val="it-IT"/>
        </w:rPr>
        <w:tab/>
      </w:r>
    </w:p>
    <w:p w14:paraId="33EF6617" w14:textId="5F2759B8" w:rsidR="00A93EA1" w:rsidRPr="00924168" w:rsidRDefault="768770B0" w:rsidP="58B59819">
      <w:pPr>
        <w:tabs>
          <w:tab w:val="left" w:pos="1080"/>
          <w:tab w:val="left" w:pos="4500"/>
        </w:tabs>
        <w:rPr>
          <w:rStyle w:val="AboutandContactBody"/>
          <w:rFonts w:asciiTheme="minorHAnsi" w:hAnsiTheme="minorHAnsi" w:cstheme="minorBidi"/>
          <w:lang w:val="it-IT"/>
        </w:rPr>
      </w:pPr>
      <w:r w:rsidRPr="58B59819">
        <w:rPr>
          <w:rStyle w:val="normaltextrun"/>
          <w:rFonts w:asciiTheme="minorHAnsi" w:hAnsiTheme="minorHAnsi" w:cstheme="minorBidi"/>
          <w:sz w:val="18"/>
          <w:szCs w:val="18"/>
          <w:bdr w:val="none" w:sz="0" w:space="0" w:color="auto" w:frame="1"/>
          <w:lang w:val="it-CH"/>
        </w:rPr>
        <w:t>Simona Di Bianco</w:t>
      </w:r>
      <w:r w:rsidR="00A93EA1" w:rsidRPr="00924168">
        <w:rPr>
          <w:rStyle w:val="AboutandContactBody"/>
          <w:rFonts w:asciiTheme="minorHAnsi" w:hAnsiTheme="minorHAnsi" w:cstheme="minorHAnsi"/>
          <w:bCs/>
          <w:szCs w:val="18"/>
          <w:lang w:val="it-IT"/>
        </w:rPr>
        <w:tab/>
      </w:r>
      <w:r w:rsidR="32FB5630" w:rsidRPr="58B59819">
        <w:rPr>
          <w:rStyle w:val="AboutandContactBody"/>
          <w:rFonts w:asciiTheme="minorHAnsi" w:hAnsiTheme="minorHAnsi" w:cstheme="minorBidi"/>
          <w:lang w:val="it-IT"/>
        </w:rPr>
        <w:t>Gabriele Vita,</w:t>
      </w:r>
      <w:r w:rsidR="74EA0079" w:rsidRPr="58B59819">
        <w:rPr>
          <w:rStyle w:val="AboutandContactBody"/>
          <w:rFonts w:asciiTheme="minorHAnsi" w:hAnsiTheme="minorHAnsi" w:cstheme="minorBidi"/>
          <w:lang w:val="it-IT"/>
        </w:rPr>
        <w:t xml:space="preserve"> Caterina Colombo,</w:t>
      </w:r>
      <w:r w:rsidR="32FB5630" w:rsidRPr="58B59819">
        <w:rPr>
          <w:rStyle w:val="AboutandContactBody"/>
          <w:rFonts w:asciiTheme="minorHAnsi" w:hAnsiTheme="minorHAnsi" w:cstheme="minorBidi"/>
          <w:lang w:val="it-IT"/>
        </w:rPr>
        <w:t xml:space="preserve"> </w:t>
      </w:r>
      <w:r w:rsidR="5F600026" w:rsidRPr="58B59819">
        <w:rPr>
          <w:rStyle w:val="AboutandContactBody"/>
          <w:rFonts w:asciiTheme="minorHAnsi" w:hAnsiTheme="minorHAnsi" w:cstheme="minorBidi"/>
          <w:lang w:val="it-IT"/>
        </w:rPr>
        <w:t>Cristina Bettinzoli</w:t>
      </w:r>
      <w:r w:rsidR="00A93EA1" w:rsidRPr="00924168">
        <w:rPr>
          <w:rStyle w:val="AboutandContactBody"/>
          <w:rFonts w:asciiTheme="minorHAnsi" w:hAnsiTheme="minorHAnsi" w:cstheme="minorHAnsi"/>
          <w:bCs/>
          <w:szCs w:val="18"/>
          <w:lang w:val="it-IT"/>
        </w:rPr>
        <w:tab/>
      </w:r>
    </w:p>
    <w:p w14:paraId="72F50E45" w14:textId="47EF5C0D" w:rsidR="003943F0" w:rsidRPr="00924168" w:rsidRDefault="0B4A58A0" w:rsidP="58B59819">
      <w:pPr>
        <w:tabs>
          <w:tab w:val="left" w:pos="1080"/>
          <w:tab w:val="left" w:pos="4500"/>
        </w:tabs>
        <w:rPr>
          <w:rStyle w:val="AboutandContactBody"/>
          <w:rFonts w:asciiTheme="minorHAnsi" w:hAnsiTheme="minorHAnsi" w:cstheme="minorBidi"/>
          <w:lang w:val="nl-NL"/>
        </w:rPr>
      </w:pPr>
      <w:r w:rsidRPr="58B59819">
        <w:rPr>
          <w:rStyle w:val="normaltextrun"/>
          <w:rFonts w:asciiTheme="minorHAnsi" w:hAnsiTheme="minorHAnsi" w:cstheme="minorBidi"/>
          <w:sz w:val="18"/>
          <w:szCs w:val="18"/>
          <w:shd w:val="clear" w:color="auto" w:fill="FFFFFF"/>
          <w:lang w:val="nl-NL"/>
        </w:rPr>
        <w:t>E-mail: </w:t>
      </w:r>
      <w:hyperlink r:id="rId14" w:tgtFrame="_blank" w:history="1">
        <w:r w:rsidRPr="58B59819">
          <w:rPr>
            <w:rStyle w:val="normaltextrun"/>
            <w:rFonts w:asciiTheme="minorHAnsi" w:hAnsiTheme="minorHAnsi" w:cstheme="minorBidi"/>
            <w:sz w:val="18"/>
            <w:szCs w:val="18"/>
            <w:u w:val="single"/>
            <w:shd w:val="clear" w:color="auto" w:fill="FFFFFF"/>
            <w:lang w:val="nl-NL"/>
          </w:rPr>
          <w:t>simona.dibianco@henkel.com</w:t>
        </w:r>
      </w:hyperlink>
      <w:r w:rsidR="00A93EA1" w:rsidRPr="00924168">
        <w:rPr>
          <w:rStyle w:val="AboutandContactBody"/>
          <w:rFonts w:asciiTheme="minorHAnsi" w:hAnsiTheme="minorHAnsi" w:cstheme="minorHAnsi"/>
          <w:bCs/>
          <w:szCs w:val="18"/>
          <w:lang w:val="nl-NL"/>
        </w:rPr>
        <w:tab/>
      </w:r>
      <w:r w:rsidR="32718AA3" w:rsidRPr="58B59819">
        <w:rPr>
          <w:rStyle w:val="AboutandContactBody"/>
          <w:rFonts w:asciiTheme="minorHAnsi" w:hAnsiTheme="minorHAnsi" w:cstheme="minorBidi"/>
          <w:lang w:val="nl-NL"/>
        </w:rPr>
        <w:t>E-mail:</w:t>
      </w:r>
      <w:r w:rsidR="1E8BE779" w:rsidRPr="58B59819">
        <w:rPr>
          <w:rStyle w:val="AboutandContactBody"/>
          <w:rFonts w:asciiTheme="minorHAnsi" w:hAnsiTheme="minorHAnsi" w:cstheme="minorBidi"/>
          <w:lang w:val="nl-NL"/>
        </w:rPr>
        <w:t xml:space="preserve"> </w:t>
      </w:r>
      <w:hyperlink r:id="rId15">
        <w:r w:rsidR="2049815E" w:rsidRPr="58B59819">
          <w:rPr>
            <w:rStyle w:val="Collegamentoipertestuale"/>
            <w:rFonts w:asciiTheme="minorHAnsi" w:hAnsiTheme="minorHAnsi" w:cstheme="minorBidi"/>
            <w:lang w:val="nl-NL"/>
          </w:rPr>
          <w:t>henkelcb@apcoworldwide.com</w:t>
        </w:r>
      </w:hyperlink>
      <w:r w:rsidR="2049815E" w:rsidRPr="58B59819">
        <w:rPr>
          <w:rStyle w:val="AboutandContactBody"/>
          <w:rFonts w:asciiTheme="minorHAnsi" w:hAnsiTheme="minorHAnsi" w:cstheme="minorBidi"/>
          <w:lang w:val="nl-NL"/>
        </w:rPr>
        <w:t xml:space="preserve"> </w:t>
      </w:r>
    </w:p>
    <w:sectPr w:rsidR="003943F0" w:rsidRPr="00924168" w:rsidSect="0057771F">
      <w:headerReference w:type="even" r:id="rId16"/>
      <w:headerReference w:type="default" r:id="rId17"/>
      <w:footerReference w:type="default" r:id="rId18"/>
      <w:footerReference w:type="first" r:id="rId19"/>
      <w:pgSz w:w="11907" w:h="16840" w:code="9"/>
      <w:pgMar w:top="1440" w:right="1440" w:bottom="1701" w:left="1440" w:header="510" w:footer="9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E4FF6" w14:textId="77777777" w:rsidR="00694D34" w:rsidRDefault="00694D34">
      <w:r>
        <w:separator/>
      </w:r>
    </w:p>
  </w:endnote>
  <w:endnote w:type="continuationSeparator" w:id="0">
    <w:p w14:paraId="577DD802" w14:textId="77777777" w:rsidR="00694D34" w:rsidRDefault="00694D34">
      <w:r>
        <w:continuationSeparator/>
      </w:r>
    </w:p>
  </w:endnote>
  <w:endnote w:type="continuationNotice" w:id="1">
    <w:p w14:paraId="273DF68B" w14:textId="77777777" w:rsidR="00694D34" w:rsidRDefault="00694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0EDAE6B4" w:rsidR="00CF6F33" w:rsidRPr="00112A28" w:rsidRDefault="001E32BE" w:rsidP="00112A28">
    <w:pPr>
      <w:pStyle w:val="Pidipagina"/>
      <w:tabs>
        <w:tab w:val="clear" w:pos="7083"/>
        <w:tab w:val="clear" w:pos="8640"/>
        <w:tab w:val="right" w:pos="9071"/>
      </w:tabs>
      <w:jc w:val="both"/>
    </w:pPr>
    <w:r>
      <mc:AlternateContent>
        <mc:Choice Requires="wpg">
          <w:drawing>
            <wp:anchor distT="0" distB="0" distL="114300" distR="114300" simplePos="0" relativeHeight="251658243" behindDoc="0" locked="0" layoutInCell="1" allowOverlap="1" wp14:anchorId="7ED13159" wp14:editId="39A70F68">
              <wp:simplePos x="0" y="0"/>
              <wp:positionH relativeFrom="column">
                <wp:posOffset>558165</wp:posOffset>
              </wp:positionH>
              <wp:positionV relativeFrom="paragraph">
                <wp:posOffset>-469900</wp:posOffset>
              </wp:positionV>
              <wp:extent cx="4868460" cy="459740"/>
              <wp:effectExtent l="0" t="0" r="8890" b="0"/>
              <wp:wrapNone/>
              <wp:docPr id="1564799844" name="Gruppo 4"/>
              <wp:cNvGraphicFramePr/>
              <a:graphic xmlns:a="http://schemas.openxmlformats.org/drawingml/2006/main">
                <a:graphicData uri="http://schemas.microsoft.com/office/word/2010/wordprocessingGroup">
                  <wpg:wgp>
                    <wpg:cNvGrpSpPr/>
                    <wpg:grpSpPr>
                      <a:xfrm>
                        <a:off x="0" y="0"/>
                        <a:ext cx="4868460" cy="459740"/>
                        <a:chOff x="0" y="0"/>
                        <a:chExt cx="4868460" cy="459740"/>
                      </a:xfrm>
                    </wpg:grpSpPr>
                    <pic:pic xmlns:pic="http://schemas.openxmlformats.org/drawingml/2006/picture">
                      <pic:nvPicPr>
                        <pic:cNvPr id="39"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 descr="Schwarzkopf, Palette Colorazione Permanente, Tinta per Capelli, Crema  Colorante Professionale, Copertura dei Capelli Bianchi, Sistema Anti-danni,  Tonalità 7-6 Biondo : Amazon.it: Bellezz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2450" y="127000"/>
                          <a:ext cx="485775" cy="210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pic:cNvPicPr>
                      </pic:nvPicPr>
                      <pic:blipFill rotWithShape="1">
                        <a:blip r:embed="rId3">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7045"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3200400" y="0"/>
                          <a:ext cx="1668060" cy="452479"/>
                          <a:chOff x="6362832" y="0"/>
                          <a:chExt cx="3327497" cy="1043270"/>
                        </a:xfrm>
                      </wpg:grpSpPr>
                      <pic:pic xmlns:pic="http://schemas.openxmlformats.org/drawingml/2006/picture">
                        <pic:nvPicPr>
                          <pic:cNvPr id="46" name="Picture 13" descr="Ver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pic:pic xmlns:pic="http://schemas.openxmlformats.org/drawingml/2006/picture">
                        <pic:nvPicPr>
                          <pic:cNvPr id="49" name="Grafik 3"/>
                          <pic:cNvPicPr>
                            <a:picLocks noChangeAspect="1"/>
                          </pic:cNvPicPr>
                        </pic:nvPicPr>
                        <pic:blipFill>
                          <a:blip r:embed="rId9"/>
                          <a:stretch>
                            <a:fillRect/>
                          </a:stretch>
                        </pic:blipFill>
                        <pic:spPr>
                          <a:xfrm>
                            <a:off x="9014986" y="202213"/>
                            <a:ext cx="675343" cy="578433"/>
                          </a:xfrm>
                          <a:prstGeom prst="rect">
                            <a:avLst/>
                          </a:prstGeom>
                        </pic:spPr>
                      </pic:pic>
                    </wpg:grpSp>
                    <pic:pic xmlns:pic="http://schemas.openxmlformats.org/drawingml/2006/picture">
                      <pic:nvPicPr>
                        <pic:cNvPr id="404847775" name="Immagine 3"/>
                        <pic:cNvPicPr>
                          <a:picLocks noChangeAspect="1"/>
                        </pic:cNvPicPr>
                      </pic:nvPicPr>
                      <pic:blipFill>
                        <a:blip r:embed="rId10"/>
                        <a:stretch>
                          <a:fillRect/>
                        </a:stretch>
                      </pic:blipFill>
                      <pic:spPr>
                        <a:xfrm>
                          <a:off x="2044700" y="127000"/>
                          <a:ext cx="405130" cy="215900"/>
                        </a:xfrm>
                        <a:prstGeom prst="rect">
                          <a:avLst/>
                        </a:prstGeom>
                      </pic:spPr>
                    </pic:pic>
                  </wpg:wgp>
                </a:graphicData>
              </a:graphic>
            </wp:anchor>
          </w:drawing>
        </mc:Choice>
        <mc:Fallback>
          <w:pict>
            <v:group w14:anchorId="14CAB168" id="Gruppo 4" o:spid="_x0000_s1026" style="position:absolute;margin-left:43.95pt;margin-top:-37pt;width:383.35pt;height:36.2pt;z-index:251660291" coordsize="48684,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AOAAAAAAAI6AAAAAAAENABAAAAAAABHQAAAAAAAjoAAAAA&#10;ACCgAwAAAABAQOdBAAAAAACAgA4AAAAAAAjoAAAAAAAQ0AEAAAAAAAEd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gAAAAAAoEAHAAAAAIACHQAAAAAAUKADAAAAAECBDgAAAAAAKNABAAAAAKBABwAAAAAA&#10;FOgAAAAAAFCgAwAAAAAACnQAAAAAACjQAQAAAAAABToAAAAAABToAAAAAACAAh0AAAAAAAp0AAAA&#10;AABAgQ4AAAAAAAU6AAAAAACgQAcAAAAAgAIdAAAAAABQoAMAAAAAQIEOAAAAAAAo0AEAAAAAoEDn&#10;LQAAAAAAgAIdAAAAAABQoAMAAAAAQIEOAAAAAAAo0AE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IBABw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AAQ6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1270;width:5549;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r:id="rId11" o:title="Dixan" croptop="18269f" cropbottom="19239f"/>
              </v:shape>
              <v:shape id="Picture 7" o:spid="_x0000_s1028" type="#_x0000_t75" alt="Schwarzkopf, Palette Colorazione Permanente, Tinta per Capelli, Crema  Colorante Professionale, Copertura dei Capelli Bianchi, Sistema Anti-danni,  Tonalità 7-6 Biondo : Amazon.it: Bellezza" style="position:absolute;left:5524;top:1270;width:4858;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">
                <v:imagedata r:id="rId12" o:title=" Bellezza"/>
              </v:shape>
              <v:shape id="Picture 8" o:spid="_x0000_s1029" type="#_x0000_t75" alt="Pril" style="position:absolute;left:10414;top:1460;width:5200;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r:id="rId13" o:title="Pril" croptop="17883f" cropbottom="20584f"/>
              </v:shape>
              <v:shape id="Picture 9" o:spid="_x0000_s1030" type="#_x0000_t75" alt="Bref - Cleaning Products - Henkel" style="position:absolute;left:15303;top:317;width:487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r:id="rId14" o:title="Bref - Cleaning Products - Henkel" chromakey="white"/>
              </v:shape>
              <v:shape id="Picture 11" o:spid="_x0000_s1031" type="#_x0000_t75" alt="Beauty Care – Acchiappacolore" style="position:absolute;left:25336;top:1460;width:516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r:id="rId15" o:title="Beauty Care – Acchiappacolore" croptop="19525f" cropbottom="20695f" chromakey="white"/>
              </v:shape>
              <v:group id="Gruppo 10" o:spid="_x0000_s1032" style="position:absolute;left:32004;width:16680;height:4524" coordorigin="63628" coordsize="33274,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o:spid="_x0000_s1033"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r:id="rId16" o:title="Vernel"/>
                </v:shape>
                <v:shape id="Picture 14" o:spid="_x0000_s1034"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r:id="rId17" o:title="Home - BioPresto"/>
                </v:shape>
                <v:shape id="Immagine 13" o:spid="_x0000_s1035"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r:id="rId18" o:title=""/>
                </v:shape>
                <v:shape id="Grafik 3" o:spid="_x0000_s1036" type="#_x0000_t75" style="position:absolute;left:90149;top:2022;width:6754;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">
                  <v:imagedata r:id="rId19" o:title=""/>
                </v:shape>
              </v:group>
              <v:shape id="Immagine 3" o:spid="_x0000_s1037" type="#_x0000_t75" style="position:absolute;left:20447;top:1270;width:40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">
                <v:imagedata r:id="rId20" o:title=""/>
              </v:shape>
            </v:group>
          </w:pict>
        </mc:Fallback>
      </mc:AlternateContent>
    </w:r>
    <w:r w:rsidR="00112A28" w:rsidRPr="00BF6E82">
      <w:t xml:space="preserve">Henkel </w:t>
    </w:r>
    <w:r w:rsidR="00695F28">
      <w:t>Italia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046B96E5" w:rsidR="00CF6F33" w:rsidRPr="00992A11" w:rsidRDefault="001E32BE" w:rsidP="00992A11">
    <w:pPr>
      <w:pStyle w:val="Pidipagina"/>
    </w:pPr>
    <w:r>
      <mc:AlternateContent>
        <mc:Choice Requires="wpg">
          <w:drawing>
            <wp:anchor distT="0" distB="0" distL="114300" distR="114300" simplePos="0" relativeHeight="251658242" behindDoc="0" locked="0" layoutInCell="1" allowOverlap="1" wp14:anchorId="2E887E19" wp14:editId="51D4FE77">
              <wp:simplePos x="0" y="0"/>
              <wp:positionH relativeFrom="column">
                <wp:posOffset>310515</wp:posOffset>
              </wp:positionH>
              <wp:positionV relativeFrom="paragraph">
                <wp:posOffset>-330200</wp:posOffset>
              </wp:positionV>
              <wp:extent cx="4874260" cy="459740"/>
              <wp:effectExtent l="0" t="0" r="2540" b="0"/>
              <wp:wrapNone/>
              <wp:docPr id="1225882951" name="Gruppo 2"/>
              <wp:cNvGraphicFramePr/>
              <a:graphic xmlns:a="http://schemas.openxmlformats.org/drawingml/2006/main">
                <a:graphicData uri="http://schemas.microsoft.com/office/word/2010/wordprocessingGroup">
                  <wpg:wgp>
                    <wpg:cNvGrpSpPr/>
                    <wpg:grpSpPr>
                      <a:xfrm>
                        <a:off x="0" y="0"/>
                        <a:ext cx="4874260" cy="459740"/>
                        <a:chOff x="0" y="0"/>
                        <a:chExt cx="4874260" cy="459740"/>
                      </a:xfrm>
                    </wpg:grpSpPr>
                    <pic:pic xmlns:pic="http://schemas.openxmlformats.org/drawingml/2006/picture">
                      <pic:nvPicPr>
                        <pic:cNvPr id="6"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Schwarzkopf, Palette Colorazione Permanente, Tinta per Capelli, Crema  Colorante Professionale, Copertura dei Capelli Bianchi, Sistema Anti-danni,  Tonalità 7-6 Biondo : Amazon.it: Bellezz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2450" y="127000"/>
                          <a:ext cx="485775" cy="210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pic:cNvPicPr>
                      </pic:nvPicPr>
                      <pic:blipFill rotWithShape="1">
                        <a:blip r:embed="rId3">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7045"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3206750" y="0"/>
                          <a:ext cx="1667510" cy="452120"/>
                          <a:chOff x="6362832" y="0"/>
                          <a:chExt cx="3327497" cy="1043270"/>
                        </a:xfrm>
                      </wpg:grpSpPr>
                      <pic:pic xmlns:pic="http://schemas.openxmlformats.org/drawingml/2006/picture">
                        <pic:nvPicPr>
                          <pic:cNvPr id="13" name="Picture 13" descr="Ver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pic:pic xmlns:pic="http://schemas.openxmlformats.org/drawingml/2006/picture">
                        <pic:nvPicPr>
                          <pic:cNvPr id="16" name="Grafik 3"/>
                          <pic:cNvPicPr>
                            <a:picLocks noChangeAspect="1"/>
                          </pic:cNvPicPr>
                        </pic:nvPicPr>
                        <pic:blipFill>
                          <a:blip r:embed="rId9"/>
                          <a:stretch>
                            <a:fillRect/>
                          </a:stretch>
                        </pic:blipFill>
                        <pic:spPr>
                          <a:xfrm>
                            <a:off x="9014986" y="202213"/>
                            <a:ext cx="675343" cy="578433"/>
                          </a:xfrm>
                          <a:prstGeom prst="rect">
                            <a:avLst/>
                          </a:prstGeom>
                        </pic:spPr>
                      </pic:pic>
                    </wpg:grpSp>
                    <pic:pic xmlns:pic="http://schemas.openxmlformats.org/drawingml/2006/picture">
                      <pic:nvPicPr>
                        <pic:cNvPr id="1334409747" name="Immagine 1" descr="Immagine che contiene Carattere, Elementi grafici, schermata, grafica&#10;&#10;Descrizione generata automaticamente"/>
                        <pic:cNvPicPr>
                          <a:picLocks noChangeAspect="1"/>
                        </pic:cNvPicPr>
                      </pic:nvPicPr>
                      <pic:blipFill>
                        <a:blip r:embed="rId10"/>
                        <a:stretch>
                          <a:fillRect/>
                        </a:stretch>
                      </pic:blipFill>
                      <pic:spPr>
                        <a:xfrm>
                          <a:off x="2057400" y="120650"/>
                          <a:ext cx="381000" cy="203200"/>
                        </a:xfrm>
                        <a:prstGeom prst="rect">
                          <a:avLst/>
                        </a:prstGeom>
                      </pic:spPr>
                    </pic:pic>
                  </wpg:wgp>
                </a:graphicData>
              </a:graphic>
            </wp:anchor>
          </w:drawing>
        </mc:Choice>
        <mc:Fallback>
          <w:pict>
            <v:group w14:anchorId="2C246E05" id="Gruppo 2" o:spid="_x0000_s1026" style="position:absolute;margin-left:24.45pt;margin-top:-26pt;width:383.8pt;height:36.2pt;z-index:251658243" coordsize="48742,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&#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FDQCSGEEAo6IYQQQijohBBCCKGgE0Lh0j/nAACAAElEQVQIIYSC&#10;T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1270;width:5549;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r:id="rId11" o:title="Dixan" croptop="18269f" cropbottom="19239f"/>
              </v:shape>
              <v:shape id="Picture 7" o:spid="_x0000_s1028" type="#_x0000_t75" alt="Schwarzkopf, Palette Colorazione Permanente, Tinta per Capelli, Crema  Colorante Professionale, Copertura dei Capelli Bianchi, Sistema Anti-danni,  Tonalità 7-6 Biondo : Amazon.it: Bellezza" style="position:absolute;left:5524;top:1270;width:4858;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">
                <v:imagedata r:id="rId12" o:title=" Bellezza"/>
              </v:shape>
              <v:shape id="Picture 8" o:spid="_x0000_s1029" type="#_x0000_t75" alt="Pril" style="position:absolute;left:10414;top:1460;width:5200;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r:id="rId13" o:title="Pril" croptop="17883f" cropbottom="20584f"/>
              </v:shape>
              <v:shape id="Picture 9" o:spid="_x0000_s1030" type="#_x0000_t75" alt="Bref - Cleaning Products - Henkel" style="position:absolute;left:15303;top:317;width:487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r:id="rId14" o:title="Bref - Cleaning Products - Henkel" chromakey="white"/>
              </v:shape>
              <v:shape id="Picture 11" o:spid="_x0000_s1031" type="#_x0000_t75" alt="Beauty Care – Acchiappacolore" style="position:absolute;left:25336;top:1460;width:516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r:id="rId15" o:title="Beauty Care – Acchiappacolore" croptop="19525f" cropbottom="20695f" chromakey="white"/>
              </v:shape>
              <v:group id="Gruppo 10" o:spid="_x0000_s1032" style="position:absolute;left:32067;width:16675;height:4521" coordorigin="63628" coordsize="33274,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3"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r:id="rId16" o:title="Vernel"/>
                </v:shape>
                <v:shape id="Picture 14" o:spid="_x0000_s1034"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r:id="rId17" o:title="Home - BioPresto"/>
                </v:shape>
                <v:shape id="Immagine 13" o:spid="_x0000_s1035"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r:id="rId18" o:title=""/>
                </v:shape>
                <v:shape id="Grafik 3" o:spid="_x0000_s1036" type="#_x0000_t75" style="position:absolute;left:90149;top:2022;width:6754;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">
                  <v:imagedata r:id="rId19" o:title=""/>
                </v:shape>
              </v:group>
              <v:shape id="Immagine 1" o:spid="_x0000_s1037" type="#_x0000_t75" alt="Immagine che contiene Carattere, Elementi grafici, schermata, grafica&#10;&#10;Descrizione generata automaticamente" style="position:absolute;left:20574;top:120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">
                <v:imagedata r:id="rId20" o:title="Immagine che contiene Carattere, Elementi grafici, schermata, grafica&#10;&#10;Descrizione generata automaticamente"/>
              </v:shape>
            </v:group>
          </w:pict>
        </mc:Fallback>
      </mc:AlternateContent>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4EF9E" w14:textId="77777777" w:rsidR="00694D34" w:rsidRDefault="00694D34">
      <w:r>
        <w:separator/>
      </w:r>
    </w:p>
  </w:footnote>
  <w:footnote w:type="continuationSeparator" w:id="0">
    <w:p w14:paraId="76EF1485" w14:textId="77777777" w:rsidR="00694D34" w:rsidRDefault="00694D34">
      <w:r>
        <w:continuationSeparator/>
      </w:r>
    </w:p>
  </w:footnote>
  <w:footnote w:type="continuationNotice" w:id="1">
    <w:p w14:paraId="271CDE8E" w14:textId="77777777" w:rsidR="00694D34" w:rsidRDefault="00694D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Intestazion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2E19" w14:textId="2DC583C9" w:rsidR="24F0F184" w:rsidRPr="00246A5B" w:rsidRDefault="24F0F184" w:rsidP="00246A5B">
    <w:pPr>
      <w:pStyle w:val="Intestazione"/>
      <w:jc w:val="left"/>
      <w:rPr>
        <w:lang w:val="it-IT"/>
      </w:rPr>
    </w:pP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D7D3F"/>
    <w:multiLevelType w:val="multilevel"/>
    <w:tmpl w:val="6806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42C1E"/>
    <w:multiLevelType w:val="hybridMultilevel"/>
    <w:tmpl w:val="6BF8813E"/>
    <w:lvl w:ilvl="0" w:tplc="8BAE3C56">
      <w:start w:val="1"/>
      <w:numFmt w:val="bullet"/>
      <w:lvlText w:val=""/>
      <w:lvlJc w:val="left"/>
      <w:pPr>
        <w:ind w:left="720" w:hanging="360"/>
      </w:pPr>
      <w:rPr>
        <w:rFonts w:ascii="Symbol" w:hAnsi="Symbol" w:hint="default"/>
      </w:rPr>
    </w:lvl>
    <w:lvl w:ilvl="1" w:tplc="02EA22F4">
      <w:start w:val="1"/>
      <w:numFmt w:val="bullet"/>
      <w:lvlText w:val="o"/>
      <w:lvlJc w:val="left"/>
      <w:pPr>
        <w:ind w:left="1440" w:hanging="360"/>
      </w:pPr>
      <w:rPr>
        <w:rFonts w:ascii="Courier New" w:hAnsi="Courier New" w:hint="default"/>
      </w:rPr>
    </w:lvl>
    <w:lvl w:ilvl="2" w:tplc="60BC9B82">
      <w:start w:val="1"/>
      <w:numFmt w:val="bullet"/>
      <w:lvlText w:val=""/>
      <w:lvlJc w:val="left"/>
      <w:pPr>
        <w:ind w:left="2160" w:hanging="360"/>
      </w:pPr>
      <w:rPr>
        <w:rFonts w:ascii="Wingdings" w:hAnsi="Wingdings" w:hint="default"/>
      </w:rPr>
    </w:lvl>
    <w:lvl w:ilvl="3" w:tplc="323C9F1C">
      <w:start w:val="1"/>
      <w:numFmt w:val="bullet"/>
      <w:lvlText w:val=""/>
      <w:lvlJc w:val="left"/>
      <w:pPr>
        <w:ind w:left="2880" w:hanging="360"/>
      </w:pPr>
      <w:rPr>
        <w:rFonts w:ascii="Symbol" w:hAnsi="Symbol" w:hint="default"/>
      </w:rPr>
    </w:lvl>
    <w:lvl w:ilvl="4" w:tplc="7244148A">
      <w:start w:val="1"/>
      <w:numFmt w:val="bullet"/>
      <w:lvlText w:val="o"/>
      <w:lvlJc w:val="left"/>
      <w:pPr>
        <w:ind w:left="3600" w:hanging="360"/>
      </w:pPr>
      <w:rPr>
        <w:rFonts w:ascii="Courier New" w:hAnsi="Courier New" w:hint="default"/>
      </w:rPr>
    </w:lvl>
    <w:lvl w:ilvl="5" w:tplc="42AC4DF0">
      <w:start w:val="1"/>
      <w:numFmt w:val="bullet"/>
      <w:lvlText w:val=""/>
      <w:lvlJc w:val="left"/>
      <w:pPr>
        <w:ind w:left="4320" w:hanging="360"/>
      </w:pPr>
      <w:rPr>
        <w:rFonts w:ascii="Wingdings" w:hAnsi="Wingdings" w:hint="default"/>
      </w:rPr>
    </w:lvl>
    <w:lvl w:ilvl="6" w:tplc="735C0204">
      <w:start w:val="1"/>
      <w:numFmt w:val="bullet"/>
      <w:lvlText w:val=""/>
      <w:lvlJc w:val="left"/>
      <w:pPr>
        <w:ind w:left="5040" w:hanging="360"/>
      </w:pPr>
      <w:rPr>
        <w:rFonts w:ascii="Symbol" w:hAnsi="Symbol" w:hint="default"/>
      </w:rPr>
    </w:lvl>
    <w:lvl w:ilvl="7" w:tplc="9956EBFA">
      <w:start w:val="1"/>
      <w:numFmt w:val="bullet"/>
      <w:lvlText w:val="o"/>
      <w:lvlJc w:val="left"/>
      <w:pPr>
        <w:ind w:left="5760" w:hanging="360"/>
      </w:pPr>
      <w:rPr>
        <w:rFonts w:ascii="Courier New" w:hAnsi="Courier New" w:hint="default"/>
      </w:rPr>
    </w:lvl>
    <w:lvl w:ilvl="8" w:tplc="72C8CFBC">
      <w:start w:val="1"/>
      <w:numFmt w:val="bullet"/>
      <w:lvlText w:val=""/>
      <w:lvlJc w:val="left"/>
      <w:pPr>
        <w:ind w:left="6480" w:hanging="360"/>
      </w:pPr>
      <w:rPr>
        <w:rFonts w:ascii="Wingdings" w:hAnsi="Wingdings" w:hint="default"/>
      </w:rPr>
    </w:lvl>
  </w:abstractNum>
  <w:abstractNum w:abstractNumId="7"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34A8C0D"/>
    <w:multiLevelType w:val="hybridMultilevel"/>
    <w:tmpl w:val="21FABE14"/>
    <w:lvl w:ilvl="0" w:tplc="B97EB31A">
      <w:start w:val="1"/>
      <w:numFmt w:val="bullet"/>
      <w:lvlText w:val=""/>
      <w:lvlJc w:val="left"/>
      <w:pPr>
        <w:ind w:left="720" w:hanging="360"/>
      </w:pPr>
      <w:rPr>
        <w:rFonts w:ascii="Symbol" w:hAnsi="Symbol" w:hint="default"/>
      </w:rPr>
    </w:lvl>
    <w:lvl w:ilvl="1" w:tplc="9CE239F4">
      <w:start w:val="1"/>
      <w:numFmt w:val="bullet"/>
      <w:lvlText w:val="o"/>
      <w:lvlJc w:val="left"/>
      <w:pPr>
        <w:ind w:left="1440" w:hanging="360"/>
      </w:pPr>
      <w:rPr>
        <w:rFonts w:ascii="Courier New" w:hAnsi="Courier New" w:hint="default"/>
      </w:rPr>
    </w:lvl>
    <w:lvl w:ilvl="2" w:tplc="C97AD620">
      <w:start w:val="1"/>
      <w:numFmt w:val="bullet"/>
      <w:lvlText w:val=""/>
      <w:lvlJc w:val="left"/>
      <w:pPr>
        <w:ind w:left="2160" w:hanging="360"/>
      </w:pPr>
      <w:rPr>
        <w:rFonts w:ascii="Wingdings" w:hAnsi="Wingdings" w:hint="default"/>
      </w:rPr>
    </w:lvl>
    <w:lvl w:ilvl="3" w:tplc="2736B40E">
      <w:start w:val="1"/>
      <w:numFmt w:val="bullet"/>
      <w:lvlText w:val=""/>
      <w:lvlJc w:val="left"/>
      <w:pPr>
        <w:ind w:left="2880" w:hanging="360"/>
      </w:pPr>
      <w:rPr>
        <w:rFonts w:ascii="Symbol" w:hAnsi="Symbol" w:hint="default"/>
      </w:rPr>
    </w:lvl>
    <w:lvl w:ilvl="4" w:tplc="EC484D8E">
      <w:start w:val="1"/>
      <w:numFmt w:val="bullet"/>
      <w:lvlText w:val="o"/>
      <w:lvlJc w:val="left"/>
      <w:pPr>
        <w:ind w:left="3600" w:hanging="360"/>
      </w:pPr>
      <w:rPr>
        <w:rFonts w:ascii="Courier New" w:hAnsi="Courier New" w:hint="default"/>
      </w:rPr>
    </w:lvl>
    <w:lvl w:ilvl="5" w:tplc="BB623520">
      <w:start w:val="1"/>
      <w:numFmt w:val="bullet"/>
      <w:lvlText w:val=""/>
      <w:lvlJc w:val="left"/>
      <w:pPr>
        <w:ind w:left="4320" w:hanging="360"/>
      </w:pPr>
      <w:rPr>
        <w:rFonts w:ascii="Wingdings" w:hAnsi="Wingdings" w:hint="default"/>
      </w:rPr>
    </w:lvl>
    <w:lvl w:ilvl="6" w:tplc="6A62A9CA">
      <w:start w:val="1"/>
      <w:numFmt w:val="bullet"/>
      <w:lvlText w:val=""/>
      <w:lvlJc w:val="left"/>
      <w:pPr>
        <w:ind w:left="5040" w:hanging="360"/>
      </w:pPr>
      <w:rPr>
        <w:rFonts w:ascii="Symbol" w:hAnsi="Symbol" w:hint="default"/>
      </w:rPr>
    </w:lvl>
    <w:lvl w:ilvl="7" w:tplc="518E3764">
      <w:start w:val="1"/>
      <w:numFmt w:val="bullet"/>
      <w:lvlText w:val="o"/>
      <w:lvlJc w:val="left"/>
      <w:pPr>
        <w:ind w:left="5760" w:hanging="360"/>
      </w:pPr>
      <w:rPr>
        <w:rFonts w:ascii="Courier New" w:hAnsi="Courier New" w:hint="default"/>
      </w:rPr>
    </w:lvl>
    <w:lvl w:ilvl="8" w:tplc="6B58A6BA">
      <w:start w:val="1"/>
      <w:numFmt w:val="bullet"/>
      <w:lvlText w:val=""/>
      <w:lvlJc w:val="left"/>
      <w:pPr>
        <w:ind w:left="6480" w:hanging="360"/>
      </w:pPr>
      <w:rPr>
        <w:rFonts w:ascii="Wingdings" w:hAnsi="Wingdings" w:hint="default"/>
      </w:rPr>
    </w:lvl>
  </w:abstractNum>
  <w:abstractNum w:abstractNumId="12" w15:restartNumberingAfterBreak="0">
    <w:nsid w:val="250327AA"/>
    <w:multiLevelType w:val="hybridMultilevel"/>
    <w:tmpl w:val="1702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A68EA"/>
    <w:multiLevelType w:val="multilevel"/>
    <w:tmpl w:val="551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5"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2570"/>
    <w:multiLevelType w:val="hybridMultilevel"/>
    <w:tmpl w:val="E0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20"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41DA0A46"/>
    <w:multiLevelType w:val="hybridMultilevel"/>
    <w:tmpl w:val="22DA5EBC"/>
    <w:lvl w:ilvl="0" w:tplc="0AC0B346">
      <w:numFmt w:val="bullet"/>
      <w:lvlText w:val="-"/>
      <w:lvlJc w:val="left"/>
      <w:pPr>
        <w:ind w:left="720" w:hanging="360"/>
      </w:pPr>
      <w:rPr>
        <w:rFonts w:ascii="Segoe UI" w:eastAsia="Segoe U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8"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31"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E52268"/>
    <w:multiLevelType w:val="hybridMultilevel"/>
    <w:tmpl w:val="3AF4FE4E"/>
    <w:lvl w:ilvl="0" w:tplc="A1D052A6">
      <w:start w:val="1"/>
      <w:numFmt w:val="bullet"/>
      <w:lvlText w:val=""/>
      <w:lvlJc w:val="left"/>
      <w:pPr>
        <w:ind w:left="720" w:hanging="360"/>
      </w:pPr>
      <w:rPr>
        <w:rFonts w:ascii="Symbol" w:hAnsi="Symbol" w:hint="default"/>
      </w:rPr>
    </w:lvl>
    <w:lvl w:ilvl="1" w:tplc="257A23CA">
      <w:start w:val="1"/>
      <w:numFmt w:val="bullet"/>
      <w:lvlText w:val="o"/>
      <w:lvlJc w:val="left"/>
      <w:pPr>
        <w:ind w:left="1440" w:hanging="360"/>
      </w:pPr>
      <w:rPr>
        <w:rFonts w:ascii="Courier New" w:hAnsi="Courier New" w:hint="default"/>
      </w:rPr>
    </w:lvl>
    <w:lvl w:ilvl="2" w:tplc="485C8944">
      <w:start w:val="1"/>
      <w:numFmt w:val="bullet"/>
      <w:lvlText w:val=""/>
      <w:lvlJc w:val="left"/>
      <w:pPr>
        <w:ind w:left="2160" w:hanging="360"/>
      </w:pPr>
      <w:rPr>
        <w:rFonts w:ascii="Wingdings" w:hAnsi="Wingdings" w:hint="default"/>
      </w:rPr>
    </w:lvl>
    <w:lvl w:ilvl="3" w:tplc="65829338">
      <w:start w:val="1"/>
      <w:numFmt w:val="bullet"/>
      <w:lvlText w:val=""/>
      <w:lvlJc w:val="left"/>
      <w:pPr>
        <w:ind w:left="2880" w:hanging="360"/>
      </w:pPr>
      <w:rPr>
        <w:rFonts w:ascii="Symbol" w:hAnsi="Symbol" w:hint="default"/>
      </w:rPr>
    </w:lvl>
    <w:lvl w:ilvl="4" w:tplc="5C780064">
      <w:start w:val="1"/>
      <w:numFmt w:val="bullet"/>
      <w:lvlText w:val="o"/>
      <w:lvlJc w:val="left"/>
      <w:pPr>
        <w:ind w:left="3600" w:hanging="360"/>
      </w:pPr>
      <w:rPr>
        <w:rFonts w:ascii="Courier New" w:hAnsi="Courier New" w:hint="default"/>
      </w:rPr>
    </w:lvl>
    <w:lvl w:ilvl="5" w:tplc="54A83B10">
      <w:start w:val="1"/>
      <w:numFmt w:val="bullet"/>
      <w:lvlText w:val=""/>
      <w:lvlJc w:val="left"/>
      <w:pPr>
        <w:ind w:left="4320" w:hanging="360"/>
      </w:pPr>
      <w:rPr>
        <w:rFonts w:ascii="Wingdings" w:hAnsi="Wingdings" w:hint="default"/>
      </w:rPr>
    </w:lvl>
    <w:lvl w:ilvl="6" w:tplc="325EBC5A">
      <w:start w:val="1"/>
      <w:numFmt w:val="bullet"/>
      <w:lvlText w:val=""/>
      <w:lvlJc w:val="left"/>
      <w:pPr>
        <w:ind w:left="5040" w:hanging="360"/>
      </w:pPr>
      <w:rPr>
        <w:rFonts w:ascii="Symbol" w:hAnsi="Symbol" w:hint="default"/>
      </w:rPr>
    </w:lvl>
    <w:lvl w:ilvl="7" w:tplc="42A65BA0">
      <w:start w:val="1"/>
      <w:numFmt w:val="bullet"/>
      <w:lvlText w:val="o"/>
      <w:lvlJc w:val="left"/>
      <w:pPr>
        <w:ind w:left="5760" w:hanging="360"/>
      </w:pPr>
      <w:rPr>
        <w:rFonts w:ascii="Courier New" w:hAnsi="Courier New" w:hint="default"/>
      </w:rPr>
    </w:lvl>
    <w:lvl w:ilvl="8" w:tplc="679C40CA">
      <w:start w:val="1"/>
      <w:numFmt w:val="bullet"/>
      <w:lvlText w:val=""/>
      <w:lvlJc w:val="left"/>
      <w:pPr>
        <w:ind w:left="6480" w:hanging="360"/>
      </w:pPr>
      <w:rPr>
        <w:rFonts w:ascii="Wingdings" w:hAnsi="Wingdings" w:hint="default"/>
      </w:rPr>
    </w:lvl>
  </w:abstractNum>
  <w:abstractNum w:abstractNumId="33"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3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133688">
    <w:abstractNumId w:val="6"/>
  </w:num>
  <w:num w:numId="2" w16cid:durableId="1760367827">
    <w:abstractNumId w:val="11"/>
  </w:num>
  <w:num w:numId="3" w16cid:durableId="1447890082">
    <w:abstractNumId w:val="32"/>
  </w:num>
  <w:num w:numId="4" w16cid:durableId="1859391083">
    <w:abstractNumId w:val="14"/>
  </w:num>
  <w:num w:numId="5" w16cid:durableId="2041081086">
    <w:abstractNumId w:val="19"/>
  </w:num>
  <w:num w:numId="6" w16cid:durableId="355692209">
    <w:abstractNumId w:val="27"/>
  </w:num>
  <w:num w:numId="7" w16cid:durableId="1530214284">
    <w:abstractNumId w:val="3"/>
  </w:num>
  <w:num w:numId="8" w16cid:durableId="1773435079">
    <w:abstractNumId w:val="2"/>
  </w:num>
  <w:num w:numId="9" w16cid:durableId="2009795154">
    <w:abstractNumId w:val="35"/>
  </w:num>
  <w:num w:numId="10" w16cid:durableId="507983685">
    <w:abstractNumId w:val="23"/>
  </w:num>
  <w:num w:numId="11" w16cid:durableId="801966970">
    <w:abstractNumId w:val="10"/>
  </w:num>
  <w:num w:numId="12" w16cid:durableId="618996905">
    <w:abstractNumId w:val="29"/>
  </w:num>
  <w:num w:numId="13" w16cid:durableId="227545288">
    <w:abstractNumId w:val="21"/>
  </w:num>
  <w:num w:numId="14" w16cid:durableId="1941256442">
    <w:abstractNumId w:val="1"/>
  </w:num>
  <w:num w:numId="15" w16cid:durableId="831608615">
    <w:abstractNumId w:val="5"/>
  </w:num>
  <w:num w:numId="16" w16cid:durableId="143860095">
    <w:abstractNumId w:val="30"/>
  </w:num>
  <w:num w:numId="17" w16cid:durableId="439447724">
    <w:abstractNumId w:val="34"/>
  </w:num>
  <w:num w:numId="18" w16cid:durableId="69036982">
    <w:abstractNumId w:val="28"/>
  </w:num>
  <w:num w:numId="19" w16cid:durableId="147744189">
    <w:abstractNumId w:val="18"/>
  </w:num>
  <w:num w:numId="20" w16cid:durableId="318577409">
    <w:abstractNumId w:val="7"/>
  </w:num>
  <w:num w:numId="21" w16cid:durableId="972951148">
    <w:abstractNumId w:val="37"/>
  </w:num>
  <w:num w:numId="22" w16cid:durableId="1312170383">
    <w:abstractNumId w:val="9"/>
  </w:num>
  <w:num w:numId="23" w16cid:durableId="787512271">
    <w:abstractNumId w:val="8"/>
  </w:num>
  <w:num w:numId="24" w16cid:durableId="187455608">
    <w:abstractNumId w:val="15"/>
  </w:num>
  <w:num w:numId="25" w16cid:durableId="229774044">
    <w:abstractNumId w:val="17"/>
  </w:num>
  <w:num w:numId="26" w16cid:durableId="2055763522">
    <w:abstractNumId w:val="36"/>
  </w:num>
  <w:num w:numId="27" w16cid:durableId="741372744">
    <w:abstractNumId w:val="33"/>
  </w:num>
  <w:num w:numId="28" w16cid:durableId="538201949">
    <w:abstractNumId w:val="20"/>
  </w:num>
  <w:num w:numId="29" w16cid:durableId="1913731949">
    <w:abstractNumId w:val="38"/>
  </w:num>
  <w:num w:numId="30" w16cid:durableId="1962413722">
    <w:abstractNumId w:val="25"/>
  </w:num>
  <w:num w:numId="31" w16cid:durableId="1283149628">
    <w:abstractNumId w:val="0"/>
  </w:num>
  <w:num w:numId="32" w16cid:durableId="2069572476">
    <w:abstractNumId w:val="31"/>
  </w:num>
  <w:num w:numId="33" w16cid:durableId="1649743251">
    <w:abstractNumId w:val="22"/>
  </w:num>
  <w:num w:numId="34" w16cid:durableId="1265651626">
    <w:abstractNumId w:val="26"/>
  </w:num>
  <w:num w:numId="35" w16cid:durableId="241644927">
    <w:abstractNumId w:val="12"/>
  </w:num>
  <w:num w:numId="36" w16cid:durableId="1030254070">
    <w:abstractNumId w:val="4"/>
  </w:num>
  <w:num w:numId="37" w16cid:durableId="2142308901">
    <w:abstractNumId w:val="13"/>
  </w:num>
  <w:num w:numId="38" w16cid:durableId="1062214373">
    <w:abstractNumId w:val="24"/>
  </w:num>
  <w:num w:numId="39" w16cid:durableId="665014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928"/>
    <w:rsid w:val="00000FA5"/>
    <w:rsid w:val="0000239C"/>
    <w:rsid w:val="00002AA4"/>
    <w:rsid w:val="000031D8"/>
    <w:rsid w:val="000032A7"/>
    <w:rsid w:val="0000340E"/>
    <w:rsid w:val="00003E1E"/>
    <w:rsid w:val="00004A12"/>
    <w:rsid w:val="000051DB"/>
    <w:rsid w:val="00005267"/>
    <w:rsid w:val="00006346"/>
    <w:rsid w:val="000069EB"/>
    <w:rsid w:val="00006A45"/>
    <w:rsid w:val="000075DF"/>
    <w:rsid w:val="00007FB7"/>
    <w:rsid w:val="00012327"/>
    <w:rsid w:val="00013612"/>
    <w:rsid w:val="000139FB"/>
    <w:rsid w:val="00014BE6"/>
    <w:rsid w:val="0001552E"/>
    <w:rsid w:val="00016427"/>
    <w:rsid w:val="000166A8"/>
    <w:rsid w:val="00020C0F"/>
    <w:rsid w:val="00020C3F"/>
    <w:rsid w:val="000211CA"/>
    <w:rsid w:val="00021A8A"/>
    <w:rsid w:val="00021C67"/>
    <w:rsid w:val="000226BC"/>
    <w:rsid w:val="00022862"/>
    <w:rsid w:val="00022AD0"/>
    <w:rsid w:val="00022B70"/>
    <w:rsid w:val="0002384F"/>
    <w:rsid w:val="00023CE3"/>
    <w:rsid w:val="00024AD8"/>
    <w:rsid w:val="00025D9F"/>
    <w:rsid w:val="000300EB"/>
    <w:rsid w:val="000301F0"/>
    <w:rsid w:val="00030229"/>
    <w:rsid w:val="0003032D"/>
    <w:rsid w:val="00030557"/>
    <w:rsid w:val="00030987"/>
    <w:rsid w:val="000309A4"/>
    <w:rsid w:val="00030F51"/>
    <w:rsid w:val="0003260E"/>
    <w:rsid w:val="0003318B"/>
    <w:rsid w:val="000344E6"/>
    <w:rsid w:val="00034A06"/>
    <w:rsid w:val="000357A3"/>
    <w:rsid w:val="00035A84"/>
    <w:rsid w:val="00035F10"/>
    <w:rsid w:val="00035FBE"/>
    <w:rsid w:val="00036C0F"/>
    <w:rsid w:val="0003765C"/>
    <w:rsid w:val="00037CAC"/>
    <w:rsid w:val="00040859"/>
    <w:rsid w:val="00040CC9"/>
    <w:rsid w:val="00041075"/>
    <w:rsid w:val="00041350"/>
    <w:rsid w:val="000425ED"/>
    <w:rsid w:val="00042BE6"/>
    <w:rsid w:val="000436D5"/>
    <w:rsid w:val="0004397E"/>
    <w:rsid w:val="00044546"/>
    <w:rsid w:val="00044A4D"/>
    <w:rsid w:val="0004763E"/>
    <w:rsid w:val="000510A2"/>
    <w:rsid w:val="000510FC"/>
    <w:rsid w:val="00051366"/>
    <w:rsid w:val="00051E86"/>
    <w:rsid w:val="00052F2A"/>
    <w:rsid w:val="000535BE"/>
    <w:rsid w:val="00054A5D"/>
    <w:rsid w:val="0005531C"/>
    <w:rsid w:val="00055506"/>
    <w:rsid w:val="00055892"/>
    <w:rsid w:val="000558D7"/>
    <w:rsid w:val="000562A3"/>
    <w:rsid w:val="0005672A"/>
    <w:rsid w:val="000575F9"/>
    <w:rsid w:val="0005765C"/>
    <w:rsid w:val="00060275"/>
    <w:rsid w:val="0006037B"/>
    <w:rsid w:val="000617C3"/>
    <w:rsid w:val="000618FC"/>
    <w:rsid w:val="000627B5"/>
    <w:rsid w:val="00063A05"/>
    <w:rsid w:val="0006449D"/>
    <w:rsid w:val="000647C5"/>
    <w:rsid w:val="00067071"/>
    <w:rsid w:val="0007092B"/>
    <w:rsid w:val="00071A64"/>
    <w:rsid w:val="000723ED"/>
    <w:rsid w:val="0007296C"/>
    <w:rsid w:val="00072A47"/>
    <w:rsid w:val="00072AC8"/>
    <w:rsid w:val="0007322B"/>
    <w:rsid w:val="00074B94"/>
    <w:rsid w:val="00074F80"/>
    <w:rsid w:val="000752B3"/>
    <w:rsid w:val="0007546A"/>
    <w:rsid w:val="000770A9"/>
    <w:rsid w:val="000775E0"/>
    <w:rsid w:val="00077D7B"/>
    <w:rsid w:val="00080D10"/>
    <w:rsid w:val="00082721"/>
    <w:rsid w:val="0008287D"/>
    <w:rsid w:val="00082FD6"/>
    <w:rsid w:val="0008357F"/>
    <w:rsid w:val="00084066"/>
    <w:rsid w:val="0008406B"/>
    <w:rsid w:val="00085347"/>
    <w:rsid w:val="00085CD7"/>
    <w:rsid w:val="000872DD"/>
    <w:rsid w:val="00087445"/>
    <w:rsid w:val="0008746F"/>
    <w:rsid w:val="00090E5C"/>
    <w:rsid w:val="000910EF"/>
    <w:rsid w:val="00091D88"/>
    <w:rsid w:val="00092469"/>
    <w:rsid w:val="0009332E"/>
    <w:rsid w:val="00093345"/>
    <w:rsid w:val="00093BBA"/>
    <w:rsid w:val="00093BE1"/>
    <w:rsid w:val="00094031"/>
    <w:rsid w:val="0009440B"/>
    <w:rsid w:val="000949DB"/>
    <w:rsid w:val="00094A24"/>
    <w:rsid w:val="000977A5"/>
    <w:rsid w:val="000A0252"/>
    <w:rsid w:val="000A07B0"/>
    <w:rsid w:val="000A0F86"/>
    <w:rsid w:val="000A12B2"/>
    <w:rsid w:val="000A1746"/>
    <w:rsid w:val="000A1795"/>
    <w:rsid w:val="000A1CCB"/>
    <w:rsid w:val="000A1F57"/>
    <w:rsid w:val="000A3FA8"/>
    <w:rsid w:val="000A4E67"/>
    <w:rsid w:val="000A6923"/>
    <w:rsid w:val="000A6B21"/>
    <w:rsid w:val="000A6F9B"/>
    <w:rsid w:val="000A7547"/>
    <w:rsid w:val="000A761E"/>
    <w:rsid w:val="000B04FB"/>
    <w:rsid w:val="000B1174"/>
    <w:rsid w:val="000B1DEC"/>
    <w:rsid w:val="000B279C"/>
    <w:rsid w:val="000B3032"/>
    <w:rsid w:val="000B3C4A"/>
    <w:rsid w:val="000B446D"/>
    <w:rsid w:val="000B44E4"/>
    <w:rsid w:val="000B56B7"/>
    <w:rsid w:val="000B5D2F"/>
    <w:rsid w:val="000B695A"/>
    <w:rsid w:val="000B730D"/>
    <w:rsid w:val="000B7E16"/>
    <w:rsid w:val="000C01B7"/>
    <w:rsid w:val="000C0649"/>
    <w:rsid w:val="000C0D86"/>
    <w:rsid w:val="000C0FC7"/>
    <w:rsid w:val="000C1262"/>
    <w:rsid w:val="000C13D1"/>
    <w:rsid w:val="000C1E99"/>
    <w:rsid w:val="000C210A"/>
    <w:rsid w:val="000C2475"/>
    <w:rsid w:val="000C28D8"/>
    <w:rsid w:val="000C2DE8"/>
    <w:rsid w:val="000C4EE5"/>
    <w:rsid w:val="000C5296"/>
    <w:rsid w:val="000C56DD"/>
    <w:rsid w:val="000C587E"/>
    <w:rsid w:val="000C6155"/>
    <w:rsid w:val="000C6E85"/>
    <w:rsid w:val="000C7082"/>
    <w:rsid w:val="000C73F0"/>
    <w:rsid w:val="000C7A31"/>
    <w:rsid w:val="000D04B9"/>
    <w:rsid w:val="000D0DDB"/>
    <w:rsid w:val="000D1672"/>
    <w:rsid w:val="000D1B2B"/>
    <w:rsid w:val="000D1CED"/>
    <w:rsid w:val="000D1D9B"/>
    <w:rsid w:val="000D1FFF"/>
    <w:rsid w:val="000D2FD0"/>
    <w:rsid w:val="000D4A78"/>
    <w:rsid w:val="000D5199"/>
    <w:rsid w:val="000D54F8"/>
    <w:rsid w:val="000D5E1F"/>
    <w:rsid w:val="000D74A8"/>
    <w:rsid w:val="000E0579"/>
    <w:rsid w:val="000E071C"/>
    <w:rsid w:val="000E0B2D"/>
    <w:rsid w:val="000E1F15"/>
    <w:rsid w:val="000E1FB0"/>
    <w:rsid w:val="000E28A1"/>
    <w:rsid w:val="000E2F62"/>
    <w:rsid w:val="000E38ED"/>
    <w:rsid w:val="000E3E2E"/>
    <w:rsid w:val="000E5458"/>
    <w:rsid w:val="000E5664"/>
    <w:rsid w:val="000E6E38"/>
    <w:rsid w:val="000E7484"/>
    <w:rsid w:val="000E7A5D"/>
    <w:rsid w:val="000E7F24"/>
    <w:rsid w:val="000F01BD"/>
    <w:rsid w:val="000F03BE"/>
    <w:rsid w:val="000F04C4"/>
    <w:rsid w:val="000F115F"/>
    <w:rsid w:val="000F11EB"/>
    <w:rsid w:val="000F1757"/>
    <w:rsid w:val="000F225B"/>
    <w:rsid w:val="000F41F8"/>
    <w:rsid w:val="000F4A20"/>
    <w:rsid w:val="000F53A5"/>
    <w:rsid w:val="000F6474"/>
    <w:rsid w:val="000F64FD"/>
    <w:rsid w:val="000F7DF8"/>
    <w:rsid w:val="000F7EB1"/>
    <w:rsid w:val="000F7FAF"/>
    <w:rsid w:val="0010074B"/>
    <w:rsid w:val="00101432"/>
    <w:rsid w:val="001017AE"/>
    <w:rsid w:val="00101A0B"/>
    <w:rsid w:val="001022B4"/>
    <w:rsid w:val="00102CCA"/>
    <w:rsid w:val="0010310A"/>
    <w:rsid w:val="00103729"/>
    <w:rsid w:val="00103C42"/>
    <w:rsid w:val="001048D0"/>
    <w:rsid w:val="00105597"/>
    <w:rsid w:val="00105975"/>
    <w:rsid w:val="00107866"/>
    <w:rsid w:val="0011026D"/>
    <w:rsid w:val="00110722"/>
    <w:rsid w:val="0011102C"/>
    <w:rsid w:val="00111412"/>
    <w:rsid w:val="00111B55"/>
    <w:rsid w:val="00111F4D"/>
    <w:rsid w:val="00112A28"/>
    <w:rsid w:val="001134DA"/>
    <w:rsid w:val="001135F2"/>
    <w:rsid w:val="00114795"/>
    <w:rsid w:val="00115230"/>
    <w:rsid w:val="001154B7"/>
    <w:rsid w:val="001154FE"/>
    <w:rsid w:val="00115533"/>
    <w:rsid w:val="00115B5F"/>
    <w:rsid w:val="001162B4"/>
    <w:rsid w:val="0011643D"/>
    <w:rsid w:val="0012028A"/>
    <w:rsid w:val="00122A16"/>
    <w:rsid w:val="00122CBC"/>
    <w:rsid w:val="0012336A"/>
    <w:rsid w:val="001238DE"/>
    <w:rsid w:val="001244D3"/>
    <w:rsid w:val="00124EA1"/>
    <w:rsid w:val="0012548E"/>
    <w:rsid w:val="0012559C"/>
    <w:rsid w:val="0012581F"/>
    <w:rsid w:val="00126C65"/>
    <w:rsid w:val="00126D4A"/>
    <w:rsid w:val="001310D9"/>
    <w:rsid w:val="00132DA9"/>
    <w:rsid w:val="0013305B"/>
    <w:rsid w:val="00133B99"/>
    <w:rsid w:val="00133D6B"/>
    <w:rsid w:val="00133FD3"/>
    <w:rsid w:val="00134B60"/>
    <w:rsid w:val="00135265"/>
    <w:rsid w:val="0013569C"/>
    <w:rsid w:val="00135850"/>
    <w:rsid w:val="001363DF"/>
    <w:rsid w:val="00136D43"/>
    <w:rsid w:val="00136F2D"/>
    <w:rsid w:val="00137308"/>
    <w:rsid w:val="00140639"/>
    <w:rsid w:val="00140710"/>
    <w:rsid w:val="00140E54"/>
    <w:rsid w:val="00141068"/>
    <w:rsid w:val="001411B8"/>
    <w:rsid w:val="001416D9"/>
    <w:rsid w:val="00141B82"/>
    <w:rsid w:val="00142239"/>
    <w:rsid w:val="0014355D"/>
    <w:rsid w:val="0014393B"/>
    <w:rsid w:val="001443BD"/>
    <w:rsid w:val="00144EEF"/>
    <w:rsid w:val="00145BCB"/>
    <w:rsid w:val="00146E45"/>
    <w:rsid w:val="0014780A"/>
    <w:rsid w:val="001501C1"/>
    <w:rsid w:val="001503C7"/>
    <w:rsid w:val="001508E9"/>
    <w:rsid w:val="00151669"/>
    <w:rsid w:val="0015322C"/>
    <w:rsid w:val="001536F4"/>
    <w:rsid w:val="001537B3"/>
    <w:rsid w:val="00153915"/>
    <w:rsid w:val="00153C7D"/>
    <w:rsid w:val="00154BFA"/>
    <w:rsid w:val="00154FED"/>
    <w:rsid w:val="00155FF7"/>
    <w:rsid w:val="001576C4"/>
    <w:rsid w:val="001577E9"/>
    <w:rsid w:val="00157AB4"/>
    <w:rsid w:val="00157D6B"/>
    <w:rsid w:val="00157F3C"/>
    <w:rsid w:val="00160750"/>
    <w:rsid w:val="0016138C"/>
    <w:rsid w:val="001625DB"/>
    <w:rsid w:val="0016284C"/>
    <w:rsid w:val="001631ED"/>
    <w:rsid w:val="00163409"/>
    <w:rsid w:val="00163C72"/>
    <w:rsid w:val="00163DF4"/>
    <w:rsid w:val="0016436D"/>
    <w:rsid w:val="00166888"/>
    <w:rsid w:val="00166BA0"/>
    <w:rsid w:val="00167361"/>
    <w:rsid w:val="00167E19"/>
    <w:rsid w:val="001709BA"/>
    <w:rsid w:val="00171D4C"/>
    <w:rsid w:val="00171EE3"/>
    <w:rsid w:val="001725D7"/>
    <w:rsid w:val="0017291C"/>
    <w:rsid w:val="001731CE"/>
    <w:rsid w:val="0017536F"/>
    <w:rsid w:val="00175545"/>
    <w:rsid w:val="00175E01"/>
    <w:rsid w:val="00175FBA"/>
    <w:rsid w:val="00176048"/>
    <w:rsid w:val="001761CF"/>
    <w:rsid w:val="00176BC2"/>
    <w:rsid w:val="001807A9"/>
    <w:rsid w:val="0018098F"/>
    <w:rsid w:val="001809FF"/>
    <w:rsid w:val="00180ABD"/>
    <w:rsid w:val="001815ED"/>
    <w:rsid w:val="00181814"/>
    <w:rsid w:val="001828DF"/>
    <w:rsid w:val="00182A05"/>
    <w:rsid w:val="00182A1A"/>
    <w:rsid w:val="001830EC"/>
    <w:rsid w:val="00183AFB"/>
    <w:rsid w:val="00183CA6"/>
    <w:rsid w:val="00183D33"/>
    <w:rsid w:val="001862F8"/>
    <w:rsid w:val="00186851"/>
    <w:rsid w:val="00187397"/>
    <w:rsid w:val="001907DA"/>
    <w:rsid w:val="00194131"/>
    <w:rsid w:val="001944FD"/>
    <w:rsid w:val="00194719"/>
    <w:rsid w:val="00196593"/>
    <w:rsid w:val="00196839"/>
    <w:rsid w:val="0019736E"/>
    <w:rsid w:val="001A094E"/>
    <w:rsid w:val="001A15ED"/>
    <w:rsid w:val="001A1E94"/>
    <w:rsid w:val="001A212F"/>
    <w:rsid w:val="001A2458"/>
    <w:rsid w:val="001A27FE"/>
    <w:rsid w:val="001A290F"/>
    <w:rsid w:val="001A2957"/>
    <w:rsid w:val="001A30DE"/>
    <w:rsid w:val="001A3618"/>
    <w:rsid w:val="001A3814"/>
    <w:rsid w:val="001A4295"/>
    <w:rsid w:val="001A5CC2"/>
    <w:rsid w:val="001A5ECA"/>
    <w:rsid w:val="001A602A"/>
    <w:rsid w:val="001A60F5"/>
    <w:rsid w:val="001A6785"/>
    <w:rsid w:val="001A78B6"/>
    <w:rsid w:val="001B1A19"/>
    <w:rsid w:val="001B1E41"/>
    <w:rsid w:val="001B2864"/>
    <w:rsid w:val="001B3FC6"/>
    <w:rsid w:val="001B466C"/>
    <w:rsid w:val="001B725B"/>
    <w:rsid w:val="001B7C20"/>
    <w:rsid w:val="001C0B32"/>
    <w:rsid w:val="001C0F78"/>
    <w:rsid w:val="001C2CDE"/>
    <w:rsid w:val="001C3003"/>
    <w:rsid w:val="001C375B"/>
    <w:rsid w:val="001C4615"/>
    <w:rsid w:val="001C46F5"/>
    <w:rsid w:val="001C4BE1"/>
    <w:rsid w:val="001C503F"/>
    <w:rsid w:val="001C5461"/>
    <w:rsid w:val="001C5AC4"/>
    <w:rsid w:val="001C5ADF"/>
    <w:rsid w:val="001C60DD"/>
    <w:rsid w:val="001C666F"/>
    <w:rsid w:val="001C6D47"/>
    <w:rsid w:val="001C6F9F"/>
    <w:rsid w:val="001C7E6C"/>
    <w:rsid w:val="001D2160"/>
    <w:rsid w:val="001D217C"/>
    <w:rsid w:val="001D2540"/>
    <w:rsid w:val="001D27FD"/>
    <w:rsid w:val="001D2C27"/>
    <w:rsid w:val="001D2DE3"/>
    <w:rsid w:val="001D2E35"/>
    <w:rsid w:val="001D458A"/>
    <w:rsid w:val="001D5195"/>
    <w:rsid w:val="001D61A8"/>
    <w:rsid w:val="001D66B9"/>
    <w:rsid w:val="001D674A"/>
    <w:rsid w:val="001D6C39"/>
    <w:rsid w:val="001D7A87"/>
    <w:rsid w:val="001D7ADF"/>
    <w:rsid w:val="001E0AB0"/>
    <w:rsid w:val="001E0F71"/>
    <w:rsid w:val="001E183E"/>
    <w:rsid w:val="001E1C29"/>
    <w:rsid w:val="001E22D3"/>
    <w:rsid w:val="001E3218"/>
    <w:rsid w:val="001E32BE"/>
    <w:rsid w:val="001E365C"/>
    <w:rsid w:val="001E4323"/>
    <w:rsid w:val="001E4F9D"/>
    <w:rsid w:val="001E5A3B"/>
    <w:rsid w:val="001E6659"/>
    <w:rsid w:val="001E6D05"/>
    <w:rsid w:val="001E73E8"/>
    <w:rsid w:val="001E7C28"/>
    <w:rsid w:val="001F178B"/>
    <w:rsid w:val="001F183E"/>
    <w:rsid w:val="001F1BDF"/>
    <w:rsid w:val="001F3545"/>
    <w:rsid w:val="001F4347"/>
    <w:rsid w:val="001F4798"/>
    <w:rsid w:val="001F6925"/>
    <w:rsid w:val="001F692E"/>
    <w:rsid w:val="001F6FE6"/>
    <w:rsid w:val="001F7110"/>
    <w:rsid w:val="001F7C4E"/>
    <w:rsid w:val="001F7E96"/>
    <w:rsid w:val="002005F5"/>
    <w:rsid w:val="0020115B"/>
    <w:rsid w:val="002015C1"/>
    <w:rsid w:val="00201653"/>
    <w:rsid w:val="00202284"/>
    <w:rsid w:val="0020265B"/>
    <w:rsid w:val="002040DF"/>
    <w:rsid w:val="00204203"/>
    <w:rsid w:val="00204E41"/>
    <w:rsid w:val="00205045"/>
    <w:rsid w:val="0020528D"/>
    <w:rsid w:val="002059B9"/>
    <w:rsid w:val="00205F6A"/>
    <w:rsid w:val="00206118"/>
    <w:rsid w:val="002069DD"/>
    <w:rsid w:val="00206D68"/>
    <w:rsid w:val="00207139"/>
    <w:rsid w:val="00207406"/>
    <w:rsid w:val="00207472"/>
    <w:rsid w:val="00207695"/>
    <w:rsid w:val="0020779D"/>
    <w:rsid w:val="00207D2D"/>
    <w:rsid w:val="00210264"/>
    <w:rsid w:val="00210664"/>
    <w:rsid w:val="00211973"/>
    <w:rsid w:val="0021243E"/>
    <w:rsid w:val="00212488"/>
    <w:rsid w:val="002129A6"/>
    <w:rsid w:val="002130A5"/>
    <w:rsid w:val="00213FC9"/>
    <w:rsid w:val="00216FAA"/>
    <w:rsid w:val="0021788F"/>
    <w:rsid w:val="00217FD6"/>
    <w:rsid w:val="00220628"/>
    <w:rsid w:val="00220BA0"/>
    <w:rsid w:val="00221056"/>
    <w:rsid w:val="002228B9"/>
    <w:rsid w:val="00222BC6"/>
    <w:rsid w:val="00222CA0"/>
    <w:rsid w:val="00222CA6"/>
    <w:rsid w:val="00222E0D"/>
    <w:rsid w:val="002231D3"/>
    <w:rsid w:val="00225FE6"/>
    <w:rsid w:val="002260C7"/>
    <w:rsid w:val="00226148"/>
    <w:rsid w:val="0022796C"/>
    <w:rsid w:val="002304D2"/>
    <w:rsid w:val="00230B38"/>
    <w:rsid w:val="00231588"/>
    <w:rsid w:val="00231B2C"/>
    <w:rsid w:val="00232BCA"/>
    <w:rsid w:val="00233101"/>
    <w:rsid w:val="00233C37"/>
    <w:rsid w:val="00233D04"/>
    <w:rsid w:val="00234ABD"/>
    <w:rsid w:val="00234C22"/>
    <w:rsid w:val="00234CD1"/>
    <w:rsid w:val="00234E22"/>
    <w:rsid w:val="002350B9"/>
    <w:rsid w:val="002351AD"/>
    <w:rsid w:val="00235D2F"/>
    <w:rsid w:val="00236491"/>
    <w:rsid w:val="00236E2A"/>
    <w:rsid w:val="00237CD3"/>
    <w:rsid w:val="00237F62"/>
    <w:rsid w:val="00237FEB"/>
    <w:rsid w:val="00240051"/>
    <w:rsid w:val="002406E7"/>
    <w:rsid w:val="00240F2F"/>
    <w:rsid w:val="00240FA0"/>
    <w:rsid w:val="00242015"/>
    <w:rsid w:val="00242173"/>
    <w:rsid w:val="002425D0"/>
    <w:rsid w:val="00242866"/>
    <w:rsid w:val="0024299D"/>
    <w:rsid w:val="002438A6"/>
    <w:rsid w:val="002444ED"/>
    <w:rsid w:val="0024482D"/>
    <w:rsid w:val="0024544B"/>
    <w:rsid w:val="0024586A"/>
    <w:rsid w:val="002467AF"/>
    <w:rsid w:val="00246A5B"/>
    <w:rsid w:val="00247184"/>
    <w:rsid w:val="00247823"/>
    <w:rsid w:val="00247B4A"/>
    <w:rsid w:val="00247CC2"/>
    <w:rsid w:val="0025016A"/>
    <w:rsid w:val="0025034D"/>
    <w:rsid w:val="0025042A"/>
    <w:rsid w:val="002508B5"/>
    <w:rsid w:val="00250F83"/>
    <w:rsid w:val="00251099"/>
    <w:rsid w:val="002517E7"/>
    <w:rsid w:val="002518A2"/>
    <w:rsid w:val="00251DA0"/>
    <w:rsid w:val="00251FAE"/>
    <w:rsid w:val="00252727"/>
    <w:rsid w:val="002531AD"/>
    <w:rsid w:val="00253CF4"/>
    <w:rsid w:val="00253D39"/>
    <w:rsid w:val="0025420E"/>
    <w:rsid w:val="00254AA2"/>
    <w:rsid w:val="00254B40"/>
    <w:rsid w:val="002566CC"/>
    <w:rsid w:val="00256E23"/>
    <w:rsid w:val="00256F0C"/>
    <w:rsid w:val="00257034"/>
    <w:rsid w:val="00260998"/>
    <w:rsid w:val="00261470"/>
    <w:rsid w:val="002617BE"/>
    <w:rsid w:val="002620E3"/>
    <w:rsid w:val="002623BE"/>
    <w:rsid w:val="00262600"/>
    <w:rsid w:val="002627D8"/>
    <w:rsid w:val="00262C05"/>
    <w:rsid w:val="0026315C"/>
    <w:rsid w:val="00263226"/>
    <w:rsid w:val="00263522"/>
    <w:rsid w:val="00263F0A"/>
    <w:rsid w:val="00264097"/>
    <w:rsid w:val="00264259"/>
    <w:rsid w:val="00264297"/>
    <w:rsid w:val="00266230"/>
    <w:rsid w:val="00266939"/>
    <w:rsid w:val="0027095C"/>
    <w:rsid w:val="00270BF5"/>
    <w:rsid w:val="00270E2E"/>
    <w:rsid w:val="002714F0"/>
    <w:rsid w:val="00271506"/>
    <w:rsid w:val="00271842"/>
    <w:rsid w:val="002724D1"/>
    <w:rsid w:val="002744A4"/>
    <w:rsid w:val="002746EE"/>
    <w:rsid w:val="00274B00"/>
    <w:rsid w:val="002756A9"/>
    <w:rsid w:val="002759C6"/>
    <w:rsid w:val="002763B5"/>
    <w:rsid w:val="00276922"/>
    <w:rsid w:val="00277190"/>
    <w:rsid w:val="00277561"/>
    <w:rsid w:val="00277A92"/>
    <w:rsid w:val="0028138A"/>
    <w:rsid w:val="00281B97"/>
    <w:rsid w:val="00281D14"/>
    <w:rsid w:val="00281D89"/>
    <w:rsid w:val="002821C6"/>
    <w:rsid w:val="00282A56"/>
    <w:rsid w:val="00282C13"/>
    <w:rsid w:val="002845C7"/>
    <w:rsid w:val="00284A6C"/>
    <w:rsid w:val="00284C7C"/>
    <w:rsid w:val="002858F5"/>
    <w:rsid w:val="00285CE5"/>
    <w:rsid w:val="002864AF"/>
    <w:rsid w:val="0028797F"/>
    <w:rsid w:val="00287C07"/>
    <w:rsid w:val="00287D79"/>
    <w:rsid w:val="002908BB"/>
    <w:rsid w:val="00290A9E"/>
    <w:rsid w:val="00291145"/>
    <w:rsid w:val="00291D5B"/>
    <w:rsid w:val="0029246B"/>
    <w:rsid w:val="00292DFC"/>
    <w:rsid w:val="00292F4F"/>
    <w:rsid w:val="002939D2"/>
    <w:rsid w:val="00293BF5"/>
    <w:rsid w:val="002941E4"/>
    <w:rsid w:val="0029453D"/>
    <w:rsid w:val="0029489E"/>
    <w:rsid w:val="00294B19"/>
    <w:rsid w:val="002954F1"/>
    <w:rsid w:val="00295942"/>
    <w:rsid w:val="00295F92"/>
    <w:rsid w:val="00296AFC"/>
    <w:rsid w:val="002974FB"/>
    <w:rsid w:val="0029D4FC"/>
    <w:rsid w:val="002A0DF7"/>
    <w:rsid w:val="002A16F3"/>
    <w:rsid w:val="002A1E2E"/>
    <w:rsid w:val="002A2975"/>
    <w:rsid w:val="002A2F77"/>
    <w:rsid w:val="002A3074"/>
    <w:rsid w:val="002A4011"/>
    <w:rsid w:val="002A460D"/>
    <w:rsid w:val="002A4BA5"/>
    <w:rsid w:val="002A589B"/>
    <w:rsid w:val="002A5EE9"/>
    <w:rsid w:val="002A60E0"/>
    <w:rsid w:val="002A6F47"/>
    <w:rsid w:val="002B0498"/>
    <w:rsid w:val="002B061A"/>
    <w:rsid w:val="002B199C"/>
    <w:rsid w:val="002B1C2B"/>
    <w:rsid w:val="002B2E4C"/>
    <w:rsid w:val="002B2E78"/>
    <w:rsid w:val="002B35E2"/>
    <w:rsid w:val="002B54D7"/>
    <w:rsid w:val="002B638B"/>
    <w:rsid w:val="002B65A9"/>
    <w:rsid w:val="002B6EF4"/>
    <w:rsid w:val="002B793C"/>
    <w:rsid w:val="002B79E7"/>
    <w:rsid w:val="002B7AE6"/>
    <w:rsid w:val="002C007F"/>
    <w:rsid w:val="002C0277"/>
    <w:rsid w:val="002C06AA"/>
    <w:rsid w:val="002C0BE6"/>
    <w:rsid w:val="002C0F7C"/>
    <w:rsid w:val="002C1344"/>
    <w:rsid w:val="002C20B5"/>
    <w:rsid w:val="002C252E"/>
    <w:rsid w:val="002C4BF8"/>
    <w:rsid w:val="002C53B2"/>
    <w:rsid w:val="002C5459"/>
    <w:rsid w:val="002C5C95"/>
    <w:rsid w:val="002C5DEF"/>
    <w:rsid w:val="002C6773"/>
    <w:rsid w:val="002C6A0B"/>
    <w:rsid w:val="002C75F1"/>
    <w:rsid w:val="002D0D77"/>
    <w:rsid w:val="002D1A08"/>
    <w:rsid w:val="002D2A3D"/>
    <w:rsid w:val="002D2EE5"/>
    <w:rsid w:val="002D36A9"/>
    <w:rsid w:val="002D53EE"/>
    <w:rsid w:val="002D5A99"/>
    <w:rsid w:val="002D6A3C"/>
    <w:rsid w:val="002D708D"/>
    <w:rsid w:val="002D74CF"/>
    <w:rsid w:val="002D7D01"/>
    <w:rsid w:val="002E0B17"/>
    <w:rsid w:val="002E17FE"/>
    <w:rsid w:val="002E230B"/>
    <w:rsid w:val="002E25F2"/>
    <w:rsid w:val="002E3508"/>
    <w:rsid w:val="002E4FFB"/>
    <w:rsid w:val="002E60B6"/>
    <w:rsid w:val="002E65A8"/>
    <w:rsid w:val="002E6EE7"/>
    <w:rsid w:val="002E7506"/>
    <w:rsid w:val="002E7DED"/>
    <w:rsid w:val="002F0739"/>
    <w:rsid w:val="002F15A3"/>
    <w:rsid w:val="002F194A"/>
    <w:rsid w:val="002F1AFF"/>
    <w:rsid w:val="002F1FAF"/>
    <w:rsid w:val="002F2129"/>
    <w:rsid w:val="002F38E7"/>
    <w:rsid w:val="002F3DF2"/>
    <w:rsid w:val="002F4011"/>
    <w:rsid w:val="002F4D20"/>
    <w:rsid w:val="002F5D37"/>
    <w:rsid w:val="002F5E5E"/>
    <w:rsid w:val="002F6A07"/>
    <w:rsid w:val="002F6DE3"/>
    <w:rsid w:val="002F7163"/>
    <w:rsid w:val="002F72C5"/>
    <w:rsid w:val="002F7BA6"/>
    <w:rsid w:val="002F7E11"/>
    <w:rsid w:val="0030101D"/>
    <w:rsid w:val="00302E88"/>
    <w:rsid w:val="00304087"/>
    <w:rsid w:val="00305E50"/>
    <w:rsid w:val="003060B9"/>
    <w:rsid w:val="00306540"/>
    <w:rsid w:val="00306705"/>
    <w:rsid w:val="003077ED"/>
    <w:rsid w:val="00307F7E"/>
    <w:rsid w:val="00310916"/>
    <w:rsid w:val="00310ACD"/>
    <w:rsid w:val="00312AFF"/>
    <w:rsid w:val="00312CA4"/>
    <w:rsid w:val="0031379F"/>
    <w:rsid w:val="00314A24"/>
    <w:rsid w:val="00314AE1"/>
    <w:rsid w:val="00314CD5"/>
    <w:rsid w:val="00315C8C"/>
    <w:rsid w:val="00317445"/>
    <w:rsid w:val="0032012D"/>
    <w:rsid w:val="00320A26"/>
    <w:rsid w:val="00320F6B"/>
    <w:rsid w:val="003210D5"/>
    <w:rsid w:val="00321344"/>
    <w:rsid w:val="0032193E"/>
    <w:rsid w:val="00321A02"/>
    <w:rsid w:val="00321E81"/>
    <w:rsid w:val="00322487"/>
    <w:rsid w:val="003239E9"/>
    <w:rsid w:val="00323BA9"/>
    <w:rsid w:val="00324068"/>
    <w:rsid w:val="00325CE6"/>
    <w:rsid w:val="003277FC"/>
    <w:rsid w:val="0032A19B"/>
    <w:rsid w:val="003304D1"/>
    <w:rsid w:val="003306AF"/>
    <w:rsid w:val="00330E53"/>
    <w:rsid w:val="0033451C"/>
    <w:rsid w:val="00335099"/>
    <w:rsid w:val="00335121"/>
    <w:rsid w:val="003357F9"/>
    <w:rsid w:val="003359BC"/>
    <w:rsid w:val="00336854"/>
    <w:rsid w:val="003370DA"/>
    <w:rsid w:val="0034015C"/>
    <w:rsid w:val="00340AFA"/>
    <w:rsid w:val="003413D3"/>
    <w:rsid w:val="00341F49"/>
    <w:rsid w:val="00342CE6"/>
    <w:rsid w:val="0034326B"/>
    <w:rsid w:val="00343BDF"/>
    <w:rsid w:val="00343EBF"/>
    <w:rsid w:val="0034413E"/>
    <w:rsid w:val="003442F4"/>
    <w:rsid w:val="003446D5"/>
    <w:rsid w:val="00344DBC"/>
    <w:rsid w:val="00346746"/>
    <w:rsid w:val="00346CBA"/>
    <w:rsid w:val="00346DE8"/>
    <w:rsid w:val="00347B8D"/>
    <w:rsid w:val="00347E7E"/>
    <w:rsid w:val="00350189"/>
    <w:rsid w:val="003501F6"/>
    <w:rsid w:val="003503B8"/>
    <w:rsid w:val="00350534"/>
    <w:rsid w:val="0035055A"/>
    <w:rsid w:val="00350D22"/>
    <w:rsid w:val="00351653"/>
    <w:rsid w:val="0035194F"/>
    <w:rsid w:val="00351D66"/>
    <w:rsid w:val="00353350"/>
    <w:rsid w:val="00353705"/>
    <w:rsid w:val="00354313"/>
    <w:rsid w:val="00355152"/>
    <w:rsid w:val="00355B27"/>
    <w:rsid w:val="003562E8"/>
    <w:rsid w:val="00356C60"/>
    <w:rsid w:val="00357D0A"/>
    <w:rsid w:val="0035C23A"/>
    <w:rsid w:val="00360A1A"/>
    <w:rsid w:val="00360B97"/>
    <w:rsid w:val="00362D39"/>
    <w:rsid w:val="00362E0E"/>
    <w:rsid w:val="0036357D"/>
    <w:rsid w:val="00363904"/>
    <w:rsid w:val="00364536"/>
    <w:rsid w:val="003646C6"/>
    <w:rsid w:val="003649BC"/>
    <w:rsid w:val="00364E50"/>
    <w:rsid w:val="00364F7E"/>
    <w:rsid w:val="00365284"/>
    <w:rsid w:val="00365E44"/>
    <w:rsid w:val="003661FE"/>
    <w:rsid w:val="003662B1"/>
    <w:rsid w:val="00366507"/>
    <w:rsid w:val="00367AA1"/>
    <w:rsid w:val="00370A5B"/>
    <w:rsid w:val="00370CFE"/>
    <w:rsid w:val="00371BB6"/>
    <w:rsid w:val="00371F32"/>
    <w:rsid w:val="00372E36"/>
    <w:rsid w:val="00373408"/>
    <w:rsid w:val="003739FD"/>
    <w:rsid w:val="00374218"/>
    <w:rsid w:val="0037520D"/>
    <w:rsid w:val="00375707"/>
    <w:rsid w:val="00375AF5"/>
    <w:rsid w:val="00375F12"/>
    <w:rsid w:val="003763A0"/>
    <w:rsid w:val="00376722"/>
    <w:rsid w:val="00376D30"/>
    <w:rsid w:val="00376EE9"/>
    <w:rsid w:val="00376FFC"/>
    <w:rsid w:val="00377936"/>
    <w:rsid w:val="00377CBB"/>
    <w:rsid w:val="00380096"/>
    <w:rsid w:val="003801AA"/>
    <w:rsid w:val="00382031"/>
    <w:rsid w:val="003821B4"/>
    <w:rsid w:val="003827B6"/>
    <w:rsid w:val="00382C55"/>
    <w:rsid w:val="0038493F"/>
    <w:rsid w:val="00384EA1"/>
    <w:rsid w:val="00384F62"/>
    <w:rsid w:val="00385438"/>
    <w:rsid w:val="00385D88"/>
    <w:rsid w:val="003877B6"/>
    <w:rsid w:val="00387E9E"/>
    <w:rsid w:val="0038B306"/>
    <w:rsid w:val="00390457"/>
    <w:rsid w:val="003908DB"/>
    <w:rsid w:val="00391539"/>
    <w:rsid w:val="00391BB1"/>
    <w:rsid w:val="00391E2A"/>
    <w:rsid w:val="00391EDF"/>
    <w:rsid w:val="00392283"/>
    <w:rsid w:val="003931DF"/>
    <w:rsid w:val="00393887"/>
    <w:rsid w:val="00393A6A"/>
    <w:rsid w:val="003943F0"/>
    <w:rsid w:val="00394A7F"/>
    <w:rsid w:val="00394C6B"/>
    <w:rsid w:val="00394DE7"/>
    <w:rsid w:val="00395797"/>
    <w:rsid w:val="00397584"/>
    <w:rsid w:val="00397CE5"/>
    <w:rsid w:val="00397D2B"/>
    <w:rsid w:val="00397FD5"/>
    <w:rsid w:val="003A0699"/>
    <w:rsid w:val="003A08AF"/>
    <w:rsid w:val="003A2950"/>
    <w:rsid w:val="003A3296"/>
    <w:rsid w:val="003A3DE8"/>
    <w:rsid w:val="003A499E"/>
    <w:rsid w:val="003A4E62"/>
    <w:rsid w:val="003A505C"/>
    <w:rsid w:val="003A5992"/>
    <w:rsid w:val="003A6FCB"/>
    <w:rsid w:val="003B0622"/>
    <w:rsid w:val="003B0DC5"/>
    <w:rsid w:val="003B1069"/>
    <w:rsid w:val="003B21EB"/>
    <w:rsid w:val="003B390A"/>
    <w:rsid w:val="003B3AE7"/>
    <w:rsid w:val="003B4B60"/>
    <w:rsid w:val="003B59F8"/>
    <w:rsid w:val="003B6517"/>
    <w:rsid w:val="003B6AF0"/>
    <w:rsid w:val="003B7109"/>
    <w:rsid w:val="003C0136"/>
    <w:rsid w:val="003C06B6"/>
    <w:rsid w:val="003C11CF"/>
    <w:rsid w:val="003C15DE"/>
    <w:rsid w:val="003C1921"/>
    <w:rsid w:val="003C2185"/>
    <w:rsid w:val="003C2889"/>
    <w:rsid w:val="003C2F1A"/>
    <w:rsid w:val="003C327D"/>
    <w:rsid w:val="003C4684"/>
    <w:rsid w:val="003C4EB2"/>
    <w:rsid w:val="003C5105"/>
    <w:rsid w:val="003C5373"/>
    <w:rsid w:val="003C55D9"/>
    <w:rsid w:val="003C72C8"/>
    <w:rsid w:val="003C7A80"/>
    <w:rsid w:val="003D0695"/>
    <w:rsid w:val="003D09BC"/>
    <w:rsid w:val="003D0B48"/>
    <w:rsid w:val="003D1774"/>
    <w:rsid w:val="003D21DA"/>
    <w:rsid w:val="003D2A0B"/>
    <w:rsid w:val="003D2E33"/>
    <w:rsid w:val="003D437F"/>
    <w:rsid w:val="003D5AEF"/>
    <w:rsid w:val="003E046F"/>
    <w:rsid w:val="003E0CA4"/>
    <w:rsid w:val="003E1275"/>
    <w:rsid w:val="003E567F"/>
    <w:rsid w:val="003E5DA5"/>
    <w:rsid w:val="003E694A"/>
    <w:rsid w:val="003E6E09"/>
    <w:rsid w:val="003E7513"/>
    <w:rsid w:val="003E768E"/>
    <w:rsid w:val="003E7BDC"/>
    <w:rsid w:val="003F08B9"/>
    <w:rsid w:val="003F1AF3"/>
    <w:rsid w:val="003F2724"/>
    <w:rsid w:val="003F2C9B"/>
    <w:rsid w:val="003F38AF"/>
    <w:rsid w:val="003F3C05"/>
    <w:rsid w:val="003F3CB2"/>
    <w:rsid w:val="003F3F15"/>
    <w:rsid w:val="003F4D8D"/>
    <w:rsid w:val="003F517E"/>
    <w:rsid w:val="003F51D2"/>
    <w:rsid w:val="003F521F"/>
    <w:rsid w:val="003F5597"/>
    <w:rsid w:val="003F5F51"/>
    <w:rsid w:val="003F6155"/>
    <w:rsid w:val="00400211"/>
    <w:rsid w:val="004011DA"/>
    <w:rsid w:val="00401CE3"/>
    <w:rsid w:val="004028E2"/>
    <w:rsid w:val="0040338E"/>
    <w:rsid w:val="0040386D"/>
    <w:rsid w:val="00404C13"/>
    <w:rsid w:val="00406D24"/>
    <w:rsid w:val="004071F9"/>
    <w:rsid w:val="00410101"/>
    <w:rsid w:val="00411497"/>
    <w:rsid w:val="00411AB2"/>
    <w:rsid w:val="00412878"/>
    <w:rsid w:val="00412B05"/>
    <w:rsid w:val="0041449E"/>
    <w:rsid w:val="004147A6"/>
    <w:rsid w:val="00414C1C"/>
    <w:rsid w:val="00415203"/>
    <w:rsid w:val="00415249"/>
    <w:rsid w:val="00417EEF"/>
    <w:rsid w:val="00420BE7"/>
    <w:rsid w:val="0042134E"/>
    <w:rsid w:val="004217D6"/>
    <w:rsid w:val="00421A40"/>
    <w:rsid w:val="00422106"/>
    <w:rsid w:val="004222D7"/>
    <w:rsid w:val="0042273C"/>
    <w:rsid w:val="00422A53"/>
    <w:rsid w:val="00422F9C"/>
    <w:rsid w:val="004249C8"/>
    <w:rsid w:val="00424A3E"/>
    <w:rsid w:val="004254CB"/>
    <w:rsid w:val="004255D6"/>
    <w:rsid w:val="004256C2"/>
    <w:rsid w:val="004260A7"/>
    <w:rsid w:val="00426369"/>
    <w:rsid w:val="004266D6"/>
    <w:rsid w:val="00427AED"/>
    <w:rsid w:val="00427C59"/>
    <w:rsid w:val="00430A78"/>
    <w:rsid w:val="004313E7"/>
    <w:rsid w:val="004317F1"/>
    <w:rsid w:val="00431874"/>
    <w:rsid w:val="00432CEC"/>
    <w:rsid w:val="00435189"/>
    <w:rsid w:val="004357E2"/>
    <w:rsid w:val="00435968"/>
    <w:rsid w:val="00435ABF"/>
    <w:rsid w:val="0043693F"/>
    <w:rsid w:val="004378C9"/>
    <w:rsid w:val="00437D3D"/>
    <w:rsid w:val="004407AA"/>
    <w:rsid w:val="00442702"/>
    <w:rsid w:val="00442828"/>
    <w:rsid w:val="00442E93"/>
    <w:rsid w:val="00443D51"/>
    <w:rsid w:val="00443E82"/>
    <w:rsid w:val="00444246"/>
    <w:rsid w:val="0044440B"/>
    <w:rsid w:val="0044478D"/>
    <w:rsid w:val="00444A70"/>
    <w:rsid w:val="00444A99"/>
    <w:rsid w:val="00444EF2"/>
    <w:rsid w:val="00445894"/>
    <w:rsid w:val="00446679"/>
    <w:rsid w:val="004467BE"/>
    <w:rsid w:val="00446DBA"/>
    <w:rsid w:val="0044763B"/>
    <w:rsid w:val="00447F4F"/>
    <w:rsid w:val="00451277"/>
    <w:rsid w:val="00452453"/>
    <w:rsid w:val="004533B2"/>
    <w:rsid w:val="004535EB"/>
    <w:rsid w:val="004536F4"/>
    <w:rsid w:val="00454197"/>
    <w:rsid w:val="00456A53"/>
    <w:rsid w:val="004577D3"/>
    <w:rsid w:val="00457F04"/>
    <w:rsid w:val="00460A88"/>
    <w:rsid w:val="00462127"/>
    <w:rsid w:val="0046266D"/>
    <w:rsid w:val="004629B3"/>
    <w:rsid w:val="004629BD"/>
    <w:rsid w:val="004630E1"/>
    <w:rsid w:val="0046376E"/>
    <w:rsid w:val="00463CA4"/>
    <w:rsid w:val="0046557F"/>
    <w:rsid w:val="00465BC1"/>
    <w:rsid w:val="00465C2D"/>
    <w:rsid w:val="004665B0"/>
    <w:rsid w:val="0046690F"/>
    <w:rsid w:val="00466D38"/>
    <w:rsid w:val="00467844"/>
    <w:rsid w:val="0047072D"/>
    <w:rsid w:val="00470799"/>
    <w:rsid w:val="0047094E"/>
    <w:rsid w:val="00471C54"/>
    <w:rsid w:val="0047216A"/>
    <w:rsid w:val="0047256C"/>
    <w:rsid w:val="00472754"/>
    <w:rsid w:val="00472779"/>
    <w:rsid w:val="00472FEC"/>
    <w:rsid w:val="00473236"/>
    <w:rsid w:val="004736A6"/>
    <w:rsid w:val="004745EA"/>
    <w:rsid w:val="0047488F"/>
    <w:rsid w:val="004751B8"/>
    <w:rsid w:val="0047580A"/>
    <w:rsid w:val="00475C63"/>
    <w:rsid w:val="00476D8A"/>
    <w:rsid w:val="00477862"/>
    <w:rsid w:val="00477A12"/>
    <w:rsid w:val="00482431"/>
    <w:rsid w:val="004828D6"/>
    <w:rsid w:val="00483377"/>
    <w:rsid w:val="00483421"/>
    <w:rsid w:val="00483487"/>
    <w:rsid w:val="00484BDE"/>
    <w:rsid w:val="0048587D"/>
    <w:rsid w:val="00486F0F"/>
    <w:rsid w:val="004905A0"/>
    <w:rsid w:val="00490832"/>
    <w:rsid w:val="00490A03"/>
    <w:rsid w:val="0049215D"/>
    <w:rsid w:val="00493327"/>
    <w:rsid w:val="004939BF"/>
    <w:rsid w:val="00494204"/>
    <w:rsid w:val="00494DBE"/>
    <w:rsid w:val="004951E0"/>
    <w:rsid w:val="004953CC"/>
    <w:rsid w:val="00495CE6"/>
    <w:rsid w:val="00495FE0"/>
    <w:rsid w:val="004A021A"/>
    <w:rsid w:val="004A03A7"/>
    <w:rsid w:val="004A06C6"/>
    <w:rsid w:val="004A0932"/>
    <w:rsid w:val="004A0A62"/>
    <w:rsid w:val="004A144D"/>
    <w:rsid w:val="004A307B"/>
    <w:rsid w:val="004A323C"/>
    <w:rsid w:val="004A40C9"/>
    <w:rsid w:val="004A59DC"/>
    <w:rsid w:val="004A6917"/>
    <w:rsid w:val="004A71F2"/>
    <w:rsid w:val="004AA618"/>
    <w:rsid w:val="004B091F"/>
    <w:rsid w:val="004B17C7"/>
    <w:rsid w:val="004B17EF"/>
    <w:rsid w:val="004B288B"/>
    <w:rsid w:val="004B288F"/>
    <w:rsid w:val="004B2951"/>
    <w:rsid w:val="004B2EE6"/>
    <w:rsid w:val="004B3100"/>
    <w:rsid w:val="004B318E"/>
    <w:rsid w:val="004B3301"/>
    <w:rsid w:val="004B36C3"/>
    <w:rsid w:val="004B39DE"/>
    <w:rsid w:val="004B3B11"/>
    <w:rsid w:val="004B3CC3"/>
    <w:rsid w:val="004B4959"/>
    <w:rsid w:val="004B49DA"/>
    <w:rsid w:val="004B54E8"/>
    <w:rsid w:val="004B5987"/>
    <w:rsid w:val="004B6253"/>
    <w:rsid w:val="004B68C3"/>
    <w:rsid w:val="004C09C8"/>
    <w:rsid w:val="004C0A30"/>
    <w:rsid w:val="004C0AA0"/>
    <w:rsid w:val="004C1080"/>
    <w:rsid w:val="004C1368"/>
    <w:rsid w:val="004C1FB1"/>
    <w:rsid w:val="004C2441"/>
    <w:rsid w:val="004C25AB"/>
    <w:rsid w:val="004C2AB2"/>
    <w:rsid w:val="004C4033"/>
    <w:rsid w:val="004C4578"/>
    <w:rsid w:val="004C493A"/>
    <w:rsid w:val="004C4CA4"/>
    <w:rsid w:val="004C4FEB"/>
    <w:rsid w:val="004C5C8E"/>
    <w:rsid w:val="004C5EC5"/>
    <w:rsid w:val="004C6B79"/>
    <w:rsid w:val="004C6E2C"/>
    <w:rsid w:val="004C7366"/>
    <w:rsid w:val="004C7E52"/>
    <w:rsid w:val="004C7EC5"/>
    <w:rsid w:val="004D0069"/>
    <w:rsid w:val="004D059B"/>
    <w:rsid w:val="004D0981"/>
    <w:rsid w:val="004D0E64"/>
    <w:rsid w:val="004D100A"/>
    <w:rsid w:val="004D1183"/>
    <w:rsid w:val="004D1365"/>
    <w:rsid w:val="004D15F4"/>
    <w:rsid w:val="004D1E00"/>
    <w:rsid w:val="004D1FA4"/>
    <w:rsid w:val="004D276F"/>
    <w:rsid w:val="004D2C83"/>
    <w:rsid w:val="004D3082"/>
    <w:rsid w:val="004D4789"/>
    <w:rsid w:val="004D4796"/>
    <w:rsid w:val="004D48A8"/>
    <w:rsid w:val="004D4CB6"/>
    <w:rsid w:val="004D4EF6"/>
    <w:rsid w:val="004D523A"/>
    <w:rsid w:val="004D52E2"/>
    <w:rsid w:val="004D5D79"/>
    <w:rsid w:val="004D6673"/>
    <w:rsid w:val="004D68C5"/>
    <w:rsid w:val="004D699F"/>
    <w:rsid w:val="004D7929"/>
    <w:rsid w:val="004E0356"/>
    <w:rsid w:val="004E0BE7"/>
    <w:rsid w:val="004E1D0D"/>
    <w:rsid w:val="004E248D"/>
    <w:rsid w:val="004E24FC"/>
    <w:rsid w:val="004E327C"/>
    <w:rsid w:val="004E3341"/>
    <w:rsid w:val="004E3515"/>
    <w:rsid w:val="004E3DF4"/>
    <w:rsid w:val="004E40B6"/>
    <w:rsid w:val="004E42AC"/>
    <w:rsid w:val="004E4AA9"/>
    <w:rsid w:val="004E5B70"/>
    <w:rsid w:val="004E6131"/>
    <w:rsid w:val="004E7A0C"/>
    <w:rsid w:val="004F03FE"/>
    <w:rsid w:val="004F10C1"/>
    <w:rsid w:val="004F20EB"/>
    <w:rsid w:val="004F422B"/>
    <w:rsid w:val="004F47CF"/>
    <w:rsid w:val="004F4E6B"/>
    <w:rsid w:val="004F53CB"/>
    <w:rsid w:val="004F5AD9"/>
    <w:rsid w:val="004F5E5A"/>
    <w:rsid w:val="004F60C9"/>
    <w:rsid w:val="004F673F"/>
    <w:rsid w:val="004F6DFE"/>
    <w:rsid w:val="004F6E3A"/>
    <w:rsid w:val="004F7367"/>
    <w:rsid w:val="004F75DD"/>
    <w:rsid w:val="004F7667"/>
    <w:rsid w:val="005001E3"/>
    <w:rsid w:val="00500562"/>
    <w:rsid w:val="00500794"/>
    <w:rsid w:val="005008C3"/>
    <w:rsid w:val="00500D55"/>
    <w:rsid w:val="00501436"/>
    <w:rsid w:val="00501456"/>
    <w:rsid w:val="00502DA3"/>
    <w:rsid w:val="00502E62"/>
    <w:rsid w:val="00503217"/>
    <w:rsid w:val="0050338A"/>
    <w:rsid w:val="005033ED"/>
    <w:rsid w:val="00503C74"/>
    <w:rsid w:val="005040FA"/>
    <w:rsid w:val="0050416C"/>
    <w:rsid w:val="00506B8A"/>
    <w:rsid w:val="0050930A"/>
    <w:rsid w:val="005103CF"/>
    <w:rsid w:val="0051122D"/>
    <w:rsid w:val="00511298"/>
    <w:rsid w:val="00514619"/>
    <w:rsid w:val="00515030"/>
    <w:rsid w:val="0051566B"/>
    <w:rsid w:val="005156D2"/>
    <w:rsid w:val="005169CE"/>
    <w:rsid w:val="00521081"/>
    <w:rsid w:val="005216C2"/>
    <w:rsid w:val="00521D1C"/>
    <w:rsid w:val="00522054"/>
    <w:rsid w:val="0052212B"/>
    <w:rsid w:val="0052445E"/>
    <w:rsid w:val="00524AFE"/>
    <w:rsid w:val="005266EA"/>
    <w:rsid w:val="00526DC3"/>
    <w:rsid w:val="00526E73"/>
    <w:rsid w:val="005273E6"/>
    <w:rsid w:val="00527820"/>
    <w:rsid w:val="00527A2B"/>
    <w:rsid w:val="00530173"/>
    <w:rsid w:val="00532418"/>
    <w:rsid w:val="005327A1"/>
    <w:rsid w:val="00532F11"/>
    <w:rsid w:val="00532FC9"/>
    <w:rsid w:val="0053303D"/>
    <w:rsid w:val="005331E0"/>
    <w:rsid w:val="00533F39"/>
    <w:rsid w:val="00534B46"/>
    <w:rsid w:val="00535762"/>
    <w:rsid w:val="005364FC"/>
    <w:rsid w:val="005367BC"/>
    <w:rsid w:val="00537038"/>
    <w:rsid w:val="00540358"/>
    <w:rsid w:val="00540D47"/>
    <w:rsid w:val="00540FAB"/>
    <w:rsid w:val="005415EE"/>
    <w:rsid w:val="00541C6E"/>
    <w:rsid w:val="00544AB8"/>
    <w:rsid w:val="00544FBA"/>
    <w:rsid w:val="00545AF7"/>
    <w:rsid w:val="005461A0"/>
    <w:rsid w:val="005463C3"/>
    <w:rsid w:val="00546C80"/>
    <w:rsid w:val="00546E72"/>
    <w:rsid w:val="00547596"/>
    <w:rsid w:val="005476ED"/>
    <w:rsid w:val="00550864"/>
    <w:rsid w:val="00551AF9"/>
    <w:rsid w:val="00551CD6"/>
    <w:rsid w:val="00552971"/>
    <w:rsid w:val="00553ED6"/>
    <w:rsid w:val="005552CA"/>
    <w:rsid w:val="005554E3"/>
    <w:rsid w:val="0055571E"/>
    <w:rsid w:val="00555F13"/>
    <w:rsid w:val="00556595"/>
    <w:rsid w:val="00556CCE"/>
    <w:rsid w:val="00556F67"/>
    <w:rsid w:val="00557CBD"/>
    <w:rsid w:val="00561BA2"/>
    <w:rsid w:val="00561D18"/>
    <w:rsid w:val="00563AFA"/>
    <w:rsid w:val="0056427E"/>
    <w:rsid w:val="005651BE"/>
    <w:rsid w:val="005652E8"/>
    <w:rsid w:val="0056549D"/>
    <w:rsid w:val="0056698E"/>
    <w:rsid w:val="005715C4"/>
    <w:rsid w:val="005717E8"/>
    <w:rsid w:val="00572216"/>
    <w:rsid w:val="0057289B"/>
    <w:rsid w:val="00573824"/>
    <w:rsid w:val="00574DF4"/>
    <w:rsid w:val="00575A0E"/>
    <w:rsid w:val="00576A38"/>
    <w:rsid w:val="00576BDA"/>
    <w:rsid w:val="0057771F"/>
    <w:rsid w:val="005833F0"/>
    <w:rsid w:val="005834FE"/>
    <w:rsid w:val="005840D8"/>
    <w:rsid w:val="00584BA7"/>
    <w:rsid w:val="00585058"/>
    <w:rsid w:val="005853F1"/>
    <w:rsid w:val="00586A8C"/>
    <w:rsid w:val="00586CAF"/>
    <w:rsid w:val="00586E85"/>
    <w:rsid w:val="005873E9"/>
    <w:rsid w:val="00590895"/>
    <w:rsid w:val="00590B69"/>
    <w:rsid w:val="00591180"/>
    <w:rsid w:val="005917BE"/>
    <w:rsid w:val="00592EA9"/>
    <w:rsid w:val="00592FED"/>
    <w:rsid w:val="00593BC5"/>
    <w:rsid w:val="00594DCC"/>
    <w:rsid w:val="00596CB7"/>
    <w:rsid w:val="0059722C"/>
    <w:rsid w:val="00597D07"/>
    <w:rsid w:val="005A01AE"/>
    <w:rsid w:val="005A04C8"/>
    <w:rsid w:val="005A26C7"/>
    <w:rsid w:val="005A33F9"/>
    <w:rsid w:val="005A3846"/>
    <w:rsid w:val="005A3DB1"/>
    <w:rsid w:val="005A45FB"/>
    <w:rsid w:val="005A55A2"/>
    <w:rsid w:val="005A5BEA"/>
    <w:rsid w:val="005A6AA6"/>
    <w:rsid w:val="005B1E04"/>
    <w:rsid w:val="005B2CD2"/>
    <w:rsid w:val="005B3E15"/>
    <w:rsid w:val="005B46DE"/>
    <w:rsid w:val="005B52CD"/>
    <w:rsid w:val="005B66A6"/>
    <w:rsid w:val="005B6841"/>
    <w:rsid w:val="005B6A58"/>
    <w:rsid w:val="005C0A4E"/>
    <w:rsid w:val="005C242F"/>
    <w:rsid w:val="005C260E"/>
    <w:rsid w:val="005C2C4B"/>
    <w:rsid w:val="005C3288"/>
    <w:rsid w:val="005C33F3"/>
    <w:rsid w:val="005C3B48"/>
    <w:rsid w:val="005C482F"/>
    <w:rsid w:val="005C4B8F"/>
    <w:rsid w:val="005C5186"/>
    <w:rsid w:val="005C58D4"/>
    <w:rsid w:val="005C5D69"/>
    <w:rsid w:val="005C6167"/>
    <w:rsid w:val="005C7112"/>
    <w:rsid w:val="005C72EC"/>
    <w:rsid w:val="005C7386"/>
    <w:rsid w:val="005C7E5E"/>
    <w:rsid w:val="005D01CD"/>
    <w:rsid w:val="005D0561"/>
    <w:rsid w:val="005D0AD9"/>
    <w:rsid w:val="005D19C0"/>
    <w:rsid w:val="005D1A45"/>
    <w:rsid w:val="005D1BD8"/>
    <w:rsid w:val="005D22F6"/>
    <w:rsid w:val="005D250B"/>
    <w:rsid w:val="005D3EC7"/>
    <w:rsid w:val="005D447A"/>
    <w:rsid w:val="005D47E7"/>
    <w:rsid w:val="005D4BD9"/>
    <w:rsid w:val="005D6A17"/>
    <w:rsid w:val="005D6BD6"/>
    <w:rsid w:val="005D6D1C"/>
    <w:rsid w:val="005D6DBD"/>
    <w:rsid w:val="005E0778"/>
    <w:rsid w:val="005E0C30"/>
    <w:rsid w:val="005E0DA6"/>
    <w:rsid w:val="005E1CD5"/>
    <w:rsid w:val="005E2182"/>
    <w:rsid w:val="005E3620"/>
    <w:rsid w:val="005E3C56"/>
    <w:rsid w:val="005E3FBB"/>
    <w:rsid w:val="005E40B0"/>
    <w:rsid w:val="005E431B"/>
    <w:rsid w:val="005E4BBA"/>
    <w:rsid w:val="005E4D79"/>
    <w:rsid w:val="005E5C7F"/>
    <w:rsid w:val="005E69D9"/>
    <w:rsid w:val="005E6B73"/>
    <w:rsid w:val="005E6F45"/>
    <w:rsid w:val="005E6F52"/>
    <w:rsid w:val="005F22AF"/>
    <w:rsid w:val="005F27F4"/>
    <w:rsid w:val="005F2B1A"/>
    <w:rsid w:val="005F3239"/>
    <w:rsid w:val="005F363A"/>
    <w:rsid w:val="005F4C69"/>
    <w:rsid w:val="005F55F6"/>
    <w:rsid w:val="005F56DB"/>
    <w:rsid w:val="005F5E06"/>
    <w:rsid w:val="005F6567"/>
    <w:rsid w:val="005F6E82"/>
    <w:rsid w:val="005F7FB0"/>
    <w:rsid w:val="006021E1"/>
    <w:rsid w:val="00602BF6"/>
    <w:rsid w:val="0060463D"/>
    <w:rsid w:val="00605C2D"/>
    <w:rsid w:val="00606A7B"/>
    <w:rsid w:val="00607094"/>
    <w:rsid w:val="00607256"/>
    <w:rsid w:val="006075CE"/>
    <w:rsid w:val="0060790C"/>
    <w:rsid w:val="00607DED"/>
    <w:rsid w:val="00607EA7"/>
    <w:rsid w:val="006106D5"/>
    <w:rsid w:val="00611247"/>
    <w:rsid w:val="0061298C"/>
    <w:rsid w:val="00612EBD"/>
    <w:rsid w:val="006144B1"/>
    <w:rsid w:val="00615337"/>
    <w:rsid w:val="00615CDD"/>
    <w:rsid w:val="00616405"/>
    <w:rsid w:val="006165F0"/>
    <w:rsid w:val="00617163"/>
    <w:rsid w:val="00617932"/>
    <w:rsid w:val="0062180D"/>
    <w:rsid w:val="00622246"/>
    <w:rsid w:val="00622F86"/>
    <w:rsid w:val="00622FFE"/>
    <w:rsid w:val="00624594"/>
    <w:rsid w:val="00625617"/>
    <w:rsid w:val="00626228"/>
    <w:rsid w:val="00626624"/>
    <w:rsid w:val="00630EC2"/>
    <w:rsid w:val="0063181D"/>
    <w:rsid w:val="00631EAF"/>
    <w:rsid w:val="00631EC0"/>
    <w:rsid w:val="0063271D"/>
    <w:rsid w:val="00632D7C"/>
    <w:rsid w:val="006335F1"/>
    <w:rsid w:val="00633B28"/>
    <w:rsid w:val="0063458F"/>
    <w:rsid w:val="006345B6"/>
    <w:rsid w:val="00634B9D"/>
    <w:rsid w:val="00635214"/>
    <w:rsid w:val="00635616"/>
    <w:rsid w:val="00635712"/>
    <w:rsid w:val="00636007"/>
    <w:rsid w:val="006368FF"/>
    <w:rsid w:val="006371B4"/>
    <w:rsid w:val="0063797A"/>
    <w:rsid w:val="0063798A"/>
    <w:rsid w:val="0064041D"/>
    <w:rsid w:val="006404B3"/>
    <w:rsid w:val="0064107F"/>
    <w:rsid w:val="006419D8"/>
    <w:rsid w:val="0064221C"/>
    <w:rsid w:val="00642450"/>
    <w:rsid w:val="00642947"/>
    <w:rsid w:val="00642CF1"/>
    <w:rsid w:val="00642FED"/>
    <w:rsid w:val="006431FC"/>
    <w:rsid w:val="00643202"/>
    <w:rsid w:val="00643405"/>
    <w:rsid w:val="00643C30"/>
    <w:rsid w:val="00643D8A"/>
    <w:rsid w:val="006443C3"/>
    <w:rsid w:val="00645112"/>
    <w:rsid w:val="00646250"/>
    <w:rsid w:val="006469F9"/>
    <w:rsid w:val="00647915"/>
    <w:rsid w:val="00647D43"/>
    <w:rsid w:val="00650472"/>
    <w:rsid w:val="0065066B"/>
    <w:rsid w:val="00650B0F"/>
    <w:rsid w:val="00651F02"/>
    <w:rsid w:val="00651FEB"/>
    <w:rsid w:val="00652229"/>
    <w:rsid w:val="006526E1"/>
    <w:rsid w:val="00652793"/>
    <w:rsid w:val="00652A55"/>
    <w:rsid w:val="0065312D"/>
    <w:rsid w:val="0065416F"/>
    <w:rsid w:val="00654D15"/>
    <w:rsid w:val="00655CAE"/>
    <w:rsid w:val="00655DF9"/>
    <w:rsid w:val="00656A90"/>
    <w:rsid w:val="00656BB1"/>
    <w:rsid w:val="006571B6"/>
    <w:rsid w:val="00661E88"/>
    <w:rsid w:val="006622E6"/>
    <w:rsid w:val="006626CA"/>
    <w:rsid w:val="00662D12"/>
    <w:rsid w:val="00663487"/>
    <w:rsid w:val="00664815"/>
    <w:rsid w:val="00665062"/>
    <w:rsid w:val="006652AA"/>
    <w:rsid w:val="00665BAB"/>
    <w:rsid w:val="00666C65"/>
    <w:rsid w:val="00667751"/>
    <w:rsid w:val="00667BCD"/>
    <w:rsid w:val="00671227"/>
    <w:rsid w:val="006718B6"/>
    <w:rsid w:val="00671BE7"/>
    <w:rsid w:val="00671F55"/>
    <w:rsid w:val="00672382"/>
    <w:rsid w:val="006726CA"/>
    <w:rsid w:val="00672F3C"/>
    <w:rsid w:val="0067389E"/>
    <w:rsid w:val="00673A89"/>
    <w:rsid w:val="00673FDB"/>
    <w:rsid w:val="0067508D"/>
    <w:rsid w:val="0067587B"/>
    <w:rsid w:val="00680477"/>
    <w:rsid w:val="0068130E"/>
    <w:rsid w:val="006822D6"/>
    <w:rsid w:val="00682438"/>
    <w:rsid w:val="00682556"/>
    <w:rsid w:val="00682643"/>
    <w:rsid w:val="00682BF5"/>
    <w:rsid w:val="00682EB9"/>
    <w:rsid w:val="00683DF3"/>
    <w:rsid w:val="0068441A"/>
    <w:rsid w:val="00685438"/>
    <w:rsid w:val="006862CA"/>
    <w:rsid w:val="00686912"/>
    <w:rsid w:val="00686F9C"/>
    <w:rsid w:val="006876DA"/>
    <w:rsid w:val="00687ADA"/>
    <w:rsid w:val="00687E6E"/>
    <w:rsid w:val="00690B01"/>
    <w:rsid w:val="00690B19"/>
    <w:rsid w:val="006913AB"/>
    <w:rsid w:val="0069199E"/>
    <w:rsid w:val="006934E2"/>
    <w:rsid w:val="00693505"/>
    <w:rsid w:val="00694D34"/>
    <w:rsid w:val="00695ED5"/>
    <w:rsid w:val="00695F28"/>
    <w:rsid w:val="006963F4"/>
    <w:rsid w:val="00696660"/>
    <w:rsid w:val="00696798"/>
    <w:rsid w:val="00697155"/>
    <w:rsid w:val="006A0876"/>
    <w:rsid w:val="006A0A3C"/>
    <w:rsid w:val="006A0AB3"/>
    <w:rsid w:val="006A2009"/>
    <w:rsid w:val="006A2AE3"/>
    <w:rsid w:val="006A34C1"/>
    <w:rsid w:val="006A473A"/>
    <w:rsid w:val="006A4E3E"/>
    <w:rsid w:val="006A5603"/>
    <w:rsid w:val="006A65F9"/>
    <w:rsid w:val="006A6CE3"/>
    <w:rsid w:val="006A719C"/>
    <w:rsid w:val="006A760B"/>
    <w:rsid w:val="006A79F0"/>
    <w:rsid w:val="006B0EA3"/>
    <w:rsid w:val="006B2FE1"/>
    <w:rsid w:val="006B3174"/>
    <w:rsid w:val="006B32B9"/>
    <w:rsid w:val="006B47EE"/>
    <w:rsid w:val="006B499F"/>
    <w:rsid w:val="006B62BA"/>
    <w:rsid w:val="006B76B3"/>
    <w:rsid w:val="006C06E8"/>
    <w:rsid w:val="006C1358"/>
    <w:rsid w:val="006C2A60"/>
    <w:rsid w:val="006C2F30"/>
    <w:rsid w:val="006C3167"/>
    <w:rsid w:val="006C33BE"/>
    <w:rsid w:val="006C3ADA"/>
    <w:rsid w:val="006C3C76"/>
    <w:rsid w:val="006C496C"/>
    <w:rsid w:val="006C4E4B"/>
    <w:rsid w:val="006C6602"/>
    <w:rsid w:val="006C6BBA"/>
    <w:rsid w:val="006C75E2"/>
    <w:rsid w:val="006C78BE"/>
    <w:rsid w:val="006C7E78"/>
    <w:rsid w:val="006D0849"/>
    <w:rsid w:val="006D098F"/>
    <w:rsid w:val="006D0BA2"/>
    <w:rsid w:val="006D1018"/>
    <w:rsid w:val="006D150B"/>
    <w:rsid w:val="006D2A64"/>
    <w:rsid w:val="006D3919"/>
    <w:rsid w:val="006D4996"/>
    <w:rsid w:val="006D54AB"/>
    <w:rsid w:val="006D6387"/>
    <w:rsid w:val="006D739B"/>
    <w:rsid w:val="006E014E"/>
    <w:rsid w:val="006E03E7"/>
    <w:rsid w:val="006E1FA9"/>
    <w:rsid w:val="006E28FD"/>
    <w:rsid w:val="006E29D0"/>
    <w:rsid w:val="006E2F5B"/>
    <w:rsid w:val="006E3006"/>
    <w:rsid w:val="006E4314"/>
    <w:rsid w:val="006E46BF"/>
    <w:rsid w:val="006E5032"/>
    <w:rsid w:val="006E5BDA"/>
    <w:rsid w:val="006E6777"/>
    <w:rsid w:val="006E6F8C"/>
    <w:rsid w:val="006E7C8F"/>
    <w:rsid w:val="006F0514"/>
    <w:rsid w:val="006F0AC5"/>
    <w:rsid w:val="006F0FC7"/>
    <w:rsid w:val="006F16F8"/>
    <w:rsid w:val="006F1948"/>
    <w:rsid w:val="006F1BF0"/>
    <w:rsid w:val="006F284E"/>
    <w:rsid w:val="006F39A9"/>
    <w:rsid w:val="006F4647"/>
    <w:rsid w:val="006F47C9"/>
    <w:rsid w:val="006F5DA6"/>
    <w:rsid w:val="006F6228"/>
    <w:rsid w:val="006F670F"/>
    <w:rsid w:val="006F72DC"/>
    <w:rsid w:val="007007E6"/>
    <w:rsid w:val="00700EE1"/>
    <w:rsid w:val="007014AC"/>
    <w:rsid w:val="00701EA6"/>
    <w:rsid w:val="00702048"/>
    <w:rsid w:val="0070279B"/>
    <w:rsid w:val="00702921"/>
    <w:rsid w:val="00702D38"/>
    <w:rsid w:val="00703012"/>
    <w:rsid w:val="00703272"/>
    <w:rsid w:val="00703954"/>
    <w:rsid w:val="0070442D"/>
    <w:rsid w:val="00705210"/>
    <w:rsid w:val="0070646D"/>
    <w:rsid w:val="007064E1"/>
    <w:rsid w:val="007066BF"/>
    <w:rsid w:val="0070733C"/>
    <w:rsid w:val="00707B5D"/>
    <w:rsid w:val="00707E62"/>
    <w:rsid w:val="00710733"/>
    <w:rsid w:val="00710A73"/>
    <w:rsid w:val="00710C5D"/>
    <w:rsid w:val="007111D5"/>
    <w:rsid w:val="0071348C"/>
    <w:rsid w:val="0071381F"/>
    <w:rsid w:val="00714422"/>
    <w:rsid w:val="00714541"/>
    <w:rsid w:val="00715584"/>
    <w:rsid w:val="00715A2D"/>
    <w:rsid w:val="00715D12"/>
    <w:rsid w:val="00716078"/>
    <w:rsid w:val="00717273"/>
    <w:rsid w:val="0071784C"/>
    <w:rsid w:val="00720458"/>
    <w:rsid w:val="00720504"/>
    <w:rsid w:val="00720E63"/>
    <w:rsid w:val="00720FD4"/>
    <w:rsid w:val="00721FC5"/>
    <w:rsid w:val="007220DB"/>
    <w:rsid w:val="0072270F"/>
    <w:rsid w:val="00722A81"/>
    <w:rsid w:val="00724956"/>
    <w:rsid w:val="007249CB"/>
    <w:rsid w:val="00724AF2"/>
    <w:rsid w:val="00727BB3"/>
    <w:rsid w:val="0073096C"/>
    <w:rsid w:val="00730E7A"/>
    <w:rsid w:val="00732395"/>
    <w:rsid w:val="00732E4E"/>
    <w:rsid w:val="0073335D"/>
    <w:rsid w:val="00733A46"/>
    <w:rsid w:val="00735B69"/>
    <w:rsid w:val="00736ADF"/>
    <w:rsid w:val="00736C23"/>
    <w:rsid w:val="00740111"/>
    <w:rsid w:val="0074146F"/>
    <w:rsid w:val="00741FD5"/>
    <w:rsid w:val="00742398"/>
    <w:rsid w:val="007425F0"/>
    <w:rsid w:val="007432A9"/>
    <w:rsid w:val="00743450"/>
    <w:rsid w:val="0074365F"/>
    <w:rsid w:val="00743C80"/>
    <w:rsid w:val="0074499A"/>
    <w:rsid w:val="0074513E"/>
    <w:rsid w:val="0074528A"/>
    <w:rsid w:val="007454A2"/>
    <w:rsid w:val="007471F4"/>
    <w:rsid w:val="00747AD7"/>
    <w:rsid w:val="007507B5"/>
    <w:rsid w:val="0075091D"/>
    <w:rsid w:val="0075092F"/>
    <w:rsid w:val="007509F5"/>
    <w:rsid w:val="00751A3E"/>
    <w:rsid w:val="00752B3D"/>
    <w:rsid w:val="00753A24"/>
    <w:rsid w:val="0075430D"/>
    <w:rsid w:val="007546D3"/>
    <w:rsid w:val="00754CDA"/>
    <w:rsid w:val="0075502C"/>
    <w:rsid w:val="00755343"/>
    <w:rsid w:val="0075609E"/>
    <w:rsid w:val="00756293"/>
    <w:rsid w:val="007566CC"/>
    <w:rsid w:val="00756951"/>
    <w:rsid w:val="007578BB"/>
    <w:rsid w:val="007605BC"/>
    <w:rsid w:val="00760A9B"/>
    <w:rsid w:val="00760D41"/>
    <w:rsid w:val="00760EA0"/>
    <w:rsid w:val="007614E0"/>
    <w:rsid w:val="007629AE"/>
    <w:rsid w:val="00762A38"/>
    <w:rsid w:val="00763831"/>
    <w:rsid w:val="007638E5"/>
    <w:rsid w:val="00764A22"/>
    <w:rsid w:val="0076636B"/>
    <w:rsid w:val="00766513"/>
    <w:rsid w:val="00766729"/>
    <w:rsid w:val="00766DB5"/>
    <w:rsid w:val="00767617"/>
    <w:rsid w:val="007677A8"/>
    <w:rsid w:val="00767B40"/>
    <w:rsid w:val="0077170D"/>
    <w:rsid w:val="00771A8B"/>
    <w:rsid w:val="007720B2"/>
    <w:rsid w:val="00772188"/>
    <w:rsid w:val="0077222A"/>
    <w:rsid w:val="00772626"/>
    <w:rsid w:val="007749FA"/>
    <w:rsid w:val="0077527C"/>
    <w:rsid w:val="00775438"/>
    <w:rsid w:val="00775813"/>
    <w:rsid w:val="00775AF9"/>
    <w:rsid w:val="0077640F"/>
    <w:rsid w:val="007813D0"/>
    <w:rsid w:val="00782B00"/>
    <w:rsid w:val="007830D4"/>
    <w:rsid w:val="007832C5"/>
    <w:rsid w:val="00784397"/>
    <w:rsid w:val="007843F4"/>
    <w:rsid w:val="007845AC"/>
    <w:rsid w:val="00784CFF"/>
    <w:rsid w:val="00784DF1"/>
    <w:rsid w:val="00785993"/>
    <w:rsid w:val="00785E7A"/>
    <w:rsid w:val="00786573"/>
    <w:rsid w:val="007866E2"/>
    <w:rsid w:val="00786BA3"/>
    <w:rsid w:val="00786C23"/>
    <w:rsid w:val="00787C45"/>
    <w:rsid w:val="007900B4"/>
    <w:rsid w:val="007905AF"/>
    <w:rsid w:val="00790AFA"/>
    <w:rsid w:val="00790D55"/>
    <w:rsid w:val="007912DF"/>
    <w:rsid w:val="0079202F"/>
    <w:rsid w:val="00792CD7"/>
    <w:rsid w:val="00793D29"/>
    <w:rsid w:val="0079481C"/>
    <w:rsid w:val="00795495"/>
    <w:rsid w:val="00795AF2"/>
    <w:rsid w:val="00796DD4"/>
    <w:rsid w:val="00797B71"/>
    <w:rsid w:val="007A004C"/>
    <w:rsid w:val="007A05CF"/>
    <w:rsid w:val="007A0687"/>
    <w:rsid w:val="007A0A0B"/>
    <w:rsid w:val="007A1796"/>
    <w:rsid w:val="007A2428"/>
    <w:rsid w:val="007A282F"/>
    <w:rsid w:val="007A2AAD"/>
    <w:rsid w:val="007A3744"/>
    <w:rsid w:val="007A4432"/>
    <w:rsid w:val="007A49D6"/>
    <w:rsid w:val="007A5A70"/>
    <w:rsid w:val="007A5C2C"/>
    <w:rsid w:val="007A62EA"/>
    <w:rsid w:val="007A65A2"/>
    <w:rsid w:val="007A7312"/>
    <w:rsid w:val="007A784E"/>
    <w:rsid w:val="007A7DB7"/>
    <w:rsid w:val="007B0192"/>
    <w:rsid w:val="007B0E1F"/>
    <w:rsid w:val="007B1A57"/>
    <w:rsid w:val="007B23F5"/>
    <w:rsid w:val="007B30BA"/>
    <w:rsid w:val="007B3A54"/>
    <w:rsid w:val="007B499C"/>
    <w:rsid w:val="007B4D4B"/>
    <w:rsid w:val="007B58C6"/>
    <w:rsid w:val="007B69C2"/>
    <w:rsid w:val="007B707A"/>
    <w:rsid w:val="007B71FE"/>
    <w:rsid w:val="007B75C8"/>
    <w:rsid w:val="007C1A8B"/>
    <w:rsid w:val="007C1A92"/>
    <w:rsid w:val="007C2450"/>
    <w:rsid w:val="007C2FA8"/>
    <w:rsid w:val="007C35A1"/>
    <w:rsid w:val="007C41AE"/>
    <w:rsid w:val="007C42D1"/>
    <w:rsid w:val="007C4854"/>
    <w:rsid w:val="007C4AAF"/>
    <w:rsid w:val="007C52E0"/>
    <w:rsid w:val="007C7506"/>
    <w:rsid w:val="007C76E5"/>
    <w:rsid w:val="007C7A70"/>
    <w:rsid w:val="007C7CB4"/>
    <w:rsid w:val="007D00F8"/>
    <w:rsid w:val="007D228A"/>
    <w:rsid w:val="007D2A02"/>
    <w:rsid w:val="007D304D"/>
    <w:rsid w:val="007D37DF"/>
    <w:rsid w:val="007D3E8E"/>
    <w:rsid w:val="007D48DF"/>
    <w:rsid w:val="007D59B8"/>
    <w:rsid w:val="007D5B1B"/>
    <w:rsid w:val="007D5E9F"/>
    <w:rsid w:val="007D62A4"/>
    <w:rsid w:val="007D62E2"/>
    <w:rsid w:val="007D64DA"/>
    <w:rsid w:val="007D738F"/>
    <w:rsid w:val="007D75C1"/>
    <w:rsid w:val="007D78A4"/>
    <w:rsid w:val="007D7C03"/>
    <w:rsid w:val="007E051D"/>
    <w:rsid w:val="007E0B32"/>
    <w:rsid w:val="007E1C5B"/>
    <w:rsid w:val="007E2C0F"/>
    <w:rsid w:val="007E4048"/>
    <w:rsid w:val="007E4564"/>
    <w:rsid w:val="007E5397"/>
    <w:rsid w:val="007E54CE"/>
    <w:rsid w:val="007E5FE0"/>
    <w:rsid w:val="007E62CD"/>
    <w:rsid w:val="007E6A4E"/>
    <w:rsid w:val="007E6AFB"/>
    <w:rsid w:val="007E6EA1"/>
    <w:rsid w:val="007E6EF3"/>
    <w:rsid w:val="007E7820"/>
    <w:rsid w:val="007F0F63"/>
    <w:rsid w:val="007F1233"/>
    <w:rsid w:val="007F1C00"/>
    <w:rsid w:val="007F2A76"/>
    <w:rsid w:val="007F2B1E"/>
    <w:rsid w:val="007F3DB7"/>
    <w:rsid w:val="007F4C83"/>
    <w:rsid w:val="007F57F6"/>
    <w:rsid w:val="007F5CE7"/>
    <w:rsid w:val="007F62B4"/>
    <w:rsid w:val="007F69FC"/>
    <w:rsid w:val="007F71FF"/>
    <w:rsid w:val="007F7C87"/>
    <w:rsid w:val="00800B82"/>
    <w:rsid w:val="00801087"/>
    <w:rsid w:val="008012B1"/>
    <w:rsid w:val="00801517"/>
    <w:rsid w:val="00801C25"/>
    <w:rsid w:val="00802727"/>
    <w:rsid w:val="0080283F"/>
    <w:rsid w:val="00802A9C"/>
    <w:rsid w:val="00802BF8"/>
    <w:rsid w:val="00802D01"/>
    <w:rsid w:val="00803B15"/>
    <w:rsid w:val="00803B38"/>
    <w:rsid w:val="008041F9"/>
    <w:rsid w:val="0080450B"/>
    <w:rsid w:val="008048FF"/>
    <w:rsid w:val="0080495B"/>
    <w:rsid w:val="00807602"/>
    <w:rsid w:val="00807A2F"/>
    <w:rsid w:val="00807B88"/>
    <w:rsid w:val="00807CE4"/>
    <w:rsid w:val="0081035E"/>
    <w:rsid w:val="00811B1E"/>
    <w:rsid w:val="0081309C"/>
    <w:rsid w:val="00813492"/>
    <w:rsid w:val="0081369F"/>
    <w:rsid w:val="0081575E"/>
    <w:rsid w:val="00816148"/>
    <w:rsid w:val="0081664E"/>
    <w:rsid w:val="00816BE7"/>
    <w:rsid w:val="00817248"/>
    <w:rsid w:val="008172FC"/>
    <w:rsid w:val="00817A30"/>
    <w:rsid w:val="00817AE8"/>
    <w:rsid w:val="00817DA6"/>
    <w:rsid w:val="00817DE8"/>
    <w:rsid w:val="00817F0A"/>
    <w:rsid w:val="008209A6"/>
    <w:rsid w:val="00820F28"/>
    <w:rsid w:val="00821A8A"/>
    <w:rsid w:val="00821BFF"/>
    <w:rsid w:val="008229F5"/>
    <w:rsid w:val="00822BB5"/>
    <w:rsid w:val="0082301F"/>
    <w:rsid w:val="0082379C"/>
    <w:rsid w:val="008238DA"/>
    <w:rsid w:val="0082425B"/>
    <w:rsid w:val="008247B2"/>
    <w:rsid w:val="00824CEE"/>
    <w:rsid w:val="00825613"/>
    <w:rsid w:val="00825F97"/>
    <w:rsid w:val="00826087"/>
    <w:rsid w:val="008260C7"/>
    <w:rsid w:val="0082699A"/>
    <w:rsid w:val="00826E66"/>
    <w:rsid w:val="00826ECE"/>
    <w:rsid w:val="00827C0F"/>
    <w:rsid w:val="00830092"/>
    <w:rsid w:val="008306FA"/>
    <w:rsid w:val="00830B90"/>
    <w:rsid w:val="008312D9"/>
    <w:rsid w:val="0083242C"/>
    <w:rsid w:val="00832633"/>
    <w:rsid w:val="00833048"/>
    <w:rsid w:val="00833AD4"/>
    <w:rsid w:val="00833CEB"/>
    <w:rsid w:val="00833F7C"/>
    <w:rsid w:val="008343A3"/>
    <w:rsid w:val="00835C4E"/>
    <w:rsid w:val="0083609D"/>
    <w:rsid w:val="00836FE7"/>
    <w:rsid w:val="008372B3"/>
    <w:rsid w:val="008372D2"/>
    <w:rsid w:val="008377BC"/>
    <w:rsid w:val="00837F1F"/>
    <w:rsid w:val="008408B2"/>
    <w:rsid w:val="0084208A"/>
    <w:rsid w:val="008442BF"/>
    <w:rsid w:val="008442ED"/>
    <w:rsid w:val="00844C17"/>
    <w:rsid w:val="00844F71"/>
    <w:rsid w:val="00845FAA"/>
    <w:rsid w:val="00846017"/>
    <w:rsid w:val="008463D0"/>
    <w:rsid w:val="00846D0F"/>
    <w:rsid w:val="00846F36"/>
    <w:rsid w:val="008472BF"/>
    <w:rsid w:val="00847726"/>
    <w:rsid w:val="00847E9C"/>
    <w:rsid w:val="00850943"/>
    <w:rsid w:val="00850FF3"/>
    <w:rsid w:val="00851986"/>
    <w:rsid w:val="008520AA"/>
    <w:rsid w:val="00852511"/>
    <w:rsid w:val="008554AB"/>
    <w:rsid w:val="008554FA"/>
    <w:rsid w:val="00855A05"/>
    <w:rsid w:val="00855AA4"/>
    <w:rsid w:val="0085633B"/>
    <w:rsid w:val="008569DA"/>
    <w:rsid w:val="00857408"/>
    <w:rsid w:val="008578A9"/>
    <w:rsid w:val="00860153"/>
    <w:rsid w:val="0086072A"/>
    <w:rsid w:val="0086088F"/>
    <w:rsid w:val="00860953"/>
    <w:rsid w:val="00860CA2"/>
    <w:rsid w:val="008614F1"/>
    <w:rsid w:val="0086285D"/>
    <w:rsid w:val="00862C26"/>
    <w:rsid w:val="008639B3"/>
    <w:rsid w:val="00863C1A"/>
    <w:rsid w:val="0086419D"/>
    <w:rsid w:val="008641BD"/>
    <w:rsid w:val="00865D40"/>
    <w:rsid w:val="00866256"/>
    <w:rsid w:val="0086712C"/>
    <w:rsid w:val="008674D9"/>
    <w:rsid w:val="008712FE"/>
    <w:rsid w:val="0087142D"/>
    <w:rsid w:val="0087171A"/>
    <w:rsid w:val="00872085"/>
    <w:rsid w:val="0087238F"/>
    <w:rsid w:val="00872CC8"/>
    <w:rsid w:val="00872FD9"/>
    <w:rsid w:val="0087330E"/>
    <w:rsid w:val="00873416"/>
    <w:rsid w:val="0087370A"/>
    <w:rsid w:val="00873956"/>
    <w:rsid w:val="008747BA"/>
    <w:rsid w:val="00875239"/>
    <w:rsid w:val="008769B4"/>
    <w:rsid w:val="00876E02"/>
    <w:rsid w:val="00877189"/>
    <w:rsid w:val="008773FF"/>
    <w:rsid w:val="008776A6"/>
    <w:rsid w:val="00877F7F"/>
    <w:rsid w:val="00880140"/>
    <w:rsid w:val="00880E72"/>
    <w:rsid w:val="0088103C"/>
    <w:rsid w:val="0088129D"/>
    <w:rsid w:val="008825EE"/>
    <w:rsid w:val="00882E3B"/>
    <w:rsid w:val="008832FF"/>
    <w:rsid w:val="008833FC"/>
    <w:rsid w:val="0088347D"/>
    <w:rsid w:val="00883512"/>
    <w:rsid w:val="0088596E"/>
    <w:rsid w:val="0088599D"/>
    <w:rsid w:val="00886C06"/>
    <w:rsid w:val="00886CCF"/>
    <w:rsid w:val="00887DFC"/>
    <w:rsid w:val="00890B94"/>
    <w:rsid w:val="00890E79"/>
    <w:rsid w:val="008911D9"/>
    <w:rsid w:val="008911F8"/>
    <w:rsid w:val="00891342"/>
    <w:rsid w:val="00891663"/>
    <w:rsid w:val="00891BAD"/>
    <w:rsid w:val="008927D2"/>
    <w:rsid w:val="00892D6B"/>
    <w:rsid w:val="00894838"/>
    <w:rsid w:val="008953C4"/>
    <w:rsid w:val="008953D6"/>
    <w:rsid w:val="00896296"/>
    <w:rsid w:val="0089656F"/>
    <w:rsid w:val="008971A4"/>
    <w:rsid w:val="00897278"/>
    <w:rsid w:val="0089776B"/>
    <w:rsid w:val="0089796A"/>
    <w:rsid w:val="008A017D"/>
    <w:rsid w:val="008A0BD0"/>
    <w:rsid w:val="008A126A"/>
    <w:rsid w:val="008A153F"/>
    <w:rsid w:val="008A2359"/>
    <w:rsid w:val="008A2375"/>
    <w:rsid w:val="008A42E7"/>
    <w:rsid w:val="008A4A3D"/>
    <w:rsid w:val="008A50A8"/>
    <w:rsid w:val="008A54FE"/>
    <w:rsid w:val="008A5968"/>
    <w:rsid w:val="008A6E5F"/>
    <w:rsid w:val="008A757A"/>
    <w:rsid w:val="008B03C0"/>
    <w:rsid w:val="008B0FA5"/>
    <w:rsid w:val="008B1F43"/>
    <w:rsid w:val="008B2465"/>
    <w:rsid w:val="008B4651"/>
    <w:rsid w:val="008B4C6B"/>
    <w:rsid w:val="008B5936"/>
    <w:rsid w:val="008B5B9B"/>
    <w:rsid w:val="008B615C"/>
    <w:rsid w:val="008B649F"/>
    <w:rsid w:val="008B65D6"/>
    <w:rsid w:val="008C02BE"/>
    <w:rsid w:val="008C031D"/>
    <w:rsid w:val="008C08C8"/>
    <w:rsid w:val="008C0D04"/>
    <w:rsid w:val="008C11F4"/>
    <w:rsid w:val="008C3114"/>
    <w:rsid w:val="008C3159"/>
    <w:rsid w:val="008C323E"/>
    <w:rsid w:val="008C54B7"/>
    <w:rsid w:val="008C63C8"/>
    <w:rsid w:val="008C6A56"/>
    <w:rsid w:val="008C6C36"/>
    <w:rsid w:val="008C74BD"/>
    <w:rsid w:val="008D047E"/>
    <w:rsid w:val="008D0F13"/>
    <w:rsid w:val="008D13E0"/>
    <w:rsid w:val="008D1AEA"/>
    <w:rsid w:val="008D2665"/>
    <w:rsid w:val="008D36DD"/>
    <w:rsid w:val="008D4415"/>
    <w:rsid w:val="008D4982"/>
    <w:rsid w:val="008D5546"/>
    <w:rsid w:val="008D593B"/>
    <w:rsid w:val="008D668F"/>
    <w:rsid w:val="008D71C4"/>
    <w:rsid w:val="008D76C5"/>
    <w:rsid w:val="008D7B0D"/>
    <w:rsid w:val="008E0148"/>
    <w:rsid w:val="008E0353"/>
    <w:rsid w:val="008E09B0"/>
    <w:rsid w:val="008E0A04"/>
    <w:rsid w:val="008E0AFA"/>
    <w:rsid w:val="008E1102"/>
    <w:rsid w:val="008E149B"/>
    <w:rsid w:val="008E1F9D"/>
    <w:rsid w:val="008E25AE"/>
    <w:rsid w:val="008E3FA5"/>
    <w:rsid w:val="008E6864"/>
    <w:rsid w:val="008E695C"/>
    <w:rsid w:val="008E6A18"/>
    <w:rsid w:val="008E6AAD"/>
    <w:rsid w:val="008E75D3"/>
    <w:rsid w:val="008F0768"/>
    <w:rsid w:val="008F0CE4"/>
    <w:rsid w:val="008F0F32"/>
    <w:rsid w:val="008F125E"/>
    <w:rsid w:val="008F1E6D"/>
    <w:rsid w:val="008F2E17"/>
    <w:rsid w:val="008F4607"/>
    <w:rsid w:val="008F4A98"/>
    <w:rsid w:val="008F4D2F"/>
    <w:rsid w:val="008F4DC3"/>
    <w:rsid w:val="008F6D5B"/>
    <w:rsid w:val="008F7FD6"/>
    <w:rsid w:val="00900181"/>
    <w:rsid w:val="009003E4"/>
    <w:rsid w:val="00900854"/>
    <w:rsid w:val="00900D6C"/>
    <w:rsid w:val="009014D0"/>
    <w:rsid w:val="00901829"/>
    <w:rsid w:val="00901D1B"/>
    <w:rsid w:val="00901EC3"/>
    <w:rsid w:val="00902062"/>
    <w:rsid w:val="00902770"/>
    <w:rsid w:val="00902834"/>
    <w:rsid w:val="0090295C"/>
    <w:rsid w:val="00902BE9"/>
    <w:rsid w:val="0090319D"/>
    <w:rsid w:val="00904CBF"/>
    <w:rsid w:val="0090503A"/>
    <w:rsid w:val="00905ADA"/>
    <w:rsid w:val="00905C62"/>
    <w:rsid w:val="00906292"/>
    <w:rsid w:val="00906339"/>
    <w:rsid w:val="009065A8"/>
    <w:rsid w:val="00906BCB"/>
    <w:rsid w:val="009103E1"/>
    <w:rsid w:val="009111BB"/>
    <w:rsid w:val="009115C3"/>
    <w:rsid w:val="00914B15"/>
    <w:rsid w:val="00914B5B"/>
    <w:rsid w:val="00915BAE"/>
    <w:rsid w:val="00916477"/>
    <w:rsid w:val="00916612"/>
    <w:rsid w:val="00917162"/>
    <w:rsid w:val="0091770F"/>
    <w:rsid w:val="009178AA"/>
    <w:rsid w:val="00920049"/>
    <w:rsid w:val="009211C4"/>
    <w:rsid w:val="00921AAE"/>
    <w:rsid w:val="00921D1A"/>
    <w:rsid w:val="00924025"/>
    <w:rsid w:val="00924168"/>
    <w:rsid w:val="0092491A"/>
    <w:rsid w:val="009251CC"/>
    <w:rsid w:val="0092591C"/>
    <w:rsid w:val="00925F4B"/>
    <w:rsid w:val="00926D10"/>
    <w:rsid w:val="0092714E"/>
    <w:rsid w:val="00927685"/>
    <w:rsid w:val="0092796D"/>
    <w:rsid w:val="00930391"/>
    <w:rsid w:val="00931052"/>
    <w:rsid w:val="0093188F"/>
    <w:rsid w:val="00931CCB"/>
    <w:rsid w:val="0093216A"/>
    <w:rsid w:val="00932307"/>
    <w:rsid w:val="0093275B"/>
    <w:rsid w:val="00932FDE"/>
    <w:rsid w:val="009333B4"/>
    <w:rsid w:val="009340DD"/>
    <w:rsid w:val="009354DE"/>
    <w:rsid w:val="009357F2"/>
    <w:rsid w:val="00935D9F"/>
    <w:rsid w:val="009371E2"/>
    <w:rsid w:val="00937AD1"/>
    <w:rsid w:val="00937C9C"/>
    <w:rsid w:val="00940D2D"/>
    <w:rsid w:val="009410C6"/>
    <w:rsid w:val="00942002"/>
    <w:rsid w:val="0094262E"/>
    <w:rsid w:val="00942BF8"/>
    <w:rsid w:val="009434D5"/>
    <w:rsid w:val="00943B47"/>
    <w:rsid w:val="00943F8B"/>
    <w:rsid w:val="0094493C"/>
    <w:rsid w:val="00944F70"/>
    <w:rsid w:val="00945E55"/>
    <w:rsid w:val="00945FF4"/>
    <w:rsid w:val="0094729B"/>
    <w:rsid w:val="0094776A"/>
    <w:rsid w:val="00947885"/>
    <w:rsid w:val="00947A64"/>
    <w:rsid w:val="00950019"/>
    <w:rsid w:val="00950024"/>
    <w:rsid w:val="009504AB"/>
    <w:rsid w:val="00950898"/>
    <w:rsid w:val="00951539"/>
    <w:rsid w:val="00951C77"/>
    <w:rsid w:val="00952168"/>
    <w:rsid w:val="009526E0"/>
    <w:rsid w:val="00952716"/>
    <w:rsid w:val="009527FE"/>
    <w:rsid w:val="009529B2"/>
    <w:rsid w:val="00952B54"/>
    <w:rsid w:val="00954814"/>
    <w:rsid w:val="00955317"/>
    <w:rsid w:val="00955406"/>
    <w:rsid w:val="009574C2"/>
    <w:rsid w:val="009574E4"/>
    <w:rsid w:val="00960876"/>
    <w:rsid w:val="0096134A"/>
    <w:rsid w:val="0096139F"/>
    <w:rsid w:val="00961480"/>
    <w:rsid w:val="00961813"/>
    <w:rsid w:val="00961AA4"/>
    <w:rsid w:val="00961B10"/>
    <w:rsid w:val="00961C89"/>
    <w:rsid w:val="00962159"/>
    <w:rsid w:val="009621E2"/>
    <w:rsid w:val="00962601"/>
    <w:rsid w:val="0096282C"/>
    <w:rsid w:val="00963577"/>
    <w:rsid w:val="00964D19"/>
    <w:rsid w:val="0096528B"/>
    <w:rsid w:val="00965E73"/>
    <w:rsid w:val="009660D3"/>
    <w:rsid w:val="009667B1"/>
    <w:rsid w:val="009668DB"/>
    <w:rsid w:val="00966F7B"/>
    <w:rsid w:val="009679C4"/>
    <w:rsid w:val="00971466"/>
    <w:rsid w:val="009719A3"/>
    <w:rsid w:val="00971DD5"/>
    <w:rsid w:val="00972427"/>
    <w:rsid w:val="00972441"/>
    <w:rsid w:val="009739A0"/>
    <w:rsid w:val="009744CF"/>
    <w:rsid w:val="00974B6F"/>
    <w:rsid w:val="00974F84"/>
    <w:rsid w:val="0097541A"/>
    <w:rsid w:val="00975767"/>
    <w:rsid w:val="00975CEB"/>
    <w:rsid w:val="0097662C"/>
    <w:rsid w:val="009767C7"/>
    <w:rsid w:val="0097699E"/>
    <w:rsid w:val="00977D6B"/>
    <w:rsid w:val="009800A6"/>
    <w:rsid w:val="00981E8E"/>
    <w:rsid w:val="00982FB3"/>
    <w:rsid w:val="0098354B"/>
    <w:rsid w:val="0098439B"/>
    <w:rsid w:val="009845B5"/>
    <w:rsid w:val="009848E6"/>
    <w:rsid w:val="009854BE"/>
    <w:rsid w:val="0098579A"/>
    <w:rsid w:val="0098646B"/>
    <w:rsid w:val="009865C7"/>
    <w:rsid w:val="00990F3B"/>
    <w:rsid w:val="009918DD"/>
    <w:rsid w:val="0099195A"/>
    <w:rsid w:val="00991AE8"/>
    <w:rsid w:val="00991E26"/>
    <w:rsid w:val="00992A11"/>
    <w:rsid w:val="009933C7"/>
    <w:rsid w:val="00993500"/>
    <w:rsid w:val="00994681"/>
    <w:rsid w:val="0099486A"/>
    <w:rsid w:val="009948BC"/>
    <w:rsid w:val="00995F86"/>
    <w:rsid w:val="009A0C4A"/>
    <w:rsid w:val="009A0E26"/>
    <w:rsid w:val="009A1326"/>
    <w:rsid w:val="009A16EC"/>
    <w:rsid w:val="009A21B4"/>
    <w:rsid w:val="009A22C2"/>
    <w:rsid w:val="009A23A5"/>
    <w:rsid w:val="009A23FA"/>
    <w:rsid w:val="009A26D0"/>
    <w:rsid w:val="009A3108"/>
    <w:rsid w:val="009A35D4"/>
    <w:rsid w:val="009A390E"/>
    <w:rsid w:val="009A502C"/>
    <w:rsid w:val="009A5488"/>
    <w:rsid w:val="009A57BC"/>
    <w:rsid w:val="009A66E8"/>
    <w:rsid w:val="009B0688"/>
    <w:rsid w:val="009B0861"/>
    <w:rsid w:val="009B12A5"/>
    <w:rsid w:val="009B13A5"/>
    <w:rsid w:val="009B13EE"/>
    <w:rsid w:val="009B18B2"/>
    <w:rsid w:val="009B29B7"/>
    <w:rsid w:val="009B31A4"/>
    <w:rsid w:val="009B35B5"/>
    <w:rsid w:val="009B3B37"/>
    <w:rsid w:val="009B3B55"/>
    <w:rsid w:val="009B3D0D"/>
    <w:rsid w:val="009B4863"/>
    <w:rsid w:val="009B5730"/>
    <w:rsid w:val="009B59F3"/>
    <w:rsid w:val="009B6A88"/>
    <w:rsid w:val="009B6FD0"/>
    <w:rsid w:val="009B7D1F"/>
    <w:rsid w:val="009C0574"/>
    <w:rsid w:val="009C088E"/>
    <w:rsid w:val="009C1036"/>
    <w:rsid w:val="009C1A2F"/>
    <w:rsid w:val="009C1D8E"/>
    <w:rsid w:val="009C4D35"/>
    <w:rsid w:val="009C5A11"/>
    <w:rsid w:val="009C5B9A"/>
    <w:rsid w:val="009C67A0"/>
    <w:rsid w:val="009C6CE2"/>
    <w:rsid w:val="009C7070"/>
    <w:rsid w:val="009D0D5C"/>
    <w:rsid w:val="009D1223"/>
    <w:rsid w:val="009D1522"/>
    <w:rsid w:val="009D1827"/>
    <w:rsid w:val="009D1F71"/>
    <w:rsid w:val="009D2320"/>
    <w:rsid w:val="009D3547"/>
    <w:rsid w:val="009D40AC"/>
    <w:rsid w:val="009D450B"/>
    <w:rsid w:val="009D463D"/>
    <w:rsid w:val="009D66EB"/>
    <w:rsid w:val="009D6ABB"/>
    <w:rsid w:val="009D7252"/>
    <w:rsid w:val="009D7483"/>
    <w:rsid w:val="009E1F6C"/>
    <w:rsid w:val="009E331A"/>
    <w:rsid w:val="009E4CD8"/>
    <w:rsid w:val="009E4CE9"/>
    <w:rsid w:val="009E5EB4"/>
    <w:rsid w:val="009E61E0"/>
    <w:rsid w:val="009E66FF"/>
    <w:rsid w:val="009E7EE3"/>
    <w:rsid w:val="009F0AB0"/>
    <w:rsid w:val="009F26BB"/>
    <w:rsid w:val="009F2C08"/>
    <w:rsid w:val="009F397A"/>
    <w:rsid w:val="009F4800"/>
    <w:rsid w:val="009F610E"/>
    <w:rsid w:val="009F7D43"/>
    <w:rsid w:val="009F7F30"/>
    <w:rsid w:val="00A00117"/>
    <w:rsid w:val="00A009C9"/>
    <w:rsid w:val="00A01F09"/>
    <w:rsid w:val="00A0249C"/>
    <w:rsid w:val="00A02DB9"/>
    <w:rsid w:val="00A03001"/>
    <w:rsid w:val="00A03B66"/>
    <w:rsid w:val="00A044D6"/>
    <w:rsid w:val="00A04ADB"/>
    <w:rsid w:val="00A04BB9"/>
    <w:rsid w:val="00A058A8"/>
    <w:rsid w:val="00A05F11"/>
    <w:rsid w:val="00A0641A"/>
    <w:rsid w:val="00A06714"/>
    <w:rsid w:val="00A073C5"/>
    <w:rsid w:val="00A07564"/>
    <w:rsid w:val="00A07636"/>
    <w:rsid w:val="00A07B57"/>
    <w:rsid w:val="00A10C68"/>
    <w:rsid w:val="00A11E0F"/>
    <w:rsid w:val="00A11E67"/>
    <w:rsid w:val="00A12AFB"/>
    <w:rsid w:val="00A12D10"/>
    <w:rsid w:val="00A14FB2"/>
    <w:rsid w:val="00A15948"/>
    <w:rsid w:val="00A15C7F"/>
    <w:rsid w:val="00A15CE0"/>
    <w:rsid w:val="00A16368"/>
    <w:rsid w:val="00A16485"/>
    <w:rsid w:val="00A165A2"/>
    <w:rsid w:val="00A175C9"/>
    <w:rsid w:val="00A17F25"/>
    <w:rsid w:val="00A21B67"/>
    <w:rsid w:val="00A21CD5"/>
    <w:rsid w:val="00A22D50"/>
    <w:rsid w:val="00A22D5A"/>
    <w:rsid w:val="00A22F2A"/>
    <w:rsid w:val="00A245C1"/>
    <w:rsid w:val="00A25E0D"/>
    <w:rsid w:val="00A26713"/>
    <w:rsid w:val="00A26CB6"/>
    <w:rsid w:val="00A27502"/>
    <w:rsid w:val="00A278B6"/>
    <w:rsid w:val="00A27C6D"/>
    <w:rsid w:val="00A326C7"/>
    <w:rsid w:val="00A32E24"/>
    <w:rsid w:val="00A32F82"/>
    <w:rsid w:val="00A32F8B"/>
    <w:rsid w:val="00A33140"/>
    <w:rsid w:val="00A33C3C"/>
    <w:rsid w:val="00A35754"/>
    <w:rsid w:val="00A35AF9"/>
    <w:rsid w:val="00A35C5A"/>
    <w:rsid w:val="00A36780"/>
    <w:rsid w:val="00A3739B"/>
    <w:rsid w:val="00A374AE"/>
    <w:rsid w:val="00A3756F"/>
    <w:rsid w:val="00A4088D"/>
    <w:rsid w:val="00A40DEB"/>
    <w:rsid w:val="00A412D0"/>
    <w:rsid w:val="00A415EF"/>
    <w:rsid w:val="00A419D4"/>
    <w:rsid w:val="00A41CFB"/>
    <w:rsid w:val="00A421CF"/>
    <w:rsid w:val="00A42C22"/>
    <w:rsid w:val="00A42D6F"/>
    <w:rsid w:val="00A4451A"/>
    <w:rsid w:val="00A44802"/>
    <w:rsid w:val="00A453BC"/>
    <w:rsid w:val="00A45967"/>
    <w:rsid w:val="00A45A62"/>
    <w:rsid w:val="00A46AF8"/>
    <w:rsid w:val="00A46BCB"/>
    <w:rsid w:val="00A46D3E"/>
    <w:rsid w:val="00A46E46"/>
    <w:rsid w:val="00A474B7"/>
    <w:rsid w:val="00A476DA"/>
    <w:rsid w:val="00A50283"/>
    <w:rsid w:val="00A51397"/>
    <w:rsid w:val="00A5189A"/>
    <w:rsid w:val="00A524BD"/>
    <w:rsid w:val="00A5265F"/>
    <w:rsid w:val="00A527F3"/>
    <w:rsid w:val="00A53113"/>
    <w:rsid w:val="00A533E6"/>
    <w:rsid w:val="00A53872"/>
    <w:rsid w:val="00A53E8A"/>
    <w:rsid w:val="00A54AC5"/>
    <w:rsid w:val="00A54B91"/>
    <w:rsid w:val="00A54CA7"/>
    <w:rsid w:val="00A554A7"/>
    <w:rsid w:val="00A55B57"/>
    <w:rsid w:val="00A55B64"/>
    <w:rsid w:val="00A55DC3"/>
    <w:rsid w:val="00A5687B"/>
    <w:rsid w:val="00A56C0A"/>
    <w:rsid w:val="00A56D41"/>
    <w:rsid w:val="00A56F65"/>
    <w:rsid w:val="00A57011"/>
    <w:rsid w:val="00A60224"/>
    <w:rsid w:val="00A602CD"/>
    <w:rsid w:val="00A60529"/>
    <w:rsid w:val="00A608CF"/>
    <w:rsid w:val="00A61353"/>
    <w:rsid w:val="00A61481"/>
    <w:rsid w:val="00A615DF"/>
    <w:rsid w:val="00A61848"/>
    <w:rsid w:val="00A620F9"/>
    <w:rsid w:val="00A6239F"/>
    <w:rsid w:val="00A62B39"/>
    <w:rsid w:val="00A62C60"/>
    <w:rsid w:val="00A62E60"/>
    <w:rsid w:val="00A647FD"/>
    <w:rsid w:val="00A65667"/>
    <w:rsid w:val="00A66C84"/>
    <w:rsid w:val="00A66DB1"/>
    <w:rsid w:val="00A66DFE"/>
    <w:rsid w:val="00A67646"/>
    <w:rsid w:val="00A67A92"/>
    <w:rsid w:val="00A67E8B"/>
    <w:rsid w:val="00A70DD4"/>
    <w:rsid w:val="00A7165D"/>
    <w:rsid w:val="00A71A29"/>
    <w:rsid w:val="00A71CE5"/>
    <w:rsid w:val="00A71D75"/>
    <w:rsid w:val="00A72766"/>
    <w:rsid w:val="00A73685"/>
    <w:rsid w:val="00A737AF"/>
    <w:rsid w:val="00A74049"/>
    <w:rsid w:val="00A7458B"/>
    <w:rsid w:val="00A75231"/>
    <w:rsid w:val="00A75625"/>
    <w:rsid w:val="00A765A5"/>
    <w:rsid w:val="00A769B3"/>
    <w:rsid w:val="00A76E19"/>
    <w:rsid w:val="00A77628"/>
    <w:rsid w:val="00A807D8"/>
    <w:rsid w:val="00A82D7F"/>
    <w:rsid w:val="00A8431A"/>
    <w:rsid w:val="00A844B5"/>
    <w:rsid w:val="00A84C75"/>
    <w:rsid w:val="00A85AEC"/>
    <w:rsid w:val="00A85B8B"/>
    <w:rsid w:val="00A8626F"/>
    <w:rsid w:val="00A87126"/>
    <w:rsid w:val="00A87870"/>
    <w:rsid w:val="00A87F9C"/>
    <w:rsid w:val="00A900E4"/>
    <w:rsid w:val="00A91A70"/>
    <w:rsid w:val="00A935E6"/>
    <w:rsid w:val="00A939B0"/>
    <w:rsid w:val="00A93C48"/>
    <w:rsid w:val="00A93EA1"/>
    <w:rsid w:val="00A93F7A"/>
    <w:rsid w:val="00A9414E"/>
    <w:rsid w:val="00A944B1"/>
    <w:rsid w:val="00A94762"/>
    <w:rsid w:val="00A95825"/>
    <w:rsid w:val="00A960BD"/>
    <w:rsid w:val="00A96161"/>
    <w:rsid w:val="00A96863"/>
    <w:rsid w:val="00A970A4"/>
    <w:rsid w:val="00A97316"/>
    <w:rsid w:val="00A97C09"/>
    <w:rsid w:val="00AA08A4"/>
    <w:rsid w:val="00AA0F1C"/>
    <w:rsid w:val="00AA1065"/>
    <w:rsid w:val="00AA188E"/>
    <w:rsid w:val="00AA1B85"/>
    <w:rsid w:val="00AA28B5"/>
    <w:rsid w:val="00AA2B3F"/>
    <w:rsid w:val="00AA2D97"/>
    <w:rsid w:val="00AA2FB1"/>
    <w:rsid w:val="00AA31B5"/>
    <w:rsid w:val="00AA43B8"/>
    <w:rsid w:val="00AA4A64"/>
    <w:rsid w:val="00AA5316"/>
    <w:rsid w:val="00AA532A"/>
    <w:rsid w:val="00AA7086"/>
    <w:rsid w:val="00AB0CF7"/>
    <w:rsid w:val="00AB0EB8"/>
    <w:rsid w:val="00AB15A3"/>
    <w:rsid w:val="00AB1CB6"/>
    <w:rsid w:val="00AB1D9A"/>
    <w:rsid w:val="00AB2CC9"/>
    <w:rsid w:val="00AB3813"/>
    <w:rsid w:val="00AB3ABA"/>
    <w:rsid w:val="00AB3D08"/>
    <w:rsid w:val="00AB3DF9"/>
    <w:rsid w:val="00AB4095"/>
    <w:rsid w:val="00AB503C"/>
    <w:rsid w:val="00AB5B3A"/>
    <w:rsid w:val="00AB62E7"/>
    <w:rsid w:val="00AB6D82"/>
    <w:rsid w:val="00AB764D"/>
    <w:rsid w:val="00AC04B3"/>
    <w:rsid w:val="00AC05F9"/>
    <w:rsid w:val="00AC11C5"/>
    <w:rsid w:val="00AC132D"/>
    <w:rsid w:val="00AC14B6"/>
    <w:rsid w:val="00AC1E71"/>
    <w:rsid w:val="00AC2575"/>
    <w:rsid w:val="00AC31DF"/>
    <w:rsid w:val="00AC5177"/>
    <w:rsid w:val="00AC5DFA"/>
    <w:rsid w:val="00AC62A3"/>
    <w:rsid w:val="00AC6FE4"/>
    <w:rsid w:val="00AC76B2"/>
    <w:rsid w:val="00AC789E"/>
    <w:rsid w:val="00AC7A76"/>
    <w:rsid w:val="00AD0C22"/>
    <w:rsid w:val="00AD1050"/>
    <w:rsid w:val="00AD1D96"/>
    <w:rsid w:val="00AD24C2"/>
    <w:rsid w:val="00AD2760"/>
    <w:rsid w:val="00AD2F9F"/>
    <w:rsid w:val="00AD3036"/>
    <w:rsid w:val="00AD3108"/>
    <w:rsid w:val="00AD3BF5"/>
    <w:rsid w:val="00AD3D61"/>
    <w:rsid w:val="00AD442C"/>
    <w:rsid w:val="00AD44FE"/>
    <w:rsid w:val="00AD46DB"/>
    <w:rsid w:val="00AD4A3F"/>
    <w:rsid w:val="00AD5A37"/>
    <w:rsid w:val="00AD5AF2"/>
    <w:rsid w:val="00AD6A77"/>
    <w:rsid w:val="00AD6CC6"/>
    <w:rsid w:val="00AD6EEC"/>
    <w:rsid w:val="00AD753D"/>
    <w:rsid w:val="00AD7E17"/>
    <w:rsid w:val="00AD7E57"/>
    <w:rsid w:val="00AE1025"/>
    <w:rsid w:val="00AE105D"/>
    <w:rsid w:val="00AE35AF"/>
    <w:rsid w:val="00AE4000"/>
    <w:rsid w:val="00AE400C"/>
    <w:rsid w:val="00AE49F1"/>
    <w:rsid w:val="00AE5532"/>
    <w:rsid w:val="00AE55D3"/>
    <w:rsid w:val="00AE5B0F"/>
    <w:rsid w:val="00AE6D29"/>
    <w:rsid w:val="00AE7768"/>
    <w:rsid w:val="00AE7C1E"/>
    <w:rsid w:val="00AE7FDB"/>
    <w:rsid w:val="00AF01D0"/>
    <w:rsid w:val="00AF0331"/>
    <w:rsid w:val="00AF0E3B"/>
    <w:rsid w:val="00AF0FFD"/>
    <w:rsid w:val="00AF1574"/>
    <w:rsid w:val="00AF1704"/>
    <w:rsid w:val="00AF23AE"/>
    <w:rsid w:val="00AF30C3"/>
    <w:rsid w:val="00AF3F1F"/>
    <w:rsid w:val="00AF3F47"/>
    <w:rsid w:val="00AF433A"/>
    <w:rsid w:val="00AF4425"/>
    <w:rsid w:val="00AF4B81"/>
    <w:rsid w:val="00AF5226"/>
    <w:rsid w:val="00AF5422"/>
    <w:rsid w:val="00AF6095"/>
    <w:rsid w:val="00AF6513"/>
    <w:rsid w:val="00AF6A64"/>
    <w:rsid w:val="00AF6B86"/>
    <w:rsid w:val="00AF6D27"/>
    <w:rsid w:val="00AF75DA"/>
    <w:rsid w:val="00B009F2"/>
    <w:rsid w:val="00B0184E"/>
    <w:rsid w:val="00B018B6"/>
    <w:rsid w:val="00B02527"/>
    <w:rsid w:val="00B03281"/>
    <w:rsid w:val="00B045B5"/>
    <w:rsid w:val="00B0588D"/>
    <w:rsid w:val="00B059E1"/>
    <w:rsid w:val="00B05CCA"/>
    <w:rsid w:val="00B05D18"/>
    <w:rsid w:val="00B07487"/>
    <w:rsid w:val="00B1003F"/>
    <w:rsid w:val="00B10305"/>
    <w:rsid w:val="00B10624"/>
    <w:rsid w:val="00B11BB7"/>
    <w:rsid w:val="00B11EAC"/>
    <w:rsid w:val="00B12F32"/>
    <w:rsid w:val="00B133BF"/>
    <w:rsid w:val="00B13401"/>
    <w:rsid w:val="00B13484"/>
    <w:rsid w:val="00B13E94"/>
    <w:rsid w:val="00B14271"/>
    <w:rsid w:val="00B1489C"/>
    <w:rsid w:val="00B16270"/>
    <w:rsid w:val="00B17B5C"/>
    <w:rsid w:val="00B20060"/>
    <w:rsid w:val="00B2032D"/>
    <w:rsid w:val="00B20466"/>
    <w:rsid w:val="00B21B40"/>
    <w:rsid w:val="00B21DC1"/>
    <w:rsid w:val="00B225FB"/>
    <w:rsid w:val="00B22EB2"/>
    <w:rsid w:val="00B23E45"/>
    <w:rsid w:val="00B25CAF"/>
    <w:rsid w:val="00B26537"/>
    <w:rsid w:val="00B2685D"/>
    <w:rsid w:val="00B26DD7"/>
    <w:rsid w:val="00B26F18"/>
    <w:rsid w:val="00B27FE8"/>
    <w:rsid w:val="00B30351"/>
    <w:rsid w:val="00B313B8"/>
    <w:rsid w:val="00B31DB2"/>
    <w:rsid w:val="00B31E6C"/>
    <w:rsid w:val="00B33C2A"/>
    <w:rsid w:val="00B33DF6"/>
    <w:rsid w:val="00B33EEF"/>
    <w:rsid w:val="00B345A1"/>
    <w:rsid w:val="00B3463A"/>
    <w:rsid w:val="00B35583"/>
    <w:rsid w:val="00B35967"/>
    <w:rsid w:val="00B3682A"/>
    <w:rsid w:val="00B37E1A"/>
    <w:rsid w:val="00B413ED"/>
    <w:rsid w:val="00B4219F"/>
    <w:rsid w:val="00B422EC"/>
    <w:rsid w:val="00B426DA"/>
    <w:rsid w:val="00B42A89"/>
    <w:rsid w:val="00B42F8E"/>
    <w:rsid w:val="00B433BA"/>
    <w:rsid w:val="00B44B6C"/>
    <w:rsid w:val="00B45C3B"/>
    <w:rsid w:val="00B4642A"/>
    <w:rsid w:val="00B46DE7"/>
    <w:rsid w:val="00B4709D"/>
    <w:rsid w:val="00B476DD"/>
    <w:rsid w:val="00B50AD9"/>
    <w:rsid w:val="00B51132"/>
    <w:rsid w:val="00B51B3C"/>
    <w:rsid w:val="00B52A12"/>
    <w:rsid w:val="00B52A98"/>
    <w:rsid w:val="00B53B19"/>
    <w:rsid w:val="00B54146"/>
    <w:rsid w:val="00B5438E"/>
    <w:rsid w:val="00B545AD"/>
    <w:rsid w:val="00B5465A"/>
    <w:rsid w:val="00B54885"/>
    <w:rsid w:val="00B55404"/>
    <w:rsid w:val="00B556BA"/>
    <w:rsid w:val="00B55795"/>
    <w:rsid w:val="00B55ECC"/>
    <w:rsid w:val="00B573FF"/>
    <w:rsid w:val="00B60FFB"/>
    <w:rsid w:val="00B61ED3"/>
    <w:rsid w:val="00B633A3"/>
    <w:rsid w:val="00B634AB"/>
    <w:rsid w:val="00B63F43"/>
    <w:rsid w:val="00B64339"/>
    <w:rsid w:val="00B65C61"/>
    <w:rsid w:val="00B66BF8"/>
    <w:rsid w:val="00B67BF2"/>
    <w:rsid w:val="00B67CFE"/>
    <w:rsid w:val="00B70A79"/>
    <w:rsid w:val="00B70B29"/>
    <w:rsid w:val="00B70BA6"/>
    <w:rsid w:val="00B72119"/>
    <w:rsid w:val="00B72693"/>
    <w:rsid w:val="00B726D4"/>
    <w:rsid w:val="00B7435C"/>
    <w:rsid w:val="00B7490A"/>
    <w:rsid w:val="00B74AD8"/>
    <w:rsid w:val="00B753F6"/>
    <w:rsid w:val="00B75C77"/>
    <w:rsid w:val="00B7686A"/>
    <w:rsid w:val="00B77123"/>
    <w:rsid w:val="00B7739E"/>
    <w:rsid w:val="00B800F7"/>
    <w:rsid w:val="00B80845"/>
    <w:rsid w:val="00B80CE4"/>
    <w:rsid w:val="00B80E7D"/>
    <w:rsid w:val="00B8188B"/>
    <w:rsid w:val="00B81963"/>
    <w:rsid w:val="00B8214F"/>
    <w:rsid w:val="00B829CB"/>
    <w:rsid w:val="00B82B48"/>
    <w:rsid w:val="00B82D37"/>
    <w:rsid w:val="00B84024"/>
    <w:rsid w:val="00B85B41"/>
    <w:rsid w:val="00B86A4F"/>
    <w:rsid w:val="00B871C1"/>
    <w:rsid w:val="00B8CC54"/>
    <w:rsid w:val="00B90372"/>
    <w:rsid w:val="00B91449"/>
    <w:rsid w:val="00B9195F"/>
    <w:rsid w:val="00B92518"/>
    <w:rsid w:val="00B93035"/>
    <w:rsid w:val="00B9353E"/>
    <w:rsid w:val="00B936BD"/>
    <w:rsid w:val="00B94373"/>
    <w:rsid w:val="00B9549B"/>
    <w:rsid w:val="00B95719"/>
    <w:rsid w:val="00B958E8"/>
    <w:rsid w:val="00B95950"/>
    <w:rsid w:val="00B965F2"/>
    <w:rsid w:val="00B97129"/>
    <w:rsid w:val="00B97E4A"/>
    <w:rsid w:val="00BA09B2"/>
    <w:rsid w:val="00BA118C"/>
    <w:rsid w:val="00BA19AD"/>
    <w:rsid w:val="00BA1C03"/>
    <w:rsid w:val="00BA3937"/>
    <w:rsid w:val="00BA465D"/>
    <w:rsid w:val="00BA4E1D"/>
    <w:rsid w:val="00BA52E4"/>
    <w:rsid w:val="00BA5B0B"/>
    <w:rsid w:val="00BA5B46"/>
    <w:rsid w:val="00BA667F"/>
    <w:rsid w:val="00BA7987"/>
    <w:rsid w:val="00BB21C7"/>
    <w:rsid w:val="00BB2711"/>
    <w:rsid w:val="00BB2D73"/>
    <w:rsid w:val="00BB3489"/>
    <w:rsid w:val="00BB3BFD"/>
    <w:rsid w:val="00BB3CA5"/>
    <w:rsid w:val="00BB3DA1"/>
    <w:rsid w:val="00BB41D0"/>
    <w:rsid w:val="00BB45BA"/>
    <w:rsid w:val="00BB4ECC"/>
    <w:rsid w:val="00BB5D0B"/>
    <w:rsid w:val="00BB69C4"/>
    <w:rsid w:val="00BB6D5F"/>
    <w:rsid w:val="00BB7A5C"/>
    <w:rsid w:val="00BB7FB5"/>
    <w:rsid w:val="00BC0062"/>
    <w:rsid w:val="00BC0632"/>
    <w:rsid w:val="00BC0995"/>
    <w:rsid w:val="00BC1C09"/>
    <w:rsid w:val="00BC26F9"/>
    <w:rsid w:val="00BC2D5D"/>
    <w:rsid w:val="00BC34FF"/>
    <w:rsid w:val="00BC42D3"/>
    <w:rsid w:val="00BC4AF0"/>
    <w:rsid w:val="00BC516B"/>
    <w:rsid w:val="00BC60E3"/>
    <w:rsid w:val="00BD00EB"/>
    <w:rsid w:val="00BD02C9"/>
    <w:rsid w:val="00BD098B"/>
    <w:rsid w:val="00BD0B2C"/>
    <w:rsid w:val="00BD0D12"/>
    <w:rsid w:val="00BD19B9"/>
    <w:rsid w:val="00BD1FC3"/>
    <w:rsid w:val="00BD2AA5"/>
    <w:rsid w:val="00BD337F"/>
    <w:rsid w:val="00BD3719"/>
    <w:rsid w:val="00BD496D"/>
    <w:rsid w:val="00BD4FCD"/>
    <w:rsid w:val="00BD561D"/>
    <w:rsid w:val="00BD6FE2"/>
    <w:rsid w:val="00BD7740"/>
    <w:rsid w:val="00BD78EE"/>
    <w:rsid w:val="00BD7D8B"/>
    <w:rsid w:val="00BD7EF3"/>
    <w:rsid w:val="00BE01F0"/>
    <w:rsid w:val="00BE058F"/>
    <w:rsid w:val="00BE195A"/>
    <w:rsid w:val="00BE2083"/>
    <w:rsid w:val="00BE2D0A"/>
    <w:rsid w:val="00BE3EC8"/>
    <w:rsid w:val="00BE4116"/>
    <w:rsid w:val="00BE459B"/>
    <w:rsid w:val="00BE47D4"/>
    <w:rsid w:val="00BE47E7"/>
    <w:rsid w:val="00BE4805"/>
    <w:rsid w:val="00BE7005"/>
    <w:rsid w:val="00BE716E"/>
    <w:rsid w:val="00BE793A"/>
    <w:rsid w:val="00BEF629"/>
    <w:rsid w:val="00BF046B"/>
    <w:rsid w:val="00BF0EB6"/>
    <w:rsid w:val="00BF10FB"/>
    <w:rsid w:val="00BF1456"/>
    <w:rsid w:val="00BF2B82"/>
    <w:rsid w:val="00BF2FEC"/>
    <w:rsid w:val="00BF31D5"/>
    <w:rsid w:val="00BF432A"/>
    <w:rsid w:val="00BF472A"/>
    <w:rsid w:val="00BF496E"/>
    <w:rsid w:val="00BF5584"/>
    <w:rsid w:val="00BF58F8"/>
    <w:rsid w:val="00BF5B5F"/>
    <w:rsid w:val="00BF6246"/>
    <w:rsid w:val="00BF67B2"/>
    <w:rsid w:val="00BF6E82"/>
    <w:rsid w:val="00BF7D8E"/>
    <w:rsid w:val="00C006E4"/>
    <w:rsid w:val="00C00745"/>
    <w:rsid w:val="00C00889"/>
    <w:rsid w:val="00C00C58"/>
    <w:rsid w:val="00C02213"/>
    <w:rsid w:val="00C02681"/>
    <w:rsid w:val="00C03817"/>
    <w:rsid w:val="00C05210"/>
    <w:rsid w:val="00C0524F"/>
    <w:rsid w:val="00C055F9"/>
    <w:rsid w:val="00C060C7"/>
    <w:rsid w:val="00C0696A"/>
    <w:rsid w:val="00C07170"/>
    <w:rsid w:val="00C078EA"/>
    <w:rsid w:val="00C07B2B"/>
    <w:rsid w:val="00C094C2"/>
    <w:rsid w:val="00C10DBF"/>
    <w:rsid w:val="00C1249C"/>
    <w:rsid w:val="00C13B74"/>
    <w:rsid w:val="00C13E60"/>
    <w:rsid w:val="00C14303"/>
    <w:rsid w:val="00C1436C"/>
    <w:rsid w:val="00C1444F"/>
    <w:rsid w:val="00C147EE"/>
    <w:rsid w:val="00C14975"/>
    <w:rsid w:val="00C14D27"/>
    <w:rsid w:val="00C14E83"/>
    <w:rsid w:val="00C14EB5"/>
    <w:rsid w:val="00C1581A"/>
    <w:rsid w:val="00C15CFA"/>
    <w:rsid w:val="00C15F45"/>
    <w:rsid w:val="00C15FC7"/>
    <w:rsid w:val="00C16154"/>
    <w:rsid w:val="00C168B8"/>
    <w:rsid w:val="00C17070"/>
    <w:rsid w:val="00C17997"/>
    <w:rsid w:val="00C1FA5B"/>
    <w:rsid w:val="00C202F4"/>
    <w:rsid w:val="00C20B28"/>
    <w:rsid w:val="00C211F4"/>
    <w:rsid w:val="00C2171F"/>
    <w:rsid w:val="00C21AC2"/>
    <w:rsid w:val="00C21C9A"/>
    <w:rsid w:val="00C22401"/>
    <w:rsid w:val="00C22BBB"/>
    <w:rsid w:val="00C22C6A"/>
    <w:rsid w:val="00C23803"/>
    <w:rsid w:val="00C23A4C"/>
    <w:rsid w:val="00C24C17"/>
    <w:rsid w:val="00C24C69"/>
    <w:rsid w:val="00C25372"/>
    <w:rsid w:val="00C25406"/>
    <w:rsid w:val="00C25F1E"/>
    <w:rsid w:val="00C25FD8"/>
    <w:rsid w:val="00C263FE"/>
    <w:rsid w:val="00C279AE"/>
    <w:rsid w:val="00C307A1"/>
    <w:rsid w:val="00C30C16"/>
    <w:rsid w:val="00C310BE"/>
    <w:rsid w:val="00C315DB"/>
    <w:rsid w:val="00C3236A"/>
    <w:rsid w:val="00C34B59"/>
    <w:rsid w:val="00C350B5"/>
    <w:rsid w:val="00C358E7"/>
    <w:rsid w:val="00C35CD7"/>
    <w:rsid w:val="00C35D10"/>
    <w:rsid w:val="00C36A4A"/>
    <w:rsid w:val="00C36E4E"/>
    <w:rsid w:val="00C37285"/>
    <w:rsid w:val="00C3758F"/>
    <w:rsid w:val="00C40B88"/>
    <w:rsid w:val="00C418E6"/>
    <w:rsid w:val="00C43323"/>
    <w:rsid w:val="00C4359D"/>
    <w:rsid w:val="00C43601"/>
    <w:rsid w:val="00C44489"/>
    <w:rsid w:val="00C447FF"/>
    <w:rsid w:val="00C4483E"/>
    <w:rsid w:val="00C4526D"/>
    <w:rsid w:val="00C456D3"/>
    <w:rsid w:val="00C47271"/>
    <w:rsid w:val="00C475F8"/>
    <w:rsid w:val="00C47D87"/>
    <w:rsid w:val="00C4DE5D"/>
    <w:rsid w:val="00C5036A"/>
    <w:rsid w:val="00C5041B"/>
    <w:rsid w:val="00C51218"/>
    <w:rsid w:val="00C520FA"/>
    <w:rsid w:val="00C533F1"/>
    <w:rsid w:val="00C5376E"/>
    <w:rsid w:val="00C53EBC"/>
    <w:rsid w:val="00C5472C"/>
    <w:rsid w:val="00C54C46"/>
    <w:rsid w:val="00C54E18"/>
    <w:rsid w:val="00C54EDE"/>
    <w:rsid w:val="00C551FD"/>
    <w:rsid w:val="00C56291"/>
    <w:rsid w:val="00C5660F"/>
    <w:rsid w:val="00C5663F"/>
    <w:rsid w:val="00C5694E"/>
    <w:rsid w:val="00C569F6"/>
    <w:rsid w:val="00C56D6B"/>
    <w:rsid w:val="00C5701B"/>
    <w:rsid w:val="00C57270"/>
    <w:rsid w:val="00C5786C"/>
    <w:rsid w:val="00C61392"/>
    <w:rsid w:val="00C61805"/>
    <w:rsid w:val="00C63418"/>
    <w:rsid w:val="00C638AE"/>
    <w:rsid w:val="00C644F8"/>
    <w:rsid w:val="00C64B38"/>
    <w:rsid w:val="00C64DDC"/>
    <w:rsid w:val="00C65666"/>
    <w:rsid w:val="00C66218"/>
    <w:rsid w:val="00C66FCC"/>
    <w:rsid w:val="00C677C9"/>
    <w:rsid w:val="00C70DEF"/>
    <w:rsid w:val="00C723D1"/>
    <w:rsid w:val="00C73B8F"/>
    <w:rsid w:val="00C7430A"/>
    <w:rsid w:val="00C74B69"/>
    <w:rsid w:val="00C76E91"/>
    <w:rsid w:val="00C770F9"/>
    <w:rsid w:val="00C77774"/>
    <w:rsid w:val="00C778C3"/>
    <w:rsid w:val="00C808A6"/>
    <w:rsid w:val="00C821F5"/>
    <w:rsid w:val="00C8266E"/>
    <w:rsid w:val="00C828D0"/>
    <w:rsid w:val="00C82A0A"/>
    <w:rsid w:val="00C84599"/>
    <w:rsid w:val="00C85432"/>
    <w:rsid w:val="00C85661"/>
    <w:rsid w:val="00C85B4C"/>
    <w:rsid w:val="00C865CF"/>
    <w:rsid w:val="00C867E5"/>
    <w:rsid w:val="00C86C43"/>
    <w:rsid w:val="00C87620"/>
    <w:rsid w:val="00C903BD"/>
    <w:rsid w:val="00C908A4"/>
    <w:rsid w:val="00C908D5"/>
    <w:rsid w:val="00C92540"/>
    <w:rsid w:val="00C92695"/>
    <w:rsid w:val="00C928B4"/>
    <w:rsid w:val="00C964F1"/>
    <w:rsid w:val="00C96531"/>
    <w:rsid w:val="00C9672A"/>
    <w:rsid w:val="00C97091"/>
    <w:rsid w:val="00C97260"/>
    <w:rsid w:val="00C973A2"/>
    <w:rsid w:val="00CA07D0"/>
    <w:rsid w:val="00CA0F86"/>
    <w:rsid w:val="00CA16E4"/>
    <w:rsid w:val="00CA2001"/>
    <w:rsid w:val="00CA2D1D"/>
    <w:rsid w:val="00CA3701"/>
    <w:rsid w:val="00CA3C3B"/>
    <w:rsid w:val="00CA4482"/>
    <w:rsid w:val="00CA4A81"/>
    <w:rsid w:val="00CA6748"/>
    <w:rsid w:val="00CA69BC"/>
    <w:rsid w:val="00CA7057"/>
    <w:rsid w:val="00CA72F6"/>
    <w:rsid w:val="00CA7629"/>
    <w:rsid w:val="00CB0C0D"/>
    <w:rsid w:val="00CB1087"/>
    <w:rsid w:val="00CB147B"/>
    <w:rsid w:val="00CB2377"/>
    <w:rsid w:val="00CB4B78"/>
    <w:rsid w:val="00CB5B6C"/>
    <w:rsid w:val="00CB5FCF"/>
    <w:rsid w:val="00CB6218"/>
    <w:rsid w:val="00CB6746"/>
    <w:rsid w:val="00CC052E"/>
    <w:rsid w:val="00CC197D"/>
    <w:rsid w:val="00CC21E2"/>
    <w:rsid w:val="00CC23A8"/>
    <w:rsid w:val="00CC3D21"/>
    <w:rsid w:val="00CC421B"/>
    <w:rsid w:val="00CC42EF"/>
    <w:rsid w:val="00CC4538"/>
    <w:rsid w:val="00CC5955"/>
    <w:rsid w:val="00CC6581"/>
    <w:rsid w:val="00CC67A7"/>
    <w:rsid w:val="00CC6BB4"/>
    <w:rsid w:val="00CC70A2"/>
    <w:rsid w:val="00CD025D"/>
    <w:rsid w:val="00CD06C3"/>
    <w:rsid w:val="00CD16BE"/>
    <w:rsid w:val="00CD2C16"/>
    <w:rsid w:val="00CD4285"/>
    <w:rsid w:val="00CD4616"/>
    <w:rsid w:val="00CD4970"/>
    <w:rsid w:val="00CD56AF"/>
    <w:rsid w:val="00CD5E18"/>
    <w:rsid w:val="00CD5F32"/>
    <w:rsid w:val="00CD780C"/>
    <w:rsid w:val="00CE3163"/>
    <w:rsid w:val="00CE33D5"/>
    <w:rsid w:val="00CE6088"/>
    <w:rsid w:val="00CE6A24"/>
    <w:rsid w:val="00CE71A5"/>
    <w:rsid w:val="00CE75F2"/>
    <w:rsid w:val="00CE7A2F"/>
    <w:rsid w:val="00CE7C84"/>
    <w:rsid w:val="00CF0541"/>
    <w:rsid w:val="00CF095A"/>
    <w:rsid w:val="00CF0F00"/>
    <w:rsid w:val="00CF3690"/>
    <w:rsid w:val="00CF4321"/>
    <w:rsid w:val="00CF4744"/>
    <w:rsid w:val="00CF5D37"/>
    <w:rsid w:val="00CF6A86"/>
    <w:rsid w:val="00CF6F33"/>
    <w:rsid w:val="00D02248"/>
    <w:rsid w:val="00D0261B"/>
    <w:rsid w:val="00D02868"/>
    <w:rsid w:val="00D02DAF"/>
    <w:rsid w:val="00D02FF0"/>
    <w:rsid w:val="00D03858"/>
    <w:rsid w:val="00D03FD6"/>
    <w:rsid w:val="00D040FF"/>
    <w:rsid w:val="00D04649"/>
    <w:rsid w:val="00D0490A"/>
    <w:rsid w:val="00D05B31"/>
    <w:rsid w:val="00D063B8"/>
    <w:rsid w:val="00D067C6"/>
    <w:rsid w:val="00D06825"/>
    <w:rsid w:val="00D06CAC"/>
    <w:rsid w:val="00D071F5"/>
    <w:rsid w:val="00D0731C"/>
    <w:rsid w:val="00D07D5A"/>
    <w:rsid w:val="00D1202A"/>
    <w:rsid w:val="00D1293B"/>
    <w:rsid w:val="00D12ED2"/>
    <w:rsid w:val="00D13527"/>
    <w:rsid w:val="00D140B3"/>
    <w:rsid w:val="00D15392"/>
    <w:rsid w:val="00D15C01"/>
    <w:rsid w:val="00D1659F"/>
    <w:rsid w:val="00D16B3F"/>
    <w:rsid w:val="00D16E1D"/>
    <w:rsid w:val="00D16EAE"/>
    <w:rsid w:val="00D16FC0"/>
    <w:rsid w:val="00D174C0"/>
    <w:rsid w:val="00D1757B"/>
    <w:rsid w:val="00D17E3B"/>
    <w:rsid w:val="00D20B11"/>
    <w:rsid w:val="00D21510"/>
    <w:rsid w:val="00D220EC"/>
    <w:rsid w:val="00D222BD"/>
    <w:rsid w:val="00D2293C"/>
    <w:rsid w:val="00D2306F"/>
    <w:rsid w:val="00D23C09"/>
    <w:rsid w:val="00D23CED"/>
    <w:rsid w:val="00D24A1A"/>
    <w:rsid w:val="00D24BD2"/>
    <w:rsid w:val="00D25450"/>
    <w:rsid w:val="00D2573D"/>
    <w:rsid w:val="00D2584E"/>
    <w:rsid w:val="00D25DAB"/>
    <w:rsid w:val="00D25DD4"/>
    <w:rsid w:val="00D25EA1"/>
    <w:rsid w:val="00D260A2"/>
    <w:rsid w:val="00D2706D"/>
    <w:rsid w:val="00D277D4"/>
    <w:rsid w:val="00D30CC6"/>
    <w:rsid w:val="00D3260C"/>
    <w:rsid w:val="00D32CB3"/>
    <w:rsid w:val="00D332CC"/>
    <w:rsid w:val="00D33AC9"/>
    <w:rsid w:val="00D34358"/>
    <w:rsid w:val="00D34507"/>
    <w:rsid w:val="00D34B5A"/>
    <w:rsid w:val="00D350C6"/>
    <w:rsid w:val="00D35790"/>
    <w:rsid w:val="00D3737E"/>
    <w:rsid w:val="00D3758E"/>
    <w:rsid w:val="00D3764C"/>
    <w:rsid w:val="00D37EB4"/>
    <w:rsid w:val="00D40400"/>
    <w:rsid w:val="00D406BC"/>
    <w:rsid w:val="00D40E32"/>
    <w:rsid w:val="00D41D1A"/>
    <w:rsid w:val="00D42B47"/>
    <w:rsid w:val="00D43A04"/>
    <w:rsid w:val="00D44C26"/>
    <w:rsid w:val="00D44DA5"/>
    <w:rsid w:val="00D450C6"/>
    <w:rsid w:val="00D45233"/>
    <w:rsid w:val="00D45729"/>
    <w:rsid w:val="00D45CAA"/>
    <w:rsid w:val="00D467B7"/>
    <w:rsid w:val="00D472D7"/>
    <w:rsid w:val="00D472FE"/>
    <w:rsid w:val="00D50C48"/>
    <w:rsid w:val="00D51C2F"/>
    <w:rsid w:val="00D52991"/>
    <w:rsid w:val="00D5325A"/>
    <w:rsid w:val="00D5328D"/>
    <w:rsid w:val="00D53C35"/>
    <w:rsid w:val="00D544F0"/>
    <w:rsid w:val="00D54F6E"/>
    <w:rsid w:val="00D558E4"/>
    <w:rsid w:val="00D55B08"/>
    <w:rsid w:val="00D55C29"/>
    <w:rsid w:val="00D5611E"/>
    <w:rsid w:val="00D5653B"/>
    <w:rsid w:val="00D56774"/>
    <w:rsid w:val="00D579B6"/>
    <w:rsid w:val="00D57DDC"/>
    <w:rsid w:val="00D60D12"/>
    <w:rsid w:val="00D611D5"/>
    <w:rsid w:val="00D6169C"/>
    <w:rsid w:val="00D62DE6"/>
    <w:rsid w:val="00D62EF1"/>
    <w:rsid w:val="00D6309D"/>
    <w:rsid w:val="00D63AAA"/>
    <w:rsid w:val="00D63FC7"/>
    <w:rsid w:val="00D644CA"/>
    <w:rsid w:val="00D648D5"/>
    <w:rsid w:val="00D64EA0"/>
    <w:rsid w:val="00D66D6F"/>
    <w:rsid w:val="00D66FC2"/>
    <w:rsid w:val="00D6748C"/>
    <w:rsid w:val="00D67F68"/>
    <w:rsid w:val="00D7044E"/>
    <w:rsid w:val="00D70BF2"/>
    <w:rsid w:val="00D7126D"/>
    <w:rsid w:val="00D71F35"/>
    <w:rsid w:val="00D73FC1"/>
    <w:rsid w:val="00D74A45"/>
    <w:rsid w:val="00D74D23"/>
    <w:rsid w:val="00D74E0B"/>
    <w:rsid w:val="00D74F0A"/>
    <w:rsid w:val="00D754C7"/>
    <w:rsid w:val="00D75644"/>
    <w:rsid w:val="00D75D9C"/>
    <w:rsid w:val="00D7624C"/>
    <w:rsid w:val="00D76567"/>
    <w:rsid w:val="00D76C7E"/>
    <w:rsid w:val="00D771DE"/>
    <w:rsid w:val="00D7776D"/>
    <w:rsid w:val="00D80C8E"/>
    <w:rsid w:val="00D828C6"/>
    <w:rsid w:val="00D82B65"/>
    <w:rsid w:val="00D8458A"/>
    <w:rsid w:val="00D86005"/>
    <w:rsid w:val="00D860EC"/>
    <w:rsid w:val="00D86762"/>
    <w:rsid w:val="00D86E3A"/>
    <w:rsid w:val="00D87AA8"/>
    <w:rsid w:val="00D90109"/>
    <w:rsid w:val="00D910ED"/>
    <w:rsid w:val="00D911A5"/>
    <w:rsid w:val="00D92179"/>
    <w:rsid w:val="00D922C6"/>
    <w:rsid w:val="00D9293F"/>
    <w:rsid w:val="00D93598"/>
    <w:rsid w:val="00D93675"/>
    <w:rsid w:val="00D946D8"/>
    <w:rsid w:val="00D9558B"/>
    <w:rsid w:val="00D96546"/>
    <w:rsid w:val="00D96EBD"/>
    <w:rsid w:val="00D9710F"/>
    <w:rsid w:val="00DA1367"/>
    <w:rsid w:val="00DA13E9"/>
    <w:rsid w:val="00DA1AC0"/>
    <w:rsid w:val="00DA1E18"/>
    <w:rsid w:val="00DA2009"/>
    <w:rsid w:val="00DA25A5"/>
    <w:rsid w:val="00DA2ACD"/>
    <w:rsid w:val="00DA2DAC"/>
    <w:rsid w:val="00DA4319"/>
    <w:rsid w:val="00DA47FF"/>
    <w:rsid w:val="00DA51F1"/>
    <w:rsid w:val="00DA5DA1"/>
    <w:rsid w:val="00DA5EF7"/>
    <w:rsid w:val="00DA61EC"/>
    <w:rsid w:val="00DA622F"/>
    <w:rsid w:val="00DA642A"/>
    <w:rsid w:val="00DA68DF"/>
    <w:rsid w:val="00DA7886"/>
    <w:rsid w:val="00DA7AD8"/>
    <w:rsid w:val="00DB006B"/>
    <w:rsid w:val="00DB05B1"/>
    <w:rsid w:val="00DB1BE2"/>
    <w:rsid w:val="00DB1DC0"/>
    <w:rsid w:val="00DB22D8"/>
    <w:rsid w:val="00DB2473"/>
    <w:rsid w:val="00DB3021"/>
    <w:rsid w:val="00DB32E3"/>
    <w:rsid w:val="00DB3786"/>
    <w:rsid w:val="00DB3DD2"/>
    <w:rsid w:val="00DB438A"/>
    <w:rsid w:val="00DB59E8"/>
    <w:rsid w:val="00DB5A79"/>
    <w:rsid w:val="00DB67F5"/>
    <w:rsid w:val="00DB6829"/>
    <w:rsid w:val="00DB698B"/>
    <w:rsid w:val="00DB6AFF"/>
    <w:rsid w:val="00DB7896"/>
    <w:rsid w:val="00DC0895"/>
    <w:rsid w:val="00DC0D03"/>
    <w:rsid w:val="00DC1965"/>
    <w:rsid w:val="00DC2347"/>
    <w:rsid w:val="00DC2375"/>
    <w:rsid w:val="00DC2465"/>
    <w:rsid w:val="00DC2726"/>
    <w:rsid w:val="00DC2AC2"/>
    <w:rsid w:val="00DC3107"/>
    <w:rsid w:val="00DC34EC"/>
    <w:rsid w:val="00DC45B2"/>
    <w:rsid w:val="00DC4CA8"/>
    <w:rsid w:val="00DC5153"/>
    <w:rsid w:val="00DC60C4"/>
    <w:rsid w:val="00DC63B9"/>
    <w:rsid w:val="00DC6578"/>
    <w:rsid w:val="00DC7D48"/>
    <w:rsid w:val="00DD00D9"/>
    <w:rsid w:val="00DD01D1"/>
    <w:rsid w:val="00DD07BC"/>
    <w:rsid w:val="00DD0E19"/>
    <w:rsid w:val="00DD15B4"/>
    <w:rsid w:val="00DD1736"/>
    <w:rsid w:val="00DD1F19"/>
    <w:rsid w:val="00DD1FA8"/>
    <w:rsid w:val="00DD1FD8"/>
    <w:rsid w:val="00DD295D"/>
    <w:rsid w:val="00DD3C29"/>
    <w:rsid w:val="00DD40CE"/>
    <w:rsid w:val="00DD4B6B"/>
    <w:rsid w:val="00DD512E"/>
    <w:rsid w:val="00DD644D"/>
    <w:rsid w:val="00DD6685"/>
    <w:rsid w:val="00DD6D14"/>
    <w:rsid w:val="00DD7BF7"/>
    <w:rsid w:val="00DE01E6"/>
    <w:rsid w:val="00DE069D"/>
    <w:rsid w:val="00DE1177"/>
    <w:rsid w:val="00DE12A7"/>
    <w:rsid w:val="00DE2574"/>
    <w:rsid w:val="00DE29EB"/>
    <w:rsid w:val="00DE2CEA"/>
    <w:rsid w:val="00DE42AC"/>
    <w:rsid w:val="00DE49CA"/>
    <w:rsid w:val="00DE4E91"/>
    <w:rsid w:val="00DE6A3C"/>
    <w:rsid w:val="00DE720B"/>
    <w:rsid w:val="00DE74F4"/>
    <w:rsid w:val="00DE7695"/>
    <w:rsid w:val="00DE78A1"/>
    <w:rsid w:val="00DE79ED"/>
    <w:rsid w:val="00DE7F97"/>
    <w:rsid w:val="00DED13F"/>
    <w:rsid w:val="00DF0892"/>
    <w:rsid w:val="00DF1010"/>
    <w:rsid w:val="00DF1B98"/>
    <w:rsid w:val="00DF2140"/>
    <w:rsid w:val="00DF26E3"/>
    <w:rsid w:val="00DF375D"/>
    <w:rsid w:val="00DF5253"/>
    <w:rsid w:val="00DF5AEA"/>
    <w:rsid w:val="00DF5B16"/>
    <w:rsid w:val="00DF5C40"/>
    <w:rsid w:val="00DF5D42"/>
    <w:rsid w:val="00DF62B3"/>
    <w:rsid w:val="00DF63F6"/>
    <w:rsid w:val="00DF6B39"/>
    <w:rsid w:val="00DF74F7"/>
    <w:rsid w:val="00DF7725"/>
    <w:rsid w:val="00DF7BD0"/>
    <w:rsid w:val="00DF7E94"/>
    <w:rsid w:val="00E00630"/>
    <w:rsid w:val="00E0089E"/>
    <w:rsid w:val="00E00FD5"/>
    <w:rsid w:val="00E01244"/>
    <w:rsid w:val="00E01A0C"/>
    <w:rsid w:val="00E01E15"/>
    <w:rsid w:val="00E02022"/>
    <w:rsid w:val="00E02687"/>
    <w:rsid w:val="00E04C57"/>
    <w:rsid w:val="00E05B5F"/>
    <w:rsid w:val="00E07EEC"/>
    <w:rsid w:val="00E10243"/>
    <w:rsid w:val="00E11375"/>
    <w:rsid w:val="00E11A66"/>
    <w:rsid w:val="00E1213E"/>
    <w:rsid w:val="00E128C0"/>
    <w:rsid w:val="00E12B98"/>
    <w:rsid w:val="00E13028"/>
    <w:rsid w:val="00E13747"/>
    <w:rsid w:val="00E13AEA"/>
    <w:rsid w:val="00E1458B"/>
    <w:rsid w:val="00E14758"/>
    <w:rsid w:val="00E15E88"/>
    <w:rsid w:val="00E15F6E"/>
    <w:rsid w:val="00E168D9"/>
    <w:rsid w:val="00E1753D"/>
    <w:rsid w:val="00E17A2A"/>
    <w:rsid w:val="00E20AF3"/>
    <w:rsid w:val="00E21088"/>
    <w:rsid w:val="00E21791"/>
    <w:rsid w:val="00E22F03"/>
    <w:rsid w:val="00E23FB4"/>
    <w:rsid w:val="00E241AE"/>
    <w:rsid w:val="00E24632"/>
    <w:rsid w:val="00E24A2B"/>
    <w:rsid w:val="00E25AEA"/>
    <w:rsid w:val="00E30D26"/>
    <w:rsid w:val="00E30DEF"/>
    <w:rsid w:val="00E30ED2"/>
    <w:rsid w:val="00E31276"/>
    <w:rsid w:val="00E31E4E"/>
    <w:rsid w:val="00E32459"/>
    <w:rsid w:val="00E341EA"/>
    <w:rsid w:val="00E34666"/>
    <w:rsid w:val="00E346BD"/>
    <w:rsid w:val="00E354D7"/>
    <w:rsid w:val="00E36056"/>
    <w:rsid w:val="00E3617F"/>
    <w:rsid w:val="00E368E0"/>
    <w:rsid w:val="00E369FF"/>
    <w:rsid w:val="00E36B99"/>
    <w:rsid w:val="00E36EBB"/>
    <w:rsid w:val="00E370E5"/>
    <w:rsid w:val="00E37DCC"/>
    <w:rsid w:val="00E37F70"/>
    <w:rsid w:val="00E40C1E"/>
    <w:rsid w:val="00E40C40"/>
    <w:rsid w:val="00E41007"/>
    <w:rsid w:val="00E41377"/>
    <w:rsid w:val="00E413F1"/>
    <w:rsid w:val="00E415D3"/>
    <w:rsid w:val="00E41682"/>
    <w:rsid w:val="00E41985"/>
    <w:rsid w:val="00E432DA"/>
    <w:rsid w:val="00E43751"/>
    <w:rsid w:val="00E443A9"/>
    <w:rsid w:val="00E446C1"/>
    <w:rsid w:val="00E44969"/>
    <w:rsid w:val="00E44DA2"/>
    <w:rsid w:val="00E4606F"/>
    <w:rsid w:val="00E50186"/>
    <w:rsid w:val="00E5046D"/>
    <w:rsid w:val="00E511DD"/>
    <w:rsid w:val="00E51DBC"/>
    <w:rsid w:val="00E52047"/>
    <w:rsid w:val="00E53411"/>
    <w:rsid w:val="00E5434C"/>
    <w:rsid w:val="00E545D7"/>
    <w:rsid w:val="00E547FE"/>
    <w:rsid w:val="00E54BE1"/>
    <w:rsid w:val="00E54CD8"/>
    <w:rsid w:val="00E54EC3"/>
    <w:rsid w:val="00E5554E"/>
    <w:rsid w:val="00E56B88"/>
    <w:rsid w:val="00E57F30"/>
    <w:rsid w:val="00E60ECA"/>
    <w:rsid w:val="00E61411"/>
    <w:rsid w:val="00E61616"/>
    <w:rsid w:val="00E61722"/>
    <w:rsid w:val="00E6199D"/>
    <w:rsid w:val="00E62BDF"/>
    <w:rsid w:val="00E6326A"/>
    <w:rsid w:val="00E6327D"/>
    <w:rsid w:val="00E637AB"/>
    <w:rsid w:val="00E64DD5"/>
    <w:rsid w:val="00E65A62"/>
    <w:rsid w:val="00E66178"/>
    <w:rsid w:val="00E663B6"/>
    <w:rsid w:val="00E663E7"/>
    <w:rsid w:val="00E66D53"/>
    <w:rsid w:val="00E670D5"/>
    <w:rsid w:val="00E67CD9"/>
    <w:rsid w:val="00E70156"/>
    <w:rsid w:val="00E70ABC"/>
    <w:rsid w:val="00E7161A"/>
    <w:rsid w:val="00E7282B"/>
    <w:rsid w:val="00E745EC"/>
    <w:rsid w:val="00E747CC"/>
    <w:rsid w:val="00E7489B"/>
    <w:rsid w:val="00E758B9"/>
    <w:rsid w:val="00E75A6D"/>
    <w:rsid w:val="00E76121"/>
    <w:rsid w:val="00E7641D"/>
    <w:rsid w:val="00E7748D"/>
    <w:rsid w:val="00E77E40"/>
    <w:rsid w:val="00E77E7C"/>
    <w:rsid w:val="00E802F8"/>
    <w:rsid w:val="00E81137"/>
    <w:rsid w:val="00E814F8"/>
    <w:rsid w:val="00E81518"/>
    <w:rsid w:val="00E82947"/>
    <w:rsid w:val="00E8351A"/>
    <w:rsid w:val="00E8377D"/>
    <w:rsid w:val="00E8480F"/>
    <w:rsid w:val="00E84EB9"/>
    <w:rsid w:val="00E85569"/>
    <w:rsid w:val="00E856AF"/>
    <w:rsid w:val="00E86B83"/>
    <w:rsid w:val="00E87672"/>
    <w:rsid w:val="00E87965"/>
    <w:rsid w:val="00E87C64"/>
    <w:rsid w:val="00E90ED8"/>
    <w:rsid w:val="00E920DA"/>
    <w:rsid w:val="00E922AC"/>
    <w:rsid w:val="00E92CE1"/>
    <w:rsid w:val="00E93A01"/>
    <w:rsid w:val="00E93FF8"/>
    <w:rsid w:val="00E949A3"/>
    <w:rsid w:val="00E96B04"/>
    <w:rsid w:val="00E96EAF"/>
    <w:rsid w:val="00E971D5"/>
    <w:rsid w:val="00EA0297"/>
    <w:rsid w:val="00EA1752"/>
    <w:rsid w:val="00EA18C5"/>
    <w:rsid w:val="00EA2074"/>
    <w:rsid w:val="00EA289E"/>
    <w:rsid w:val="00EA37C6"/>
    <w:rsid w:val="00EA52DC"/>
    <w:rsid w:val="00EA5A89"/>
    <w:rsid w:val="00EA5BDB"/>
    <w:rsid w:val="00EA64FE"/>
    <w:rsid w:val="00EB09CB"/>
    <w:rsid w:val="00EB0A38"/>
    <w:rsid w:val="00EB0C41"/>
    <w:rsid w:val="00EB10EF"/>
    <w:rsid w:val="00EB1A2B"/>
    <w:rsid w:val="00EB3B16"/>
    <w:rsid w:val="00EB3C8E"/>
    <w:rsid w:val="00EB3DA0"/>
    <w:rsid w:val="00EB3EF7"/>
    <w:rsid w:val="00EB3FB3"/>
    <w:rsid w:val="00EB4317"/>
    <w:rsid w:val="00EB4620"/>
    <w:rsid w:val="00EB46D9"/>
    <w:rsid w:val="00EB5825"/>
    <w:rsid w:val="00EB5DE9"/>
    <w:rsid w:val="00EB624A"/>
    <w:rsid w:val="00EB62D4"/>
    <w:rsid w:val="00EB70F4"/>
    <w:rsid w:val="00EB72DA"/>
    <w:rsid w:val="00EB72EB"/>
    <w:rsid w:val="00EB7C5C"/>
    <w:rsid w:val="00EC0351"/>
    <w:rsid w:val="00EC0E64"/>
    <w:rsid w:val="00EC142D"/>
    <w:rsid w:val="00EC156B"/>
    <w:rsid w:val="00EC1E16"/>
    <w:rsid w:val="00EC2DD1"/>
    <w:rsid w:val="00EC4182"/>
    <w:rsid w:val="00EC4248"/>
    <w:rsid w:val="00EC4713"/>
    <w:rsid w:val="00EC4A03"/>
    <w:rsid w:val="00EC4A2C"/>
    <w:rsid w:val="00EC512A"/>
    <w:rsid w:val="00EC5268"/>
    <w:rsid w:val="00EC547F"/>
    <w:rsid w:val="00EC7651"/>
    <w:rsid w:val="00EC7C53"/>
    <w:rsid w:val="00ED0024"/>
    <w:rsid w:val="00ED0065"/>
    <w:rsid w:val="00ED0F85"/>
    <w:rsid w:val="00ED11DE"/>
    <w:rsid w:val="00ED1317"/>
    <w:rsid w:val="00ED1585"/>
    <w:rsid w:val="00ED158C"/>
    <w:rsid w:val="00ED1838"/>
    <w:rsid w:val="00ED2B5C"/>
    <w:rsid w:val="00ED3269"/>
    <w:rsid w:val="00ED38C4"/>
    <w:rsid w:val="00ED3A18"/>
    <w:rsid w:val="00ED3BC7"/>
    <w:rsid w:val="00ED3CBE"/>
    <w:rsid w:val="00ED4161"/>
    <w:rsid w:val="00ED5394"/>
    <w:rsid w:val="00ED5FC9"/>
    <w:rsid w:val="00ED67D8"/>
    <w:rsid w:val="00ED6BDF"/>
    <w:rsid w:val="00ED7055"/>
    <w:rsid w:val="00ED7CA7"/>
    <w:rsid w:val="00EE07FD"/>
    <w:rsid w:val="00EE0EB7"/>
    <w:rsid w:val="00EE1A8C"/>
    <w:rsid w:val="00EE1BA1"/>
    <w:rsid w:val="00EE1E8F"/>
    <w:rsid w:val="00EE20D6"/>
    <w:rsid w:val="00EE2942"/>
    <w:rsid w:val="00EE41BE"/>
    <w:rsid w:val="00EE4643"/>
    <w:rsid w:val="00EE4CD2"/>
    <w:rsid w:val="00EE4DF0"/>
    <w:rsid w:val="00EE52D1"/>
    <w:rsid w:val="00EE637D"/>
    <w:rsid w:val="00EE6E6F"/>
    <w:rsid w:val="00EE7085"/>
    <w:rsid w:val="00EE7479"/>
    <w:rsid w:val="00EE79CC"/>
    <w:rsid w:val="00EF1330"/>
    <w:rsid w:val="00EF15FF"/>
    <w:rsid w:val="00EF219C"/>
    <w:rsid w:val="00EF35BB"/>
    <w:rsid w:val="00EF3AC1"/>
    <w:rsid w:val="00EF3CB5"/>
    <w:rsid w:val="00EF457D"/>
    <w:rsid w:val="00EF46CC"/>
    <w:rsid w:val="00EF4743"/>
    <w:rsid w:val="00EF475F"/>
    <w:rsid w:val="00EF65C9"/>
    <w:rsid w:val="00EF7111"/>
    <w:rsid w:val="00EF7A93"/>
    <w:rsid w:val="00EF7D1A"/>
    <w:rsid w:val="00F012DA"/>
    <w:rsid w:val="00F01857"/>
    <w:rsid w:val="00F03017"/>
    <w:rsid w:val="00F03BA2"/>
    <w:rsid w:val="00F0448F"/>
    <w:rsid w:val="00F06734"/>
    <w:rsid w:val="00F0681B"/>
    <w:rsid w:val="00F06965"/>
    <w:rsid w:val="00F06ED4"/>
    <w:rsid w:val="00F0716C"/>
    <w:rsid w:val="00F10655"/>
    <w:rsid w:val="00F10DEA"/>
    <w:rsid w:val="00F10F05"/>
    <w:rsid w:val="00F120E7"/>
    <w:rsid w:val="00F12EC3"/>
    <w:rsid w:val="00F13408"/>
    <w:rsid w:val="00F13772"/>
    <w:rsid w:val="00F1377C"/>
    <w:rsid w:val="00F13FC1"/>
    <w:rsid w:val="00F15B04"/>
    <w:rsid w:val="00F16E6C"/>
    <w:rsid w:val="00F170D9"/>
    <w:rsid w:val="00F17480"/>
    <w:rsid w:val="00F178F5"/>
    <w:rsid w:val="00F20AA4"/>
    <w:rsid w:val="00F21CD4"/>
    <w:rsid w:val="00F227EC"/>
    <w:rsid w:val="00F24400"/>
    <w:rsid w:val="00F25075"/>
    <w:rsid w:val="00F25182"/>
    <w:rsid w:val="00F2621F"/>
    <w:rsid w:val="00F270E9"/>
    <w:rsid w:val="00F27440"/>
    <w:rsid w:val="00F275C0"/>
    <w:rsid w:val="00F276CA"/>
    <w:rsid w:val="00F27EF4"/>
    <w:rsid w:val="00F30855"/>
    <w:rsid w:val="00F30A2B"/>
    <w:rsid w:val="00F3151B"/>
    <w:rsid w:val="00F317B5"/>
    <w:rsid w:val="00F32768"/>
    <w:rsid w:val="00F32860"/>
    <w:rsid w:val="00F32FC8"/>
    <w:rsid w:val="00F33794"/>
    <w:rsid w:val="00F341F8"/>
    <w:rsid w:val="00F346B6"/>
    <w:rsid w:val="00F34B51"/>
    <w:rsid w:val="00F36145"/>
    <w:rsid w:val="00F37B4F"/>
    <w:rsid w:val="00F37BDD"/>
    <w:rsid w:val="00F37CBE"/>
    <w:rsid w:val="00F40775"/>
    <w:rsid w:val="00F40A46"/>
    <w:rsid w:val="00F41503"/>
    <w:rsid w:val="00F41678"/>
    <w:rsid w:val="00F42F6C"/>
    <w:rsid w:val="00F430B8"/>
    <w:rsid w:val="00F432F3"/>
    <w:rsid w:val="00F43AA5"/>
    <w:rsid w:val="00F43ECD"/>
    <w:rsid w:val="00F454BE"/>
    <w:rsid w:val="00F45B66"/>
    <w:rsid w:val="00F46207"/>
    <w:rsid w:val="00F46264"/>
    <w:rsid w:val="00F466C8"/>
    <w:rsid w:val="00F469A9"/>
    <w:rsid w:val="00F46B50"/>
    <w:rsid w:val="00F471C5"/>
    <w:rsid w:val="00F5016A"/>
    <w:rsid w:val="00F50B46"/>
    <w:rsid w:val="00F50D1F"/>
    <w:rsid w:val="00F50EC0"/>
    <w:rsid w:val="00F5106E"/>
    <w:rsid w:val="00F51545"/>
    <w:rsid w:val="00F5193E"/>
    <w:rsid w:val="00F524F3"/>
    <w:rsid w:val="00F534C3"/>
    <w:rsid w:val="00F55A1D"/>
    <w:rsid w:val="00F55C3C"/>
    <w:rsid w:val="00F562AB"/>
    <w:rsid w:val="00F56391"/>
    <w:rsid w:val="00F56774"/>
    <w:rsid w:val="00F603EF"/>
    <w:rsid w:val="00F61B23"/>
    <w:rsid w:val="00F62909"/>
    <w:rsid w:val="00F62D1E"/>
    <w:rsid w:val="00F635FC"/>
    <w:rsid w:val="00F63D03"/>
    <w:rsid w:val="00F63FA7"/>
    <w:rsid w:val="00F65E2F"/>
    <w:rsid w:val="00F6652A"/>
    <w:rsid w:val="00F67DF1"/>
    <w:rsid w:val="00F72A51"/>
    <w:rsid w:val="00F745AC"/>
    <w:rsid w:val="00F74899"/>
    <w:rsid w:val="00F74A49"/>
    <w:rsid w:val="00F75A5B"/>
    <w:rsid w:val="00F75AF9"/>
    <w:rsid w:val="00F75F16"/>
    <w:rsid w:val="00F763AB"/>
    <w:rsid w:val="00F77891"/>
    <w:rsid w:val="00F77CEA"/>
    <w:rsid w:val="00F81332"/>
    <w:rsid w:val="00F81C6D"/>
    <w:rsid w:val="00F82A9E"/>
    <w:rsid w:val="00F8309B"/>
    <w:rsid w:val="00F833C9"/>
    <w:rsid w:val="00F84424"/>
    <w:rsid w:val="00F84AB5"/>
    <w:rsid w:val="00F84C77"/>
    <w:rsid w:val="00F8572E"/>
    <w:rsid w:val="00F870D4"/>
    <w:rsid w:val="00F87DC7"/>
    <w:rsid w:val="00F90064"/>
    <w:rsid w:val="00F90733"/>
    <w:rsid w:val="00F907AC"/>
    <w:rsid w:val="00F91672"/>
    <w:rsid w:val="00F91E9A"/>
    <w:rsid w:val="00F945D8"/>
    <w:rsid w:val="00F948BB"/>
    <w:rsid w:val="00F9586C"/>
    <w:rsid w:val="00F9690D"/>
    <w:rsid w:val="00F96AFD"/>
    <w:rsid w:val="00F97070"/>
    <w:rsid w:val="00F97D1F"/>
    <w:rsid w:val="00FA0B84"/>
    <w:rsid w:val="00FA1398"/>
    <w:rsid w:val="00FA2E19"/>
    <w:rsid w:val="00FA36A7"/>
    <w:rsid w:val="00FA4FF9"/>
    <w:rsid w:val="00FA50EF"/>
    <w:rsid w:val="00FA5B72"/>
    <w:rsid w:val="00FA5D60"/>
    <w:rsid w:val="00FA5F36"/>
    <w:rsid w:val="00FA697F"/>
    <w:rsid w:val="00FA6EB2"/>
    <w:rsid w:val="00FB00FD"/>
    <w:rsid w:val="00FB13AF"/>
    <w:rsid w:val="00FB18E2"/>
    <w:rsid w:val="00FB1A3E"/>
    <w:rsid w:val="00FB1F94"/>
    <w:rsid w:val="00FB3846"/>
    <w:rsid w:val="00FB3F75"/>
    <w:rsid w:val="00FB4471"/>
    <w:rsid w:val="00FB5521"/>
    <w:rsid w:val="00FB5B91"/>
    <w:rsid w:val="00FB5EB7"/>
    <w:rsid w:val="00FB5F5F"/>
    <w:rsid w:val="00FB610D"/>
    <w:rsid w:val="00FB61E5"/>
    <w:rsid w:val="00FC01B6"/>
    <w:rsid w:val="00FC1247"/>
    <w:rsid w:val="00FC1AF3"/>
    <w:rsid w:val="00FC1B24"/>
    <w:rsid w:val="00FC21DD"/>
    <w:rsid w:val="00FC2423"/>
    <w:rsid w:val="00FC2AA6"/>
    <w:rsid w:val="00FC2B32"/>
    <w:rsid w:val="00FC2E09"/>
    <w:rsid w:val="00FC384A"/>
    <w:rsid w:val="00FC3BEB"/>
    <w:rsid w:val="00FC4036"/>
    <w:rsid w:val="00FC4477"/>
    <w:rsid w:val="00FC46FB"/>
    <w:rsid w:val="00FC4BBB"/>
    <w:rsid w:val="00FC6117"/>
    <w:rsid w:val="00FC7439"/>
    <w:rsid w:val="00FC74E7"/>
    <w:rsid w:val="00FC7B66"/>
    <w:rsid w:val="00FD00C4"/>
    <w:rsid w:val="00FD0846"/>
    <w:rsid w:val="00FD1C5B"/>
    <w:rsid w:val="00FD26C4"/>
    <w:rsid w:val="00FD2BD3"/>
    <w:rsid w:val="00FD30C0"/>
    <w:rsid w:val="00FD35AD"/>
    <w:rsid w:val="00FD3796"/>
    <w:rsid w:val="00FD4CCA"/>
    <w:rsid w:val="00FD5E41"/>
    <w:rsid w:val="00FD6CA2"/>
    <w:rsid w:val="00FD7B44"/>
    <w:rsid w:val="00FD7C57"/>
    <w:rsid w:val="00FD7E08"/>
    <w:rsid w:val="00FD7EFE"/>
    <w:rsid w:val="00FE0097"/>
    <w:rsid w:val="00FE1AF8"/>
    <w:rsid w:val="00FE2A9E"/>
    <w:rsid w:val="00FE2D22"/>
    <w:rsid w:val="00FE2E91"/>
    <w:rsid w:val="00FE34B3"/>
    <w:rsid w:val="00FE3978"/>
    <w:rsid w:val="00FE3CF1"/>
    <w:rsid w:val="00FE3EEE"/>
    <w:rsid w:val="00FE46B7"/>
    <w:rsid w:val="00FE4C37"/>
    <w:rsid w:val="00FE5C55"/>
    <w:rsid w:val="00FE6D53"/>
    <w:rsid w:val="00FE7826"/>
    <w:rsid w:val="00FF0432"/>
    <w:rsid w:val="00FF11BB"/>
    <w:rsid w:val="00FF149D"/>
    <w:rsid w:val="00FF14D6"/>
    <w:rsid w:val="00FF150B"/>
    <w:rsid w:val="00FF15EF"/>
    <w:rsid w:val="00FF1994"/>
    <w:rsid w:val="00FF267A"/>
    <w:rsid w:val="00FF2771"/>
    <w:rsid w:val="00FF284D"/>
    <w:rsid w:val="00FF28A1"/>
    <w:rsid w:val="00FF3FC7"/>
    <w:rsid w:val="00FF3FD3"/>
    <w:rsid w:val="00FF48F1"/>
    <w:rsid w:val="00FF4C3B"/>
    <w:rsid w:val="00FF4C69"/>
    <w:rsid w:val="00FF4CBA"/>
    <w:rsid w:val="00FF51D3"/>
    <w:rsid w:val="00FF5C8B"/>
    <w:rsid w:val="00FF6159"/>
    <w:rsid w:val="00FF6662"/>
    <w:rsid w:val="00FF7688"/>
    <w:rsid w:val="00FF7B9B"/>
    <w:rsid w:val="00FF7CB6"/>
    <w:rsid w:val="0106640A"/>
    <w:rsid w:val="01419FCD"/>
    <w:rsid w:val="014F5E9A"/>
    <w:rsid w:val="0151DD17"/>
    <w:rsid w:val="0171162D"/>
    <w:rsid w:val="0177E99C"/>
    <w:rsid w:val="0183EA63"/>
    <w:rsid w:val="01949E0E"/>
    <w:rsid w:val="0194B6B7"/>
    <w:rsid w:val="019A5E60"/>
    <w:rsid w:val="019C91B1"/>
    <w:rsid w:val="01AE0126"/>
    <w:rsid w:val="01C7F681"/>
    <w:rsid w:val="01D2BBB8"/>
    <w:rsid w:val="01F5004E"/>
    <w:rsid w:val="01F7127D"/>
    <w:rsid w:val="02100DEE"/>
    <w:rsid w:val="02426777"/>
    <w:rsid w:val="025768EF"/>
    <w:rsid w:val="026AC89D"/>
    <w:rsid w:val="02857FD3"/>
    <w:rsid w:val="028FA6C3"/>
    <w:rsid w:val="02968D8D"/>
    <w:rsid w:val="029F1FEB"/>
    <w:rsid w:val="02AAB8E7"/>
    <w:rsid w:val="02B2765F"/>
    <w:rsid w:val="02B4C3CE"/>
    <w:rsid w:val="02C7B7FE"/>
    <w:rsid w:val="02F8B08E"/>
    <w:rsid w:val="03159031"/>
    <w:rsid w:val="0338B509"/>
    <w:rsid w:val="034535D5"/>
    <w:rsid w:val="03491B47"/>
    <w:rsid w:val="036CDE1E"/>
    <w:rsid w:val="03830414"/>
    <w:rsid w:val="03893A94"/>
    <w:rsid w:val="0390D0AF"/>
    <w:rsid w:val="03B69EA0"/>
    <w:rsid w:val="03BBC76B"/>
    <w:rsid w:val="03CBD586"/>
    <w:rsid w:val="03F31A09"/>
    <w:rsid w:val="03F5BCC2"/>
    <w:rsid w:val="0403D105"/>
    <w:rsid w:val="040CD557"/>
    <w:rsid w:val="04165F22"/>
    <w:rsid w:val="0454A0F7"/>
    <w:rsid w:val="045B63B2"/>
    <w:rsid w:val="0477BA07"/>
    <w:rsid w:val="0493EA61"/>
    <w:rsid w:val="04982124"/>
    <w:rsid w:val="04C52DC3"/>
    <w:rsid w:val="04CE4FF1"/>
    <w:rsid w:val="050579BC"/>
    <w:rsid w:val="0516D421"/>
    <w:rsid w:val="05186A7D"/>
    <w:rsid w:val="053014A2"/>
    <w:rsid w:val="054FDF4B"/>
    <w:rsid w:val="05666330"/>
    <w:rsid w:val="0567CC2C"/>
    <w:rsid w:val="058EEA6A"/>
    <w:rsid w:val="05C3BDCA"/>
    <w:rsid w:val="05CE2E4F"/>
    <w:rsid w:val="05D970FF"/>
    <w:rsid w:val="05F82086"/>
    <w:rsid w:val="0608FFC6"/>
    <w:rsid w:val="060B8FD6"/>
    <w:rsid w:val="0623EE6F"/>
    <w:rsid w:val="062C8F98"/>
    <w:rsid w:val="0635F957"/>
    <w:rsid w:val="065BBF3B"/>
    <w:rsid w:val="06672800"/>
    <w:rsid w:val="06A257FD"/>
    <w:rsid w:val="06B93997"/>
    <w:rsid w:val="06C10959"/>
    <w:rsid w:val="06E99B91"/>
    <w:rsid w:val="06EC6794"/>
    <w:rsid w:val="06FCC2B9"/>
    <w:rsid w:val="071197D0"/>
    <w:rsid w:val="0730F9FD"/>
    <w:rsid w:val="07397084"/>
    <w:rsid w:val="074E81FE"/>
    <w:rsid w:val="075E845F"/>
    <w:rsid w:val="07669A16"/>
    <w:rsid w:val="0774A408"/>
    <w:rsid w:val="07890915"/>
    <w:rsid w:val="079194C2"/>
    <w:rsid w:val="07BFCCBF"/>
    <w:rsid w:val="07CC8121"/>
    <w:rsid w:val="07E831F0"/>
    <w:rsid w:val="080F6841"/>
    <w:rsid w:val="08134F31"/>
    <w:rsid w:val="08140DFE"/>
    <w:rsid w:val="082B450F"/>
    <w:rsid w:val="0844D71C"/>
    <w:rsid w:val="0845CF39"/>
    <w:rsid w:val="0846A021"/>
    <w:rsid w:val="084B14B9"/>
    <w:rsid w:val="08510D01"/>
    <w:rsid w:val="085C0EBF"/>
    <w:rsid w:val="087DFDB7"/>
    <w:rsid w:val="088FC664"/>
    <w:rsid w:val="08C45B4A"/>
    <w:rsid w:val="08F068D5"/>
    <w:rsid w:val="08F29166"/>
    <w:rsid w:val="090261CB"/>
    <w:rsid w:val="091AFCC4"/>
    <w:rsid w:val="091CA4B9"/>
    <w:rsid w:val="0921A8E3"/>
    <w:rsid w:val="09245326"/>
    <w:rsid w:val="092B7F89"/>
    <w:rsid w:val="093275C4"/>
    <w:rsid w:val="0947031F"/>
    <w:rsid w:val="09698B23"/>
    <w:rsid w:val="0969D324"/>
    <w:rsid w:val="09767CF2"/>
    <w:rsid w:val="09A48E1D"/>
    <w:rsid w:val="09C5846D"/>
    <w:rsid w:val="09DE1552"/>
    <w:rsid w:val="09F178DF"/>
    <w:rsid w:val="09FF5123"/>
    <w:rsid w:val="0A2BB0DD"/>
    <w:rsid w:val="0A417976"/>
    <w:rsid w:val="0A4695B2"/>
    <w:rsid w:val="0A6A6769"/>
    <w:rsid w:val="0A8B3A1F"/>
    <w:rsid w:val="0A939BA3"/>
    <w:rsid w:val="0AC5D4E0"/>
    <w:rsid w:val="0AEF9427"/>
    <w:rsid w:val="0AF1193E"/>
    <w:rsid w:val="0AF7F3EC"/>
    <w:rsid w:val="0B1B06C5"/>
    <w:rsid w:val="0B1D929A"/>
    <w:rsid w:val="0B4A58A0"/>
    <w:rsid w:val="0B4AEFF3"/>
    <w:rsid w:val="0B79E5B3"/>
    <w:rsid w:val="0B847B29"/>
    <w:rsid w:val="0B8CF641"/>
    <w:rsid w:val="0B9D8B63"/>
    <w:rsid w:val="0BB5E6C4"/>
    <w:rsid w:val="0BC535F2"/>
    <w:rsid w:val="0BCB6A1D"/>
    <w:rsid w:val="0BDC4506"/>
    <w:rsid w:val="0BE38F41"/>
    <w:rsid w:val="0BE41F81"/>
    <w:rsid w:val="0BE5D9D4"/>
    <w:rsid w:val="0BFE44FD"/>
    <w:rsid w:val="0C1D9F1E"/>
    <w:rsid w:val="0C2440FB"/>
    <w:rsid w:val="0C378F0A"/>
    <w:rsid w:val="0C67DCA9"/>
    <w:rsid w:val="0C70CFEB"/>
    <w:rsid w:val="0C935075"/>
    <w:rsid w:val="0C9C64DF"/>
    <w:rsid w:val="0CA5563F"/>
    <w:rsid w:val="0CC2559F"/>
    <w:rsid w:val="0CCE9085"/>
    <w:rsid w:val="0CD029CD"/>
    <w:rsid w:val="0CDCACE0"/>
    <w:rsid w:val="0CE789FE"/>
    <w:rsid w:val="0CF0B1D0"/>
    <w:rsid w:val="0D0FAB19"/>
    <w:rsid w:val="0D117761"/>
    <w:rsid w:val="0D2328BF"/>
    <w:rsid w:val="0D2DAECF"/>
    <w:rsid w:val="0D40ED2E"/>
    <w:rsid w:val="0D4E2D71"/>
    <w:rsid w:val="0D5F2C72"/>
    <w:rsid w:val="0D8BB338"/>
    <w:rsid w:val="0DB25E3A"/>
    <w:rsid w:val="0DC0BCA1"/>
    <w:rsid w:val="0DE7ADE9"/>
    <w:rsid w:val="0DFBBA37"/>
    <w:rsid w:val="0DFD4FDD"/>
    <w:rsid w:val="0E175D0C"/>
    <w:rsid w:val="0E17DAE9"/>
    <w:rsid w:val="0E1E57F3"/>
    <w:rsid w:val="0E36A137"/>
    <w:rsid w:val="0E3CBDA0"/>
    <w:rsid w:val="0E613E7B"/>
    <w:rsid w:val="0E65AB84"/>
    <w:rsid w:val="0E7F2DB8"/>
    <w:rsid w:val="0E827A7A"/>
    <w:rsid w:val="0E9B957C"/>
    <w:rsid w:val="0EB59D58"/>
    <w:rsid w:val="0EBCD7F3"/>
    <w:rsid w:val="0EE3E055"/>
    <w:rsid w:val="0EEEAC41"/>
    <w:rsid w:val="0F267926"/>
    <w:rsid w:val="0F2FC2A2"/>
    <w:rsid w:val="0F34F251"/>
    <w:rsid w:val="0F3DCCF5"/>
    <w:rsid w:val="0F632563"/>
    <w:rsid w:val="0F6515BA"/>
    <w:rsid w:val="0F65A3EF"/>
    <w:rsid w:val="0F6AD537"/>
    <w:rsid w:val="0F7955EE"/>
    <w:rsid w:val="0F865F6A"/>
    <w:rsid w:val="0F883F47"/>
    <w:rsid w:val="0F88CC54"/>
    <w:rsid w:val="0F92FB95"/>
    <w:rsid w:val="0FB167A9"/>
    <w:rsid w:val="0FB22908"/>
    <w:rsid w:val="0FB3AB4A"/>
    <w:rsid w:val="0FB60BFB"/>
    <w:rsid w:val="0FBBC3B8"/>
    <w:rsid w:val="0FC29F11"/>
    <w:rsid w:val="0FC8F792"/>
    <w:rsid w:val="0FD29223"/>
    <w:rsid w:val="0FFD52E7"/>
    <w:rsid w:val="103E8FC6"/>
    <w:rsid w:val="105F03EF"/>
    <w:rsid w:val="106819F9"/>
    <w:rsid w:val="106C1B91"/>
    <w:rsid w:val="1077413D"/>
    <w:rsid w:val="10911AF3"/>
    <w:rsid w:val="10A3A4FF"/>
    <w:rsid w:val="10A61964"/>
    <w:rsid w:val="10FEF5C4"/>
    <w:rsid w:val="1107DAFD"/>
    <w:rsid w:val="110F567B"/>
    <w:rsid w:val="111F4EAB"/>
    <w:rsid w:val="1129C837"/>
    <w:rsid w:val="1141C0BD"/>
    <w:rsid w:val="11483526"/>
    <w:rsid w:val="114A7515"/>
    <w:rsid w:val="1154E568"/>
    <w:rsid w:val="115CD1F3"/>
    <w:rsid w:val="115E100F"/>
    <w:rsid w:val="116528D9"/>
    <w:rsid w:val="11AAD870"/>
    <w:rsid w:val="11B70DA1"/>
    <w:rsid w:val="11C41968"/>
    <w:rsid w:val="11CE8DCB"/>
    <w:rsid w:val="11D3E668"/>
    <w:rsid w:val="11DF78BA"/>
    <w:rsid w:val="11F3A56B"/>
    <w:rsid w:val="11F80C3A"/>
    <w:rsid w:val="12026182"/>
    <w:rsid w:val="1221E19E"/>
    <w:rsid w:val="123362FE"/>
    <w:rsid w:val="128071F4"/>
    <w:rsid w:val="12AB26DC"/>
    <w:rsid w:val="12C61FC4"/>
    <w:rsid w:val="12DAFC3A"/>
    <w:rsid w:val="1334FC32"/>
    <w:rsid w:val="133BD2DB"/>
    <w:rsid w:val="1345739D"/>
    <w:rsid w:val="136B1A00"/>
    <w:rsid w:val="137B9EB4"/>
    <w:rsid w:val="137EA4F3"/>
    <w:rsid w:val="138770D4"/>
    <w:rsid w:val="13890503"/>
    <w:rsid w:val="139D9E7C"/>
    <w:rsid w:val="13BC46CF"/>
    <w:rsid w:val="13D19E74"/>
    <w:rsid w:val="13E45635"/>
    <w:rsid w:val="142B327F"/>
    <w:rsid w:val="145C60F4"/>
    <w:rsid w:val="145DC240"/>
    <w:rsid w:val="146A8A6E"/>
    <w:rsid w:val="14824A56"/>
    <w:rsid w:val="1483A37B"/>
    <w:rsid w:val="148E1CA4"/>
    <w:rsid w:val="149C68B5"/>
    <w:rsid w:val="14AE0439"/>
    <w:rsid w:val="14B17A38"/>
    <w:rsid w:val="14E9A37E"/>
    <w:rsid w:val="14F066F2"/>
    <w:rsid w:val="1512FC01"/>
    <w:rsid w:val="154CDAB8"/>
    <w:rsid w:val="154F2753"/>
    <w:rsid w:val="155540EC"/>
    <w:rsid w:val="158E7A5F"/>
    <w:rsid w:val="15964951"/>
    <w:rsid w:val="159F21DE"/>
    <w:rsid w:val="15A4C1A1"/>
    <w:rsid w:val="15BAE257"/>
    <w:rsid w:val="15D096E6"/>
    <w:rsid w:val="15D336CC"/>
    <w:rsid w:val="15DBB591"/>
    <w:rsid w:val="15DDB5EB"/>
    <w:rsid w:val="15E14B05"/>
    <w:rsid w:val="15EA4F90"/>
    <w:rsid w:val="15ED5213"/>
    <w:rsid w:val="15FD7E93"/>
    <w:rsid w:val="1609D159"/>
    <w:rsid w:val="160A1158"/>
    <w:rsid w:val="160CF887"/>
    <w:rsid w:val="160FB113"/>
    <w:rsid w:val="16254CAC"/>
    <w:rsid w:val="1625DAC9"/>
    <w:rsid w:val="16506C75"/>
    <w:rsid w:val="165A8E18"/>
    <w:rsid w:val="1690F5A7"/>
    <w:rsid w:val="16979C64"/>
    <w:rsid w:val="1699E9D3"/>
    <w:rsid w:val="16A2BAC2"/>
    <w:rsid w:val="16A54DCC"/>
    <w:rsid w:val="16BC9752"/>
    <w:rsid w:val="16CED69A"/>
    <w:rsid w:val="16D17507"/>
    <w:rsid w:val="16D7B672"/>
    <w:rsid w:val="16F06969"/>
    <w:rsid w:val="16F9BF09"/>
    <w:rsid w:val="171074F6"/>
    <w:rsid w:val="1756484C"/>
    <w:rsid w:val="1759A3EB"/>
    <w:rsid w:val="1773FF57"/>
    <w:rsid w:val="179ED974"/>
    <w:rsid w:val="17D7868C"/>
    <w:rsid w:val="17E4268D"/>
    <w:rsid w:val="17F434A8"/>
    <w:rsid w:val="18188382"/>
    <w:rsid w:val="181B220E"/>
    <w:rsid w:val="182DC930"/>
    <w:rsid w:val="183A6B7F"/>
    <w:rsid w:val="18433A63"/>
    <w:rsid w:val="1887E3BB"/>
    <w:rsid w:val="188C9B9C"/>
    <w:rsid w:val="18C93EB6"/>
    <w:rsid w:val="18CFB07B"/>
    <w:rsid w:val="18ED5CD8"/>
    <w:rsid w:val="18F6EA5D"/>
    <w:rsid w:val="18FCE9B5"/>
    <w:rsid w:val="190C553D"/>
    <w:rsid w:val="1926DD0B"/>
    <w:rsid w:val="192F2CAE"/>
    <w:rsid w:val="1967A08A"/>
    <w:rsid w:val="19783E6D"/>
    <w:rsid w:val="19998C02"/>
    <w:rsid w:val="19E37301"/>
    <w:rsid w:val="19EABD62"/>
    <w:rsid w:val="1A1F85A6"/>
    <w:rsid w:val="1A378A7D"/>
    <w:rsid w:val="1A395043"/>
    <w:rsid w:val="1A3F4A85"/>
    <w:rsid w:val="1A411310"/>
    <w:rsid w:val="1A4734B0"/>
    <w:rsid w:val="1A835103"/>
    <w:rsid w:val="1A886702"/>
    <w:rsid w:val="1A8BA8F6"/>
    <w:rsid w:val="1AA8EF68"/>
    <w:rsid w:val="1AB7CB89"/>
    <w:rsid w:val="1ABBD7BB"/>
    <w:rsid w:val="1ACA7A0B"/>
    <w:rsid w:val="1ACAFD0F"/>
    <w:rsid w:val="1ACEB91F"/>
    <w:rsid w:val="1B047E82"/>
    <w:rsid w:val="1B04E7E2"/>
    <w:rsid w:val="1B0DB150"/>
    <w:rsid w:val="1B140ECE"/>
    <w:rsid w:val="1B169E84"/>
    <w:rsid w:val="1B175C38"/>
    <w:rsid w:val="1B1F9666"/>
    <w:rsid w:val="1B203C31"/>
    <w:rsid w:val="1B3237D6"/>
    <w:rsid w:val="1B4453FB"/>
    <w:rsid w:val="1B484487"/>
    <w:rsid w:val="1B4D07CB"/>
    <w:rsid w:val="1B67C67D"/>
    <w:rsid w:val="1B9B9522"/>
    <w:rsid w:val="1BBCD7AF"/>
    <w:rsid w:val="1BBE9BA8"/>
    <w:rsid w:val="1BC82CD5"/>
    <w:rsid w:val="1BD7B9EB"/>
    <w:rsid w:val="1BE6EC95"/>
    <w:rsid w:val="1BF3EA45"/>
    <w:rsid w:val="1C10FB7E"/>
    <w:rsid w:val="1C1896E6"/>
    <w:rsid w:val="1C420680"/>
    <w:rsid w:val="1C4BB7EB"/>
    <w:rsid w:val="1C6000DF"/>
    <w:rsid w:val="1C61E872"/>
    <w:rsid w:val="1C774C75"/>
    <w:rsid w:val="1C7D8EE4"/>
    <w:rsid w:val="1CA56A60"/>
    <w:rsid w:val="1CA9378D"/>
    <w:rsid w:val="1CBC0B30"/>
    <w:rsid w:val="1CBEA34A"/>
    <w:rsid w:val="1D0DA304"/>
    <w:rsid w:val="1D0F1C26"/>
    <w:rsid w:val="1D624C44"/>
    <w:rsid w:val="1D688AED"/>
    <w:rsid w:val="1D69C0BF"/>
    <w:rsid w:val="1D723C87"/>
    <w:rsid w:val="1D73BA4F"/>
    <w:rsid w:val="1DA9E7B6"/>
    <w:rsid w:val="1DAA4B13"/>
    <w:rsid w:val="1DACCBDF"/>
    <w:rsid w:val="1DC349B8"/>
    <w:rsid w:val="1DC76FCB"/>
    <w:rsid w:val="1DCCA838"/>
    <w:rsid w:val="1DD03197"/>
    <w:rsid w:val="1DEF681B"/>
    <w:rsid w:val="1E00F4F1"/>
    <w:rsid w:val="1E281844"/>
    <w:rsid w:val="1E35E886"/>
    <w:rsid w:val="1E3ADD0A"/>
    <w:rsid w:val="1E6F1CB4"/>
    <w:rsid w:val="1E7B3146"/>
    <w:rsid w:val="1E7CF823"/>
    <w:rsid w:val="1E7F19E6"/>
    <w:rsid w:val="1E8BE779"/>
    <w:rsid w:val="1E8EEC5D"/>
    <w:rsid w:val="1E9D6F01"/>
    <w:rsid w:val="1EA0D3F2"/>
    <w:rsid w:val="1EBCBED6"/>
    <w:rsid w:val="1EC7ED73"/>
    <w:rsid w:val="1EF4D389"/>
    <w:rsid w:val="1EFC6A2B"/>
    <w:rsid w:val="1F191A5B"/>
    <w:rsid w:val="1F1CCE65"/>
    <w:rsid w:val="1F24AFA1"/>
    <w:rsid w:val="1F307A70"/>
    <w:rsid w:val="1F30C218"/>
    <w:rsid w:val="1F384078"/>
    <w:rsid w:val="1F5EB1A0"/>
    <w:rsid w:val="1F5F92DE"/>
    <w:rsid w:val="1F62F685"/>
    <w:rsid w:val="1F7A67D1"/>
    <w:rsid w:val="1F815A32"/>
    <w:rsid w:val="1F9D3ABB"/>
    <w:rsid w:val="1FC00347"/>
    <w:rsid w:val="1FCE5794"/>
    <w:rsid w:val="1FD1BFD5"/>
    <w:rsid w:val="1FDB0739"/>
    <w:rsid w:val="1FEC8F13"/>
    <w:rsid w:val="1FFC7306"/>
    <w:rsid w:val="2018C884"/>
    <w:rsid w:val="2039DD6C"/>
    <w:rsid w:val="2049815E"/>
    <w:rsid w:val="2065CEF5"/>
    <w:rsid w:val="2071D43D"/>
    <w:rsid w:val="209A6D03"/>
    <w:rsid w:val="20C4E477"/>
    <w:rsid w:val="20C9B7D0"/>
    <w:rsid w:val="20EE0BB0"/>
    <w:rsid w:val="20F52C20"/>
    <w:rsid w:val="21010C5D"/>
    <w:rsid w:val="2104AA73"/>
    <w:rsid w:val="21120866"/>
    <w:rsid w:val="21366AE4"/>
    <w:rsid w:val="2171F99E"/>
    <w:rsid w:val="217CE6FB"/>
    <w:rsid w:val="217F7167"/>
    <w:rsid w:val="218F3BD0"/>
    <w:rsid w:val="2199A4A7"/>
    <w:rsid w:val="21A1795A"/>
    <w:rsid w:val="21BFDF30"/>
    <w:rsid w:val="21CD92F9"/>
    <w:rsid w:val="21DC3291"/>
    <w:rsid w:val="21DC49A4"/>
    <w:rsid w:val="2200E5E2"/>
    <w:rsid w:val="2235228E"/>
    <w:rsid w:val="22445E53"/>
    <w:rsid w:val="225D4D32"/>
    <w:rsid w:val="227571C0"/>
    <w:rsid w:val="2277E03D"/>
    <w:rsid w:val="22A9DB4B"/>
    <w:rsid w:val="22D0892D"/>
    <w:rsid w:val="22E1B0D7"/>
    <w:rsid w:val="22EFF4DE"/>
    <w:rsid w:val="22FDCD07"/>
    <w:rsid w:val="23096097"/>
    <w:rsid w:val="232A5D2B"/>
    <w:rsid w:val="232EC6BA"/>
    <w:rsid w:val="232F2145"/>
    <w:rsid w:val="236EB56F"/>
    <w:rsid w:val="2373AD9D"/>
    <w:rsid w:val="2385B1F4"/>
    <w:rsid w:val="2395F175"/>
    <w:rsid w:val="23E39F38"/>
    <w:rsid w:val="2403A249"/>
    <w:rsid w:val="240663DA"/>
    <w:rsid w:val="24531705"/>
    <w:rsid w:val="2472E8D9"/>
    <w:rsid w:val="24B516BD"/>
    <w:rsid w:val="24B67D17"/>
    <w:rsid w:val="24BB3F7F"/>
    <w:rsid w:val="24BECD05"/>
    <w:rsid w:val="24CA971B"/>
    <w:rsid w:val="24D71664"/>
    <w:rsid w:val="24DD021B"/>
    <w:rsid w:val="24F0F184"/>
    <w:rsid w:val="24FCF6DC"/>
    <w:rsid w:val="250FD5FD"/>
    <w:rsid w:val="2519D505"/>
    <w:rsid w:val="25514327"/>
    <w:rsid w:val="25600028"/>
    <w:rsid w:val="2572D3D7"/>
    <w:rsid w:val="257F4C19"/>
    <w:rsid w:val="2580EF6B"/>
    <w:rsid w:val="25C58B29"/>
    <w:rsid w:val="25D8037E"/>
    <w:rsid w:val="25E00253"/>
    <w:rsid w:val="25EC37B6"/>
    <w:rsid w:val="25EC9448"/>
    <w:rsid w:val="260EB93A"/>
    <w:rsid w:val="2639B04B"/>
    <w:rsid w:val="264A1053"/>
    <w:rsid w:val="264D3F1F"/>
    <w:rsid w:val="2651C1AC"/>
    <w:rsid w:val="2673F40D"/>
    <w:rsid w:val="26785E4F"/>
    <w:rsid w:val="26BBB5E4"/>
    <w:rsid w:val="26C15925"/>
    <w:rsid w:val="26C286C1"/>
    <w:rsid w:val="26D385FE"/>
    <w:rsid w:val="27484CCD"/>
    <w:rsid w:val="278F0BE0"/>
    <w:rsid w:val="27A56EDD"/>
    <w:rsid w:val="27A5FE9B"/>
    <w:rsid w:val="27AD56BA"/>
    <w:rsid w:val="27CF78CE"/>
    <w:rsid w:val="27D582F3"/>
    <w:rsid w:val="27E00C32"/>
    <w:rsid w:val="27E3E02B"/>
    <w:rsid w:val="27FA9C21"/>
    <w:rsid w:val="2803A4E3"/>
    <w:rsid w:val="281644B6"/>
    <w:rsid w:val="283B0FFB"/>
    <w:rsid w:val="2855575C"/>
    <w:rsid w:val="28597B0B"/>
    <w:rsid w:val="286F565F"/>
    <w:rsid w:val="28B39FD7"/>
    <w:rsid w:val="28BDC4E5"/>
    <w:rsid w:val="28C7AFD2"/>
    <w:rsid w:val="28CE41DD"/>
    <w:rsid w:val="28D223A8"/>
    <w:rsid w:val="28D7FCE4"/>
    <w:rsid w:val="28D8D276"/>
    <w:rsid w:val="28FE5EAA"/>
    <w:rsid w:val="29159E27"/>
    <w:rsid w:val="294659FC"/>
    <w:rsid w:val="2949271B"/>
    <w:rsid w:val="29509E1E"/>
    <w:rsid w:val="296124BD"/>
    <w:rsid w:val="2967982A"/>
    <w:rsid w:val="2972176D"/>
    <w:rsid w:val="29793728"/>
    <w:rsid w:val="299362E2"/>
    <w:rsid w:val="29AF16E8"/>
    <w:rsid w:val="29B406B3"/>
    <w:rsid w:val="29D90CF0"/>
    <w:rsid w:val="29DB5144"/>
    <w:rsid w:val="29F54B6C"/>
    <w:rsid w:val="29F88788"/>
    <w:rsid w:val="2A036C91"/>
    <w:rsid w:val="2A1B0299"/>
    <w:rsid w:val="2A25DDB5"/>
    <w:rsid w:val="2A376A8B"/>
    <w:rsid w:val="2A52B1F8"/>
    <w:rsid w:val="2A6BAE0F"/>
    <w:rsid w:val="2A70BF76"/>
    <w:rsid w:val="2A85AE6B"/>
    <w:rsid w:val="2AAF345C"/>
    <w:rsid w:val="2AB07978"/>
    <w:rsid w:val="2AB60C2A"/>
    <w:rsid w:val="2AB9AD69"/>
    <w:rsid w:val="2AC47E65"/>
    <w:rsid w:val="2AC655EA"/>
    <w:rsid w:val="2AE1CA46"/>
    <w:rsid w:val="2AE4F77C"/>
    <w:rsid w:val="2AF91EC4"/>
    <w:rsid w:val="2AFFBABA"/>
    <w:rsid w:val="2B0B8CF9"/>
    <w:rsid w:val="2B1A3149"/>
    <w:rsid w:val="2B39D89F"/>
    <w:rsid w:val="2B45AB4E"/>
    <w:rsid w:val="2B4DE578"/>
    <w:rsid w:val="2B6F2114"/>
    <w:rsid w:val="2B6FEE2C"/>
    <w:rsid w:val="2B797C0B"/>
    <w:rsid w:val="2B911BCD"/>
    <w:rsid w:val="2BA142D4"/>
    <w:rsid w:val="2BB93BA7"/>
    <w:rsid w:val="2BE9C387"/>
    <w:rsid w:val="2BEA0A4C"/>
    <w:rsid w:val="2BF55C1F"/>
    <w:rsid w:val="2C05A4A7"/>
    <w:rsid w:val="2C1C69F8"/>
    <w:rsid w:val="2C3651AB"/>
    <w:rsid w:val="2C4E5150"/>
    <w:rsid w:val="2C9B8B1B"/>
    <w:rsid w:val="2CB53B0B"/>
    <w:rsid w:val="2CDC8C1D"/>
    <w:rsid w:val="2D0D3907"/>
    <w:rsid w:val="2D1AE23B"/>
    <w:rsid w:val="2D2A66E3"/>
    <w:rsid w:val="2D3218FB"/>
    <w:rsid w:val="2D3C6AB4"/>
    <w:rsid w:val="2D498B57"/>
    <w:rsid w:val="2DBFDB0F"/>
    <w:rsid w:val="2DC090AC"/>
    <w:rsid w:val="2DC4F509"/>
    <w:rsid w:val="2DC8989C"/>
    <w:rsid w:val="2DCC513F"/>
    <w:rsid w:val="2DD34486"/>
    <w:rsid w:val="2DD87117"/>
    <w:rsid w:val="2DDA8019"/>
    <w:rsid w:val="2DEDD3E6"/>
    <w:rsid w:val="2E09F220"/>
    <w:rsid w:val="2E3F0EFE"/>
    <w:rsid w:val="2E476234"/>
    <w:rsid w:val="2E717961"/>
    <w:rsid w:val="2E97FF57"/>
    <w:rsid w:val="2EA78EEE"/>
    <w:rsid w:val="2EB40818"/>
    <w:rsid w:val="2EBAC7F3"/>
    <w:rsid w:val="2EC0E91F"/>
    <w:rsid w:val="2F1A2EBD"/>
    <w:rsid w:val="2F245B04"/>
    <w:rsid w:val="2F2D6BFD"/>
    <w:rsid w:val="2F3C6DF0"/>
    <w:rsid w:val="2F522071"/>
    <w:rsid w:val="2F5757F9"/>
    <w:rsid w:val="2F5BAB70"/>
    <w:rsid w:val="2F6270F4"/>
    <w:rsid w:val="2F7E8EBB"/>
    <w:rsid w:val="2FA8FE6C"/>
    <w:rsid w:val="2FCEC3F4"/>
    <w:rsid w:val="2FE7E39F"/>
    <w:rsid w:val="2FFF476C"/>
    <w:rsid w:val="3003AA69"/>
    <w:rsid w:val="3005D78C"/>
    <w:rsid w:val="300A2B23"/>
    <w:rsid w:val="3018D7D9"/>
    <w:rsid w:val="301B6655"/>
    <w:rsid w:val="3021A078"/>
    <w:rsid w:val="30382A18"/>
    <w:rsid w:val="303D7062"/>
    <w:rsid w:val="304489F8"/>
    <w:rsid w:val="30764BC7"/>
    <w:rsid w:val="308FE675"/>
    <w:rsid w:val="3095A49D"/>
    <w:rsid w:val="30AE427B"/>
    <w:rsid w:val="30D215B7"/>
    <w:rsid w:val="30D50D10"/>
    <w:rsid w:val="30F4BDDD"/>
    <w:rsid w:val="31110C1D"/>
    <w:rsid w:val="31142FF0"/>
    <w:rsid w:val="3142508D"/>
    <w:rsid w:val="3155C311"/>
    <w:rsid w:val="3167433D"/>
    <w:rsid w:val="317CBFEA"/>
    <w:rsid w:val="317DB716"/>
    <w:rsid w:val="3188AC2E"/>
    <w:rsid w:val="318D7C58"/>
    <w:rsid w:val="3197DF4C"/>
    <w:rsid w:val="319994D4"/>
    <w:rsid w:val="31B18279"/>
    <w:rsid w:val="32090046"/>
    <w:rsid w:val="32162C5A"/>
    <w:rsid w:val="321D11F1"/>
    <w:rsid w:val="32284304"/>
    <w:rsid w:val="325A821D"/>
    <w:rsid w:val="326A8C5C"/>
    <w:rsid w:val="32718AA3"/>
    <w:rsid w:val="32936B3A"/>
    <w:rsid w:val="32B65D80"/>
    <w:rsid w:val="32C7C661"/>
    <w:rsid w:val="32F2F227"/>
    <w:rsid w:val="32FB5630"/>
    <w:rsid w:val="330407D1"/>
    <w:rsid w:val="330868EB"/>
    <w:rsid w:val="330ACC9F"/>
    <w:rsid w:val="332317A5"/>
    <w:rsid w:val="3333AFAD"/>
    <w:rsid w:val="3340151B"/>
    <w:rsid w:val="3341A6E3"/>
    <w:rsid w:val="334EDB39"/>
    <w:rsid w:val="3366F639"/>
    <w:rsid w:val="3369040F"/>
    <w:rsid w:val="33A227EE"/>
    <w:rsid w:val="33C59656"/>
    <w:rsid w:val="33CC3314"/>
    <w:rsid w:val="33D62C0A"/>
    <w:rsid w:val="340DDC3D"/>
    <w:rsid w:val="341331F6"/>
    <w:rsid w:val="344EEA32"/>
    <w:rsid w:val="345E9FE9"/>
    <w:rsid w:val="348882F0"/>
    <w:rsid w:val="348E47C5"/>
    <w:rsid w:val="34A69D00"/>
    <w:rsid w:val="34E26E5B"/>
    <w:rsid w:val="350C6C78"/>
    <w:rsid w:val="3534EDCA"/>
    <w:rsid w:val="3568607B"/>
    <w:rsid w:val="35690B0E"/>
    <w:rsid w:val="3598998B"/>
    <w:rsid w:val="359B1967"/>
    <w:rsid w:val="35A8B8F2"/>
    <w:rsid w:val="35B86981"/>
    <w:rsid w:val="35CBFBD4"/>
    <w:rsid w:val="35D592E9"/>
    <w:rsid w:val="35E055B0"/>
    <w:rsid w:val="35F6E475"/>
    <w:rsid w:val="3611AC26"/>
    <w:rsid w:val="36A32DAA"/>
    <w:rsid w:val="36D35967"/>
    <w:rsid w:val="36D837F2"/>
    <w:rsid w:val="36ED76B8"/>
    <w:rsid w:val="36F2DBD7"/>
    <w:rsid w:val="37001DFD"/>
    <w:rsid w:val="37074EDB"/>
    <w:rsid w:val="3712147B"/>
    <w:rsid w:val="3717D6C0"/>
    <w:rsid w:val="3727B0D1"/>
    <w:rsid w:val="373B406A"/>
    <w:rsid w:val="3768E758"/>
    <w:rsid w:val="377D1EAA"/>
    <w:rsid w:val="37A1ACA5"/>
    <w:rsid w:val="37CC7A28"/>
    <w:rsid w:val="37EF2F9D"/>
    <w:rsid w:val="37F36D75"/>
    <w:rsid w:val="37F9EBBC"/>
    <w:rsid w:val="3805F00E"/>
    <w:rsid w:val="381A76AA"/>
    <w:rsid w:val="383D06FC"/>
    <w:rsid w:val="38427D6C"/>
    <w:rsid w:val="385E63FE"/>
    <w:rsid w:val="3864C262"/>
    <w:rsid w:val="38673621"/>
    <w:rsid w:val="3898A83F"/>
    <w:rsid w:val="38D27DB0"/>
    <w:rsid w:val="39043C5D"/>
    <w:rsid w:val="3905C81D"/>
    <w:rsid w:val="39855F8D"/>
    <w:rsid w:val="3996B36B"/>
    <w:rsid w:val="3998B297"/>
    <w:rsid w:val="399A141D"/>
    <w:rsid w:val="399D406C"/>
    <w:rsid w:val="39A1D911"/>
    <w:rsid w:val="39BBC694"/>
    <w:rsid w:val="39EAF1C6"/>
    <w:rsid w:val="39EBFFDA"/>
    <w:rsid w:val="39FDE7FB"/>
    <w:rsid w:val="3A0CC845"/>
    <w:rsid w:val="3A135344"/>
    <w:rsid w:val="3A1728DE"/>
    <w:rsid w:val="3A3D66D4"/>
    <w:rsid w:val="3A5056F9"/>
    <w:rsid w:val="3A7F09D8"/>
    <w:rsid w:val="3A88FE70"/>
    <w:rsid w:val="3A91356E"/>
    <w:rsid w:val="3AB92FA5"/>
    <w:rsid w:val="3ACAAB36"/>
    <w:rsid w:val="3AD0E008"/>
    <w:rsid w:val="3ADB54D8"/>
    <w:rsid w:val="3AF411A7"/>
    <w:rsid w:val="3B06C9F6"/>
    <w:rsid w:val="3B29D1CB"/>
    <w:rsid w:val="3B30DE6A"/>
    <w:rsid w:val="3B4AA458"/>
    <w:rsid w:val="3B537D8F"/>
    <w:rsid w:val="3B6B0FCC"/>
    <w:rsid w:val="3B6B729A"/>
    <w:rsid w:val="3B6BF6C8"/>
    <w:rsid w:val="3B6CB25A"/>
    <w:rsid w:val="3B82B806"/>
    <w:rsid w:val="3B8DA22D"/>
    <w:rsid w:val="3BAF1C63"/>
    <w:rsid w:val="3BC23EEC"/>
    <w:rsid w:val="3BEA9289"/>
    <w:rsid w:val="3C081B9C"/>
    <w:rsid w:val="3C0B788F"/>
    <w:rsid w:val="3C116EA2"/>
    <w:rsid w:val="3C14B6F1"/>
    <w:rsid w:val="3C1D840C"/>
    <w:rsid w:val="3C22A0F8"/>
    <w:rsid w:val="3C2A7105"/>
    <w:rsid w:val="3C4DD82F"/>
    <w:rsid w:val="3C4E3CD6"/>
    <w:rsid w:val="3C542053"/>
    <w:rsid w:val="3C615333"/>
    <w:rsid w:val="3C62DA12"/>
    <w:rsid w:val="3C6EA8A7"/>
    <w:rsid w:val="3C78FEFF"/>
    <w:rsid w:val="3C80865D"/>
    <w:rsid w:val="3C9A02F7"/>
    <w:rsid w:val="3C9FA2BC"/>
    <w:rsid w:val="3CA77BE8"/>
    <w:rsid w:val="3CA7EB91"/>
    <w:rsid w:val="3CC05D54"/>
    <w:rsid w:val="3CCE542D"/>
    <w:rsid w:val="3CFE37CA"/>
    <w:rsid w:val="3D14262F"/>
    <w:rsid w:val="3D37B908"/>
    <w:rsid w:val="3D429AEB"/>
    <w:rsid w:val="3D483F5B"/>
    <w:rsid w:val="3D6B2E73"/>
    <w:rsid w:val="3D93F8BC"/>
    <w:rsid w:val="3D95954D"/>
    <w:rsid w:val="3D9C524E"/>
    <w:rsid w:val="3DB87B11"/>
    <w:rsid w:val="3DF615E1"/>
    <w:rsid w:val="3DFBF8EE"/>
    <w:rsid w:val="3E0F3B5A"/>
    <w:rsid w:val="3E1263B2"/>
    <w:rsid w:val="3E1D529A"/>
    <w:rsid w:val="3E4A501C"/>
    <w:rsid w:val="3E562A48"/>
    <w:rsid w:val="3E6A248E"/>
    <w:rsid w:val="3E6CD170"/>
    <w:rsid w:val="3E7646C7"/>
    <w:rsid w:val="3E825662"/>
    <w:rsid w:val="3E9B5D60"/>
    <w:rsid w:val="3EA3978A"/>
    <w:rsid w:val="3EC65C63"/>
    <w:rsid w:val="3ED5809C"/>
    <w:rsid w:val="3F039907"/>
    <w:rsid w:val="3F17DF02"/>
    <w:rsid w:val="3F1FABC3"/>
    <w:rsid w:val="3F279A4E"/>
    <w:rsid w:val="3F31C234"/>
    <w:rsid w:val="3F40B8A1"/>
    <w:rsid w:val="3F6BB7E0"/>
    <w:rsid w:val="3F8F24DE"/>
    <w:rsid w:val="3F99A734"/>
    <w:rsid w:val="3FAC3CDF"/>
    <w:rsid w:val="3FE75036"/>
    <w:rsid w:val="3FE89768"/>
    <w:rsid w:val="401871BB"/>
    <w:rsid w:val="401AEC45"/>
    <w:rsid w:val="402B452D"/>
    <w:rsid w:val="402B70CB"/>
    <w:rsid w:val="404CD3E6"/>
    <w:rsid w:val="408AA412"/>
    <w:rsid w:val="408B03C5"/>
    <w:rsid w:val="408FF87B"/>
    <w:rsid w:val="409AA936"/>
    <w:rsid w:val="40A5B33E"/>
    <w:rsid w:val="40A80E51"/>
    <w:rsid w:val="40B1AD9B"/>
    <w:rsid w:val="40BEF88A"/>
    <w:rsid w:val="40DF4385"/>
    <w:rsid w:val="40F9B64E"/>
    <w:rsid w:val="4101880A"/>
    <w:rsid w:val="41035DB2"/>
    <w:rsid w:val="411C66C3"/>
    <w:rsid w:val="41263024"/>
    <w:rsid w:val="413399B0"/>
    <w:rsid w:val="4134DE42"/>
    <w:rsid w:val="414D97BF"/>
    <w:rsid w:val="4166D056"/>
    <w:rsid w:val="416B4354"/>
    <w:rsid w:val="416D4730"/>
    <w:rsid w:val="418429C5"/>
    <w:rsid w:val="418AC483"/>
    <w:rsid w:val="4197BF7F"/>
    <w:rsid w:val="41D14446"/>
    <w:rsid w:val="41FDD88F"/>
    <w:rsid w:val="42083444"/>
    <w:rsid w:val="42256C03"/>
    <w:rsid w:val="4228C5C3"/>
    <w:rsid w:val="423D6F27"/>
    <w:rsid w:val="42549F9B"/>
    <w:rsid w:val="427216D8"/>
    <w:rsid w:val="42775D20"/>
    <w:rsid w:val="42AB0449"/>
    <w:rsid w:val="431347E2"/>
    <w:rsid w:val="431EE750"/>
    <w:rsid w:val="432847C0"/>
    <w:rsid w:val="435C109E"/>
    <w:rsid w:val="4365E283"/>
    <w:rsid w:val="437254AF"/>
    <w:rsid w:val="437708AD"/>
    <w:rsid w:val="439CD559"/>
    <w:rsid w:val="439D2154"/>
    <w:rsid w:val="43A71D27"/>
    <w:rsid w:val="43AB4266"/>
    <w:rsid w:val="43C921C6"/>
    <w:rsid w:val="43D6EFDA"/>
    <w:rsid w:val="43E87A50"/>
    <w:rsid w:val="43F565CD"/>
    <w:rsid w:val="4403B25E"/>
    <w:rsid w:val="44142311"/>
    <w:rsid w:val="441824B7"/>
    <w:rsid w:val="441C8087"/>
    <w:rsid w:val="44283788"/>
    <w:rsid w:val="443158A4"/>
    <w:rsid w:val="4438994E"/>
    <w:rsid w:val="443DAFED"/>
    <w:rsid w:val="4452E46B"/>
    <w:rsid w:val="445E0002"/>
    <w:rsid w:val="445FD816"/>
    <w:rsid w:val="447F9AFA"/>
    <w:rsid w:val="4494D998"/>
    <w:rsid w:val="44A261F0"/>
    <w:rsid w:val="44BECA22"/>
    <w:rsid w:val="44CB940C"/>
    <w:rsid w:val="44EC4391"/>
    <w:rsid w:val="44EDF54A"/>
    <w:rsid w:val="450D4CED"/>
    <w:rsid w:val="450F2D2C"/>
    <w:rsid w:val="4514EE65"/>
    <w:rsid w:val="453D22F3"/>
    <w:rsid w:val="454F49FD"/>
    <w:rsid w:val="455C9044"/>
    <w:rsid w:val="45723FD1"/>
    <w:rsid w:val="45849C61"/>
    <w:rsid w:val="45893539"/>
    <w:rsid w:val="458F74A0"/>
    <w:rsid w:val="459269AD"/>
    <w:rsid w:val="45A28331"/>
    <w:rsid w:val="45E1DA3C"/>
    <w:rsid w:val="45E851A0"/>
    <w:rsid w:val="45EEB4CC"/>
    <w:rsid w:val="45FA9E78"/>
    <w:rsid w:val="4611E834"/>
    <w:rsid w:val="462771FF"/>
    <w:rsid w:val="462B44BA"/>
    <w:rsid w:val="46394887"/>
    <w:rsid w:val="463A853E"/>
    <w:rsid w:val="463E402F"/>
    <w:rsid w:val="463E97C7"/>
    <w:rsid w:val="46416770"/>
    <w:rsid w:val="464264A1"/>
    <w:rsid w:val="465390A7"/>
    <w:rsid w:val="4655F809"/>
    <w:rsid w:val="4682E13F"/>
    <w:rsid w:val="468343B7"/>
    <w:rsid w:val="468D8FBA"/>
    <w:rsid w:val="46A447F5"/>
    <w:rsid w:val="46AA6546"/>
    <w:rsid w:val="46B74B54"/>
    <w:rsid w:val="46BA2C68"/>
    <w:rsid w:val="46F79DBA"/>
    <w:rsid w:val="4704619F"/>
    <w:rsid w:val="470755A2"/>
    <w:rsid w:val="470A26ED"/>
    <w:rsid w:val="4727E2CC"/>
    <w:rsid w:val="47688A28"/>
    <w:rsid w:val="477144DB"/>
    <w:rsid w:val="47749F7E"/>
    <w:rsid w:val="477B1F2E"/>
    <w:rsid w:val="47977697"/>
    <w:rsid w:val="47A5724A"/>
    <w:rsid w:val="47B22BD6"/>
    <w:rsid w:val="47E1C9B7"/>
    <w:rsid w:val="47F77A0E"/>
    <w:rsid w:val="481CC1E6"/>
    <w:rsid w:val="4840FBE0"/>
    <w:rsid w:val="4848E059"/>
    <w:rsid w:val="485681BA"/>
    <w:rsid w:val="4861312F"/>
    <w:rsid w:val="48A8F2B6"/>
    <w:rsid w:val="48B6A6E7"/>
    <w:rsid w:val="48B730DC"/>
    <w:rsid w:val="48D8343F"/>
    <w:rsid w:val="49091A07"/>
    <w:rsid w:val="4915D5BE"/>
    <w:rsid w:val="4926B058"/>
    <w:rsid w:val="493607C2"/>
    <w:rsid w:val="495234D4"/>
    <w:rsid w:val="495D918E"/>
    <w:rsid w:val="49823076"/>
    <w:rsid w:val="498716E5"/>
    <w:rsid w:val="4987206B"/>
    <w:rsid w:val="4996E950"/>
    <w:rsid w:val="49C6F53B"/>
    <w:rsid w:val="49CA7C79"/>
    <w:rsid w:val="49CF7993"/>
    <w:rsid w:val="49DC2704"/>
    <w:rsid w:val="49DCD350"/>
    <w:rsid w:val="49E6CAB2"/>
    <w:rsid w:val="49FDE210"/>
    <w:rsid w:val="4A23C606"/>
    <w:rsid w:val="4A69F6B4"/>
    <w:rsid w:val="4A6AE1E5"/>
    <w:rsid w:val="4A6F2F64"/>
    <w:rsid w:val="4A7C27DC"/>
    <w:rsid w:val="4ABB5AEF"/>
    <w:rsid w:val="4AC420AA"/>
    <w:rsid w:val="4AD29457"/>
    <w:rsid w:val="4AE990DC"/>
    <w:rsid w:val="4AE9B937"/>
    <w:rsid w:val="4AEAF2BF"/>
    <w:rsid w:val="4AF16FD1"/>
    <w:rsid w:val="4B0AEAEC"/>
    <w:rsid w:val="4B1816F5"/>
    <w:rsid w:val="4B218B9C"/>
    <w:rsid w:val="4B333BD2"/>
    <w:rsid w:val="4B37DE3A"/>
    <w:rsid w:val="4B5D1699"/>
    <w:rsid w:val="4B5EFE2F"/>
    <w:rsid w:val="4B73E351"/>
    <w:rsid w:val="4B84C8F0"/>
    <w:rsid w:val="4B8719AE"/>
    <w:rsid w:val="4B92B90E"/>
    <w:rsid w:val="4BB51849"/>
    <w:rsid w:val="4BF2F238"/>
    <w:rsid w:val="4BFFBC23"/>
    <w:rsid w:val="4C2B3072"/>
    <w:rsid w:val="4C2D66FC"/>
    <w:rsid w:val="4C37DD64"/>
    <w:rsid w:val="4C53D2E0"/>
    <w:rsid w:val="4C561795"/>
    <w:rsid w:val="4C78FC4D"/>
    <w:rsid w:val="4C7BCD9A"/>
    <w:rsid w:val="4CB7281D"/>
    <w:rsid w:val="4CD643FE"/>
    <w:rsid w:val="4CDFD6B4"/>
    <w:rsid w:val="4D2C253D"/>
    <w:rsid w:val="4D32F94E"/>
    <w:rsid w:val="4D400229"/>
    <w:rsid w:val="4D63A491"/>
    <w:rsid w:val="4D788B34"/>
    <w:rsid w:val="4D7A3DF9"/>
    <w:rsid w:val="4D971496"/>
    <w:rsid w:val="4D97AC14"/>
    <w:rsid w:val="4D9A7987"/>
    <w:rsid w:val="4DA0B66A"/>
    <w:rsid w:val="4DB0CE4A"/>
    <w:rsid w:val="4DC362CD"/>
    <w:rsid w:val="4DCBE664"/>
    <w:rsid w:val="4DCF47A6"/>
    <w:rsid w:val="4DD83AEA"/>
    <w:rsid w:val="4DF5BCE0"/>
    <w:rsid w:val="4E56961E"/>
    <w:rsid w:val="4E69CCDD"/>
    <w:rsid w:val="4E72145F"/>
    <w:rsid w:val="4E74CAC7"/>
    <w:rsid w:val="4ED01B8C"/>
    <w:rsid w:val="4ED2DAD0"/>
    <w:rsid w:val="4ED4C700"/>
    <w:rsid w:val="4EE32BDF"/>
    <w:rsid w:val="4EEAAE4F"/>
    <w:rsid w:val="4F0D151E"/>
    <w:rsid w:val="4F0F8742"/>
    <w:rsid w:val="4F29CA4F"/>
    <w:rsid w:val="4F384F35"/>
    <w:rsid w:val="4F6A0201"/>
    <w:rsid w:val="4F8869A6"/>
    <w:rsid w:val="4F90BFEC"/>
    <w:rsid w:val="4FAF02AF"/>
    <w:rsid w:val="4FAF60FE"/>
    <w:rsid w:val="4FC003F9"/>
    <w:rsid w:val="4FE52275"/>
    <w:rsid w:val="4FE9DF4A"/>
    <w:rsid w:val="5007806B"/>
    <w:rsid w:val="50115A6A"/>
    <w:rsid w:val="501D24BC"/>
    <w:rsid w:val="50364FF6"/>
    <w:rsid w:val="503B7A83"/>
    <w:rsid w:val="50506A5B"/>
    <w:rsid w:val="50629845"/>
    <w:rsid w:val="50656D77"/>
    <w:rsid w:val="509707C9"/>
    <w:rsid w:val="50C46B30"/>
    <w:rsid w:val="50E60458"/>
    <w:rsid w:val="5105BB52"/>
    <w:rsid w:val="5123A14E"/>
    <w:rsid w:val="512E8472"/>
    <w:rsid w:val="513D6045"/>
    <w:rsid w:val="513F2605"/>
    <w:rsid w:val="51469095"/>
    <w:rsid w:val="51693938"/>
    <w:rsid w:val="51735328"/>
    <w:rsid w:val="5179DAFE"/>
    <w:rsid w:val="517A2C70"/>
    <w:rsid w:val="5184E917"/>
    <w:rsid w:val="51A8AD6F"/>
    <w:rsid w:val="51C732A1"/>
    <w:rsid w:val="51CC4B1F"/>
    <w:rsid w:val="51CE6BC0"/>
    <w:rsid w:val="51D874C4"/>
    <w:rsid w:val="51F35E37"/>
    <w:rsid w:val="5205CCA9"/>
    <w:rsid w:val="5209601B"/>
    <w:rsid w:val="52281630"/>
    <w:rsid w:val="522B846C"/>
    <w:rsid w:val="523FD4F1"/>
    <w:rsid w:val="52585DA8"/>
    <w:rsid w:val="52A6E20B"/>
    <w:rsid w:val="52AC2722"/>
    <w:rsid w:val="52AD4477"/>
    <w:rsid w:val="52ADB795"/>
    <w:rsid w:val="52B0A43B"/>
    <w:rsid w:val="52C47B15"/>
    <w:rsid w:val="52CA1A8E"/>
    <w:rsid w:val="52EC216A"/>
    <w:rsid w:val="52F14430"/>
    <w:rsid w:val="52FBF4E3"/>
    <w:rsid w:val="5303D267"/>
    <w:rsid w:val="53108DDF"/>
    <w:rsid w:val="53250855"/>
    <w:rsid w:val="5356CB38"/>
    <w:rsid w:val="5376F45A"/>
    <w:rsid w:val="538102C7"/>
    <w:rsid w:val="539C39F5"/>
    <w:rsid w:val="53C24446"/>
    <w:rsid w:val="53CEA45B"/>
    <w:rsid w:val="53D722E7"/>
    <w:rsid w:val="53DBD49C"/>
    <w:rsid w:val="53E7ABCE"/>
    <w:rsid w:val="53EBDD77"/>
    <w:rsid w:val="53F417F1"/>
    <w:rsid w:val="53F4513D"/>
    <w:rsid w:val="53F463E2"/>
    <w:rsid w:val="53FF6CF7"/>
    <w:rsid w:val="54061EB6"/>
    <w:rsid w:val="5410D6B7"/>
    <w:rsid w:val="5417CEB4"/>
    <w:rsid w:val="5455E67C"/>
    <w:rsid w:val="546DD480"/>
    <w:rsid w:val="54798DC4"/>
    <w:rsid w:val="548D764F"/>
    <w:rsid w:val="54BC0D7B"/>
    <w:rsid w:val="54DED30A"/>
    <w:rsid w:val="54E0C5AA"/>
    <w:rsid w:val="54E3A9EF"/>
    <w:rsid w:val="54F50019"/>
    <w:rsid w:val="5506A85A"/>
    <w:rsid w:val="55237760"/>
    <w:rsid w:val="5537D1D8"/>
    <w:rsid w:val="5564F172"/>
    <w:rsid w:val="55745759"/>
    <w:rsid w:val="557ABFD0"/>
    <w:rsid w:val="5593FDF9"/>
    <w:rsid w:val="5597DC53"/>
    <w:rsid w:val="55B82C2A"/>
    <w:rsid w:val="55C6BC31"/>
    <w:rsid w:val="55CCBB85"/>
    <w:rsid w:val="55DA2CAF"/>
    <w:rsid w:val="55DE305B"/>
    <w:rsid w:val="5606A2FC"/>
    <w:rsid w:val="560A60F9"/>
    <w:rsid w:val="560C3A9B"/>
    <w:rsid w:val="56282388"/>
    <w:rsid w:val="564293DC"/>
    <w:rsid w:val="565378EA"/>
    <w:rsid w:val="568D6BBE"/>
    <w:rsid w:val="568E7DC1"/>
    <w:rsid w:val="56C18663"/>
    <w:rsid w:val="56C425AC"/>
    <w:rsid w:val="56C8E156"/>
    <w:rsid w:val="56EC03A1"/>
    <w:rsid w:val="56FCCF39"/>
    <w:rsid w:val="57124815"/>
    <w:rsid w:val="572020AA"/>
    <w:rsid w:val="5721ADD0"/>
    <w:rsid w:val="576BB3A0"/>
    <w:rsid w:val="57BA75AF"/>
    <w:rsid w:val="580C6C6E"/>
    <w:rsid w:val="5817EEF3"/>
    <w:rsid w:val="584871D2"/>
    <w:rsid w:val="584BD045"/>
    <w:rsid w:val="584FB62A"/>
    <w:rsid w:val="58772F5A"/>
    <w:rsid w:val="5879A291"/>
    <w:rsid w:val="588781C3"/>
    <w:rsid w:val="5887D402"/>
    <w:rsid w:val="5896EFCA"/>
    <w:rsid w:val="58B59819"/>
    <w:rsid w:val="58F9CD16"/>
    <w:rsid w:val="58FABF23"/>
    <w:rsid w:val="58FE5CF3"/>
    <w:rsid w:val="5902E7FB"/>
    <w:rsid w:val="5925FE2E"/>
    <w:rsid w:val="592A754A"/>
    <w:rsid w:val="5937965A"/>
    <w:rsid w:val="5955509F"/>
    <w:rsid w:val="596DA0FD"/>
    <w:rsid w:val="5970D285"/>
    <w:rsid w:val="5976CB2E"/>
    <w:rsid w:val="5985CA9A"/>
    <w:rsid w:val="5986C146"/>
    <w:rsid w:val="59B29681"/>
    <w:rsid w:val="59BE0AAB"/>
    <w:rsid w:val="59CA962D"/>
    <w:rsid w:val="59DD6A65"/>
    <w:rsid w:val="59E950DC"/>
    <w:rsid w:val="5A2A53C5"/>
    <w:rsid w:val="5A346FFB"/>
    <w:rsid w:val="5A407A53"/>
    <w:rsid w:val="5A40D106"/>
    <w:rsid w:val="5A4CD8A7"/>
    <w:rsid w:val="5A9A2D54"/>
    <w:rsid w:val="5AB69E37"/>
    <w:rsid w:val="5ABD8936"/>
    <w:rsid w:val="5AD77963"/>
    <w:rsid w:val="5AE8FD46"/>
    <w:rsid w:val="5AF2A755"/>
    <w:rsid w:val="5B02A057"/>
    <w:rsid w:val="5B0B8E0A"/>
    <w:rsid w:val="5B6A498E"/>
    <w:rsid w:val="5B728D9A"/>
    <w:rsid w:val="5B7AA074"/>
    <w:rsid w:val="5B861742"/>
    <w:rsid w:val="5BA48CBC"/>
    <w:rsid w:val="5BBBE6A1"/>
    <w:rsid w:val="5BBF53B6"/>
    <w:rsid w:val="5BD22983"/>
    <w:rsid w:val="5BEE8A76"/>
    <w:rsid w:val="5C098B1F"/>
    <w:rsid w:val="5C1B549F"/>
    <w:rsid w:val="5C35FF06"/>
    <w:rsid w:val="5C3ED6F7"/>
    <w:rsid w:val="5C41C7B9"/>
    <w:rsid w:val="5C47D004"/>
    <w:rsid w:val="5C4A3A34"/>
    <w:rsid w:val="5C4C98E4"/>
    <w:rsid w:val="5C724664"/>
    <w:rsid w:val="5C7D988A"/>
    <w:rsid w:val="5C7E8B80"/>
    <w:rsid w:val="5C8BA7B4"/>
    <w:rsid w:val="5C9270B0"/>
    <w:rsid w:val="5C9D8F06"/>
    <w:rsid w:val="5CAF5E16"/>
    <w:rsid w:val="5CBA1D8B"/>
    <w:rsid w:val="5CC96A39"/>
    <w:rsid w:val="5CCB40DC"/>
    <w:rsid w:val="5CCB8525"/>
    <w:rsid w:val="5CE51F1D"/>
    <w:rsid w:val="5CF26991"/>
    <w:rsid w:val="5CF9CAB2"/>
    <w:rsid w:val="5CFDE58A"/>
    <w:rsid w:val="5D0370D0"/>
    <w:rsid w:val="5D12D48A"/>
    <w:rsid w:val="5D17F27D"/>
    <w:rsid w:val="5D215C13"/>
    <w:rsid w:val="5D28F725"/>
    <w:rsid w:val="5D3E4439"/>
    <w:rsid w:val="5D485BA2"/>
    <w:rsid w:val="5D5E0C2C"/>
    <w:rsid w:val="5D5E9ABA"/>
    <w:rsid w:val="5D70B42B"/>
    <w:rsid w:val="5D8728BE"/>
    <w:rsid w:val="5D95B784"/>
    <w:rsid w:val="5DA06DE6"/>
    <w:rsid w:val="5DA55B80"/>
    <w:rsid w:val="5DBC7E81"/>
    <w:rsid w:val="5DBCAD9E"/>
    <w:rsid w:val="5DC24EC4"/>
    <w:rsid w:val="5DCE4241"/>
    <w:rsid w:val="5DD28DCB"/>
    <w:rsid w:val="5E1DC695"/>
    <w:rsid w:val="5E3C3FFC"/>
    <w:rsid w:val="5E6E1476"/>
    <w:rsid w:val="5E91A5CA"/>
    <w:rsid w:val="5E99C0EA"/>
    <w:rsid w:val="5E9BE623"/>
    <w:rsid w:val="5EA42DAB"/>
    <w:rsid w:val="5ED3BBA6"/>
    <w:rsid w:val="5ED81C25"/>
    <w:rsid w:val="5EE388E2"/>
    <w:rsid w:val="5F12503B"/>
    <w:rsid w:val="5F21F12E"/>
    <w:rsid w:val="5F4BBA4C"/>
    <w:rsid w:val="5F50D59B"/>
    <w:rsid w:val="5F547B05"/>
    <w:rsid w:val="5F600026"/>
    <w:rsid w:val="5F682EDC"/>
    <w:rsid w:val="5F7D447E"/>
    <w:rsid w:val="5F940946"/>
    <w:rsid w:val="5F980C43"/>
    <w:rsid w:val="5FA6CDD2"/>
    <w:rsid w:val="5FC06F50"/>
    <w:rsid w:val="5FC92D12"/>
    <w:rsid w:val="5FD42FB8"/>
    <w:rsid w:val="5FE3CB1D"/>
    <w:rsid w:val="5FE97A34"/>
    <w:rsid w:val="5FEBF71D"/>
    <w:rsid w:val="5FEC5E22"/>
    <w:rsid w:val="60258ADB"/>
    <w:rsid w:val="602ECCDF"/>
    <w:rsid w:val="602F4151"/>
    <w:rsid w:val="6035E565"/>
    <w:rsid w:val="605F7956"/>
    <w:rsid w:val="606AD227"/>
    <w:rsid w:val="606C5739"/>
    <w:rsid w:val="606C96AF"/>
    <w:rsid w:val="60812ED5"/>
    <w:rsid w:val="60D0F96C"/>
    <w:rsid w:val="60DE9D23"/>
    <w:rsid w:val="610BDB0A"/>
    <w:rsid w:val="6111DC42"/>
    <w:rsid w:val="611914DF"/>
    <w:rsid w:val="612926CE"/>
    <w:rsid w:val="61764294"/>
    <w:rsid w:val="6194DA0F"/>
    <w:rsid w:val="61AB105E"/>
    <w:rsid w:val="61D68E03"/>
    <w:rsid w:val="61E0547F"/>
    <w:rsid w:val="61EF41DC"/>
    <w:rsid w:val="61F2A333"/>
    <w:rsid w:val="61F3AF75"/>
    <w:rsid w:val="620C382F"/>
    <w:rsid w:val="620CE9F3"/>
    <w:rsid w:val="6211556E"/>
    <w:rsid w:val="625705A4"/>
    <w:rsid w:val="6262C730"/>
    <w:rsid w:val="62778A3E"/>
    <w:rsid w:val="62892D86"/>
    <w:rsid w:val="62896C44"/>
    <w:rsid w:val="6298BFF5"/>
    <w:rsid w:val="62B5C1AB"/>
    <w:rsid w:val="62B8D12C"/>
    <w:rsid w:val="62F2B8F2"/>
    <w:rsid w:val="63138485"/>
    <w:rsid w:val="6317B9DD"/>
    <w:rsid w:val="63291768"/>
    <w:rsid w:val="6339A106"/>
    <w:rsid w:val="63552521"/>
    <w:rsid w:val="6377753A"/>
    <w:rsid w:val="637B032D"/>
    <w:rsid w:val="638AD151"/>
    <w:rsid w:val="63A670D0"/>
    <w:rsid w:val="63DBF618"/>
    <w:rsid w:val="63EB4C8B"/>
    <w:rsid w:val="640D8197"/>
    <w:rsid w:val="640F6AEA"/>
    <w:rsid w:val="64175130"/>
    <w:rsid w:val="64494EC0"/>
    <w:rsid w:val="64634A93"/>
    <w:rsid w:val="6473CEBC"/>
    <w:rsid w:val="647E0084"/>
    <w:rsid w:val="64A1479E"/>
    <w:rsid w:val="64C0A3CC"/>
    <w:rsid w:val="64C9053A"/>
    <w:rsid w:val="64DA71E7"/>
    <w:rsid w:val="64DEAADC"/>
    <w:rsid w:val="6513459B"/>
    <w:rsid w:val="65273646"/>
    <w:rsid w:val="652A43F5"/>
    <w:rsid w:val="654FAF12"/>
    <w:rsid w:val="655A3B9D"/>
    <w:rsid w:val="6568BBE7"/>
    <w:rsid w:val="658C438A"/>
    <w:rsid w:val="6593592F"/>
    <w:rsid w:val="65A25D4D"/>
    <w:rsid w:val="65CA7B78"/>
    <w:rsid w:val="66234163"/>
    <w:rsid w:val="6625644D"/>
    <w:rsid w:val="664B8B22"/>
    <w:rsid w:val="66501FF4"/>
    <w:rsid w:val="6653E38E"/>
    <w:rsid w:val="66730670"/>
    <w:rsid w:val="66863D5F"/>
    <w:rsid w:val="66B17E3E"/>
    <w:rsid w:val="66C72098"/>
    <w:rsid w:val="66CFD96B"/>
    <w:rsid w:val="66DC0A39"/>
    <w:rsid w:val="66F1AE29"/>
    <w:rsid w:val="67245A9D"/>
    <w:rsid w:val="67363853"/>
    <w:rsid w:val="674A3257"/>
    <w:rsid w:val="6751CBCB"/>
    <w:rsid w:val="6757BF77"/>
    <w:rsid w:val="67775DF5"/>
    <w:rsid w:val="6791B0EF"/>
    <w:rsid w:val="67B3E9C0"/>
    <w:rsid w:val="67CDC723"/>
    <w:rsid w:val="67D6A927"/>
    <w:rsid w:val="67FCC89F"/>
    <w:rsid w:val="6815CA8B"/>
    <w:rsid w:val="683AD101"/>
    <w:rsid w:val="6847FB44"/>
    <w:rsid w:val="6852FFB1"/>
    <w:rsid w:val="6872CE93"/>
    <w:rsid w:val="6897B3E1"/>
    <w:rsid w:val="68AA60EC"/>
    <w:rsid w:val="68AF468B"/>
    <w:rsid w:val="68B8178A"/>
    <w:rsid w:val="68BA0535"/>
    <w:rsid w:val="68C0C1EF"/>
    <w:rsid w:val="68D5E8A2"/>
    <w:rsid w:val="68DE8F84"/>
    <w:rsid w:val="68F1F572"/>
    <w:rsid w:val="6926974C"/>
    <w:rsid w:val="693434DF"/>
    <w:rsid w:val="69413364"/>
    <w:rsid w:val="6959E467"/>
    <w:rsid w:val="6961ADFC"/>
    <w:rsid w:val="69695FFF"/>
    <w:rsid w:val="699DD267"/>
    <w:rsid w:val="69B46D1E"/>
    <w:rsid w:val="69B61BDA"/>
    <w:rsid w:val="69DC84F6"/>
    <w:rsid w:val="69EF1B53"/>
    <w:rsid w:val="6A1D8BAF"/>
    <w:rsid w:val="6A200A4C"/>
    <w:rsid w:val="6A2324AE"/>
    <w:rsid w:val="6A280330"/>
    <w:rsid w:val="6A2EFA6E"/>
    <w:rsid w:val="6A42D457"/>
    <w:rsid w:val="6A450313"/>
    <w:rsid w:val="6A4E776E"/>
    <w:rsid w:val="6A5DFF8A"/>
    <w:rsid w:val="6A8E243A"/>
    <w:rsid w:val="6AAB4AED"/>
    <w:rsid w:val="6AAE9095"/>
    <w:rsid w:val="6AB762FF"/>
    <w:rsid w:val="6AD159C6"/>
    <w:rsid w:val="6ADAF585"/>
    <w:rsid w:val="6ADBABC8"/>
    <w:rsid w:val="6ADCC183"/>
    <w:rsid w:val="6AF230F9"/>
    <w:rsid w:val="6B038C93"/>
    <w:rsid w:val="6B1E44A1"/>
    <w:rsid w:val="6B25CAFD"/>
    <w:rsid w:val="6B307A2A"/>
    <w:rsid w:val="6B309615"/>
    <w:rsid w:val="6B32BF2D"/>
    <w:rsid w:val="6B3427BE"/>
    <w:rsid w:val="6B3D9E98"/>
    <w:rsid w:val="6B3E6DA7"/>
    <w:rsid w:val="6B4CB255"/>
    <w:rsid w:val="6B530F33"/>
    <w:rsid w:val="6B5CC0CE"/>
    <w:rsid w:val="6B6DB3E2"/>
    <w:rsid w:val="6B934AED"/>
    <w:rsid w:val="6B9A91BB"/>
    <w:rsid w:val="6BA59663"/>
    <w:rsid w:val="6BAD81A4"/>
    <w:rsid w:val="6BCA161A"/>
    <w:rsid w:val="6BD635A8"/>
    <w:rsid w:val="6BF76773"/>
    <w:rsid w:val="6C06389A"/>
    <w:rsid w:val="6C0AFD46"/>
    <w:rsid w:val="6C18DF70"/>
    <w:rsid w:val="6C232F5A"/>
    <w:rsid w:val="6C677F83"/>
    <w:rsid w:val="6C875AE3"/>
    <w:rsid w:val="6C89D7C7"/>
    <w:rsid w:val="6C8E61DD"/>
    <w:rsid w:val="6CA9BC68"/>
    <w:rsid w:val="6CCF88FD"/>
    <w:rsid w:val="6CD8C558"/>
    <w:rsid w:val="6CE0CBBE"/>
    <w:rsid w:val="6CE73295"/>
    <w:rsid w:val="6CFAE0F7"/>
    <w:rsid w:val="6D0DAACA"/>
    <w:rsid w:val="6D1E1C35"/>
    <w:rsid w:val="6D5A07F3"/>
    <w:rsid w:val="6D740E34"/>
    <w:rsid w:val="6D878F63"/>
    <w:rsid w:val="6D9A7124"/>
    <w:rsid w:val="6DBBB818"/>
    <w:rsid w:val="6DBDD71C"/>
    <w:rsid w:val="6DEBACDE"/>
    <w:rsid w:val="6DF6D733"/>
    <w:rsid w:val="6DF906A1"/>
    <w:rsid w:val="6E11E80F"/>
    <w:rsid w:val="6E154A35"/>
    <w:rsid w:val="6E32DDE2"/>
    <w:rsid w:val="6E4C32B4"/>
    <w:rsid w:val="6E4D0EB8"/>
    <w:rsid w:val="6E4E5DB5"/>
    <w:rsid w:val="6E7C4273"/>
    <w:rsid w:val="6E9EB8B9"/>
    <w:rsid w:val="6EA075B0"/>
    <w:rsid w:val="6EB3DE4B"/>
    <w:rsid w:val="6ECD1BA0"/>
    <w:rsid w:val="6ED2327D"/>
    <w:rsid w:val="6F1A1F96"/>
    <w:rsid w:val="6F23C1AB"/>
    <w:rsid w:val="6F276191"/>
    <w:rsid w:val="6F2D1212"/>
    <w:rsid w:val="6F5A5DE6"/>
    <w:rsid w:val="6F7EDF80"/>
    <w:rsid w:val="6F9291DD"/>
    <w:rsid w:val="6FAAC6C4"/>
    <w:rsid w:val="6FBE67E2"/>
    <w:rsid w:val="6FD149C1"/>
    <w:rsid w:val="6FEBF157"/>
    <w:rsid w:val="703705EF"/>
    <w:rsid w:val="703A5878"/>
    <w:rsid w:val="703D30CB"/>
    <w:rsid w:val="704F51F4"/>
    <w:rsid w:val="70509933"/>
    <w:rsid w:val="706F6FE4"/>
    <w:rsid w:val="708B475C"/>
    <w:rsid w:val="70965062"/>
    <w:rsid w:val="7098488A"/>
    <w:rsid w:val="70A326EE"/>
    <w:rsid w:val="70AF8BEF"/>
    <w:rsid w:val="70D60BD6"/>
    <w:rsid w:val="70E68DC5"/>
    <w:rsid w:val="70F51AC4"/>
    <w:rsid w:val="710CB55A"/>
    <w:rsid w:val="71149F63"/>
    <w:rsid w:val="71168C00"/>
    <w:rsid w:val="7136795B"/>
    <w:rsid w:val="713A0A55"/>
    <w:rsid w:val="71652657"/>
    <w:rsid w:val="7166C5DA"/>
    <w:rsid w:val="716A7EA4"/>
    <w:rsid w:val="717C0FB8"/>
    <w:rsid w:val="71841895"/>
    <w:rsid w:val="718606CA"/>
    <w:rsid w:val="7192BF68"/>
    <w:rsid w:val="7199C4DB"/>
    <w:rsid w:val="71A0FFCC"/>
    <w:rsid w:val="71D9339C"/>
    <w:rsid w:val="7215492A"/>
    <w:rsid w:val="721C1013"/>
    <w:rsid w:val="722D7916"/>
    <w:rsid w:val="724CC3E8"/>
    <w:rsid w:val="72632E16"/>
    <w:rsid w:val="7271DC37"/>
    <w:rsid w:val="7277C2C8"/>
    <w:rsid w:val="728A758D"/>
    <w:rsid w:val="72901E65"/>
    <w:rsid w:val="72A6CEE4"/>
    <w:rsid w:val="72AC1E76"/>
    <w:rsid w:val="72AC8DBD"/>
    <w:rsid w:val="72B06FC4"/>
    <w:rsid w:val="72B5794E"/>
    <w:rsid w:val="72B6BD70"/>
    <w:rsid w:val="72BD7CCD"/>
    <w:rsid w:val="72D46396"/>
    <w:rsid w:val="72EDF02B"/>
    <w:rsid w:val="7321D72B"/>
    <w:rsid w:val="7359DF0A"/>
    <w:rsid w:val="73644391"/>
    <w:rsid w:val="7373585A"/>
    <w:rsid w:val="7374D18D"/>
    <w:rsid w:val="73831A64"/>
    <w:rsid w:val="739EA073"/>
    <w:rsid w:val="739F24A7"/>
    <w:rsid w:val="73A80DD9"/>
    <w:rsid w:val="73B17FFA"/>
    <w:rsid w:val="73C650FB"/>
    <w:rsid w:val="73CF604B"/>
    <w:rsid w:val="73EE8608"/>
    <w:rsid w:val="73FA435E"/>
    <w:rsid w:val="7415852F"/>
    <w:rsid w:val="7419E5CE"/>
    <w:rsid w:val="7433E49F"/>
    <w:rsid w:val="744960CE"/>
    <w:rsid w:val="7458B6B1"/>
    <w:rsid w:val="746DD916"/>
    <w:rsid w:val="747EE369"/>
    <w:rsid w:val="74906345"/>
    <w:rsid w:val="74952BAC"/>
    <w:rsid w:val="749A5B56"/>
    <w:rsid w:val="74A23122"/>
    <w:rsid w:val="74BD9D1E"/>
    <w:rsid w:val="74BDA78C"/>
    <w:rsid w:val="74C70A9B"/>
    <w:rsid w:val="74DCE218"/>
    <w:rsid w:val="74EA0079"/>
    <w:rsid w:val="74FC6257"/>
    <w:rsid w:val="74FD953A"/>
    <w:rsid w:val="7519B8E2"/>
    <w:rsid w:val="751CAE08"/>
    <w:rsid w:val="75271B2B"/>
    <w:rsid w:val="7528466C"/>
    <w:rsid w:val="755B4C32"/>
    <w:rsid w:val="7577E294"/>
    <w:rsid w:val="7585B9CF"/>
    <w:rsid w:val="75892DB7"/>
    <w:rsid w:val="758C5BD3"/>
    <w:rsid w:val="75970F16"/>
    <w:rsid w:val="7598B72F"/>
    <w:rsid w:val="75999AEA"/>
    <w:rsid w:val="759C844C"/>
    <w:rsid w:val="75AF638A"/>
    <w:rsid w:val="75B16A7F"/>
    <w:rsid w:val="76202942"/>
    <w:rsid w:val="7649B408"/>
    <w:rsid w:val="764D98B5"/>
    <w:rsid w:val="7658FE57"/>
    <w:rsid w:val="7685E888"/>
    <w:rsid w:val="768770B0"/>
    <w:rsid w:val="768EBFBC"/>
    <w:rsid w:val="76B62184"/>
    <w:rsid w:val="76BFC4B8"/>
    <w:rsid w:val="76CC2407"/>
    <w:rsid w:val="76EF33DE"/>
    <w:rsid w:val="76F70570"/>
    <w:rsid w:val="76F8DEED"/>
    <w:rsid w:val="770BAA05"/>
    <w:rsid w:val="771E5851"/>
    <w:rsid w:val="77335853"/>
    <w:rsid w:val="7738FB76"/>
    <w:rsid w:val="773A022D"/>
    <w:rsid w:val="773C7516"/>
    <w:rsid w:val="7741E6F3"/>
    <w:rsid w:val="77694E3E"/>
    <w:rsid w:val="77734BBE"/>
    <w:rsid w:val="779C4F5E"/>
    <w:rsid w:val="779DE230"/>
    <w:rsid w:val="77A94E62"/>
    <w:rsid w:val="77AA5BBE"/>
    <w:rsid w:val="77AFBBDB"/>
    <w:rsid w:val="77B39FFB"/>
    <w:rsid w:val="781421C5"/>
    <w:rsid w:val="781B7346"/>
    <w:rsid w:val="783A1EED"/>
    <w:rsid w:val="786A0447"/>
    <w:rsid w:val="789634C4"/>
    <w:rsid w:val="78AFA26D"/>
    <w:rsid w:val="78C053F9"/>
    <w:rsid w:val="78D057F1"/>
    <w:rsid w:val="78D402A9"/>
    <w:rsid w:val="78E90B41"/>
    <w:rsid w:val="78F13F60"/>
    <w:rsid w:val="795FFE3C"/>
    <w:rsid w:val="79715552"/>
    <w:rsid w:val="798AC7C7"/>
    <w:rsid w:val="798B9B43"/>
    <w:rsid w:val="798F0B82"/>
    <w:rsid w:val="79C2C714"/>
    <w:rsid w:val="79D1B11A"/>
    <w:rsid w:val="79D8CC87"/>
    <w:rsid w:val="79E41311"/>
    <w:rsid w:val="7A1B3F01"/>
    <w:rsid w:val="7A235760"/>
    <w:rsid w:val="7A33551F"/>
    <w:rsid w:val="7A3DB442"/>
    <w:rsid w:val="7A445C23"/>
    <w:rsid w:val="7A4C5ECD"/>
    <w:rsid w:val="7A503D83"/>
    <w:rsid w:val="7A5B2330"/>
    <w:rsid w:val="7A6A0074"/>
    <w:rsid w:val="7A6BD05E"/>
    <w:rsid w:val="7A7415D8"/>
    <w:rsid w:val="7A751F73"/>
    <w:rsid w:val="7A892752"/>
    <w:rsid w:val="7A95E01F"/>
    <w:rsid w:val="7AB493CB"/>
    <w:rsid w:val="7AB8A252"/>
    <w:rsid w:val="7AFD8E01"/>
    <w:rsid w:val="7B0EE762"/>
    <w:rsid w:val="7B2A9C61"/>
    <w:rsid w:val="7B5B1F27"/>
    <w:rsid w:val="7B677C45"/>
    <w:rsid w:val="7B889533"/>
    <w:rsid w:val="7B909625"/>
    <w:rsid w:val="7B9643C6"/>
    <w:rsid w:val="7B9A5F6B"/>
    <w:rsid w:val="7BE83FBE"/>
    <w:rsid w:val="7BFEDAB1"/>
    <w:rsid w:val="7C19F4C1"/>
    <w:rsid w:val="7C29051E"/>
    <w:rsid w:val="7C2F1518"/>
    <w:rsid w:val="7C2FDE66"/>
    <w:rsid w:val="7C54DC78"/>
    <w:rsid w:val="7C63C504"/>
    <w:rsid w:val="7C91CC19"/>
    <w:rsid w:val="7CE6ACD3"/>
    <w:rsid w:val="7CE6C50D"/>
    <w:rsid w:val="7CF96329"/>
    <w:rsid w:val="7D321427"/>
    <w:rsid w:val="7D4B704C"/>
    <w:rsid w:val="7D4E6E7A"/>
    <w:rsid w:val="7D9E47E5"/>
    <w:rsid w:val="7DA66741"/>
    <w:rsid w:val="7DB9827B"/>
    <w:rsid w:val="7DBD7B70"/>
    <w:rsid w:val="7DCFCDDC"/>
    <w:rsid w:val="7DD99B0A"/>
    <w:rsid w:val="7DE42523"/>
    <w:rsid w:val="7DF4547D"/>
    <w:rsid w:val="7E1A613B"/>
    <w:rsid w:val="7E1DCD76"/>
    <w:rsid w:val="7E2026B1"/>
    <w:rsid w:val="7E36496C"/>
    <w:rsid w:val="7E3E35F7"/>
    <w:rsid w:val="7E4DE675"/>
    <w:rsid w:val="7E6AE87B"/>
    <w:rsid w:val="7E955417"/>
    <w:rsid w:val="7E963837"/>
    <w:rsid w:val="7ED47AF8"/>
    <w:rsid w:val="7EFF8224"/>
    <w:rsid w:val="7F21007F"/>
    <w:rsid w:val="7F5FFF3E"/>
    <w:rsid w:val="7F7E77BD"/>
    <w:rsid w:val="7FAC360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9DAA8E1F-DF04-4980-99CF-F788AB38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B318E"/>
    <w:rPr>
      <w:rFonts w:ascii="Times New Roman" w:hAnsi="Times New Roman"/>
      <w:sz w:val="24"/>
      <w:lang w:eastAsia="en-GB"/>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Cs w:val="28"/>
    </w:rPr>
  </w:style>
  <w:style w:type="paragraph" w:styleId="Titolo3">
    <w:name w:val="heading 3"/>
    <w:basedOn w:val="Titolo2"/>
    <w:next w:val="Normale"/>
    <w:qFormat/>
    <w:rsid w:val="006F1596"/>
    <w:pPr>
      <w:outlineLvl w:val="2"/>
    </w:pPr>
    <w:rPr>
      <w:color w:val="auto"/>
    </w:rPr>
  </w:style>
  <w:style w:type="paragraph" w:styleId="Titolo4">
    <w:name w:val="heading 4"/>
    <w:basedOn w:val="Normale"/>
    <w:next w:val="Normale"/>
    <w:link w:val="Titolo4Carattere"/>
    <w:unhideWhenUsed/>
    <w:qFormat/>
    <w:rsid w:val="00607EA7"/>
    <w:pPr>
      <w:keepNext/>
      <w:keepLines/>
      <w:spacing w:before="40"/>
      <w:outlineLvl w:val="3"/>
    </w:pPr>
    <w:rPr>
      <w:rFonts w:asciiTheme="majorHAnsi" w:eastAsiaTheme="majorEastAsia" w:hAnsiTheme="majorHAnsi" w:cstheme="majorBidi"/>
      <w:i/>
      <w:iCs/>
      <w:color w:val="474E5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dipagina">
    <w:name w:val="footer"/>
    <w:basedOn w:val="Normale"/>
    <w:link w:val="PidipaginaCarattere"/>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e"/>
    <w:rsid w:val="006F1596"/>
    <w:pPr>
      <w:spacing w:after="300"/>
    </w:pPr>
    <w:rPr>
      <w:color w:val="415055"/>
    </w:rPr>
  </w:style>
  <w:style w:type="paragraph" w:customStyle="1" w:styleId="NumBullet">
    <w:name w:val="Num_Bullet"/>
    <w:basedOn w:val="Normale"/>
    <w:rsid w:val="00576BC8"/>
    <w:pPr>
      <w:numPr>
        <w:numId w:val="7"/>
      </w:numPr>
      <w:tabs>
        <w:tab w:val="clear" w:pos="567"/>
        <w:tab w:val="left" w:pos="357"/>
      </w:tabs>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e"/>
    <w:uiPriority w:val="34"/>
    <w:qFormat/>
    <w:rsid w:val="00B422EC"/>
    <w:pPr>
      <w:ind w:left="720"/>
    </w:pPr>
  </w:style>
  <w:style w:type="paragraph" w:styleId="Testofumetto">
    <w:name w:val="Balloon Text"/>
    <w:basedOn w:val="Normale"/>
    <w:link w:val="TestofumettoCarattere"/>
    <w:rsid w:val="00336854"/>
    <w:rPr>
      <w:sz w:val="18"/>
      <w:szCs w:val="18"/>
    </w:rPr>
  </w:style>
  <w:style w:type="character" w:customStyle="1" w:styleId="TestofumettoCarattere">
    <w:name w:val="Testo fumetto Carattere"/>
    <w:link w:val="Testofumett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dipaginaCarattere">
    <w:name w:val="Piè di pagina Carattere"/>
    <w:link w:val="Pidipagina"/>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e"/>
    <w:rsid w:val="00974F84"/>
    <w:rPr>
      <w:szCs w:val="20"/>
    </w:rPr>
  </w:style>
  <w:style w:type="paragraph" w:customStyle="1" w:styleId="Style12ptJustifiedLinespacing15lines1">
    <w:name w:val="Style 12 pt Justified Line spacing:  1.5 lines1"/>
    <w:basedOn w:val="Normale"/>
    <w:rsid w:val="00974F84"/>
    <w:pPr>
      <w:spacing w:before="120"/>
    </w:pPr>
    <w:rPr>
      <w:szCs w:val="20"/>
    </w:rPr>
  </w:style>
  <w:style w:type="character" w:customStyle="1" w:styleId="Headline">
    <w:name w:val="Headline"/>
    <w:basedOn w:val="Carpredefinitoparagrafo"/>
    <w:rsid w:val="00A3756F"/>
    <w:rPr>
      <w:b/>
      <w:bCs/>
      <w:sz w:val="32"/>
    </w:rPr>
  </w:style>
  <w:style w:type="paragraph" w:customStyle="1" w:styleId="MonthDayYear">
    <w:name w:val="Month Day Year"/>
    <w:basedOn w:val="Normale"/>
    <w:rsid w:val="00643D8A"/>
    <w:pPr>
      <w:spacing w:before="120"/>
      <w:ind w:right="-1"/>
      <w:jc w:val="right"/>
    </w:pPr>
    <w:rPr>
      <w:szCs w:val="20"/>
    </w:rPr>
  </w:style>
  <w:style w:type="paragraph" w:customStyle="1" w:styleId="Topline">
    <w:name w:val="Topline"/>
    <w:basedOn w:val="Normale"/>
    <w:qFormat/>
    <w:rsid w:val="00472FEC"/>
    <w:pPr>
      <w:spacing w:before="560" w:after="560"/>
    </w:pPr>
    <w:rPr>
      <w:rFonts w:cs="Segoe UI"/>
      <w:szCs w:val="22"/>
    </w:rPr>
  </w:style>
  <w:style w:type="character" w:customStyle="1" w:styleId="AboutandContactBody">
    <w:name w:val="About and Contact Body"/>
    <w:basedOn w:val="Carpredefinitoparagrafo"/>
    <w:rsid w:val="00336854"/>
    <w:rPr>
      <w:rFonts w:ascii="Segoe UI" w:hAnsi="Segoe UI"/>
      <w:sz w:val="18"/>
    </w:rPr>
  </w:style>
  <w:style w:type="character" w:customStyle="1" w:styleId="AboutandContactHeadline">
    <w:name w:val="About and Contact Headline"/>
    <w:basedOn w:val="Carpredefinitoparagrafo"/>
    <w:rsid w:val="00336854"/>
    <w:rPr>
      <w:rFonts w:ascii="Segoe UI" w:hAnsi="Segoe UI"/>
      <w:b/>
      <w:bCs/>
      <w:sz w:val="18"/>
    </w:rPr>
  </w:style>
  <w:style w:type="paragraph" w:styleId="Paragrafoelenco">
    <w:name w:val="List Paragraph"/>
    <w:basedOn w:val="Normale"/>
    <w:uiPriority w:val="34"/>
    <w:qFormat/>
    <w:rsid w:val="00635616"/>
    <w:pPr>
      <w:ind w:left="720"/>
      <w:contextualSpacing/>
    </w:pPr>
  </w:style>
  <w:style w:type="character" w:styleId="Rimandocommento">
    <w:name w:val="annotation reference"/>
    <w:rsid w:val="00846017"/>
    <w:rPr>
      <w:sz w:val="16"/>
      <w:szCs w:val="16"/>
    </w:rPr>
  </w:style>
  <w:style w:type="paragraph" w:styleId="Testocommento">
    <w:name w:val="annotation text"/>
    <w:basedOn w:val="Normale"/>
    <w:link w:val="TestocommentoCarattere"/>
    <w:rsid w:val="00846017"/>
    <w:pPr>
      <w:spacing w:line="260" w:lineRule="atLeast"/>
    </w:pPr>
    <w:rPr>
      <w:rFonts w:ascii="Arial" w:hAnsi="Arial"/>
      <w:sz w:val="20"/>
      <w:szCs w:val="20"/>
      <w:lang w:val="de-DE"/>
    </w:rPr>
  </w:style>
  <w:style w:type="character" w:customStyle="1" w:styleId="TestocommentoCarattere">
    <w:name w:val="Testo commento Carattere"/>
    <w:basedOn w:val="Carpredefinitoparagrafo"/>
    <w:link w:val="Testocommento"/>
    <w:rsid w:val="00846017"/>
    <w:rPr>
      <w:rFonts w:ascii="Arial" w:hAnsi="Arial"/>
      <w:sz w:val="20"/>
      <w:szCs w:val="20"/>
      <w:lang w:val="de-DE"/>
    </w:rPr>
  </w:style>
  <w:style w:type="paragraph" w:styleId="Soggettocommento">
    <w:name w:val="annotation subject"/>
    <w:basedOn w:val="Testocommento"/>
    <w:next w:val="Testocommento"/>
    <w:link w:val="SoggettocommentoCarattere"/>
    <w:rsid w:val="0020528D"/>
    <w:pPr>
      <w:spacing w:line="240" w:lineRule="auto"/>
      <w:jc w:val="both"/>
    </w:pPr>
    <w:rPr>
      <w:rFonts w:ascii="Segoe UI" w:hAnsi="Segoe UI"/>
      <w:b/>
      <w:bCs/>
      <w:lang w:val="en-US"/>
    </w:rPr>
  </w:style>
  <w:style w:type="character" w:customStyle="1" w:styleId="SoggettocommentoCarattere">
    <w:name w:val="Soggetto commento Carattere"/>
    <w:basedOn w:val="TestocommentoCarattere"/>
    <w:link w:val="Soggettocommento"/>
    <w:rsid w:val="0020528D"/>
    <w:rPr>
      <w:rFonts w:ascii="Arial" w:hAnsi="Arial"/>
      <w:b/>
      <w:bCs/>
      <w:sz w:val="20"/>
      <w:szCs w:val="20"/>
      <w:lang w:val="de-DE"/>
    </w:rPr>
  </w:style>
  <w:style w:type="character" w:styleId="Testosegnaposto">
    <w:name w:val="Placeholder Text"/>
    <w:basedOn w:val="Carpredefinitoparagrafo"/>
    <w:uiPriority w:val="99"/>
    <w:unhideWhenUsed/>
    <w:rsid w:val="000C01B7"/>
    <w:rPr>
      <w:color w:val="808080"/>
    </w:rPr>
  </w:style>
  <w:style w:type="character" w:styleId="Enfasigrassetto">
    <w:name w:val="Strong"/>
    <w:basedOn w:val="Carpredefinitoparagrafo"/>
    <w:uiPriority w:val="22"/>
    <w:qFormat/>
    <w:rsid w:val="00BC516B"/>
    <w:rPr>
      <w:b/>
      <w:bCs/>
    </w:rPr>
  </w:style>
  <w:style w:type="paragraph" w:styleId="Testonotaapidipagina">
    <w:name w:val="footnote text"/>
    <w:basedOn w:val="Normale"/>
    <w:link w:val="TestonotaapidipaginaCarattere"/>
    <w:semiHidden/>
    <w:unhideWhenUsed/>
    <w:rsid w:val="00166888"/>
    <w:rPr>
      <w:sz w:val="20"/>
      <w:szCs w:val="20"/>
    </w:rPr>
  </w:style>
  <w:style w:type="character" w:customStyle="1" w:styleId="TestonotaapidipaginaCarattere">
    <w:name w:val="Testo nota a piè di pagina Carattere"/>
    <w:basedOn w:val="Carpredefinitoparagrafo"/>
    <w:link w:val="Testonotaapidipagina"/>
    <w:semiHidden/>
    <w:rsid w:val="00166888"/>
    <w:rPr>
      <w:sz w:val="20"/>
      <w:szCs w:val="20"/>
    </w:rPr>
  </w:style>
  <w:style w:type="character" w:styleId="Rimandonotaapidipagina">
    <w:name w:val="footnote reference"/>
    <w:basedOn w:val="Carpredefinitoparagrafo"/>
    <w:semiHidden/>
    <w:unhideWhenUsed/>
    <w:rsid w:val="00166888"/>
    <w:rPr>
      <w:vertAlign w:val="superscript"/>
    </w:rPr>
  </w:style>
  <w:style w:type="character" w:styleId="Menzionenonrisolta">
    <w:name w:val="Unresolved Mention"/>
    <w:basedOn w:val="Carpredefinitoparagrafo"/>
    <w:uiPriority w:val="99"/>
    <w:semiHidden/>
    <w:unhideWhenUsed/>
    <w:rsid w:val="007066BF"/>
    <w:rPr>
      <w:color w:val="605E5C"/>
      <w:shd w:val="clear" w:color="auto" w:fill="E1DFDD"/>
    </w:rPr>
  </w:style>
  <w:style w:type="character" w:customStyle="1" w:styleId="normaltextrun">
    <w:name w:val="normaltextrun"/>
    <w:basedOn w:val="Carpredefinitoparagrafo"/>
    <w:rsid w:val="0032193E"/>
  </w:style>
  <w:style w:type="character" w:customStyle="1" w:styleId="eop">
    <w:name w:val="eop"/>
    <w:basedOn w:val="Carpredefinitoparagrafo"/>
    <w:rsid w:val="00D1293B"/>
  </w:style>
  <w:style w:type="paragraph" w:customStyle="1" w:styleId="p1">
    <w:name w:val="p1"/>
    <w:basedOn w:val="Normale"/>
    <w:rsid w:val="00790D55"/>
    <w:pPr>
      <w:spacing w:before="100" w:beforeAutospacing="1" w:after="100" w:afterAutospacing="1"/>
    </w:pPr>
  </w:style>
  <w:style w:type="character" w:customStyle="1" w:styleId="s1">
    <w:name w:val="s1"/>
    <w:basedOn w:val="Carpredefinitoparagrafo"/>
    <w:rsid w:val="00790D55"/>
  </w:style>
  <w:style w:type="paragraph" w:customStyle="1" w:styleId="p2">
    <w:name w:val="p2"/>
    <w:basedOn w:val="Normale"/>
    <w:rsid w:val="00790D55"/>
    <w:pPr>
      <w:spacing w:before="100" w:beforeAutospacing="1" w:after="100" w:afterAutospacing="1"/>
    </w:pPr>
  </w:style>
  <w:style w:type="paragraph" w:styleId="NormaleWeb">
    <w:name w:val="Normal (Web)"/>
    <w:basedOn w:val="Normale"/>
    <w:uiPriority w:val="99"/>
    <w:unhideWhenUsed/>
    <w:rsid w:val="00D63FC7"/>
    <w:pPr>
      <w:spacing w:before="100" w:beforeAutospacing="1" w:after="100" w:afterAutospacing="1"/>
    </w:pPr>
    <w:rPr>
      <w:lang w:val="it-IT" w:eastAsia="it-IT"/>
    </w:rPr>
  </w:style>
  <w:style w:type="paragraph" w:styleId="Revisione">
    <w:name w:val="Revision"/>
    <w:hidden/>
    <w:uiPriority w:val="62"/>
    <w:unhideWhenUsed/>
    <w:rsid w:val="0004763E"/>
    <w:rPr>
      <w:sz w:val="22"/>
    </w:rPr>
  </w:style>
  <w:style w:type="character" w:customStyle="1" w:styleId="apple-converted-space">
    <w:name w:val="apple-converted-space"/>
    <w:basedOn w:val="Carpredefinitoparagrafo"/>
    <w:rsid w:val="004B4959"/>
  </w:style>
  <w:style w:type="character" w:styleId="Numeropagina">
    <w:name w:val="page number"/>
    <w:basedOn w:val="Carpredefinitoparagrafo"/>
    <w:semiHidden/>
    <w:unhideWhenUsed/>
    <w:rsid w:val="00FF15EF"/>
  </w:style>
  <w:style w:type="paragraph" w:customStyle="1" w:styleId="paragraph">
    <w:name w:val="paragraph"/>
    <w:basedOn w:val="Normale"/>
    <w:rsid w:val="00A75231"/>
    <w:pPr>
      <w:spacing w:before="100" w:beforeAutospacing="1" w:after="100" w:afterAutospacing="1"/>
    </w:pPr>
  </w:style>
  <w:style w:type="paragraph" w:customStyle="1" w:styleId="m-4498801348088303897msolistparagraph">
    <w:name w:val="m_-4498801348088303897msolistparagraph"/>
    <w:basedOn w:val="Normale"/>
    <w:rsid w:val="0070279B"/>
    <w:pPr>
      <w:spacing w:before="100" w:beforeAutospacing="1" w:after="100" w:afterAutospacing="1"/>
    </w:pPr>
    <w:rPr>
      <w:rFonts w:ascii="Calibri" w:eastAsiaTheme="minorHAnsi" w:hAnsi="Calibri" w:cs="Calibri"/>
      <w:szCs w:val="22"/>
    </w:rPr>
  </w:style>
  <w:style w:type="character" w:customStyle="1" w:styleId="m-4498801348088303897ui-provider">
    <w:name w:val="m_-4498801348088303897ui-provider"/>
    <w:basedOn w:val="Carpredefinitoparagrafo"/>
    <w:rsid w:val="0070279B"/>
  </w:style>
  <w:style w:type="character" w:styleId="Collegamentovisitato">
    <w:name w:val="FollowedHyperlink"/>
    <w:basedOn w:val="Carpredefinitoparagrafo"/>
    <w:semiHidden/>
    <w:unhideWhenUsed/>
    <w:rsid w:val="00877189"/>
    <w:rPr>
      <w:color w:val="954F72" w:themeColor="followedHyperlink"/>
      <w:u w:val="single"/>
    </w:rPr>
  </w:style>
  <w:style w:type="character" w:styleId="Menzione">
    <w:name w:val="Mention"/>
    <w:basedOn w:val="Carpredefinitoparagrafo"/>
    <w:uiPriority w:val="99"/>
    <w:unhideWhenUsed/>
    <w:rsid w:val="00624594"/>
    <w:rPr>
      <w:color w:val="2B579A"/>
      <w:shd w:val="clear" w:color="auto" w:fill="E1DFDD"/>
    </w:rPr>
  </w:style>
  <w:style w:type="character" w:customStyle="1" w:styleId="outlook-search-highlight">
    <w:name w:val="outlook-search-highlight"/>
    <w:basedOn w:val="Carpredefinitoparagrafo"/>
    <w:rsid w:val="00EB72DA"/>
  </w:style>
  <w:style w:type="character" w:customStyle="1" w:styleId="Titolo4Carattere">
    <w:name w:val="Titolo 4 Carattere"/>
    <w:basedOn w:val="Carpredefinitoparagrafo"/>
    <w:link w:val="Titolo4"/>
    <w:rsid w:val="00607EA7"/>
    <w:rPr>
      <w:rFonts w:asciiTheme="majorHAnsi" w:eastAsiaTheme="majorEastAsia" w:hAnsiTheme="majorHAnsi" w:cstheme="majorBidi"/>
      <w:i/>
      <w:iCs/>
      <w:color w:val="474E55" w:themeColor="accent1" w:themeShade="BF"/>
      <w:sz w:val="22"/>
    </w:rPr>
  </w:style>
  <w:style w:type="character" w:customStyle="1" w:styleId="fui-primitive">
    <w:name w:val="fui-primitive"/>
    <w:basedOn w:val="Carpredefinitoparagrafo"/>
    <w:rsid w:val="003E5DA5"/>
  </w:style>
  <w:style w:type="character" w:customStyle="1" w:styleId="fui-readerheading">
    <w:name w:val="fui-readerheading"/>
    <w:basedOn w:val="Carpredefinitoparagrafo"/>
    <w:rsid w:val="003E5DA5"/>
  </w:style>
  <w:style w:type="character" w:customStyle="1" w:styleId="fui-styledtext">
    <w:name w:val="fui-styledtext"/>
    <w:basedOn w:val="Carpredefinitoparagrafo"/>
    <w:rsid w:val="003E5DA5"/>
  </w:style>
  <w:style w:type="character" w:customStyle="1" w:styleId="spelle">
    <w:name w:val="spelle"/>
    <w:basedOn w:val="Carpredefinitoparagrafo"/>
    <w:rsid w:val="00A5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0906856">
      <w:bodyDiv w:val="1"/>
      <w:marLeft w:val="0"/>
      <w:marRight w:val="0"/>
      <w:marTop w:val="0"/>
      <w:marBottom w:val="0"/>
      <w:divBdr>
        <w:top w:val="none" w:sz="0" w:space="0" w:color="auto"/>
        <w:left w:val="none" w:sz="0" w:space="0" w:color="auto"/>
        <w:bottom w:val="none" w:sz="0" w:space="0" w:color="auto"/>
        <w:right w:val="none" w:sz="0" w:space="0" w:color="auto"/>
      </w:divBdr>
    </w:div>
    <w:div w:id="28528750">
      <w:bodyDiv w:val="1"/>
      <w:marLeft w:val="0"/>
      <w:marRight w:val="0"/>
      <w:marTop w:val="0"/>
      <w:marBottom w:val="0"/>
      <w:divBdr>
        <w:top w:val="none" w:sz="0" w:space="0" w:color="auto"/>
        <w:left w:val="none" w:sz="0" w:space="0" w:color="auto"/>
        <w:bottom w:val="none" w:sz="0" w:space="0" w:color="auto"/>
        <w:right w:val="none" w:sz="0" w:space="0" w:color="auto"/>
      </w:divBdr>
      <w:divsChild>
        <w:div w:id="1077047924">
          <w:marLeft w:val="0"/>
          <w:marRight w:val="0"/>
          <w:marTop w:val="0"/>
          <w:marBottom w:val="0"/>
          <w:divBdr>
            <w:top w:val="none" w:sz="0" w:space="0" w:color="auto"/>
            <w:left w:val="none" w:sz="0" w:space="0" w:color="auto"/>
            <w:bottom w:val="none" w:sz="0" w:space="0" w:color="auto"/>
            <w:right w:val="none" w:sz="0" w:space="0" w:color="auto"/>
          </w:divBdr>
          <w:divsChild>
            <w:div w:id="567805387">
              <w:marLeft w:val="0"/>
              <w:marRight w:val="0"/>
              <w:marTop w:val="0"/>
              <w:marBottom w:val="0"/>
              <w:divBdr>
                <w:top w:val="none" w:sz="0" w:space="0" w:color="auto"/>
                <w:left w:val="none" w:sz="0" w:space="0" w:color="auto"/>
                <w:bottom w:val="none" w:sz="0" w:space="0" w:color="auto"/>
                <w:right w:val="none" w:sz="0" w:space="0" w:color="auto"/>
              </w:divBdr>
              <w:divsChild>
                <w:div w:id="766730995">
                  <w:marLeft w:val="0"/>
                  <w:marRight w:val="0"/>
                  <w:marTop w:val="0"/>
                  <w:marBottom w:val="0"/>
                  <w:divBdr>
                    <w:top w:val="none" w:sz="0" w:space="0" w:color="auto"/>
                    <w:left w:val="none" w:sz="0" w:space="0" w:color="auto"/>
                    <w:bottom w:val="none" w:sz="0" w:space="0" w:color="auto"/>
                    <w:right w:val="none" w:sz="0" w:space="0" w:color="auto"/>
                  </w:divBdr>
                  <w:divsChild>
                    <w:div w:id="10590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51">
      <w:bodyDiv w:val="1"/>
      <w:marLeft w:val="0"/>
      <w:marRight w:val="0"/>
      <w:marTop w:val="0"/>
      <w:marBottom w:val="0"/>
      <w:divBdr>
        <w:top w:val="none" w:sz="0" w:space="0" w:color="auto"/>
        <w:left w:val="none" w:sz="0" w:space="0" w:color="auto"/>
        <w:bottom w:val="none" w:sz="0" w:space="0" w:color="auto"/>
        <w:right w:val="none" w:sz="0" w:space="0" w:color="auto"/>
      </w:divBdr>
    </w:div>
    <w:div w:id="69892929">
      <w:bodyDiv w:val="1"/>
      <w:marLeft w:val="0"/>
      <w:marRight w:val="0"/>
      <w:marTop w:val="0"/>
      <w:marBottom w:val="0"/>
      <w:divBdr>
        <w:top w:val="none" w:sz="0" w:space="0" w:color="auto"/>
        <w:left w:val="none" w:sz="0" w:space="0" w:color="auto"/>
        <w:bottom w:val="none" w:sz="0" w:space="0" w:color="auto"/>
        <w:right w:val="none" w:sz="0" w:space="0" w:color="auto"/>
      </w:divBdr>
    </w:div>
    <w:div w:id="248317562">
      <w:bodyDiv w:val="1"/>
      <w:marLeft w:val="0"/>
      <w:marRight w:val="0"/>
      <w:marTop w:val="0"/>
      <w:marBottom w:val="0"/>
      <w:divBdr>
        <w:top w:val="none" w:sz="0" w:space="0" w:color="auto"/>
        <w:left w:val="none" w:sz="0" w:space="0" w:color="auto"/>
        <w:bottom w:val="none" w:sz="0" w:space="0" w:color="auto"/>
        <w:right w:val="none" w:sz="0" w:space="0" w:color="auto"/>
      </w:divBdr>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329218835">
      <w:bodyDiv w:val="1"/>
      <w:marLeft w:val="0"/>
      <w:marRight w:val="0"/>
      <w:marTop w:val="0"/>
      <w:marBottom w:val="0"/>
      <w:divBdr>
        <w:top w:val="none" w:sz="0" w:space="0" w:color="auto"/>
        <w:left w:val="none" w:sz="0" w:space="0" w:color="auto"/>
        <w:bottom w:val="none" w:sz="0" w:space="0" w:color="auto"/>
        <w:right w:val="none" w:sz="0" w:space="0" w:color="auto"/>
      </w:divBdr>
      <w:divsChild>
        <w:div w:id="215899163">
          <w:marLeft w:val="0"/>
          <w:marRight w:val="0"/>
          <w:marTop w:val="0"/>
          <w:marBottom w:val="0"/>
          <w:divBdr>
            <w:top w:val="none" w:sz="0" w:space="0" w:color="auto"/>
            <w:left w:val="none" w:sz="0" w:space="0" w:color="auto"/>
            <w:bottom w:val="none" w:sz="0" w:space="0" w:color="auto"/>
            <w:right w:val="none" w:sz="0" w:space="0" w:color="auto"/>
          </w:divBdr>
          <w:divsChild>
            <w:div w:id="785462276">
              <w:marLeft w:val="0"/>
              <w:marRight w:val="0"/>
              <w:marTop w:val="0"/>
              <w:marBottom w:val="0"/>
              <w:divBdr>
                <w:top w:val="none" w:sz="0" w:space="0" w:color="auto"/>
                <w:left w:val="none" w:sz="0" w:space="0" w:color="auto"/>
                <w:bottom w:val="none" w:sz="0" w:space="0" w:color="auto"/>
                <w:right w:val="none" w:sz="0" w:space="0" w:color="auto"/>
              </w:divBdr>
              <w:divsChild>
                <w:div w:id="843787028">
                  <w:marLeft w:val="0"/>
                  <w:marRight w:val="0"/>
                  <w:marTop w:val="0"/>
                  <w:marBottom w:val="0"/>
                  <w:divBdr>
                    <w:top w:val="none" w:sz="0" w:space="0" w:color="auto"/>
                    <w:left w:val="none" w:sz="0" w:space="0" w:color="auto"/>
                    <w:bottom w:val="none" w:sz="0" w:space="0" w:color="auto"/>
                    <w:right w:val="none" w:sz="0" w:space="0" w:color="auto"/>
                  </w:divBdr>
                  <w:divsChild>
                    <w:div w:id="1235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33156052">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59636433">
      <w:bodyDiv w:val="1"/>
      <w:marLeft w:val="0"/>
      <w:marRight w:val="0"/>
      <w:marTop w:val="0"/>
      <w:marBottom w:val="0"/>
      <w:divBdr>
        <w:top w:val="none" w:sz="0" w:space="0" w:color="auto"/>
        <w:left w:val="none" w:sz="0" w:space="0" w:color="auto"/>
        <w:bottom w:val="none" w:sz="0" w:space="0" w:color="auto"/>
        <w:right w:val="none" w:sz="0" w:space="0" w:color="auto"/>
      </w:divBdr>
    </w:div>
    <w:div w:id="576743742">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63438048">
      <w:bodyDiv w:val="1"/>
      <w:marLeft w:val="0"/>
      <w:marRight w:val="0"/>
      <w:marTop w:val="0"/>
      <w:marBottom w:val="0"/>
      <w:divBdr>
        <w:top w:val="none" w:sz="0" w:space="0" w:color="auto"/>
        <w:left w:val="none" w:sz="0" w:space="0" w:color="auto"/>
        <w:bottom w:val="none" w:sz="0" w:space="0" w:color="auto"/>
        <w:right w:val="none" w:sz="0" w:space="0" w:color="auto"/>
      </w:divBdr>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7862">
      <w:bodyDiv w:val="1"/>
      <w:marLeft w:val="0"/>
      <w:marRight w:val="0"/>
      <w:marTop w:val="0"/>
      <w:marBottom w:val="0"/>
      <w:divBdr>
        <w:top w:val="none" w:sz="0" w:space="0" w:color="auto"/>
        <w:left w:val="none" w:sz="0" w:space="0" w:color="auto"/>
        <w:bottom w:val="none" w:sz="0" w:space="0" w:color="auto"/>
        <w:right w:val="none" w:sz="0" w:space="0" w:color="auto"/>
      </w:divBdr>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381">
      <w:bodyDiv w:val="1"/>
      <w:marLeft w:val="0"/>
      <w:marRight w:val="0"/>
      <w:marTop w:val="0"/>
      <w:marBottom w:val="0"/>
      <w:divBdr>
        <w:top w:val="none" w:sz="0" w:space="0" w:color="auto"/>
        <w:left w:val="none" w:sz="0" w:space="0" w:color="auto"/>
        <w:bottom w:val="none" w:sz="0" w:space="0" w:color="auto"/>
        <w:right w:val="none" w:sz="0" w:space="0" w:color="auto"/>
      </w:divBdr>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40126553">
      <w:bodyDiv w:val="1"/>
      <w:marLeft w:val="0"/>
      <w:marRight w:val="0"/>
      <w:marTop w:val="0"/>
      <w:marBottom w:val="0"/>
      <w:divBdr>
        <w:top w:val="none" w:sz="0" w:space="0" w:color="auto"/>
        <w:left w:val="none" w:sz="0" w:space="0" w:color="auto"/>
        <w:bottom w:val="none" w:sz="0" w:space="0" w:color="auto"/>
        <w:right w:val="none" w:sz="0" w:space="0" w:color="auto"/>
      </w:divBdr>
    </w:div>
    <w:div w:id="897059781">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116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87">
          <w:marLeft w:val="0"/>
          <w:marRight w:val="0"/>
          <w:marTop w:val="0"/>
          <w:marBottom w:val="0"/>
          <w:divBdr>
            <w:top w:val="none" w:sz="0" w:space="0" w:color="auto"/>
            <w:left w:val="none" w:sz="0" w:space="0" w:color="auto"/>
            <w:bottom w:val="none" w:sz="0" w:space="0" w:color="auto"/>
            <w:right w:val="none" w:sz="0" w:space="0" w:color="auto"/>
          </w:divBdr>
          <w:divsChild>
            <w:div w:id="702294068">
              <w:marLeft w:val="0"/>
              <w:marRight w:val="0"/>
              <w:marTop w:val="0"/>
              <w:marBottom w:val="0"/>
              <w:divBdr>
                <w:top w:val="none" w:sz="0" w:space="0" w:color="auto"/>
                <w:left w:val="none" w:sz="0" w:space="0" w:color="auto"/>
                <w:bottom w:val="none" w:sz="0" w:space="0" w:color="auto"/>
                <w:right w:val="none" w:sz="0" w:space="0" w:color="auto"/>
              </w:divBdr>
              <w:divsChild>
                <w:div w:id="1978104408">
                  <w:marLeft w:val="0"/>
                  <w:marRight w:val="0"/>
                  <w:marTop w:val="0"/>
                  <w:marBottom w:val="0"/>
                  <w:divBdr>
                    <w:top w:val="none" w:sz="0" w:space="0" w:color="auto"/>
                    <w:left w:val="none" w:sz="0" w:space="0" w:color="auto"/>
                    <w:bottom w:val="none" w:sz="0" w:space="0" w:color="auto"/>
                    <w:right w:val="none" w:sz="0" w:space="0" w:color="auto"/>
                  </w:divBdr>
                  <w:divsChild>
                    <w:div w:id="2128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986">
      <w:bodyDiv w:val="1"/>
      <w:marLeft w:val="0"/>
      <w:marRight w:val="0"/>
      <w:marTop w:val="0"/>
      <w:marBottom w:val="0"/>
      <w:divBdr>
        <w:top w:val="none" w:sz="0" w:space="0" w:color="auto"/>
        <w:left w:val="none" w:sz="0" w:space="0" w:color="auto"/>
        <w:bottom w:val="none" w:sz="0" w:space="0" w:color="auto"/>
        <w:right w:val="none" w:sz="0" w:space="0" w:color="auto"/>
      </w:divBdr>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146976672">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81968523">
      <w:bodyDiv w:val="1"/>
      <w:marLeft w:val="0"/>
      <w:marRight w:val="0"/>
      <w:marTop w:val="0"/>
      <w:marBottom w:val="0"/>
      <w:divBdr>
        <w:top w:val="none" w:sz="0" w:space="0" w:color="auto"/>
        <w:left w:val="none" w:sz="0" w:space="0" w:color="auto"/>
        <w:bottom w:val="none" w:sz="0" w:space="0" w:color="auto"/>
        <w:right w:val="none" w:sz="0" w:space="0" w:color="auto"/>
      </w:divBdr>
    </w:div>
    <w:div w:id="1192377428">
      <w:bodyDiv w:val="1"/>
      <w:marLeft w:val="0"/>
      <w:marRight w:val="0"/>
      <w:marTop w:val="0"/>
      <w:marBottom w:val="0"/>
      <w:divBdr>
        <w:top w:val="none" w:sz="0" w:space="0" w:color="auto"/>
        <w:left w:val="none" w:sz="0" w:space="0" w:color="auto"/>
        <w:bottom w:val="none" w:sz="0" w:space="0" w:color="auto"/>
        <w:right w:val="none" w:sz="0" w:space="0" w:color="auto"/>
      </w:divBdr>
      <w:divsChild>
        <w:div w:id="1775245779">
          <w:marLeft w:val="0"/>
          <w:marRight w:val="0"/>
          <w:marTop w:val="0"/>
          <w:marBottom w:val="0"/>
          <w:divBdr>
            <w:top w:val="none" w:sz="0" w:space="0" w:color="auto"/>
            <w:left w:val="none" w:sz="0" w:space="0" w:color="auto"/>
            <w:bottom w:val="none" w:sz="0" w:space="0" w:color="auto"/>
            <w:right w:val="none" w:sz="0" w:space="0" w:color="auto"/>
          </w:divBdr>
          <w:divsChild>
            <w:div w:id="1377701762">
              <w:marLeft w:val="0"/>
              <w:marRight w:val="0"/>
              <w:marTop w:val="0"/>
              <w:marBottom w:val="0"/>
              <w:divBdr>
                <w:top w:val="none" w:sz="0" w:space="0" w:color="auto"/>
                <w:left w:val="none" w:sz="0" w:space="0" w:color="auto"/>
                <w:bottom w:val="none" w:sz="0" w:space="0" w:color="auto"/>
                <w:right w:val="none" w:sz="0" w:space="0" w:color="auto"/>
              </w:divBdr>
              <w:divsChild>
                <w:div w:id="1547835349">
                  <w:marLeft w:val="0"/>
                  <w:marRight w:val="0"/>
                  <w:marTop w:val="0"/>
                  <w:marBottom w:val="0"/>
                  <w:divBdr>
                    <w:top w:val="none" w:sz="0" w:space="0" w:color="auto"/>
                    <w:left w:val="none" w:sz="0" w:space="0" w:color="auto"/>
                    <w:bottom w:val="none" w:sz="0" w:space="0" w:color="auto"/>
                    <w:right w:val="none" w:sz="0" w:space="0" w:color="auto"/>
                  </w:divBdr>
                  <w:divsChild>
                    <w:div w:id="1991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232495902">
      <w:bodyDiv w:val="1"/>
      <w:marLeft w:val="0"/>
      <w:marRight w:val="0"/>
      <w:marTop w:val="0"/>
      <w:marBottom w:val="0"/>
      <w:divBdr>
        <w:top w:val="none" w:sz="0" w:space="0" w:color="auto"/>
        <w:left w:val="none" w:sz="0" w:space="0" w:color="auto"/>
        <w:bottom w:val="none" w:sz="0" w:space="0" w:color="auto"/>
        <w:right w:val="none" w:sz="0" w:space="0" w:color="auto"/>
      </w:divBdr>
    </w:div>
    <w:div w:id="1255936135">
      <w:bodyDiv w:val="1"/>
      <w:marLeft w:val="0"/>
      <w:marRight w:val="0"/>
      <w:marTop w:val="0"/>
      <w:marBottom w:val="0"/>
      <w:divBdr>
        <w:top w:val="none" w:sz="0" w:space="0" w:color="auto"/>
        <w:left w:val="none" w:sz="0" w:space="0" w:color="auto"/>
        <w:bottom w:val="none" w:sz="0" w:space="0" w:color="auto"/>
        <w:right w:val="none" w:sz="0" w:space="0" w:color="auto"/>
      </w:divBdr>
    </w:div>
    <w:div w:id="1283531501">
      <w:bodyDiv w:val="1"/>
      <w:marLeft w:val="0"/>
      <w:marRight w:val="0"/>
      <w:marTop w:val="0"/>
      <w:marBottom w:val="0"/>
      <w:divBdr>
        <w:top w:val="none" w:sz="0" w:space="0" w:color="auto"/>
        <w:left w:val="none" w:sz="0" w:space="0" w:color="auto"/>
        <w:bottom w:val="none" w:sz="0" w:space="0" w:color="auto"/>
        <w:right w:val="none" w:sz="0" w:space="0" w:color="auto"/>
      </w:divBdr>
    </w:div>
    <w:div w:id="1291088392">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05888267">
      <w:bodyDiv w:val="1"/>
      <w:marLeft w:val="0"/>
      <w:marRight w:val="0"/>
      <w:marTop w:val="0"/>
      <w:marBottom w:val="0"/>
      <w:divBdr>
        <w:top w:val="none" w:sz="0" w:space="0" w:color="auto"/>
        <w:left w:val="none" w:sz="0" w:space="0" w:color="auto"/>
        <w:bottom w:val="none" w:sz="0" w:space="0" w:color="auto"/>
        <w:right w:val="none" w:sz="0" w:space="0" w:color="auto"/>
      </w:divBdr>
    </w:div>
    <w:div w:id="1333291568">
      <w:bodyDiv w:val="1"/>
      <w:marLeft w:val="0"/>
      <w:marRight w:val="0"/>
      <w:marTop w:val="0"/>
      <w:marBottom w:val="0"/>
      <w:divBdr>
        <w:top w:val="none" w:sz="0" w:space="0" w:color="auto"/>
        <w:left w:val="none" w:sz="0" w:space="0" w:color="auto"/>
        <w:bottom w:val="none" w:sz="0" w:space="0" w:color="auto"/>
        <w:right w:val="none" w:sz="0" w:space="0" w:color="auto"/>
      </w:divBdr>
    </w:div>
    <w:div w:id="1357384707">
      <w:bodyDiv w:val="1"/>
      <w:marLeft w:val="0"/>
      <w:marRight w:val="0"/>
      <w:marTop w:val="0"/>
      <w:marBottom w:val="0"/>
      <w:divBdr>
        <w:top w:val="none" w:sz="0" w:space="0" w:color="auto"/>
        <w:left w:val="none" w:sz="0" w:space="0" w:color="auto"/>
        <w:bottom w:val="none" w:sz="0" w:space="0" w:color="auto"/>
        <w:right w:val="none" w:sz="0" w:space="0" w:color="auto"/>
      </w:divBdr>
    </w:div>
    <w:div w:id="1367100438">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74815563">
      <w:bodyDiv w:val="1"/>
      <w:marLeft w:val="0"/>
      <w:marRight w:val="0"/>
      <w:marTop w:val="0"/>
      <w:marBottom w:val="0"/>
      <w:divBdr>
        <w:top w:val="none" w:sz="0" w:space="0" w:color="auto"/>
        <w:left w:val="none" w:sz="0" w:space="0" w:color="auto"/>
        <w:bottom w:val="none" w:sz="0" w:space="0" w:color="auto"/>
        <w:right w:val="none" w:sz="0" w:space="0" w:color="auto"/>
      </w:divBdr>
    </w:div>
    <w:div w:id="1376268639">
      <w:bodyDiv w:val="1"/>
      <w:marLeft w:val="0"/>
      <w:marRight w:val="0"/>
      <w:marTop w:val="0"/>
      <w:marBottom w:val="0"/>
      <w:divBdr>
        <w:top w:val="none" w:sz="0" w:space="0" w:color="auto"/>
        <w:left w:val="none" w:sz="0" w:space="0" w:color="auto"/>
        <w:bottom w:val="none" w:sz="0" w:space="0" w:color="auto"/>
        <w:right w:val="none" w:sz="0" w:space="0" w:color="auto"/>
      </w:divBdr>
    </w:div>
    <w:div w:id="1383603683">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3718013">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07744723">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726493155">
      <w:bodyDiv w:val="1"/>
      <w:marLeft w:val="0"/>
      <w:marRight w:val="0"/>
      <w:marTop w:val="0"/>
      <w:marBottom w:val="0"/>
      <w:divBdr>
        <w:top w:val="none" w:sz="0" w:space="0" w:color="auto"/>
        <w:left w:val="none" w:sz="0" w:space="0" w:color="auto"/>
        <w:bottom w:val="none" w:sz="0" w:space="0" w:color="auto"/>
        <w:right w:val="none" w:sz="0" w:space="0" w:color="auto"/>
      </w:divBdr>
    </w:div>
    <w:div w:id="1833251674">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898860552">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1986930864">
      <w:bodyDiv w:val="1"/>
      <w:marLeft w:val="0"/>
      <w:marRight w:val="0"/>
      <w:marTop w:val="0"/>
      <w:marBottom w:val="0"/>
      <w:divBdr>
        <w:top w:val="none" w:sz="0" w:space="0" w:color="auto"/>
        <w:left w:val="none" w:sz="0" w:space="0" w:color="auto"/>
        <w:bottom w:val="none" w:sz="0" w:space="0" w:color="auto"/>
        <w:right w:val="none" w:sz="0" w:space="0" w:color="auto"/>
      </w:divBdr>
      <w:divsChild>
        <w:div w:id="1363677131">
          <w:marLeft w:val="0"/>
          <w:marRight w:val="0"/>
          <w:marTop w:val="0"/>
          <w:marBottom w:val="0"/>
          <w:divBdr>
            <w:top w:val="none" w:sz="0" w:space="0" w:color="auto"/>
            <w:left w:val="none" w:sz="0" w:space="0" w:color="auto"/>
            <w:bottom w:val="none" w:sz="0" w:space="0" w:color="auto"/>
            <w:right w:val="none" w:sz="0" w:space="0" w:color="auto"/>
          </w:divBdr>
          <w:divsChild>
            <w:div w:id="1708989107">
              <w:marLeft w:val="0"/>
              <w:marRight w:val="0"/>
              <w:marTop w:val="0"/>
              <w:marBottom w:val="0"/>
              <w:divBdr>
                <w:top w:val="none" w:sz="0" w:space="0" w:color="auto"/>
                <w:left w:val="none" w:sz="0" w:space="0" w:color="auto"/>
                <w:bottom w:val="none" w:sz="0" w:space="0" w:color="auto"/>
                <w:right w:val="none" w:sz="0" w:space="0" w:color="auto"/>
              </w:divBdr>
              <w:divsChild>
                <w:div w:id="2093161984">
                  <w:marLeft w:val="0"/>
                  <w:marRight w:val="0"/>
                  <w:marTop w:val="0"/>
                  <w:marBottom w:val="0"/>
                  <w:divBdr>
                    <w:top w:val="none" w:sz="0" w:space="0" w:color="auto"/>
                    <w:left w:val="none" w:sz="0" w:space="0" w:color="auto"/>
                    <w:bottom w:val="none" w:sz="0" w:space="0" w:color="auto"/>
                    <w:right w:val="none" w:sz="0" w:space="0" w:color="auto"/>
                  </w:divBdr>
                  <w:divsChild>
                    <w:div w:id="9990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631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1163721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43627540">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128310843">
      <w:bodyDiv w:val="1"/>
      <w:marLeft w:val="0"/>
      <w:marRight w:val="0"/>
      <w:marTop w:val="0"/>
      <w:marBottom w:val="0"/>
      <w:divBdr>
        <w:top w:val="none" w:sz="0" w:space="0" w:color="auto"/>
        <w:left w:val="none" w:sz="0" w:space="0" w:color="auto"/>
        <w:bottom w:val="none" w:sz="0" w:space="0" w:color="auto"/>
        <w:right w:val="none" w:sz="0" w:space="0" w:color="auto"/>
      </w:divBdr>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nkel.com/pres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enkelcb@apcoworldwid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mona.dibianco@henkel.com" TargetMode="Externa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0.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1.png"/><Relationship Id="rId19" Type="http://schemas.openxmlformats.org/officeDocument/2006/relationships/image" Target="media/image19.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0.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1.png"/><Relationship Id="rId19" Type="http://schemas.openxmlformats.org/officeDocument/2006/relationships/image" Target="media/image19.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3" ma:contentTypeDescription="Create a new document." ma:contentTypeScope="" ma:versionID="a4c5ffc39aa558ce7f279c459f3aa8f8">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f08a467245b8687fbad63870c44e828e"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3.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4.xml><?xml version="1.0" encoding="utf-8"?>
<ds:datastoreItem xmlns:ds="http://schemas.openxmlformats.org/officeDocument/2006/customXml" ds:itemID="{47ACBF8F-8ED4-47C4-B7ED-630ACFD48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674</Words>
  <Characters>3844</Characters>
  <Application>Microsoft Office Word</Application>
  <DocSecurity>0</DocSecurity>
  <Lines>32</Lines>
  <Paragraphs>9</Paragraphs>
  <ScaleCrop>false</ScaleCrop>
  <Company>Henkel AG &amp; Co. KGaA</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Silvia Vergani (ext)</cp:lastModifiedBy>
  <cp:revision>3</cp:revision>
  <cp:lastPrinted>2020-08-08T07:24:00Z</cp:lastPrinted>
  <dcterms:created xsi:type="dcterms:W3CDTF">2025-02-07T09:44:00Z</dcterms:created>
  <dcterms:modified xsi:type="dcterms:W3CDTF">2025-02-07T09:44:00Z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
  </property>
  <property fmtid="{D5CDD505-2E9C-101B-9397-08002B2CF9AE}" pid="3" name="Document Type">
    <vt:lpwstr/>
  </property>
  <property fmtid="{D5CDD505-2E9C-101B-9397-08002B2CF9AE}" pid="4" name="MediaServiceImageTags">
    <vt:lpwstr/>
  </property>
  <property fmtid="{D5CDD505-2E9C-101B-9397-08002B2CF9AE}" pid="5" name="MSIP_Label_ce0d2245-b6e8-41da-a1e0-cc18ec650ca2_Enabled">
    <vt:lpwstr>true</vt:lpwstr>
  </property>
  <property fmtid="{D5CDD505-2E9C-101B-9397-08002B2CF9AE}" pid="6" name="MSIP_Label_ce0d2245-b6e8-41da-a1e0-cc18ec650ca2_SetDate">
    <vt:lpwstr>2022-06-22T10:13:08Z</vt:lpwstr>
  </property>
  <property fmtid="{D5CDD505-2E9C-101B-9397-08002B2CF9AE}" pid="7" name="MSIP_Label_ce0d2245-b6e8-41da-a1e0-cc18ec650ca2_Method">
    <vt:lpwstr>Standard</vt:lpwstr>
  </property>
  <property fmtid="{D5CDD505-2E9C-101B-9397-08002B2CF9AE}" pid="8" name="MSIP_Label_ce0d2245-b6e8-41da-a1e0-cc18ec650ca2_Name">
    <vt:lpwstr>General</vt:lpwstr>
  </property>
  <property fmtid="{D5CDD505-2E9C-101B-9397-08002B2CF9AE}" pid="9" name="MSIP_Label_ce0d2245-b6e8-41da-a1e0-cc18ec650ca2_SiteId">
    <vt:lpwstr>77a5f620-9d77-47db-a0cd-64c70948d532</vt:lpwstr>
  </property>
  <property fmtid="{D5CDD505-2E9C-101B-9397-08002B2CF9AE}" pid="10" name="MSIP_Label_ce0d2245-b6e8-41da-a1e0-cc18ec650ca2_ActionId">
    <vt:lpwstr>726564ec-cf1d-454b-b5bb-f0827580bc63</vt:lpwstr>
  </property>
  <property fmtid="{D5CDD505-2E9C-101B-9397-08002B2CF9AE}" pid="11" name="MSIP_Label_ce0d2245-b6e8-41da-a1e0-cc18ec650ca2_ContentBits">
    <vt:lpwstr>0</vt:lpwstr>
  </property>
  <property fmtid="{D5CDD505-2E9C-101B-9397-08002B2CF9AE}" pid="12" name="GrammarlyDocumentId">
    <vt:lpwstr>afa7e26f9598704ed87340e40e6e5e601479cc72a3eba233c685032060d05f28</vt:lpwstr>
  </property>
  <property fmtid="{D5CDD505-2E9C-101B-9397-08002B2CF9AE}" pid="13" name="ContentTypeId">
    <vt:lpwstr>0x0101007226C8C886486547A8F05D1F81F54AA8</vt:lpwstr>
  </property>
  <property fmtid="{D5CDD505-2E9C-101B-9397-08002B2CF9AE}" pid="14" name="Document_x0020_Type">
    <vt:lpwstr/>
  </property>
</Properties>
</file>