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7281A" w14:textId="77777777" w:rsidR="003C3BE2" w:rsidRDefault="003C3BE2" w:rsidP="003C3BE2">
      <w:pPr>
        <w:jc w:val="center"/>
        <w:rPr>
          <w:rFonts w:asciiTheme="minorHAnsi" w:eastAsia="Segoe UI" w:hAnsiTheme="minorHAnsi" w:cstheme="minorBidi"/>
          <w:b/>
          <w:bCs/>
          <w:i/>
          <w:iCs/>
          <w:sz w:val="32"/>
          <w:szCs w:val="32"/>
          <w:lang w:val="it-IT"/>
        </w:rPr>
      </w:pPr>
    </w:p>
    <w:p w14:paraId="426755B6" w14:textId="056EF8ED" w:rsidR="008641BD" w:rsidRDefault="00765AAE" w:rsidP="00BA4ECC">
      <w:pPr>
        <w:jc w:val="center"/>
        <w:rPr>
          <w:rFonts w:asciiTheme="minorHAnsi" w:eastAsia="Segoe UI" w:hAnsiTheme="minorHAnsi" w:cstheme="minorBidi"/>
          <w:b/>
          <w:bCs/>
          <w:i/>
          <w:iCs/>
          <w:sz w:val="32"/>
          <w:szCs w:val="32"/>
          <w:lang w:val="it-IT"/>
        </w:rPr>
      </w:pPr>
      <w:r>
        <w:rPr>
          <w:rFonts w:asciiTheme="minorHAnsi" w:eastAsia="Segoe UI" w:hAnsiTheme="minorHAnsi" w:cstheme="minorBidi"/>
          <w:b/>
          <w:bCs/>
          <w:i/>
          <w:iCs/>
          <w:sz w:val="32"/>
          <w:szCs w:val="32"/>
          <w:lang w:val="it-IT"/>
        </w:rPr>
        <w:t xml:space="preserve">Henkel Consumer Brands </w:t>
      </w:r>
      <w:r w:rsidR="00D85FD8">
        <w:rPr>
          <w:rFonts w:asciiTheme="minorHAnsi" w:eastAsia="Segoe UI" w:hAnsiTheme="minorHAnsi" w:cstheme="minorBidi"/>
          <w:b/>
          <w:bCs/>
          <w:i/>
          <w:iCs/>
          <w:sz w:val="32"/>
          <w:szCs w:val="32"/>
          <w:lang w:val="it-IT"/>
        </w:rPr>
        <w:t xml:space="preserve">presenta il nuovo </w:t>
      </w:r>
      <w:r w:rsidR="00D85FD8" w:rsidRPr="00D85FD8">
        <w:rPr>
          <w:rFonts w:asciiTheme="minorHAnsi" w:eastAsia="Segoe UI" w:hAnsiTheme="minorHAnsi" w:cstheme="minorBidi"/>
          <w:b/>
          <w:bCs/>
          <w:i/>
          <w:iCs/>
          <w:sz w:val="32"/>
          <w:szCs w:val="32"/>
          <w:lang w:val="it-IT"/>
        </w:rPr>
        <w:t>cluster HCB WE South, che riunisce Italia, Grecia e Cipro</w:t>
      </w:r>
    </w:p>
    <w:p w14:paraId="0E16F045" w14:textId="140EF70E" w:rsidR="005E3183" w:rsidRDefault="67FCC89F" w:rsidP="008A4338">
      <w:pPr>
        <w:pStyle w:val="Titolo3"/>
        <w:spacing w:before="281" w:after="281"/>
        <w:jc w:val="both"/>
        <w:rPr>
          <w:rFonts w:asciiTheme="minorHAnsi" w:eastAsia="Segoe UI" w:hAnsiTheme="minorHAnsi" w:cstheme="minorBidi"/>
          <w:sz w:val="22"/>
          <w:szCs w:val="22"/>
          <w:lang w:val="it-IT"/>
        </w:rPr>
      </w:pPr>
      <w:r w:rsidRPr="76EF33DE">
        <w:rPr>
          <w:rFonts w:asciiTheme="minorHAnsi" w:eastAsia="Segoe UI" w:hAnsiTheme="minorHAnsi" w:cstheme="minorBidi"/>
          <w:b/>
          <w:sz w:val="22"/>
          <w:szCs w:val="22"/>
          <w:lang w:val="it-IT"/>
        </w:rPr>
        <w:t>Milano,</w:t>
      </w:r>
      <w:r w:rsidR="69B46D1E" w:rsidRPr="76EF33DE">
        <w:rPr>
          <w:rFonts w:asciiTheme="minorHAnsi" w:eastAsia="Segoe UI" w:hAnsiTheme="minorHAnsi" w:cstheme="minorBidi"/>
          <w:b/>
          <w:sz w:val="22"/>
          <w:szCs w:val="22"/>
          <w:lang w:val="it-IT"/>
        </w:rPr>
        <w:t xml:space="preserve"> </w:t>
      </w:r>
      <w:r w:rsidR="00540D2F">
        <w:rPr>
          <w:rFonts w:asciiTheme="minorHAnsi" w:eastAsia="Segoe UI" w:hAnsiTheme="minorHAnsi" w:cstheme="minorBidi"/>
          <w:b/>
          <w:sz w:val="22"/>
          <w:szCs w:val="22"/>
          <w:lang w:val="it-IT"/>
        </w:rPr>
        <w:t>7</w:t>
      </w:r>
      <w:r w:rsidR="377D1EAA" w:rsidRPr="76EF33DE">
        <w:rPr>
          <w:rFonts w:asciiTheme="minorHAnsi" w:eastAsia="Segoe UI" w:hAnsiTheme="minorHAnsi" w:cstheme="minorBidi"/>
          <w:b/>
          <w:sz w:val="22"/>
          <w:szCs w:val="22"/>
          <w:lang w:val="it-IT"/>
        </w:rPr>
        <w:t xml:space="preserve"> </w:t>
      </w:r>
      <w:r w:rsidR="006E1BC2">
        <w:rPr>
          <w:rFonts w:asciiTheme="minorHAnsi" w:eastAsia="Segoe UI" w:hAnsiTheme="minorHAnsi" w:cstheme="minorBidi"/>
          <w:b/>
          <w:sz w:val="22"/>
          <w:szCs w:val="22"/>
          <w:lang w:val="it-IT"/>
        </w:rPr>
        <w:t>aprile</w:t>
      </w:r>
      <w:r w:rsidR="37F9EBBC" w:rsidRPr="76EF33DE">
        <w:rPr>
          <w:rFonts w:asciiTheme="minorHAnsi" w:eastAsia="Segoe UI" w:hAnsiTheme="minorHAnsi" w:cstheme="minorBidi"/>
          <w:b/>
          <w:sz w:val="22"/>
          <w:szCs w:val="22"/>
          <w:lang w:val="it-IT"/>
        </w:rPr>
        <w:t xml:space="preserve"> </w:t>
      </w:r>
      <w:r w:rsidR="1F307A70" w:rsidRPr="76EF33DE">
        <w:rPr>
          <w:rFonts w:asciiTheme="minorHAnsi" w:eastAsia="Segoe UI" w:hAnsiTheme="minorHAnsi" w:cstheme="minorBidi"/>
          <w:b/>
          <w:sz w:val="22"/>
          <w:szCs w:val="22"/>
          <w:lang w:val="it-IT"/>
        </w:rPr>
        <w:t>202</w:t>
      </w:r>
      <w:r w:rsidR="3018D7D9" w:rsidRPr="76EF33DE">
        <w:rPr>
          <w:rFonts w:asciiTheme="minorHAnsi" w:eastAsia="Segoe UI" w:hAnsiTheme="minorHAnsi" w:cstheme="minorBidi"/>
          <w:b/>
          <w:sz w:val="22"/>
          <w:szCs w:val="22"/>
          <w:lang w:val="it-IT"/>
        </w:rPr>
        <w:t>5</w:t>
      </w:r>
      <w:r w:rsidRPr="76EF33DE">
        <w:rPr>
          <w:rFonts w:asciiTheme="minorHAnsi" w:eastAsia="Segoe UI" w:hAnsiTheme="minorHAnsi" w:cstheme="minorBidi"/>
          <w:b/>
          <w:sz w:val="22"/>
          <w:szCs w:val="22"/>
          <w:lang w:val="it-IT"/>
        </w:rPr>
        <w:t xml:space="preserve"> </w:t>
      </w:r>
      <w:r w:rsidR="6F7EDF80" w:rsidRPr="76EF33DE">
        <w:rPr>
          <w:rFonts w:asciiTheme="minorHAnsi" w:eastAsia="Segoe UI" w:hAnsiTheme="minorHAnsi" w:cstheme="minorBidi"/>
          <w:sz w:val="22"/>
          <w:szCs w:val="22"/>
          <w:lang w:val="it-IT"/>
        </w:rPr>
        <w:t>–</w:t>
      </w:r>
      <w:r w:rsidR="001C503F" w:rsidRPr="76EF33DE">
        <w:rPr>
          <w:rFonts w:asciiTheme="minorHAnsi" w:eastAsia="Segoe UI" w:hAnsiTheme="minorHAnsi" w:cstheme="minorBidi"/>
          <w:sz w:val="22"/>
          <w:szCs w:val="22"/>
          <w:lang w:val="it-IT"/>
        </w:rPr>
        <w:t xml:space="preserve"> </w:t>
      </w:r>
      <w:r w:rsidR="00A23738" w:rsidRPr="00BA4ECC">
        <w:rPr>
          <w:rFonts w:asciiTheme="minorHAnsi" w:eastAsia="Segoe UI" w:hAnsiTheme="minorHAnsi" w:cstheme="minorBidi"/>
          <w:b/>
          <w:bCs w:val="0"/>
          <w:sz w:val="22"/>
          <w:szCs w:val="22"/>
          <w:lang w:val="it-IT"/>
        </w:rPr>
        <w:t>Henkel Consumer Brands</w:t>
      </w:r>
      <w:r w:rsidR="00A23738" w:rsidRPr="00A23738">
        <w:rPr>
          <w:rFonts w:asciiTheme="minorHAnsi" w:eastAsia="Segoe UI" w:hAnsiTheme="minorHAnsi" w:cstheme="minorBidi"/>
          <w:sz w:val="22"/>
          <w:szCs w:val="22"/>
          <w:lang w:val="it-IT"/>
        </w:rPr>
        <w:t xml:space="preserve">, la divisione di Henkel che raggruppa </w:t>
      </w:r>
      <w:r w:rsidR="383CAFD5" w:rsidRPr="06E16453">
        <w:rPr>
          <w:rFonts w:asciiTheme="minorHAnsi" w:eastAsia="Segoe UI" w:hAnsiTheme="minorHAnsi" w:cstheme="minorBidi"/>
          <w:sz w:val="22"/>
          <w:szCs w:val="22"/>
          <w:lang w:val="it-IT"/>
        </w:rPr>
        <w:t>le</w:t>
      </w:r>
      <w:r w:rsidR="00A23738" w:rsidRPr="00A23738">
        <w:rPr>
          <w:rFonts w:asciiTheme="minorHAnsi" w:eastAsia="Segoe UI" w:hAnsiTheme="minorHAnsi" w:cstheme="minorBidi"/>
          <w:sz w:val="22"/>
          <w:szCs w:val="22"/>
          <w:lang w:val="it-IT"/>
        </w:rPr>
        <w:t xml:space="preserve"> </w:t>
      </w:r>
      <w:r w:rsidR="00F53865">
        <w:rPr>
          <w:rFonts w:asciiTheme="minorHAnsi" w:eastAsia="Segoe UI" w:hAnsiTheme="minorHAnsi" w:cstheme="minorBidi"/>
          <w:sz w:val="22"/>
          <w:szCs w:val="22"/>
          <w:lang w:val="it-IT"/>
        </w:rPr>
        <w:t>marche</w:t>
      </w:r>
      <w:r w:rsidR="00A23738" w:rsidRPr="00A23738">
        <w:rPr>
          <w:rFonts w:asciiTheme="minorHAnsi" w:eastAsia="Segoe UI" w:hAnsiTheme="minorHAnsi" w:cstheme="minorBidi"/>
          <w:sz w:val="22"/>
          <w:szCs w:val="22"/>
          <w:lang w:val="it-IT"/>
        </w:rPr>
        <w:t xml:space="preserve"> </w:t>
      </w:r>
      <w:r w:rsidR="5528FE66" w:rsidRPr="06E16453">
        <w:rPr>
          <w:rFonts w:asciiTheme="minorHAnsi" w:eastAsia="Segoe UI" w:hAnsiTheme="minorHAnsi" w:cstheme="minorBidi"/>
          <w:sz w:val="22"/>
          <w:szCs w:val="22"/>
          <w:lang w:val="it-IT"/>
        </w:rPr>
        <w:t>dedicat</w:t>
      </w:r>
      <w:r w:rsidR="0A931A9C" w:rsidRPr="06E16453">
        <w:rPr>
          <w:rFonts w:asciiTheme="minorHAnsi" w:eastAsia="Segoe UI" w:hAnsiTheme="minorHAnsi" w:cstheme="minorBidi"/>
          <w:sz w:val="22"/>
          <w:szCs w:val="22"/>
          <w:lang w:val="it-IT"/>
        </w:rPr>
        <w:t>e</w:t>
      </w:r>
      <w:r w:rsidR="00A23738" w:rsidRPr="00A23738">
        <w:rPr>
          <w:rFonts w:asciiTheme="minorHAnsi" w:eastAsia="Segoe UI" w:hAnsiTheme="minorHAnsi" w:cstheme="minorBidi"/>
          <w:sz w:val="22"/>
          <w:szCs w:val="22"/>
          <w:lang w:val="it-IT"/>
        </w:rPr>
        <w:t xml:space="preserve"> alla cura della casa e della persona, annuncia </w:t>
      </w:r>
      <w:r w:rsidR="00E26370">
        <w:rPr>
          <w:rFonts w:asciiTheme="minorHAnsi" w:eastAsia="Segoe UI" w:hAnsiTheme="minorHAnsi" w:cstheme="minorBidi"/>
          <w:sz w:val="22"/>
          <w:szCs w:val="22"/>
          <w:lang w:val="it-IT"/>
        </w:rPr>
        <w:t>la nascita del nuovo</w:t>
      </w:r>
      <w:r w:rsidR="00836252">
        <w:rPr>
          <w:rFonts w:asciiTheme="minorHAnsi" w:eastAsia="Segoe UI" w:hAnsiTheme="minorHAnsi" w:cstheme="minorBidi"/>
          <w:sz w:val="22"/>
          <w:szCs w:val="22"/>
          <w:lang w:val="it-IT"/>
        </w:rPr>
        <w:t xml:space="preserve"> </w:t>
      </w:r>
      <w:r w:rsidR="00836252" w:rsidRPr="00836252">
        <w:rPr>
          <w:rFonts w:asciiTheme="minorHAnsi" w:eastAsia="Segoe UI" w:hAnsiTheme="minorHAnsi" w:cstheme="minorBidi"/>
          <w:b/>
          <w:bCs w:val="0"/>
          <w:sz w:val="22"/>
          <w:szCs w:val="22"/>
          <w:lang w:val="it-IT"/>
        </w:rPr>
        <w:t>cluster</w:t>
      </w:r>
      <w:r w:rsidR="00A23738" w:rsidRPr="00836252">
        <w:rPr>
          <w:rFonts w:asciiTheme="minorHAnsi" w:eastAsia="Segoe UI" w:hAnsiTheme="minorHAnsi" w:cstheme="minorBidi"/>
          <w:b/>
          <w:bCs w:val="0"/>
          <w:sz w:val="22"/>
          <w:szCs w:val="22"/>
          <w:lang w:val="it-IT"/>
        </w:rPr>
        <w:t xml:space="preserve"> </w:t>
      </w:r>
      <w:r w:rsidR="00E26370">
        <w:rPr>
          <w:rFonts w:asciiTheme="minorHAnsi" w:eastAsia="Segoe UI" w:hAnsiTheme="minorHAnsi" w:cstheme="minorBidi"/>
          <w:b/>
          <w:bCs w:val="0"/>
          <w:sz w:val="22"/>
          <w:szCs w:val="22"/>
          <w:lang w:val="it-IT"/>
        </w:rPr>
        <w:t>WE South</w:t>
      </w:r>
      <w:r w:rsidR="00A23738" w:rsidRPr="00A23738">
        <w:rPr>
          <w:rFonts w:asciiTheme="minorHAnsi" w:eastAsia="Segoe UI" w:hAnsiTheme="minorHAnsi" w:cstheme="minorBidi"/>
          <w:sz w:val="22"/>
          <w:szCs w:val="22"/>
          <w:lang w:val="it-IT"/>
        </w:rPr>
        <w:t xml:space="preserve">, </w:t>
      </w:r>
      <w:r w:rsidR="00746FE0">
        <w:rPr>
          <w:rFonts w:asciiTheme="minorHAnsi" w:eastAsia="Segoe UI" w:hAnsiTheme="minorHAnsi" w:cstheme="minorBidi"/>
          <w:sz w:val="22"/>
          <w:szCs w:val="22"/>
          <w:lang w:val="it-IT"/>
        </w:rPr>
        <w:t xml:space="preserve">che </w:t>
      </w:r>
      <w:r w:rsidR="00B01BCD">
        <w:rPr>
          <w:rFonts w:asciiTheme="minorHAnsi" w:eastAsia="Segoe UI" w:hAnsiTheme="minorHAnsi" w:cstheme="minorBidi"/>
          <w:sz w:val="22"/>
          <w:szCs w:val="22"/>
          <w:lang w:val="it-IT"/>
        </w:rPr>
        <w:t>integra</w:t>
      </w:r>
      <w:r w:rsidR="00985180">
        <w:rPr>
          <w:rFonts w:asciiTheme="minorHAnsi" w:eastAsia="Segoe UI" w:hAnsiTheme="minorHAnsi" w:cstheme="minorBidi"/>
          <w:sz w:val="22"/>
          <w:szCs w:val="22"/>
          <w:lang w:val="it-IT"/>
        </w:rPr>
        <w:t xml:space="preserve"> le</w:t>
      </w:r>
      <w:r w:rsidR="00122B12">
        <w:rPr>
          <w:rFonts w:asciiTheme="minorHAnsi" w:eastAsia="Segoe UI" w:hAnsiTheme="minorHAnsi" w:cstheme="minorBidi"/>
          <w:sz w:val="22"/>
          <w:szCs w:val="22"/>
          <w:lang w:val="it-IT"/>
        </w:rPr>
        <w:t xml:space="preserve"> attività</w:t>
      </w:r>
      <w:r w:rsidR="00985180">
        <w:rPr>
          <w:rFonts w:asciiTheme="minorHAnsi" w:eastAsia="Segoe UI" w:hAnsiTheme="minorHAnsi" w:cstheme="minorBidi"/>
          <w:sz w:val="22"/>
          <w:szCs w:val="22"/>
          <w:lang w:val="it-IT"/>
        </w:rPr>
        <w:t xml:space="preserve"> </w:t>
      </w:r>
      <w:r w:rsidR="005543D8">
        <w:rPr>
          <w:rFonts w:asciiTheme="minorHAnsi" w:eastAsia="Segoe UI" w:hAnsiTheme="minorHAnsi" w:cstheme="minorBidi"/>
          <w:sz w:val="22"/>
          <w:szCs w:val="22"/>
          <w:lang w:val="it-IT"/>
        </w:rPr>
        <w:t>di Henkel Consumer Brands</w:t>
      </w:r>
      <w:r w:rsidR="00122B12">
        <w:rPr>
          <w:rFonts w:asciiTheme="minorHAnsi" w:eastAsia="Segoe UI" w:hAnsiTheme="minorHAnsi" w:cstheme="minorBidi"/>
          <w:sz w:val="22"/>
          <w:szCs w:val="22"/>
          <w:lang w:val="it-IT"/>
        </w:rPr>
        <w:t xml:space="preserve"> </w:t>
      </w:r>
      <w:r w:rsidR="00F45869">
        <w:rPr>
          <w:rFonts w:asciiTheme="minorHAnsi" w:eastAsia="Segoe UI" w:hAnsiTheme="minorHAnsi" w:cstheme="minorBidi"/>
          <w:sz w:val="22"/>
          <w:szCs w:val="22"/>
          <w:lang w:val="it-IT"/>
        </w:rPr>
        <w:t>in</w:t>
      </w:r>
      <w:r w:rsidR="00A23738" w:rsidRPr="00A23738">
        <w:rPr>
          <w:rFonts w:asciiTheme="minorHAnsi" w:eastAsia="Segoe UI" w:hAnsiTheme="minorHAnsi" w:cstheme="minorBidi"/>
          <w:sz w:val="22"/>
          <w:szCs w:val="22"/>
          <w:lang w:val="it-IT"/>
        </w:rPr>
        <w:t xml:space="preserve"> Italia, Grecia e Cipro</w:t>
      </w:r>
      <w:r w:rsidR="008641BD" w:rsidRPr="76EF33DE">
        <w:rPr>
          <w:rFonts w:asciiTheme="minorHAnsi" w:eastAsia="Segoe UI" w:hAnsiTheme="minorHAnsi" w:cstheme="minorBidi"/>
          <w:sz w:val="22"/>
          <w:szCs w:val="22"/>
          <w:lang w:val="it-IT"/>
        </w:rPr>
        <w:t>.</w:t>
      </w:r>
      <w:r w:rsidR="000F54BA">
        <w:rPr>
          <w:rFonts w:asciiTheme="minorHAnsi" w:eastAsia="Segoe UI" w:hAnsiTheme="minorHAnsi" w:cstheme="minorBidi"/>
          <w:sz w:val="22"/>
          <w:szCs w:val="22"/>
          <w:lang w:val="it-IT"/>
        </w:rPr>
        <w:t xml:space="preserve"> </w:t>
      </w:r>
    </w:p>
    <w:p w14:paraId="59A26DBB" w14:textId="4F9E49C8" w:rsidR="1D2C1AC2" w:rsidRDefault="485A5D8A" w:rsidP="72FEB055">
      <w:pPr>
        <w:jc w:val="both"/>
        <w:rPr>
          <w:rFonts w:ascii="Segoe UI" w:eastAsia="Segoe UI" w:hAnsi="Segoe UI" w:cs="Segoe UI"/>
          <w:color w:val="000000" w:themeColor="text1"/>
          <w:sz w:val="22"/>
          <w:szCs w:val="22"/>
          <w:lang w:val="it-IT"/>
        </w:rPr>
      </w:pPr>
      <w:r w:rsidRPr="73A7E379">
        <w:rPr>
          <w:rFonts w:asciiTheme="minorHAnsi" w:eastAsia="Segoe UI" w:hAnsiTheme="minorHAnsi" w:cstheme="minorBidi"/>
          <w:sz w:val="22"/>
          <w:szCs w:val="22"/>
          <w:lang w:val="it-IT"/>
        </w:rPr>
        <w:t xml:space="preserve">Il nuovo assetto rientra nel più ampio processo di evoluzione strategica della divisione guidata da </w:t>
      </w:r>
      <w:r w:rsidRPr="73A7E379">
        <w:rPr>
          <w:rFonts w:asciiTheme="minorHAnsi" w:eastAsia="Segoe UI" w:hAnsiTheme="minorHAnsi" w:cstheme="minorBidi"/>
          <w:b/>
          <w:bCs/>
          <w:sz w:val="22"/>
          <w:szCs w:val="22"/>
          <w:lang w:val="it-IT"/>
        </w:rPr>
        <w:t>Mara Panajia</w:t>
      </w:r>
      <w:r w:rsidRPr="73A7E379">
        <w:rPr>
          <w:rFonts w:asciiTheme="minorHAnsi" w:eastAsia="Segoe UI" w:hAnsiTheme="minorHAnsi" w:cstheme="minorBidi"/>
          <w:sz w:val="22"/>
          <w:szCs w:val="22"/>
          <w:lang w:val="it-IT"/>
        </w:rPr>
        <w:t xml:space="preserve">, che assume la carica di </w:t>
      </w:r>
      <w:r w:rsidRPr="73A7E379">
        <w:rPr>
          <w:rFonts w:asciiTheme="minorHAnsi" w:eastAsia="Segoe UI" w:hAnsiTheme="minorHAnsi" w:cstheme="minorBidi"/>
          <w:b/>
          <w:bCs/>
          <w:sz w:val="22"/>
          <w:szCs w:val="22"/>
          <w:lang w:val="it-IT"/>
        </w:rPr>
        <w:t>General Manager HCB WE South</w:t>
      </w:r>
      <w:r w:rsidRPr="73A7E379">
        <w:rPr>
          <w:rFonts w:asciiTheme="minorHAnsi" w:eastAsia="Segoe UI" w:hAnsiTheme="minorHAnsi" w:cstheme="minorBidi"/>
          <w:sz w:val="22"/>
          <w:szCs w:val="22"/>
          <w:lang w:val="it-IT"/>
        </w:rPr>
        <w:t xml:space="preserve">. </w:t>
      </w:r>
      <w:r w:rsidR="1F34E401" w:rsidRPr="73A7E379">
        <w:rPr>
          <w:rFonts w:ascii="Segoe UI" w:eastAsia="Segoe UI" w:hAnsi="Segoe UI" w:cs="Segoe UI"/>
          <w:color w:val="000000" w:themeColor="text1"/>
          <w:sz w:val="22"/>
          <w:szCs w:val="22"/>
          <w:lang w:val="it-IT"/>
        </w:rPr>
        <w:t xml:space="preserve">Manager di grande esperienza e talento, Panajia lavora in Henkel da 25 anni, avendo ricoperto ruoli di crescente responsabilità in Italia e presso l’headquarter Henkel di Düsseldorf. </w:t>
      </w:r>
      <w:r w:rsidR="41FD2708" w:rsidRPr="73A7E379">
        <w:rPr>
          <w:rFonts w:ascii="Segoe UI" w:eastAsia="Segoe UI" w:hAnsi="Segoe UI" w:cs="Segoe UI"/>
          <w:color w:val="000000" w:themeColor="text1"/>
          <w:sz w:val="22"/>
          <w:szCs w:val="22"/>
          <w:lang w:val="it-IT"/>
        </w:rPr>
        <w:t>Ne</w:t>
      </w:r>
      <w:r w:rsidR="1F34E401" w:rsidRPr="73A7E379">
        <w:rPr>
          <w:rFonts w:ascii="Segoe UI" w:eastAsia="Segoe UI" w:hAnsi="Segoe UI" w:cs="Segoe UI"/>
          <w:color w:val="000000" w:themeColor="text1"/>
          <w:sz w:val="22"/>
          <w:szCs w:val="22"/>
          <w:lang w:val="it-IT"/>
        </w:rPr>
        <w:t xml:space="preserve">l 2018 </w:t>
      </w:r>
      <w:r w:rsidR="2A309030" w:rsidRPr="73A7E379">
        <w:rPr>
          <w:rFonts w:ascii="Segoe UI" w:eastAsia="Segoe UI" w:hAnsi="Segoe UI" w:cs="Segoe UI"/>
          <w:color w:val="000000" w:themeColor="text1"/>
          <w:sz w:val="22"/>
          <w:szCs w:val="22"/>
          <w:lang w:val="it-IT"/>
        </w:rPr>
        <w:t>è stata nominata</w:t>
      </w:r>
      <w:r w:rsidR="1F34E401" w:rsidRPr="73A7E379">
        <w:rPr>
          <w:rFonts w:ascii="Segoe UI" w:eastAsia="Segoe UI" w:hAnsi="Segoe UI" w:cs="Segoe UI"/>
          <w:color w:val="000000" w:themeColor="text1"/>
          <w:sz w:val="22"/>
          <w:szCs w:val="22"/>
          <w:lang w:val="it-IT"/>
        </w:rPr>
        <w:t xml:space="preserve"> General Manager della divisione L&amp;HC (oggi HCB) e </w:t>
      </w:r>
      <w:r w:rsidR="300A4D9A" w:rsidRPr="73A7E379">
        <w:rPr>
          <w:rFonts w:ascii="Segoe UI" w:eastAsia="Segoe UI" w:hAnsi="Segoe UI" w:cs="Segoe UI"/>
          <w:color w:val="000000" w:themeColor="text1"/>
          <w:sz w:val="22"/>
          <w:szCs w:val="22"/>
          <w:lang w:val="it-IT"/>
        </w:rPr>
        <w:t>da</w:t>
      </w:r>
      <w:r w:rsidR="1F34E401" w:rsidRPr="73A7E379">
        <w:rPr>
          <w:rFonts w:ascii="Segoe UI" w:eastAsia="Segoe UI" w:hAnsi="Segoe UI" w:cs="Segoe UI"/>
          <w:color w:val="000000" w:themeColor="text1"/>
          <w:sz w:val="22"/>
          <w:szCs w:val="22"/>
          <w:lang w:val="it-IT"/>
        </w:rPr>
        <w:t>l 2022 è Presidente di Henkel Italia</w:t>
      </w:r>
      <w:r w:rsidR="417548E2" w:rsidRPr="73A7E379">
        <w:rPr>
          <w:rFonts w:ascii="Segoe UI" w:eastAsia="Segoe UI" w:hAnsi="Segoe UI" w:cs="Segoe UI"/>
          <w:color w:val="000000" w:themeColor="text1"/>
          <w:sz w:val="22"/>
          <w:szCs w:val="22"/>
          <w:lang w:val="it-IT"/>
        </w:rPr>
        <w:t>, carica che continuerà a ricoprire</w:t>
      </w:r>
      <w:r w:rsidR="1F34E401" w:rsidRPr="73A7E379">
        <w:rPr>
          <w:rFonts w:ascii="Segoe UI" w:eastAsia="Segoe UI" w:hAnsi="Segoe UI" w:cs="Segoe UI"/>
          <w:color w:val="000000" w:themeColor="text1"/>
          <w:sz w:val="22"/>
          <w:szCs w:val="22"/>
          <w:lang w:val="it-IT"/>
        </w:rPr>
        <w:t>.</w:t>
      </w:r>
    </w:p>
    <w:p w14:paraId="264A78CC" w14:textId="648FBBDB" w:rsidR="06E16453" w:rsidRPr="00EB2959" w:rsidRDefault="002628AB" w:rsidP="06E16453">
      <w:pPr>
        <w:pStyle w:val="NormaleWeb"/>
        <w:jc w:val="both"/>
        <w:rPr>
          <w:rFonts w:asciiTheme="minorHAnsi" w:eastAsia="Segoe UI" w:hAnsiTheme="minorHAnsi" w:cstheme="minorBidi"/>
          <w:sz w:val="22"/>
          <w:szCs w:val="22"/>
          <w:lang w:eastAsia="en-GB"/>
        </w:rPr>
      </w:pPr>
      <w:r>
        <w:rPr>
          <w:rFonts w:asciiTheme="minorHAnsi" w:eastAsia="Segoe UI" w:hAnsiTheme="minorHAnsi" w:cstheme="minorBidi"/>
          <w:sz w:val="22"/>
          <w:szCs w:val="22"/>
          <w:lang w:eastAsia="en-GB"/>
        </w:rPr>
        <w:t>All’interno del nuovo cluster</w:t>
      </w:r>
      <w:r w:rsidR="00D5135C">
        <w:rPr>
          <w:rFonts w:asciiTheme="minorHAnsi" w:eastAsia="Segoe UI" w:hAnsiTheme="minorHAnsi" w:cstheme="minorBidi"/>
          <w:sz w:val="22"/>
          <w:szCs w:val="22"/>
          <w:lang w:eastAsia="en-GB"/>
        </w:rPr>
        <w:t xml:space="preserve">, </w:t>
      </w:r>
      <w:r w:rsidR="00C8703F" w:rsidRPr="00383BC4">
        <w:rPr>
          <w:rFonts w:asciiTheme="minorHAnsi" w:eastAsia="Segoe UI" w:hAnsiTheme="minorHAnsi" w:cstheme="minorBidi"/>
          <w:b/>
          <w:bCs/>
          <w:sz w:val="22"/>
          <w:szCs w:val="22"/>
          <w:lang w:eastAsia="en-GB"/>
        </w:rPr>
        <w:t>Francesca D'Angelo-Valente</w:t>
      </w:r>
      <w:r w:rsidR="00C8703F" w:rsidRPr="00C8703F">
        <w:rPr>
          <w:rFonts w:asciiTheme="minorHAnsi" w:eastAsia="Segoe UI" w:hAnsiTheme="minorHAnsi" w:cstheme="minorBidi"/>
          <w:sz w:val="22"/>
          <w:szCs w:val="22"/>
          <w:lang w:eastAsia="en-GB"/>
        </w:rPr>
        <w:t xml:space="preserve">, Direttrice Marketing </w:t>
      </w:r>
      <w:r w:rsidR="007B00E1">
        <w:rPr>
          <w:rFonts w:asciiTheme="minorHAnsi" w:eastAsia="Segoe UI" w:hAnsiTheme="minorHAnsi" w:cstheme="minorBidi"/>
          <w:sz w:val="22"/>
          <w:szCs w:val="22"/>
          <w:lang w:eastAsia="en-GB"/>
        </w:rPr>
        <w:t>per l’Italia</w:t>
      </w:r>
      <w:r w:rsidR="00C8703F" w:rsidRPr="00C8703F">
        <w:rPr>
          <w:rFonts w:asciiTheme="minorHAnsi" w:eastAsia="Segoe UI" w:hAnsiTheme="minorHAnsi" w:cstheme="minorBidi"/>
          <w:sz w:val="22"/>
          <w:szCs w:val="22"/>
          <w:lang w:eastAsia="en-GB"/>
        </w:rPr>
        <w:t xml:space="preserve">, assume il </w:t>
      </w:r>
      <w:r w:rsidR="00CB08E5">
        <w:rPr>
          <w:rFonts w:asciiTheme="minorHAnsi" w:eastAsia="Segoe UI" w:hAnsiTheme="minorHAnsi" w:cstheme="minorBidi"/>
          <w:sz w:val="22"/>
          <w:szCs w:val="22"/>
          <w:lang w:eastAsia="en-GB"/>
        </w:rPr>
        <w:t>r</w:t>
      </w:r>
      <w:r w:rsidR="00C8703F" w:rsidRPr="00C8703F">
        <w:rPr>
          <w:rFonts w:asciiTheme="minorHAnsi" w:eastAsia="Segoe UI" w:hAnsiTheme="minorHAnsi" w:cstheme="minorBidi"/>
          <w:sz w:val="22"/>
          <w:szCs w:val="22"/>
          <w:lang w:eastAsia="en-GB"/>
        </w:rPr>
        <w:t xml:space="preserve">uolo di </w:t>
      </w:r>
      <w:r w:rsidR="00C8703F" w:rsidRPr="00EB2959">
        <w:rPr>
          <w:rFonts w:asciiTheme="minorHAnsi" w:eastAsia="Segoe UI" w:hAnsiTheme="minorHAnsi" w:cstheme="minorBidi"/>
          <w:b/>
          <w:bCs/>
          <w:sz w:val="22"/>
          <w:szCs w:val="22"/>
          <w:lang w:eastAsia="en-GB"/>
        </w:rPr>
        <w:t xml:space="preserve">Direttrice Marketing </w:t>
      </w:r>
      <w:r w:rsidR="00DF1027" w:rsidRPr="00EB2959">
        <w:rPr>
          <w:rFonts w:asciiTheme="minorHAnsi" w:eastAsia="Segoe UI" w:hAnsiTheme="minorHAnsi" w:cstheme="minorBidi"/>
          <w:b/>
          <w:bCs/>
          <w:sz w:val="22"/>
          <w:szCs w:val="22"/>
          <w:lang w:eastAsia="en-GB"/>
        </w:rPr>
        <w:t xml:space="preserve">&amp; Media </w:t>
      </w:r>
      <w:r w:rsidR="00523F73" w:rsidRPr="00EB2959">
        <w:rPr>
          <w:rFonts w:asciiTheme="minorHAnsi" w:eastAsia="Segoe UI" w:hAnsiTheme="minorHAnsi" w:cstheme="minorBidi"/>
          <w:b/>
          <w:bCs/>
          <w:sz w:val="22"/>
          <w:szCs w:val="22"/>
          <w:lang w:eastAsia="en-GB"/>
        </w:rPr>
        <w:t xml:space="preserve">di </w:t>
      </w:r>
      <w:r w:rsidR="00CB08E5" w:rsidRPr="00EB2959">
        <w:rPr>
          <w:rFonts w:asciiTheme="minorHAnsi" w:eastAsia="Segoe UI" w:hAnsiTheme="minorHAnsi" w:cstheme="minorBidi"/>
          <w:b/>
          <w:bCs/>
          <w:sz w:val="22"/>
          <w:szCs w:val="22"/>
          <w:lang w:eastAsia="en-GB"/>
        </w:rPr>
        <w:t>HCB</w:t>
      </w:r>
      <w:r w:rsidR="007B00E1" w:rsidRPr="00EB2959">
        <w:rPr>
          <w:rFonts w:asciiTheme="minorHAnsi" w:eastAsia="Segoe UI" w:hAnsiTheme="minorHAnsi" w:cstheme="minorBidi"/>
          <w:b/>
          <w:bCs/>
          <w:sz w:val="22"/>
          <w:szCs w:val="22"/>
          <w:lang w:eastAsia="en-GB"/>
        </w:rPr>
        <w:t xml:space="preserve"> Brands</w:t>
      </w:r>
      <w:r w:rsidR="00C8703F" w:rsidRPr="00EB2959">
        <w:rPr>
          <w:rFonts w:asciiTheme="minorHAnsi" w:eastAsia="Segoe UI" w:hAnsiTheme="minorHAnsi" w:cstheme="minorBidi"/>
          <w:b/>
          <w:bCs/>
          <w:sz w:val="22"/>
          <w:szCs w:val="22"/>
          <w:lang w:eastAsia="en-GB"/>
        </w:rPr>
        <w:t xml:space="preserve"> </w:t>
      </w:r>
      <w:r w:rsidR="007426C8" w:rsidRPr="00EB2959">
        <w:rPr>
          <w:rFonts w:asciiTheme="minorHAnsi" w:eastAsia="Segoe UI" w:hAnsiTheme="minorHAnsi" w:cstheme="minorBidi"/>
          <w:b/>
          <w:bCs/>
          <w:sz w:val="22"/>
          <w:szCs w:val="22"/>
          <w:lang w:eastAsia="en-GB"/>
        </w:rPr>
        <w:t>WE South</w:t>
      </w:r>
      <w:r w:rsidR="00C8703F" w:rsidRPr="005F3474">
        <w:rPr>
          <w:rFonts w:asciiTheme="minorHAnsi" w:eastAsia="Segoe UI" w:hAnsiTheme="minorHAnsi" w:cstheme="minorBidi"/>
          <w:sz w:val="22"/>
          <w:szCs w:val="22"/>
          <w:lang w:eastAsia="en-GB"/>
        </w:rPr>
        <w:t>,</w:t>
      </w:r>
      <w:r w:rsidR="00C8703F" w:rsidRPr="00C8703F">
        <w:rPr>
          <w:rFonts w:asciiTheme="minorHAnsi" w:eastAsia="Segoe UI" w:hAnsiTheme="minorHAnsi" w:cstheme="minorBidi"/>
          <w:sz w:val="22"/>
          <w:szCs w:val="22"/>
          <w:lang w:eastAsia="en-GB"/>
        </w:rPr>
        <w:t xml:space="preserve"> ampliando le </w:t>
      </w:r>
      <w:r w:rsidR="00154668">
        <w:rPr>
          <w:rFonts w:asciiTheme="minorHAnsi" w:eastAsia="Segoe UI" w:hAnsiTheme="minorHAnsi" w:cstheme="minorBidi"/>
          <w:sz w:val="22"/>
          <w:szCs w:val="22"/>
          <w:lang w:eastAsia="en-GB"/>
        </w:rPr>
        <w:t>proprie</w:t>
      </w:r>
      <w:r w:rsidR="00C8703F" w:rsidRPr="00C8703F">
        <w:rPr>
          <w:rFonts w:asciiTheme="minorHAnsi" w:eastAsia="Segoe UI" w:hAnsiTheme="minorHAnsi" w:cstheme="minorBidi"/>
          <w:sz w:val="22"/>
          <w:szCs w:val="22"/>
          <w:lang w:eastAsia="en-GB"/>
        </w:rPr>
        <w:t xml:space="preserve"> responsabilità </w:t>
      </w:r>
      <w:r w:rsidR="00916406">
        <w:rPr>
          <w:rFonts w:asciiTheme="minorHAnsi" w:eastAsia="Segoe UI" w:hAnsiTheme="minorHAnsi" w:cstheme="minorBidi"/>
          <w:sz w:val="22"/>
          <w:szCs w:val="22"/>
          <w:lang w:eastAsia="en-GB"/>
        </w:rPr>
        <w:t>all’</w:t>
      </w:r>
      <w:r w:rsidR="00BD1C3D">
        <w:rPr>
          <w:rFonts w:asciiTheme="minorHAnsi" w:eastAsia="Segoe UI" w:hAnsiTheme="minorHAnsi" w:cstheme="minorBidi"/>
          <w:sz w:val="22"/>
          <w:szCs w:val="22"/>
          <w:lang w:eastAsia="en-GB"/>
        </w:rPr>
        <w:t>ambito</w:t>
      </w:r>
      <w:r w:rsidR="00C8703F" w:rsidRPr="0052021A">
        <w:rPr>
          <w:rFonts w:asciiTheme="minorHAnsi" w:eastAsia="Segoe UI" w:hAnsiTheme="minorHAnsi" w:cstheme="minorBidi"/>
          <w:b/>
          <w:bCs/>
          <w:sz w:val="22"/>
          <w:szCs w:val="22"/>
          <w:lang w:eastAsia="en-GB"/>
        </w:rPr>
        <w:t xml:space="preserve"> </w:t>
      </w:r>
      <w:r w:rsidR="00C8703F" w:rsidRPr="005F3474">
        <w:rPr>
          <w:rFonts w:asciiTheme="minorHAnsi" w:eastAsia="Segoe UI" w:hAnsiTheme="minorHAnsi" w:cstheme="minorBidi"/>
          <w:sz w:val="22"/>
          <w:szCs w:val="22"/>
          <w:lang w:eastAsia="en-GB"/>
        </w:rPr>
        <w:t xml:space="preserve">Media </w:t>
      </w:r>
      <w:proofErr w:type="spellStart"/>
      <w:r w:rsidR="00C8703F" w:rsidRPr="005F3474">
        <w:rPr>
          <w:rFonts w:asciiTheme="minorHAnsi" w:eastAsia="Segoe UI" w:hAnsiTheme="minorHAnsi" w:cstheme="minorBidi"/>
          <w:sz w:val="22"/>
          <w:szCs w:val="22"/>
          <w:lang w:eastAsia="en-GB"/>
        </w:rPr>
        <w:t>Buying</w:t>
      </w:r>
      <w:proofErr w:type="spellEnd"/>
      <w:r w:rsidR="00C8703F" w:rsidRPr="005F3474">
        <w:rPr>
          <w:rFonts w:asciiTheme="minorHAnsi" w:eastAsia="Segoe UI" w:hAnsiTheme="minorHAnsi" w:cstheme="minorBidi"/>
          <w:sz w:val="22"/>
          <w:szCs w:val="22"/>
          <w:lang w:eastAsia="en-GB"/>
        </w:rPr>
        <w:t xml:space="preserve"> &amp; Digital.</w:t>
      </w:r>
      <w:r w:rsidR="00C8703F" w:rsidRPr="00C8703F">
        <w:rPr>
          <w:rFonts w:asciiTheme="minorHAnsi" w:eastAsia="Segoe UI" w:hAnsiTheme="minorHAnsi" w:cstheme="minorBidi"/>
          <w:sz w:val="22"/>
          <w:szCs w:val="22"/>
          <w:lang w:eastAsia="en-GB"/>
        </w:rPr>
        <w:t xml:space="preserve"> </w:t>
      </w:r>
      <w:r w:rsidR="00165840" w:rsidRPr="001F599C">
        <w:rPr>
          <w:rFonts w:asciiTheme="minorHAnsi" w:eastAsia="Segoe UI" w:hAnsiTheme="minorHAnsi" w:cstheme="minorBidi"/>
          <w:b/>
          <w:bCs/>
          <w:sz w:val="22"/>
          <w:szCs w:val="22"/>
          <w:lang w:eastAsia="en-GB"/>
        </w:rPr>
        <w:t>Tommaso Fumagalli</w:t>
      </w:r>
      <w:r w:rsidR="00EC0474">
        <w:rPr>
          <w:rFonts w:asciiTheme="minorHAnsi" w:eastAsia="Segoe UI" w:hAnsiTheme="minorHAnsi" w:cstheme="minorBidi"/>
          <w:sz w:val="22"/>
          <w:szCs w:val="22"/>
          <w:lang w:eastAsia="en-GB"/>
        </w:rPr>
        <w:t xml:space="preserve"> guid</w:t>
      </w:r>
      <w:r w:rsidR="00165840">
        <w:rPr>
          <w:rFonts w:asciiTheme="minorHAnsi" w:eastAsia="Segoe UI" w:hAnsiTheme="minorHAnsi" w:cstheme="minorBidi"/>
          <w:sz w:val="22"/>
          <w:szCs w:val="22"/>
          <w:lang w:eastAsia="en-GB"/>
        </w:rPr>
        <w:t>erà</w:t>
      </w:r>
      <w:r w:rsidR="00EC0474">
        <w:rPr>
          <w:rFonts w:asciiTheme="minorHAnsi" w:eastAsia="Segoe UI" w:hAnsiTheme="minorHAnsi" w:cstheme="minorBidi"/>
          <w:sz w:val="22"/>
          <w:szCs w:val="22"/>
          <w:lang w:eastAsia="en-GB"/>
        </w:rPr>
        <w:t xml:space="preserve"> le strategie commerciali </w:t>
      </w:r>
      <w:r w:rsidR="00F34D9E">
        <w:rPr>
          <w:rFonts w:asciiTheme="minorHAnsi" w:eastAsia="Segoe UI" w:hAnsiTheme="minorHAnsi" w:cstheme="minorBidi"/>
          <w:sz w:val="22"/>
          <w:szCs w:val="22"/>
          <w:lang w:eastAsia="en-GB"/>
        </w:rPr>
        <w:t>ne</w:t>
      </w:r>
      <w:r w:rsidR="00662D8F">
        <w:rPr>
          <w:rFonts w:asciiTheme="minorHAnsi" w:eastAsia="Segoe UI" w:hAnsiTheme="minorHAnsi" w:cstheme="minorBidi"/>
          <w:sz w:val="22"/>
          <w:szCs w:val="22"/>
          <w:lang w:eastAsia="en-GB"/>
        </w:rPr>
        <w:t xml:space="preserve">l ruolo di </w:t>
      </w:r>
      <w:r w:rsidR="00662D8F" w:rsidRPr="00EB2959">
        <w:rPr>
          <w:rFonts w:asciiTheme="minorHAnsi" w:eastAsia="Segoe UI" w:hAnsiTheme="minorHAnsi" w:cstheme="minorBidi"/>
          <w:b/>
          <w:bCs/>
          <w:sz w:val="22"/>
          <w:szCs w:val="22"/>
          <w:lang w:eastAsia="en-GB"/>
        </w:rPr>
        <w:t xml:space="preserve">Head of Commercial </w:t>
      </w:r>
      <w:proofErr w:type="spellStart"/>
      <w:r w:rsidR="00662D8F" w:rsidRPr="00EB2959">
        <w:rPr>
          <w:rFonts w:asciiTheme="minorHAnsi" w:eastAsia="Segoe UI" w:hAnsiTheme="minorHAnsi" w:cstheme="minorBidi"/>
          <w:b/>
          <w:bCs/>
          <w:sz w:val="22"/>
          <w:szCs w:val="22"/>
          <w:lang w:eastAsia="en-GB"/>
        </w:rPr>
        <w:t>Excellence</w:t>
      </w:r>
      <w:proofErr w:type="spellEnd"/>
      <w:r w:rsidR="00477F9E" w:rsidRPr="005F3474">
        <w:rPr>
          <w:rFonts w:asciiTheme="minorHAnsi" w:eastAsia="Segoe UI" w:hAnsiTheme="minorHAnsi" w:cstheme="minorBidi"/>
          <w:sz w:val="22"/>
          <w:szCs w:val="22"/>
          <w:lang w:eastAsia="en-GB"/>
        </w:rPr>
        <w:t>,</w:t>
      </w:r>
      <w:r w:rsidR="00165840" w:rsidRPr="005F3474">
        <w:rPr>
          <w:rFonts w:asciiTheme="minorHAnsi" w:eastAsia="Segoe UI" w:hAnsiTheme="minorHAnsi" w:cstheme="minorBidi"/>
          <w:sz w:val="22"/>
          <w:szCs w:val="22"/>
          <w:lang w:eastAsia="en-GB"/>
        </w:rPr>
        <w:t xml:space="preserve"> </w:t>
      </w:r>
      <w:r w:rsidR="005F3474" w:rsidRPr="005F3474">
        <w:rPr>
          <w:rFonts w:asciiTheme="minorHAnsi" w:eastAsia="Segoe UI" w:hAnsiTheme="minorHAnsi" w:cstheme="minorBidi"/>
          <w:sz w:val="22"/>
          <w:szCs w:val="22"/>
          <w:lang w:eastAsia="en-GB"/>
        </w:rPr>
        <w:t>mentre</w:t>
      </w:r>
      <w:r w:rsidR="005F3474">
        <w:rPr>
          <w:rFonts w:asciiTheme="minorHAnsi" w:eastAsia="Segoe UI" w:hAnsiTheme="minorHAnsi" w:cstheme="minorBidi"/>
          <w:b/>
          <w:bCs/>
          <w:sz w:val="22"/>
          <w:szCs w:val="22"/>
          <w:lang w:eastAsia="en-GB"/>
        </w:rPr>
        <w:t xml:space="preserve"> Raffaele Di Milia </w:t>
      </w:r>
      <w:r w:rsidR="00CE241D">
        <w:rPr>
          <w:rFonts w:asciiTheme="minorHAnsi" w:eastAsia="Segoe UI" w:hAnsiTheme="minorHAnsi" w:cstheme="minorBidi"/>
          <w:sz w:val="22"/>
          <w:szCs w:val="22"/>
          <w:lang w:eastAsia="en-GB"/>
        </w:rPr>
        <w:t>sarà responsabile di</w:t>
      </w:r>
      <w:r w:rsidR="005F3474">
        <w:rPr>
          <w:rFonts w:asciiTheme="minorHAnsi" w:eastAsia="Segoe UI" w:hAnsiTheme="minorHAnsi" w:cstheme="minorBidi"/>
          <w:sz w:val="22"/>
          <w:szCs w:val="22"/>
          <w:lang w:eastAsia="en-GB"/>
        </w:rPr>
        <w:t xml:space="preserve"> Sales </w:t>
      </w:r>
      <w:proofErr w:type="spellStart"/>
      <w:r w:rsidR="005F3474">
        <w:rPr>
          <w:rFonts w:asciiTheme="minorHAnsi" w:eastAsia="Segoe UI" w:hAnsiTheme="minorHAnsi" w:cstheme="minorBidi"/>
          <w:sz w:val="22"/>
          <w:szCs w:val="22"/>
          <w:lang w:eastAsia="en-GB"/>
        </w:rPr>
        <w:t>Controlling</w:t>
      </w:r>
      <w:proofErr w:type="spellEnd"/>
      <w:r w:rsidR="00FE63D3">
        <w:rPr>
          <w:rFonts w:asciiTheme="minorHAnsi" w:eastAsia="Segoe UI" w:hAnsiTheme="minorHAnsi" w:cstheme="minorBidi"/>
          <w:sz w:val="22"/>
          <w:szCs w:val="22"/>
          <w:lang w:eastAsia="en-GB"/>
        </w:rPr>
        <w:t>.</w:t>
      </w:r>
      <w:r w:rsidR="00D5135C">
        <w:rPr>
          <w:rFonts w:asciiTheme="minorHAnsi" w:eastAsia="Segoe UI" w:hAnsiTheme="minorHAnsi" w:cstheme="minorBidi"/>
          <w:sz w:val="22"/>
          <w:szCs w:val="22"/>
          <w:lang w:eastAsia="en-GB"/>
        </w:rPr>
        <w:t xml:space="preserve"> </w:t>
      </w:r>
    </w:p>
    <w:p w14:paraId="6B92E155" w14:textId="2A3B13EB" w:rsidR="28C7AFD2" w:rsidRDefault="00292995" w:rsidP="003C157B">
      <w:pPr>
        <w:pStyle w:val="NormaleWeb"/>
        <w:jc w:val="both"/>
        <w:rPr>
          <w:rFonts w:asciiTheme="minorHAnsi" w:eastAsia="Segoe UI" w:hAnsiTheme="minorHAnsi" w:cstheme="minorBidi"/>
          <w:sz w:val="22"/>
          <w:szCs w:val="22"/>
          <w:lang w:eastAsia="en-GB"/>
        </w:rPr>
      </w:pPr>
      <w:r>
        <w:rPr>
          <w:rFonts w:asciiTheme="minorHAnsi" w:eastAsia="Segoe UI" w:hAnsiTheme="minorHAnsi" w:cstheme="minorBidi"/>
          <w:sz w:val="22"/>
          <w:szCs w:val="22"/>
          <w:lang w:eastAsia="en-GB"/>
        </w:rPr>
        <w:t>Il leadership team è completato da</w:t>
      </w:r>
      <w:r w:rsidR="00D61517">
        <w:rPr>
          <w:rFonts w:asciiTheme="minorHAnsi" w:eastAsia="Segoe UI" w:hAnsiTheme="minorHAnsi" w:cstheme="minorBidi"/>
          <w:sz w:val="22"/>
          <w:szCs w:val="22"/>
          <w:lang w:eastAsia="en-GB"/>
        </w:rPr>
        <w:t xml:space="preserve"> </w:t>
      </w:r>
      <w:r w:rsidR="00D61517" w:rsidRPr="000F4B75">
        <w:rPr>
          <w:rFonts w:asciiTheme="minorHAnsi" w:eastAsia="Segoe UI" w:hAnsiTheme="minorHAnsi" w:cstheme="minorBidi"/>
          <w:b/>
          <w:bCs/>
          <w:sz w:val="22"/>
          <w:szCs w:val="22"/>
          <w:lang w:eastAsia="en-GB"/>
        </w:rPr>
        <w:t>Laura Romano</w:t>
      </w:r>
      <w:r w:rsidR="00D61517" w:rsidRPr="00E664A5">
        <w:rPr>
          <w:rFonts w:asciiTheme="minorHAnsi" w:eastAsia="Segoe UI" w:hAnsiTheme="minorHAnsi" w:cstheme="minorBidi"/>
          <w:sz w:val="22"/>
          <w:szCs w:val="22"/>
          <w:lang w:eastAsia="en-GB"/>
        </w:rPr>
        <w:t>, già</w:t>
      </w:r>
      <w:r w:rsidR="00D61517">
        <w:rPr>
          <w:rFonts w:asciiTheme="minorHAnsi" w:eastAsia="Segoe UI" w:hAnsiTheme="minorHAnsi" w:cstheme="minorBidi"/>
          <w:sz w:val="22"/>
          <w:szCs w:val="22"/>
          <w:lang w:eastAsia="en-GB"/>
        </w:rPr>
        <w:t xml:space="preserve"> </w:t>
      </w:r>
      <w:r w:rsidR="00CA3B5D">
        <w:rPr>
          <w:rFonts w:asciiTheme="minorHAnsi" w:eastAsia="Segoe UI" w:hAnsiTheme="minorHAnsi" w:cstheme="minorBidi"/>
          <w:sz w:val="22"/>
          <w:szCs w:val="22"/>
          <w:lang w:eastAsia="en-GB"/>
        </w:rPr>
        <w:t>r</w:t>
      </w:r>
      <w:r w:rsidR="00D61517">
        <w:rPr>
          <w:rFonts w:asciiTheme="minorHAnsi" w:eastAsia="Segoe UI" w:hAnsiTheme="minorHAnsi" w:cstheme="minorBidi"/>
          <w:sz w:val="22"/>
          <w:szCs w:val="22"/>
          <w:lang w:eastAsia="en-GB"/>
        </w:rPr>
        <w:t>esponsabile R&amp;D</w:t>
      </w:r>
      <w:r w:rsidR="00D61517" w:rsidRPr="00E664A5">
        <w:rPr>
          <w:rFonts w:asciiTheme="minorHAnsi" w:eastAsia="Segoe UI" w:hAnsiTheme="minorHAnsi" w:cstheme="minorBidi"/>
          <w:sz w:val="22"/>
          <w:szCs w:val="22"/>
          <w:lang w:eastAsia="en-GB"/>
        </w:rPr>
        <w:t xml:space="preserve"> </w:t>
      </w:r>
      <w:r w:rsidR="00D61517">
        <w:rPr>
          <w:rFonts w:asciiTheme="minorHAnsi" w:eastAsia="Segoe UI" w:hAnsiTheme="minorHAnsi" w:cstheme="minorBidi"/>
          <w:sz w:val="22"/>
          <w:szCs w:val="22"/>
          <w:lang w:eastAsia="en-GB"/>
        </w:rPr>
        <w:t>per</w:t>
      </w:r>
      <w:r w:rsidR="00D61517" w:rsidRPr="00E664A5">
        <w:rPr>
          <w:rFonts w:asciiTheme="minorHAnsi" w:eastAsia="Segoe UI" w:hAnsiTheme="minorHAnsi" w:cstheme="minorBidi"/>
          <w:sz w:val="22"/>
          <w:szCs w:val="22"/>
          <w:lang w:eastAsia="en-GB"/>
        </w:rPr>
        <w:t xml:space="preserve"> </w:t>
      </w:r>
      <w:r w:rsidR="00D61517">
        <w:rPr>
          <w:rFonts w:asciiTheme="minorHAnsi" w:eastAsia="Segoe UI" w:hAnsiTheme="minorHAnsi" w:cstheme="minorBidi"/>
          <w:sz w:val="22"/>
          <w:szCs w:val="22"/>
          <w:lang w:eastAsia="en-GB"/>
        </w:rPr>
        <w:t xml:space="preserve">Italia, Grecia e Cipro, </w:t>
      </w:r>
      <w:r w:rsidR="00361CFC">
        <w:rPr>
          <w:rFonts w:asciiTheme="minorHAnsi" w:eastAsia="Segoe UI" w:hAnsiTheme="minorHAnsi" w:cstheme="minorBidi"/>
          <w:sz w:val="22"/>
          <w:szCs w:val="22"/>
          <w:lang w:eastAsia="en-GB"/>
        </w:rPr>
        <w:t xml:space="preserve">e </w:t>
      </w:r>
      <w:r w:rsidR="00E664A5" w:rsidRPr="00E664A5">
        <w:rPr>
          <w:rFonts w:asciiTheme="minorHAnsi" w:eastAsia="Segoe UI" w:hAnsiTheme="minorHAnsi" w:cstheme="minorBidi"/>
          <w:sz w:val="22"/>
          <w:szCs w:val="22"/>
          <w:lang w:eastAsia="en-GB"/>
        </w:rPr>
        <w:t xml:space="preserve">da </w:t>
      </w:r>
      <w:r w:rsidR="00E664A5" w:rsidRPr="000F4B75">
        <w:rPr>
          <w:rFonts w:asciiTheme="minorHAnsi" w:eastAsia="Segoe UI" w:hAnsiTheme="minorHAnsi" w:cstheme="minorBidi"/>
          <w:b/>
          <w:bCs/>
          <w:sz w:val="22"/>
          <w:szCs w:val="22"/>
          <w:lang w:eastAsia="en-GB"/>
        </w:rPr>
        <w:t>Claudio Mancosu</w:t>
      </w:r>
      <w:r w:rsidR="00E664A5" w:rsidRPr="00E664A5">
        <w:rPr>
          <w:rFonts w:asciiTheme="minorHAnsi" w:eastAsia="Segoe UI" w:hAnsiTheme="minorHAnsi" w:cstheme="minorBidi"/>
          <w:sz w:val="22"/>
          <w:szCs w:val="22"/>
          <w:lang w:eastAsia="en-GB"/>
        </w:rPr>
        <w:t xml:space="preserve">, che sarà </w:t>
      </w:r>
      <w:r w:rsidR="00AA1D82">
        <w:rPr>
          <w:rFonts w:asciiTheme="minorHAnsi" w:eastAsia="Segoe UI" w:hAnsiTheme="minorHAnsi" w:cstheme="minorBidi"/>
          <w:sz w:val="22"/>
          <w:szCs w:val="22"/>
          <w:lang w:eastAsia="en-GB"/>
        </w:rPr>
        <w:t>a capo delle</w:t>
      </w:r>
      <w:r w:rsidR="00C16D92">
        <w:rPr>
          <w:rFonts w:asciiTheme="minorHAnsi" w:eastAsia="Segoe UI" w:hAnsiTheme="minorHAnsi" w:cstheme="minorBidi"/>
          <w:sz w:val="22"/>
          <w:szCs w:val="22"/>
          <w:lang w:eastAsia="en-GB"/>
        </w:rPr>
        <w:t xml:space="preserve"> </w:t>
      </w:r>
      <w:r w:rsidR="00E664A5" w:rsidRPr="00AB40B7">
        <w:rPr>
          <w:rFonts w:asciiTheme="minorHAnsi" w:eastAsia="Segoe UI" w:hAnsiTheme="minorHAnsi" w:cstheme="minorBidi"/>
          <w:b/>
          <w:bCs/>
          <w:sz w:val="22"/>
          <w:szCs w:val="22"/>
          <w:lang w:eastAsia="en-GB"/>
        </w:rPr>
        <w:t>Market Operations</w:t>
      </w:r>
      <w:r w:rsidR="00A838DA">
        <w:rPr>
          <w:rFonts w:asciiTheme="minorHAnsi" w:eastAsia="Segoe UI" w:hAnsiTheme="minorHAnsi" w:cstheme="minorBidi"/>
          <w:b/>
          <w:bCs/>
          <w:sz w:val="22"/>
          <w:szCs w:val="22"/>
          <w:lang w:eastAsia="en-GB"/>
        </w:rPr>
        <w:t xml:space="preserve"> di HCB WE</w:t>
      </w:r>
      <w:r w:rsidR="005D674B">
        <w:rPr>
          <w:rFonts w:asciiTheme="minorHAnsi" w:eastAsia="Segoe UI" w:hAnsiTheme="minorHAnsi" w:cstheme="minorBidi"/>
          <w:b/>
          <w:bCs/>
          <w:sz w:val="22"/>
          <w:szCs w:val="22"/>
          <w:lang w:eastAsia="en-GB"/>
        </w:rPr>
        <w:t xml:space="preserve"> South</w:t>
      </w:r>
      <w:r w:rsidR="132A4347" w:rsidRPr="06E16453">
        <w:rPr>
          <w:rFonts w:asciiTheme="minorHAnsi" w:eastAsia="Segoe UI" w:hAnsiTheme="minorHAnsi" w:cstheme="minorBidi"/>
          <w:sz w:val="22"/>
          <w:szCs w:val="22"/>
          <w:lang w:eastAsia="en-GB"/>
        </w:rPr>
        <w:t xml:space="preserve">. </w:t>
      </w:r>
    </w:p>
    <w:p w14:paraId="6C3F8754" w14:textId="24C9B05C" w:rsidR="00FA0E9B" w:rsidRPr="003C157B" w:rsidRDefault="00FA0E9B" w:rsidP="003C157B">
      <w:pPr>
        <w:pStyle w:val="NormaleWeb"/>
        <w:jc w:val="both"/>
        <w:rPr>
          <w:rFonts w:asciiTheme="minorHAnsi" w:eastAsia="Segoe UI" w:hAnsiTheme="minorHAnsi" w:cstheme="minorBidi"/>
          <w:sz w:val="22"/>
          <w:szCs w:val="22"/>
          <w:lang w:eastAsia="en-GB"/>
        </w:rPr>
      </w:pPr>
      <w:r w:rsidRPr="00C8703F">
        <w:rPr>
          <w:rFonts w:asciiTheme="minorHAnsi" w:eastAsia="Segoe UI" w:hAnsiTheme="minorHAnsi" w:cstheme="minorBidi"/>
          <w:sz w:val="22"/>
          <w:szCs w:val="22"/>
          <w:lang w:eastAsia="en-GB"/>
        </w:rPr>
        <w:t xml:space="preserve">Per il </w:t>
      </w:r>
      <w:r w:rsidRPr="006B692E">
        <w:rPr>
          <w:rFonts w:asciiTheme="minorHAnsi" w:eastAsia="Segoe UI" w:hAnsiTheme="minorHAnsi" w:cstheme="minorBidi"/>
          <w:b/>
          <w:bCs/>
          <w:sz w:val="22"/>
          <w:szCs w:val="22"/>
          <w:lang w:eastAsia="en-GB"/>
        </w:rPr>
        <w:t>mercato italiano</w:t>
      </w:r>
      <w:r w:rsidRPr="00C8703F">
        <w:rPr>
          <w:rFonts w:asciiTheme="minorHAnsi" w:eastAsia="Segoe UI" w:hAnsiTheme="minorHAnsi" w:cstheme="minorBidi"/>
          <w:sz w:val="22"/>
          <w:szCs w:val="22"/>
          <w:lang w:eastAsia="en-GB"/>
        </w:rPr>
        <w:t xml:space="preserve">, Henkel Consumer Brands annuncia </w:t>
      </w:r>
      <w:r w:rsidR="00456D1B">
        <w:rPr>
          <w:rFonts w:asciiTheme="minorHAnsi" w:eastAsia="Segoe UI" w:hAnsiTheme="minorHAnsi" w:cstheme="minorBidi"/>
          <w:sz w:val="22"/>
          <w:szCs w:val="22"/>
          <w:lang w:eastAsia="en-GB"/>
        </w:rPr>
        <w:t>inoltre</w:t>
      </w:r>
      <w:r w:rsidRPr="00C8703F">
        <w:rPr>
          <w:rFonts w:asciiTheme="minorHAnsi" w:eastAsia="Segoe UI" w:hAnsiTheme="minorHAnsi" w:cstheme="minorBidi"/>
          <w:sz w:val="22"/>
          <w:szCs w:val="22"/>
          <w:lang w:eastAsia="en-GB"/>
        </w:rPr>
        <w:t xml:space="preserve"> la nomina di </w:t>
      </w:r>
      <w:r w:rsidRPr="006B692E">
        <w:rPr>
          <w:rFonts w:asciiTheme="minorHAnsi" w:eastAsia="Segoe UI" w:hAnsiTheme="minorHAnsi" w:cstheme="minorBidi"/>
          <w:b/>
          <w:bCs/>
          <w:sz w:val="22"/>
          <w:szCs w:val="22"/>
          <w:lang w:eastAsia="en-GB"/>
        </w:rPr>
        <w:t>Gabriele Manzin</w:t>
      </w:r>
      <w:r w:rsidRPr="00C8703F">
        <w:rPr>
          <w:rFonts w:asciiTheme="minorHAnsi" w:eastAsia="Segoe UI" w:hAnsiTheme="minorHAnsi" w:cstheme="minorBidi"/>
          <w:sz w:val="22"/>
          <w:szCs w:val="22"/>
          <w:lang w:eastAsia="en-GB"/>
        </w:rPr>
        <w:t xml:space="preserve"> a </w:t>
      </w:r>
      <w:r w:rsidR="00801486">
        <w:rPr>
          <w:rFonts w:asciiTheme="minorHAnsi" w:eastAsia="Segoe UI" w:hAnsiTheme="minorHAnsi" w:cstheme="minorBidi"/>
          <w:b/>
          <w:bCs/>
          <w:sz w:val="22"/>
          <w:szCs w:val="22"/>
          <w:lang w:eastAsia="en-GB"/>
        </w:rPr>
        <w:t>Direttore Vendite</w:t>
      </w:r>
      <w:r w:rsidRPr="00C8703F">
        <w:rPr>
          <w:rFonts w:asciiTheme="minorHAnsi" w:eastAsia="Segoe UI" w:hAnsiTheme="minorHAnsi" w:cstheme="minorBidi"/>
          <w:sz w:val="22"/>
          <w:szCs w:val="22"/>
          <w:lang w:eastAsia="en-GB"/>
        </w:rPr>
        <w:t xml:space="preserve">. </w:t>
      </w:r>
    </w:p>
    <w:p w14:paraId="415D4945" w14:textId="0A26D2F2" w:rsidR="1A7044C2" w:rsidRPr="00312C99" w:rsidRDefault="00B63597" w:rsidP="1A7044C2">
      <w:pPr>
        <w:pStyle w:val="NormaleWeb"/>
        <w:spacing w:line="259" w:lineRule="auto"/>
        <w:jc w:val="both"/>
        <w:rPr>
          <w:rFonts w:asciiTheme="minorHAnsi" w:eastAsia="Segoe UI" w:hAnsiTheme="minorHAnsi" w:cstheme="minorBidi"/>
          <w:sz w:val="22"/>
          <w:szCs w:val="22"/>
          <w:lang w:eastAsia="en-GB"/>
        </w:rPr>
      </w:pPr>
      <w:r w:rsidRPr="00B63597">
        <w:rPr>
          <w:rFonts w:asciiTheme="minorHAnsi" w:eastAsia="Segoe UI" w:hAnsiTheme="minorHAnsi" w:cstheme="minorBidi"/>
          <w:sz w:val="22"/>
          <w:szCs w:val="22"/>
          <w:lang w:eastAsia="en-GB"/>
        </w:rPr>
        <w:t xml:space="preserve">Con </w:t>
      </w:r>
      <w:r w:rsidR="00A914DC">
        <w:rPr>
          <w:rFonts w:asciiTheme="minorHAnsi" w:eastAsia="Segoe UI" w:hAnsiTheme="minorHAnsi" w:cstheme="minorBidi"/>
          <w:sz w:val="22"/>
          <w:szCs w:val="22"/>
          <w:lang w:eastAsia="en-GB"/>
        </w:rPr>
        <w:t>il nuovo</w:t>
      </w:r>
      <w:r w:rsidRPr="00B63597">
        <w:rPr>
          <w:rFonts w:asciiTheme="minorHAnsi" w:eastAsia="Segoe UI" w:hAnsiTheme="minorHAnsi" w:cstheme="minorBidi"/>
          <w:sz w:val="22"/>
          <w:szCs w:val="22"/>
          <w:lang w:eastAsia="en-GB"/>
        </w:rPr>
        <w:t xml:space="preserve"> cluster WE South, Henkel Consumer Brands conferma la volontà di investire nelle proprie persone e competenze per consolidare la presenza nella regione e accelerare l’innovazione nel settore della cura della casa e della persona</w:t>
      </w:r>
      <w:r w:rsidR="00835C4E" w:rsidRPr="00312C99">
        <w:rPr>
          <w:rFonts w:asciiTheme="minorHAnsi" w:eastAsia="Segoe UI" w:hAnsiTheme="minorHAnsi" w:cstheme="minorBidi"/>
          <w:sz w:val="22"/>
          <w:szCs w:val="22"/>
          <w:lang w:eastAsia="en-GB"/>
        </w:rPr>
        <w:t>.</w:t>
      </w:r>
    </w:p>
    <w:p w14:paraId="3411FCC1" w14:textId="0E8ACA58" w:rsidR="00D06825" w:rsidRPr="00DA4319" w:rsidRDefault="00A93EA1" w:rsidP="76EF33DE">
      <w:pPr>
        <w:rPr>
          <w:rStyle w:val="AboutandContactHeadline"/>
          <w:rFonts w:asciiTheme="minorHAnsi" w:hAnsiTheme="minorHAnsi" w:cstheme="minorBidi"/>
          <w:lang w:val="it-IT"/>
        </w:rPr>
      </w:pPr>
      <w:r w:rsidRPr="76EF33DE">
        <w:rPr>
          <w:rStyle w:val="AboutandContactHeadline"/>
          <w:rFonts w:asciiTheme="minorHAnsi" w:hAnsiTheme="minorHAnsi" w:cstheme="minorBidi"/>
          <w:lang w:val="it-IT"/>
        </w:rPr>
        <w:t xml:space="preserve">Informazioni su </w:t>
      </w:r>
      <w:r w:rsidR="00D06825" w:rsidRPr="76EF33DE">
        <w:rPr>
          <w:rStyle w:val="AboutandContactHeadline"/>
          <w:rFonts w:asciiTheme="minorHAnsi" w:hAnsiTheme="minorHAnsi" w:cstheme="minorBidi"/>
          <w:lang w:val="it-IT"/>
        </w:rPr>
        <w:t>Henkel</w:t>
      </w:r>
    </w:p>
    <w:p w14:paraId="0A460E0A" w14:textId="77777777" w:rsidR="0032734D" w:rsidRPr="0032734D" w:rsidRDefault="0032734D" w:rsidP="0032734D">
      <w:pPr>
        <w:pStyle w:val="paragraph"/>
        <w:spacing w:before="0" w:beforeAutospacing="0" w:after="0" w:afterAutospacing="0"/>
        <w:textAlignment w:val="baseline"/>
        <w:rPr>
          <w:rFonts w:asciiTheme="minorHAnsi" w:hAnsiTheme="minorHAnsi" w:cstheme="minorBidi"/>
          <w:sz w:val="18"/>
          <w:szCs w:val="18"/>
          <w:lang w:val="it-IT"/>
        </w:rPr>
      </w:pPr>
      <w:r w:rsidRPr="0032734D">
        <w:rPr>
          <w:rFonts w:asciiTheme="minorHAnsi" w:hAnsiTheme="minorHAnsi" w:cstheme="minorBidi"/>
          <w:sz w:val="18"/>
          <w:szCs w:val="18"/>
          <w:lang w:val="it-IT"/>
        </w:rPr>
        <w:t xml:space="preserve">Con i suoi marchi, innovazioni e tecnologie, Henkel detiene posizioni di leadership sia nel settore industriale sia nel largo consumo. La business </w:t>
      </w:r>
      <w:proofErr w:type="spellStart"/>
      <w:r w:rsidRPr="0032734D">
        <w:rPr>
          <w:rFonts w:asciiTheme="minorHAnsi" w:hAnsiTheme="minorHAnsi" w:cstheme="minorBidi"/>
          <w:sz w:val="18"/>
          <w:szCs w:val="18"/>
          <w:lang w:val="it-IT"/>
        </w:rPr>
        <w:t>unit</w:t>
      </w:r>
      <w:proofErr w:type="spellEnd"/>
      <w:r w:rsidRPr="0032734D">
        <w:rPr>
          <w:rFonts w:asciiTheme="minorHAnsi" w:hAnsiTheme="minorHAnsi" w:cstheme="minorBidi"/>
          <w:sz w:val="18"/>
          <w:szCs w:val="18"/>
          <w:lang w:val="it-IT"/>
        </w:rPr>
        <w:t xml:space="preserve"> </w:t>
      </w:r>
      <w:proofErr w:type="spellStart"/>
      <w:r w:rsidRPr="0032734D">
        <w:rPr>
          <w:rFonts w:asciiTheme="minorHAnsi" w:hAnsiTheme="minorHAnsi" w:cstheme="minorBidi"/>
          <w:sz w:val="18"/>
          <w:szCs w:val="18"/>
          <w:lang w:val="it-IT"/>
        </w:rPr>
        <w:t>Adhesive</w:t>
      </w:r>
      <w:proofErr w:type="spellEnd"/>
      <w:r w:rsidRPr="0032734D">
        <w:rPr>
          <w:rFonts w:asciiTheme="minorHAnsi" w:hAnsiTheme="minorHAnsi" w:cstheme="minorBidi"/>
          <w:sz w:val="18"/>
          <w:szCs w:val="18"/>
          <w:lang w:val="it-IT"/>
        </w:rPr>
        <w:t xml:space="preserve"> Technologies è leader globale nel mercato degli adesivi, dei sigillanti e dei rivestimenti funzionali. Con Consumer Brands, l’azienda vanta posizioni di leadership nei segmenti della cura dei capelli, del bucato e della pulizia della casa in molti mercati e categorie in diversi Paesi del mondo. I tre marchi principali sono </w:t>
      </w:r>
      <w:proofErr w:type="spellStart"/>
      <w:r w:rsidRPr="0032734D">
        <w:rPr>
          <w:rFonts w:asciiTheme="minorHAnsi" w:hAnsiTheme="minorHAnsi" w:cstheme="minorBidi"/>
          <w:sz w:val="18"/>
          <w:szCs w:val="18"/>
          <w:lang w:val="it-IT"/>
        </w:rPr>
        <w:t>Loctite</w:t>
      </w:r>
      <w:proofErr w:type="spellEnd"/>
      <w:r w:rsidRPr="0032734D">
        <w:rPr>
          <w:rFonts w:asciiTheme="minorHAnsi" w:hAnsiTheme="minorHAnsi" w:cstheme="minorBidi"/>
          <w:sz w:val="18"/>
          <w:szCs w:val="18"/>
          <w:lang w:val="it-IT"/>
        </w:rPr>
        <w:t xml:space="preserve">, Persil (Dixan in Italia) e Schwarzkopf. Nel 2024 Henkel ha registrato un fatturato complessivo di oltre 21,6 miliardi di euro, con un margine operativo depurato pari a circa 3,1 miliardi di euro. Le azioni privilegiate Henkel sono quotate presso la Borsa tedesca secondo l'indice DAX. Lo sviluppo sostenibile ha una lunga tradizione in Henkel, che ha una chiara strategia di sostenibilità con obiettivi concreti. Fondata nel 1876, Henkel impiega circa 47.000 collaboratori nel mondo – </w:t>
      </w:r>
      <w:proofErr w:type="gramStart"/>
      <w:r w:rsidRPr="0032734D">
        <w:rPr>
          <w:rFonts w:asciiTheme="minorHAnsi" w:hAnsiTheme="minorHAnsi" w:cstheme="minorBidi"/>
          <w:sz w:val="18"/>
          <w:szCs w:val="18"/>
          <w:lang w:val="it-IT"/>
        </w:rPr>
        <w:t>un team eterogeneo</w:t>
      </w:r>
      <w:proofErr w:type="gramEnd"/>
      <w:r w:rsidRPr="0032734D">
        <w:rPr>
          <w:rFonts w:asciiTheme="minorHAnsi" w:hAnsiTheme="minorHAnsi" w:cstheme="minorBidi"/>
          <w:sz w:val="18"/>
          <w:szCs w:val="18"/>
          <w:lang w:val="it-IT"/>
        </w:rPr>
        <w:t xml:space="preserve">, unito da una forte cultura aziendale, valori condivisi e un </w:t>
      </w:r>
      <w:proofErr w:type="spellStart"/>
      <w:r w:rsidRPr="0032734D">
        <w:rPr>
          <w:rFonts w:asciiTheme="minorHAnsi" w:hAnsiTheme="minorHAnsi" w:cstheme="minorBidi"/>
          <w:sz w:val="18"/>
          <w:szCs w:val="18"/>
          <w:lang w:val="it-IT"/>
        </w:rPr>
        <w:t>purpose</w:t>
      </w:r>
      <w:proofErr w:type="spellEnd"/>
      <w:r w:rsidRPr="0032734D">
        <w:rPr>
          <w:rFonts w:asciiTheme="minorHAnsi" w:hAnsiTheme="minorHAnsi" w:cstheme="minorBidi"/>
          <w:sz w:val="18"/>
          <w:szCs w:val="18"/>
          <w:lang w:val="it-IT"/>
        </w:rPr>
        <w:t xml:space="preserve"> comune: “Pionieri nel cuore per il bene di intere generazioni”. Per maggiori informazioni, visitate il sito </w:t>
      </w:r>
      <w:hyperlink r:id="rId11" w:history="1">
        <w:r w:rsidRPr="0032734D">
          <w:rPr>
            <w:rStyle w:val="Collegamentoipertestuale"/>
            <w:rFonts w:asciiTheme="minorHAnsi" w:hAnsiTheme="minorHAnsi" w:cstheme="minorBidi"/>
            <w:lang w:val="it-IT"/>
          </w:rPr>
          <w:t>www.henkel.com</w:t>
        </w:r>
      </w:hyperlink>
      <w:r w:rsidRPr="00765AAE">
        <w:rPr>
          <w:rFonts w:asciiTheme="minorHAnsi" w:hAnsiTheme="minorHAnsi" w:cstheme="minorBidi"/>
          <w:sz w:val="18"/>
          <w:szCs w:val="18"/>
          <w:lang w:val="it-IT"/>
        </w:rPr>
        <w:t xml:space="preserve"> </w:t>
      </w:r>
    </w:p>
    <w:p w14:paraId="3A675031" w14:textId="77777777" w:rsidR="00A50283" w:rsidRPr="00924168" w:rsidRDefault="00A50283" w:rsidP="00A50283">
      <w:pPr>
        <w:pStyle w:val="paragraph"/>
        <w:spacing w:before="0" w:beforeAutospacing="0" w:after="0" w:afterAutospacing="0"/>
        <w:textAlignment w:val="baseline"/>
        <w:rPr>
          <w:rFonts w:asciiTheme="minorHAnsi" w:hAnsiTheme="minorHAnsi" w:cstheme="minorHAnsi"/>
          <w:color w:val="212121"/>
          <w:sz w:val="18"/>
          <w:szCs w:val="18"/>
          <w:lang w:val="it-IT"/>
        </w:rPr>
      </w:pPr>
      <w:r w:rsidRPr="00924168">
        <w:rPr>
          <w:rStyle w:val="eop"/>
          <w:rFonts w:asciiTheme="minorHAnsi" w:hAnsiTheme="minorHAnsi" w:cstheme="minorHAnsi"/>
          <w:color w:val="212121"/>
          <w:sz w:val="18"/>
          <w:szCs w:val="18"/>
          <w:lang w:val="it-IT"/>
        </w:rPr>
        <w:t> </w:t>
      </w:r>
    </w:p>
    <w:p w14:paraId="287C288A" w14:textId="77777777" w:rsidR="00A50283" w:rsidRPr="00924168" w:rsidRDefault="00A50283" w:rsidP="00A50283">
      <w:pPr>
        <w:pStyle w:val="paragraph"/>
        <w:spacing w:before="0" w:beforeAutospacing="0" w:after="0" w:afterAutospacing="0"/>
        <w:textAlignment w:val="baseline"/>
        <w:rPr>
          <w:rFonts w:asciiTheme="minorHAnsi" w:hAnsiTheme="minorHAnsi" w:cstheme="minorHAnsi"/>
          <w:color w:val="212121"/>
          <w:sz w:val="18"/>
          <w:szCs w:val="18"/>
          <w:lang w:val="it-IT"/>
        </w:rPr>
      </w:pPr>
      <w:r w:rsidRPr="00924168">
        <w:rPr>
          <w:rStyle w:val="normaltextrun"/>
          <w:rFonts w:asciiTheme="minorHAnsi" w:hAnsiTheme="minorHAnsi" w:cstheme="minorHAnsi"/>
          <w:color w:val="212121"/>
          <w:sz w:val="18"/>
          <w:szCs w:val="18"/>
          <w:lang w:val="it-IT"/>
        </w:rPr>
        <w:lastRenderedPageBreak/>
        <w:t>Materiale fotografico e video sono disponibili all’indirizzo</w:t>
      </w:r>
      <w:r w:rsidRPr="00924168">
        <w:rPr>
          <w:rStyle w:val="normaltextrun"/>
          <w:rFonts w:asciiTheme="minorHAnsi" w:hAnsiTheme="minorHAnsi" w:cstheme="minorHAnsi"/>
          <w:b/>
          <w:bCs/>
          <w:color w:val="212121"/>
          <w:sz w:val="18"/>
          <w:szCs w:val="18"/>
          <w:lang w:val="it-IT"/>
        </w:rPr>
        <w:t xml:space="preserve"> </w:t>
      </w:r>
      <w:hyperlink r:id="rId12" w:tgtFrame="_blank" w:tooltip="http://www.henkel.com/press" w:history="1">
        <w:r w:rsidRPr="00924168">
          <w:rPr>
            <w:rStyle w:val="normaltextrun"/>
            <w:rFonts w:asciiTheme="minorHAnsi" w:hAnsiTheme="minorHAnsi" w:cstheme="minorHAnsi"/>
            <w:b/>
            <w:bCs/>
            <w:sz w:val="18"/>
            <w:szCs w:val="18"/>
            <w:u w:val="single"/>
            <w:lang w:val="it-IT"/>
          </w:rPr>
          <w:t>www.henkel.com/press</w:t>
        </w:r>
      </w:hyperlink>
      <w:r w:rsidRPr="00924168">
        <w:rPr>
          <w:rStyle w:val="eop"/>
          <w:rFonts w:asciiTheme="minorHAnsi" w:hAnsiTheme="minorHAnsi" w:cstheme="minorHAnsi"/>
          <w:color w:val="212121"/>
          <w:sz w:val="18"/>
          <w:szCs w:val="18"/>
          <w:lang w:val="it-IT"/>
        </w:rPr>
        <w:t> </w:t>
      </w:r>
    </w:p>
    <w:p w14:paraId="18E93883" w14:textId="3E2C0D93" w:rsidR="0013569C" w:rsidRPr="00924168" w:rsidRDefault="0013569C" w:rsidP="00A50283">
      <w:pPr>
        <w:jc w:val="both"/>
        <w:rPr>
          <w:rStyle w:val="AboutandContactBody"/>
          <w:rFonts w:asciiTheme="minorHAnsi" w:hAnsiTheme="minorHAnsi" w:cstheme="minorHAnsi"/>
          <w:b/>
          <w:bCs/>
          <w:szCs w:val="18"/>
          <w:lang w:val="it-IT"/>
        </w:rPr>
      </w:pPr>
    </w:p>
    <w:p w14:paraId="2B183976" w14:textId="721292EA" w:rsidR="00A93EA1" w:rsidRPr="00924168" w:rsidRDefault="00A93EA1" w:rsidP="4365E283">
      <w:pPr>
        <w:tabs>
          <w:tab w:val="left" w:pos="1080"/>
          <w:tab w:val="left" w:pos="4500"/>
        </w:tabs>
        <w:rPr>
          <w:rStyle w:val="AboutandContactBody"/>
          <w:rFonts w:asciiTheme="minorHAnsi" w:hAnsiTheme="minorHAnsi" w:cstheme="minorHAnsi"/>
          <w:b/>
          <w:bCs/>
          <w:szCs w:val="18"/>
          <w:lang w:val="it-IT"/>
        </w:rPr>
      </w:pPr>
      <w:r w:rsidRPr="00924168">
        <w:rPr>
          <w:rStyle w:val="AboutandContactBody"/>
          <w:rFonts w:asciiTheme="minorHAnsi" w:hAnsiTheme="minorHAnsi" w:cstheme="minorHAnsi"/>
          <w:b/>
          <w:bCs/>
          <w:szCs w:val="18"/>
          <w:lang w:val="it-IT"/>
        </w:rPr>
        <w:t>Per informazioni alla stampa:</w:t>
      </w:r>
    </w:p>
    <w:p w14:paraId="55C9A5ED" w14:textId="7A671214" w:rsidR="00A93EA1" w:rsidRPr="00924168" w:rsidRDefault="54BC0D7B" w:rsidP="07890915">
      <w:pPr>
        <w:tabs>
          <w:tab w:val="left" w:pos="1080"/>
          <w:tab w:val="left" w:pos="4500"/>
        </w:tabs>
        <w:rPr>
          <w:rStyle w:val="AboutandContactBody"/>
          <w:rFonts w:asciiTheme="minorHAnsi" w:hAnsiTheme="minorHAnsi" w:cstheme="minorHAnsi"/>
          <w:b/>
          <w:bCs/>
          <w:szCs w:val="18"/>
          <w:lang w:val="it-IT"/>
        </w:rPr>
      </w:pPr>
      <w:r w:rsidRPr="00924168">
        <w:rPr>
          <w:rStyle w:val="normaltextrun"/>
          <w:rFonts w:asciiTheme="minorHAnsi" w:hAnsiTheme="minorHAnsi" w:cstheme="minorHAnsi"/>
          <w:b/>
          <w:bCs/>
          <w:sz w:val="18"/>
          <w:szCs w:val="18"/>
          <w:bdr w:val="none" w:sz="0" w:space="0" w:color="auto" w:frame="1"/>
          <w:lang w:val="it-IT"/>
        </w:rPr>
        <w:t xml:space="preserve">Henkel Italia </w:t>
      </w:r>
      <w:r w:rsidR="6473CEBC" w:rsidRPr="00924168">
        <w:rPr>
          <w:rStyle w:val="normaltextrun"/>
          <w:rFonts w:asciiTheme="minorHAnsi" w:hAnsiTheme="minorHAnsi" w:cstheme="minorHAnsi"/>
          <w:b/>
          <w:bCs/>
          <w:sz w:val="18"/>
          <w:szCs w:val="18"/>
          <w:bdr w:val="none" w:sz="0" w:space="0" w:color="auto" w:frame="1"/>
          <w:lang w:val="it-IT"/>
        </w:rPr>
        <w:t>Consumer Brands</w:t>
      </w:r>
      <w:r w:rsidR="005F5E06" w:rsidRPr="00924168">
        <w:rPr>
          <w:rStyle w:val="AboutandContactBody"/>
          <w:rFonts w:asciiTheme="minorHAnsi" w:hAnsiTheme="minorHAnsi" w:cstheme="minorHAnsi"/>
          <w:b/>
          <w:szCs w:val="18"/>
          <w:lang w:val="it-IT"/>
        </w:rPr>
        <w:tab/>
      </w:r>
      <w:r w:rsidR="70509933" w:rsidRPr="00924168">
        <w:rPr>
          <w:rStyle w:val="AboutandContactBody"/>
          <w:rFonts w:asciiTheme="minorHAnsi" w:hAnsiTheme="minorHAnsi" w:cstheme="minorHAnsi"/>
          <w:b/>
          <w:bCs/>
          <w:szCs w:val="18"/>
          <w:lang w:val="it-IT"/>
        </w:rPr>
        <w:t>APCO Worldwide</w:t>
      </w:r>
      <w:r w:rsidR="32718AA3" w:rsidRPr="00924168">
        <w:rPr>
          <w:rStyle w:val="AboutandContactBody"/>
          <w:rFonts w:asciiTheme="minorHAnsi" w:hAnsiTheme="minorHAnsi" w:cstheme="minorHAnsi"/>
          <w:b/>
          <w:bCs/>
          <w:szCs w:val="18"/>
          <w:lang w:val="it-IT"/>
        </w:rPr>
        <w:t xml:space="preserve"> </w:t>
      </w:r>
      <w:r w:rsidR="00A93EA1" w:rsidRPr="00924168">
        <w:rPr>
          <w:rStyle w:val="AboutandContactBody"/>
          <w:rFonts w:asciiTheme="minorHAnsi" w:hAnsiTheme="minorHAnsi" w:cstheme="minorHAnsi"/>
          <w:b/>
          <w:szCs w:val="18"/>
          <w:lang w:val="it-IT"/>
        </w:rPr>
        <w:tab/>
      </w:r>
    </w:p>
    <w:p w14:paraId="33EF6617" w14:textId="5F2759B8" w:rsidR="00A93EA1" w:rsidRPr="00924168" w:rsidRDefault="768770B0" w:rsidP="58B59819">
      <w:pPr>
        <w:tabs>
          <w:tab w:val="left" w:pos="1080"/>
          <w:tab w:val="left" w:pos="4500"/>
        </w:tabs>
        <w:rPr>
          <w:rStyle w:val="AboutandContactBody"/>
          <w:rFonts w:asciiTheme="minorHAnsi" w:hAnsiTheme="minorHAnsi" w:cstheme="minorBidi"/>
          <w:lang w:val="it-IT"/>
        </w:rPr>
      </w:pPr>
      <w:r w:rsidRPr="58B59819">
        <w:rPr>
          <w:rStyle w:val="normaltextrun"/>
          <w:rFonts w:asciiTheme="minorHAnsi" w:hAnsiTheme="minorHAnsi" w:cstheme="minorBidi"/>
          <w:sz w:val="18"/>
          <w:szCs w:val="18"/>
          <w:bdr w:val="none" w:sz="0" w:space="0" w:color="auto" w:frame="1"/>
          <w:lang w:val="it-CH"/>
        </w:rPr>
        <w:t>Simona Di Bianco</w:t>
      </w:r>
      <w:r w:rsidR="00A93EA1" w:rsidRPr="00924168">
        <w:rPr>
          <w:rStyle w:val="AboutandContactBody"/>
          <w:rFonts w:asciiTheme="minorHAnsi" w:hAnsiTheme="minorHAnsi" w:cstheme="minorHAnsi"/>
          <w:bCs/>
          <w:szCs w:val="18"/>
          <w:lang w:val="it-IT"/>
        </w:rPr>
        <w:tab/>
      </w:r>
      <w:r w:rsidR="32FB5630" w:rsidRPr="58B59819">
        <w:rPr>
          <w:rStyle w:val="AboutandContactBody"/>
          <w:rFonts w:asciiTheme="minorHAnsi" w:hAnsiTheme="minorHAnsi" w:cstheme="minorBidi"/>
          <w:lang w:val="it-IT"/>
        </w:rPr>
        <w:t>Gabriele Vita,</w:t>
      </w:r>
      <w:r w:rsidR="74EA0079" w:rsidRPr="58B59819">
        <w:rPr>
          <w:rStyle w:val="AboutandContactBody"/>
          <w:rFonts w:asciiTheme="minorHAnsi" w:hAnsiTheme="minorHAnsi" w:cstheme="minorBidi"/>
          <w:lang w:val="it-IT"/>
        </w:rPr>
        <w:t xml:space="preserve"> Caterina Colombo,</w:t>
      </w:r>
      <w:r w:rsidR="32FB5630" w:rsidRPr="58B59819">
        <w:rPr>
          <w:rStyle w:val="AboutandContactBody"/>
          <w:rFonts w:asciiTheme="minorHAnsi" w:hAnsiTheme="minorHAnsi" w:cstheme="minorBidi"/>
          <w:lang w:val="it-IT"/>
        </w:rPr>
        <w:t xml:space="preserve"> </w:t>
      </w:r>
      <w:r w:rsidR="5F600026" w:rsidRPr="58B59819">
        <w:rPr>
          <w:rStyle w:val="AboutandContactBody"/>
          <w:rFonts w:asciiTheme="minorHAnsi" w:hAnsiTheme="minorHAnsi" w:cstheme="minorBidi"/>
          <w:lang w:val="it-IT"/>
        </w:rPr>
        <w:t>Cristina Bettinzoli</w:t>
      </w:r>
      <w:r w:rsidR="00A93EA1" w:rsidRPr="00924168">
        <w:rPr>
          <w:rStyle w:val="AboutandContactBody"/>
          <w:rFonts w:asciiTheme="minorHAnsi" w:hAnsiTheme="minorHAnsi" w:cstheme="minorHAnsi"/>
          <w:bCs/>
          <w:szCs w:val="18"/>
          <w:lang w:val="it-IT"/>
        </w:rPr>
        <w:tab/>
      </w:r>
    </w:p>
    <w:p w14:paraId="022C56E7" w14:textId="65BC3797" w:rsidR="00A93EA1" w:rsidRPr="00924168" w:rsidRDefault="768770B0" w:rsidP="07890915">
      <w:pPr>
        <w:tabs>
          <w:tab w:val="left" w:pos="1080"/>
          <w:tab w:val="left" w:pos="4500"/>
        </w:tabs>
        <w:rPr>
          <w:rStyle w:val="AboutandContactBody"/>
          <w:rFonts w:asciiTheme="minorHAnsi" w:hAnsiTheme="minorHAnsi" w:cstheme="minorHAnsi"/>
          <w:szCs w:val="18"/>
          <w:shd w:val="clear" w:color="auto" w:fill="FFFFFF"/>
          <w:lang w:val="nl-NL"/>
        </w:rPr>
      </w:pPr>
      <w:r w:rsidRPr="00924168">
        <w:rPr>
          <w:rStyle w:val="normaltextrun"/>
          <w:rFonts w:asciiTheme="minorHAnsi" w:hAnsiTheme="minorHAnsi" w:cstheme="minorHAnsi"/>
          <w:sz w:val="18"/>
          <w:szCs w:val="18"/>
          <w:shd w:val="clear" w:color="auto" w:fill="FFFFFF"/>
          <w:lang w:val="nl-NL"/>
        </w:rPr>
        <w:t>Tel: 331 6499 771</w:t>
      </w:r>
      <w:r w:rsidRPr="00924168">
        <w:rPr>
          <w:rStyle w:val="eop"/>
          <w:rFonts w:asciiTheme="minorHAnsi" w:hAnsiTheme="minorHAnsi" w:cstheme="minorHAnsi"/>
          <w:sz w:val="18"/>
          <w:szCs w:val="18"/>
          <w:shd w:val="clear" w:color="auto" w:fill="FFFFFF"/>
          <w:lang w:val="nl-NL"/>
        </w:rPr>
        <w:t> </w:t>
      </w:r>
      <w:r w:rsidR="00A93EA1" w:rsidRPr="00924168">
        <w:rPr>
          <w:rStyle w:val="AboutandContactBody"/>
          <w:rFonts w:asciiTheme="minorHAnsi" w:hAnsiTheme="minorHAnsi" w:cstheme="minorHAnsi"/>
          <w:bCs/>
          <w:szCs w:val="18"/>
          <w:lang w:val="nl-NL"/>
        </w:rPr>
        <w:tab/>
      </w:r>
      <w:r w:rsidR="32718AA3" w:rsidRPr="00924168">
        <w:rPr>
          <w:rStyle w:val="AboutandContactBody"/>
          <w:rFonts w:asciiTheme="minorHAnsi" w:hAnsiTheme="minorHAnsi" w:cstheme="minorHAnsi"/>
          <w:szCs w:val="18"/>
          <w:lang w:val="nl-NL"/>
        </w:rPr>
        <w:t xml:space="preserve">Tel: </w:t>
      </w:r>
      <w:r w:rsidR="56C8E156" w:rsidRPr="00924168">
        <w:rPr>
          <w:rStyle w:val="AboutandContactBody"/>
          <w:rFonts w:asciiTheme="minorHAnsi" w:hAnsiTheme="minorHAnsi" w:cstheme="minorHAnsi"/>
          <w:szCs w:val="18"/>
          <w:lang w:val="nl-NL"/>
        </w:rPr>
        <w:t>340 552 3055</w:t>
      </w:r>
      <w:r w:rsidR="49823076" w:rsidRPr="00924168">
        <w:rPr>
          <w:rStyle w:val="AboutandContactBody"/>
          <w:rFonts w:asciiTheme="minorHAnsi" w:hAnsiTheme="minorHAnsi" w:cstheme="minorHAnsi"/>
          <w:szCs w:val="18"/>
          <w:lang w:val="nl-NL"/>
        </w:rPr>
        <w:t xml:space="preserve"> (Gabriele); 342 5440693 (Caterina)</w:t>
      </w:r>
    </w:p>
    <w:p w14:paraId="72F50E45" w14:textId="47EF5C0D" w:rsidR="003943F0" w:rsidRPr="00924168" w:rsidRDefault="0B4A58A0" w:rsidP="58B59819">
      <w:pPr>
        <w:tabs>
          <w:tab w:val="left" w:pos="1080"/>
          <w:tab w:val="left" w:pos="4500"/>
        </w:tabs>
        <w:rPr>
          <w:rStyle w:val="AboutandContactBody"/>
          <w:rFonts w:asciiTheme="minorHAnsi" w:hAnsiTheme="minorHAnsi" w:cstheme="minorBidi"/>
          <w:lang w:val="nl-NL"/>
        </w:rPr>
      </w:pPr>
      <w:r w:rsidRPr="58B59819">
        <w:rPr>
          <w:rStyle w:val="normaltextrun"/>
          <w:rFonts w:asciiTheme="minorHAnsi" w:hAnsiTheme="minorHAnsi" w:cstheme="minorBidi"/>
          <w:sz w:val="18"/>
          <w:szCs w:val="18"/>
          <w:shd w:val="clear" w:color="auto" w:fill="FFFFFF"/>
          <w:lang w:val="nl-NL"/>
        </w:rPr>
        <w:t>E-mail: </w:t>
      </w:r>
      <w:hyperlink r:id="rId13" w:tgtFrame="_blank" w:history="1">
        <w:r w:rsidRPr="58B59819">
          <w:rPr>
            <w:rStyle w:val="normaltextrun"/>
            <w:rFonts w:asciiTheme="minorHAnsi" w:hAnsiTheme="minorHAnsi" w:cstheme="minorBidi"/>
            <w:sz w:val="18"/>
            <w:szCs w:val="18"/>
            <w:u w:val="single"/>
            <w:shd w:val="clear" w:color="auto" w:fill="FFFFFF"/>
            <w:lang w:val="nl-NL"/>
          </w:rPr>
          <w:t>simona.dibianco@henkel.com</w:t>
        </w:r>
      </w:hyperlink>
      <w:r w:rsidR="00A93EA1" w:rsidRPr="00924168">
        <w:rPr>
          <w:rStyle w:val="AboutandContactBody"/>
          <w:rFonts w:asciiTheme="minorHAnsi" w:hAnsiTheme="minorHAnsi" w:cstheme="minorHAnsi"/>
          <w:bCs/>
          <w:szCs w:val="18"/>
          <w:lang w:val="nl-NL"/>
        </w:rPr>
        <w:tab/>
      </w:r>
      <w:r w:rsidR="32718AA3" w:rsidRPr="58B59819">
        <w:rPr>
          <w:rStyle w:val="AboutandContactBody"/>
          <w:rFonts w:asciiTheme="minorHAnsi" w:hAnsiTheme="minorHAnsi" w:cstheme="minorBidi"/>
          <w:lang w:val="nl-NL"/>
        </w:rPr>
        <w:t>E-mail:</w:t>
      </w:r>
      <w:r w:rsidR="1E8BE779" w:rsidRPr="58B59819">
        <w:rPr>
          <w:rStyle w:val="AboutandContactBody"/>
          <w:rFonts w:asciiTheme="minorHAnsi" w:hAnsiTheme="minorHAnsi" w:cstheme="minorBidi"/>
          <w:lang w:val="nl-NL"/>
        </w:rPr>
        <w:t xml:space="preserve"> </w:t>
      </w:r>
      <w:hyperlink r:id="rId14">
        <w:r w:rsidR="2049815E" w:rsidRPr="58B59819">
          <w:rPr>
            <w:rStyle w:val="Collegamentoipertestuale"/>
            <w:rFonts w:asciiTheme="minorHAnsi" w:hAnsiTheme="minorHAnsi" w:cstheme="minorBidi"/>
            <w:lang w:val="nl-NL"/>
          </w:rPr>
          <w:t>henkelcb@apcoworldwide.com</w:t>
        </w:r>
      </w:hyperlink>
      <w:r w:rsidR="2049815E" w:rsidRPr="58B59819">
        <w:rPr>
          <w:rStyle w:val="AboutandContactBody"/>
          <w:rFonts w:asciiTheme="minorHAnsi" w:hAnsiTheme="minorHAnsi" w:cstheme="minorBidi"/>
          <w:lang w:val="nl-NL"/>
        </w:rPr>
        <w:t xml:space="preserve"> </w:t>
      </w:r>
    </w:p>
    <w:p w14:paraId="5EE269FA" w14:textId="77777777" w:rsidR="00AF6D27" w:rsidRPr="00D62DE6" w:rsidRDefault="00AF6D27" w:rsidP="003943F0">
      <w:pPr>
        <w:tabs>
          <w:tab w:val="left" w:pos="1080"/>
          <w:tab w:val="left" w:pos="4500"/>
        </w:tabs>
        <w:rPr>
          <w:rStyle w:val="Collegamentoipertestuale"/>
          <w:rFonts w:asciiTheme="majorHAnsi" w:hAnsiTheme="majorHAnsi" w:cstheme="majorBidi"/>
          <w:color w:val="auto"/>
          <w:lang w:val="nl-NL"/>
        </w:rPr>
      </w:pPr>
    </w:p>
    <w:sectPr w:rsidR="00AF6D27" w:rsidRPr="00D62DE6" w:rsidSect="003C3BE2">
      <w:headerReference w:type="even" r:id="rId15"/>
      <w:headerReference w:type="default" r:id="rId16"/>
      <w:footerReference w:type="even" r:id="rId17"/>
      <w:footerReference w:type="default" r:id="rId18"/>
      <w:headerReference w:type="first" r:id="rId19"/>
      <w:footerReference w:type="first" r:id="rId20"/>
      <w:pgSz w:w="11907" w:h="16840" w:code="9"/>
      <w:pgMar w:top="533" w:right="1411" w:bottom="1987" w:left="1411" w:header="0"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69623" w14:textId="77777777" w:rsidR="0033454E" w:rsidRDefault="0033454E">
      <w:r>
        <w:separator/>
      </w:r>
    </w:p>
  </w:endnote>
  <w:endnote w:type="continuationSeparator" w:id="0">
    <w:p w14:paraId="6425E717" w14:textId="77777777" w:rsidR="0033454E" w:rsidRDefault="0033454E">
      <w:r>
        <w:continuationSeparator/>
      </w:r>
    </w:p>
  </w:endnote>
  <w:endnote w:type="continuationNotice" w:id="1">
    <w:p w14:paraId="54CE45B8" w14:textId="77777777" w:rsidR="0033454E" w:rsidRDefault="00334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9AD88" w14:textId="77777777" w:rsidR="003C3BE2" w:rsidRDefault="003C3BE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028D6CCB" w:rsidR="00CF6F33" w:rsidRPr="00112A28" w:rsidRDefault="007B4C8F" w:rsidP="00112A28">
    <w:pPr>
      <w:pStyle w:val="Pidipagina"/>
      <w:tabs>
        <w:tab w:val="clear" w:pos="7083"/>
        <w:tab w:val="clear" w:pos="8640"/>
        <w:tab w:val="right" w:pos="9071"/>
      </w:tabs>
      <w:jc w:val="both"/>
    </w:pPr>
    <w:r>
      <mc:AlternateContent>
        <mc:Choice Requires="wpg">
          <w:drawing>
            <wp:anchor distT="0" distB="0" distL="114300" distR="114300" simplePos="0" relativeHeight="251658241" behindDoc="0" locked="0" layoutInCell="1" allowOverlap="1" wp14:anchorId="06935349" wp14:editId="12A17329">
              <wp:simplePos x="0" y="0"/>
              <wp:positionH relativeFrom="column">
                <wp:posOffset>672465</wp:posOffset>
              </wp:positionH>
              <wp:positionV relativeFrom="paragraph">
                <wp:posOffset>-463550</wp:posOffset>
              </wp:positionV>
              <wp:extent cx="4358640" cy="456565"/>
              <wp:effectExtent l="0" t="0" r="60960" b="635"/>
              <wp:wrapNone/>
              <wp:docPr id="1981640366" name="Gruppo 3"/>
              <wp:cNvGraphicFramePr/>
              <a:graphic xmlns:a="http://schemas.openxmlformats.org/drawingml/2006/main">
                <a:graphicData uri="http://schemas.microsoft.com/office/word/2010/wordprocessingGroup">
                  <wpg:wgp>
                    <wpg:cNvGrpSpPr/>
                    <wpg:grpSpPr>
                      <a:xfrm>
                        <a:off x="0" y="0"/>
                        <a:ext cx="4358640" cy="456565"/>
                        <a:chOff x="0" y="0"/>
                        <a:chExt cx="4358640" cy="456565"/>
                      </a:xfrm>
                    </wpg:grpSpPr>
                    <wpg:grpSp>
                      <wpg:cNvPr id="38" name="Group 38"/>
                      <wpg:cNvGrpSpPr/>
                      <wpg:grpSpPr>
                        <a:xfrm>
                          <a:off x="0" y="0"/>
                          <a:ext cx="4358640" cy="456565"/>
                          <a:chOff x="0" y="0"/>
                          <a:chExt cx="8662185" cy="1048885"/>
                        </a:xfrm>
                      </wpg:grpSpPr>
                      <pic:pic xmlns:pic="http://schemas.openxmlformats.org/drawingml/2006/picture">
                        <pic:nvPicPr>
                          <pic:cNvPr id="39" name="Picture 6" descr="Dixan"/>
                          <pic:cNvPicPr>
                            <a:picLocks noChangeAspect="1" noChangeArrowheads="1"/>
                          </pic:cNvPicPr>
                        </pic:nvPicPr>
                        <pic:blipFill rotWithShape="1">
                          <a:blip r:embed="rId1">
                            <a:extLst>
                              <a:ext uri="{28A0092B-C50C-407E-A947-70E740481C1C}">
                                <a14:useLocalDpi xmlns:a14="http://schemas.microsoft.com/office/drawing/2010/main" val="0"/>
                              </a:ext>
                            </a:extLst>
                          </a:blip>
                          <a:srcRect t="27877" b="29357"/>
                          <a:stretch/>
                        </pic:blipFill>
                        <pic:spPr bwMode="auto">
                          <a:xfrm>
                            <a:off x="0" y="294456"/>
                            <a:ext cx="1104002" cy="4797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8" descr="Pril"/>
                          <pic:cNvPicPr>
                            <a:picLocks noChangeAspect="1" noChangeArrowheads="1"/>
                          </pic:cNvPicPr>
                        </pic:nvPicPr>
                        <pic:blipFill rotWithShape="1">
                          <a:blip r:embed="rId2">
                            <a:extLst>
                              <a:ext uri="{28A0092B-C50C-407E-A947-70E740481C1C}">
                                <a14:useLocalDpi xmlns:a14="http://schemas.microsoft.com/office/drawing/2010/main" val="0"/>
                              </a:ext>
                            </a:extLst>
                          </a:blip>
                          <a:srcRect t="27288" b="31408"/>
                          <a:stretch/>
                        </pic:blipFill>
                        <pic:spPr bwMode="auto">
                          <a:xfrm>
                            <a:off x="2070201" y="340028"/>
                            <a:ext cx="1034507" cy="434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9" descr="Bref - Cleaning Products - Henkel"/>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036400" y="65358"/>
                            <a:ext cx="967921" cy="983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0" descr="Perlana"/>
                          <pic:cNvPicPr>
                            <a:picLocks noChangeAspect="1" noChangeArrowheads="1"/>
                          </pic:cNvPicPr>
                        </pic:nvPicPr>
                        <pic:blipFill rotWithShape="1">
                          <a:blip r:embed="rId4">
                            <a:extLst>
                              <a:ext uri="{28A0092B-C50C-407E-A947-70E740481C1C}">
                                <a14:useLocalDpi xmlns:a14="http://schemas.microsoft.com/office/drawing/2010/main" val="0"/>
                              </a:ext>
                            </a:extLst>
                          </a:blip>
                          <a:srcRect t="30399" b="29549"/>
                          <a:stretch/>
                        </pic:blipFill>
                        <pic:spPr bwMode="auto">
                          <a:xfrm>
                            <a:off x="3862223" y="265075"/>
                            <a:ext cx="1251032" cy="509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1" descr="Beauty Care – Acchiappacolore"/>
                          <pic:cNvPicPr>
                            <a:picLocks noChangeAspect="1" noChangeArrowheads="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t="29793" b="31578"/>
                          <a:stretch/>
                        </pic:blipFill>
                        <pic:spPr bwMode="auto">
                          <a:xfrm>
                            <a:off x="5037106" y="340028"/>
                            <a:ext cx="1027999" cy="378667"/>
                          </a:xfrm>
                          <a:prstGeom prst="rect">
                            <a:avLst/>
                          </a:prstGeom>
                          <a:noFill/>
                          <a:extLst>
                            <a:ext uri="{909E8E84-426E-40DD-AFC4-6F175D3DCCD1}">
                              <a14:hiddenFill xmlns:a14="http://schemas.microsoft.com/office/drawing/2010/main">
                                <a:solidFill>
                                  <a:srgbClr val="FFFFFF"/>
                                </a:solidFill>
                              </a14:hiddenFill>
                            </a:ext>
                          </a:extLst>
                        </pic:spPr>
                      </pic:pic>
                      <wpg:grpSp>
                        <wpg:cNvPr id="45" name="Gruppo 10"/>
                        <wpg:cNvGrpSpPr/>
                        <wpg:grpSpPr>
                          <a:xfrm>
                            <a:off x="6362828" y="0"/>
                            <a:ext cx="2299357" cy="1039291"/>
                            <a:chOff x="6362832" y="0"/>
                            <a:chExt cx="2308161" cy="1043270"/>
                          </a:xfrm>
                        </wpg:grpSpPr>
                        <pic:pic xmlns:pic="http://schemas.openxmlformats.org/drawingml/2006/picture">
                          <pic:nvPicPr>
                            <pic:cNvPr id="46" name="Picture 13" descr="Vern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091845" y="0"/>
                              <a:ext cx="1026716" cy="104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 descr="Home - BioPres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362832" y="301194"/>
                              <a:ext cx="697684" cy="4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Immagine 1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8231481" y="232419"/>
                              <a:ext cx="439512" cy="539985"/>
                            </a:xfrm>
                            <a:prstGeom prst="rect">
                              <a:avLst/>
                            </a:prstGeom>
                            <a:effectLst>
                              <a:glow rad="63500">
                                <a:schemeClr val="bg1">
                                  <a:alpha val="40000"/>
                                </a:schemeClr>
                              </a:glow>
                            </a:effectLst>
                          </pic:spPr>
                        </pic:pic>
                      </wpg:grpSp>
                    </wpg:grpSp>
                    <pic:pic xmlns:pic="http://schemas.openxmlformats.org/drawingml/2006/picture">
                      <pic:nvPicPr>
                        <pic:cNvPr id="1070885581" name="Immagine 1" descr="Immagine che contiene nero, oscurità&#10;&#10;Descrizione generata automaticamente"/>
                        <pic:cNvPicPr>
                          <a:picLocks noChangeAspect="1"/>
                        </pic:cNvPicPr>
                      </pic:nvPicPr>
                      <pic:blipFill>
                        <a:blip r:embed="rId9"/>
                        <a:stretch>
                          <a:fillRect/>
                        </a:stretch>
                      </pic:blipFill>
                      <pic:spPr>
                        <a:xfrm>
                          <a:off x="679450" y="69850"/>
                          <a:ext cx="249555" cy="34925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8B68B4B">
            <v:group id="Gruppo 3" style="position:absolute;margin-left:52.95pt;margin-top:-36.5pt;width:343.2pt;height:35.95pt;z-index:251661315" coordsize="43586,4565" o:spid="_x0000_s1026" w14:anchorId="1D1B5C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">
              <v:group id="Group 38" style="position:absolute;width:43586;height:4565" coordsize="86621,104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top:2944;width:11040;height:4798;visibility:visible;mso-wrap-style:square" alt="Dixan"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">
                  <v:imagedata croptop="18269f" cropbottom="19239f" o:title="Dixan" r:id="rId10"/>
                </v:shape>
                <v:shape id="Picture 8" style="position:absolute;left:20702;top:3400;width:10345;height:4342;visibility:visible;mso-wrap-style:square" alt="Pril"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">
                  <v:imagedata croptop="17883f" cropbottom="20584f" o:title="Pril" r:id="rId11"/>
                </v:shape>
                <v:shape id="Picture 9" style="position:absolute;left:30364;top:653;width:9679;height:9835;visibility:visible;mso-wrap-style:square" alt="Bref - Cleaning Products - Henkel"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">
                  <v:imagedata chromakey="white" o:title="Bref - Cleaning Products - Henkel" r:id="rId12"/>
                </v:shape>
                <v:shape id="Picture 10" style="position:absolute;left:38622;top:2650;width:12510;height:5092;visibility:visible;mso-wrap-style:square" alt="Perlana"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">
                  <v:imagedata croptop="19922f" cropbottom="19365f" o:title="Perlana" r:id="rId13"/>
                </v:shape>
                <v:shape id="Picture 11" style="position:absolute;left:50371;top:3400;width:10280;height:3786;visibility:visible;mso-wrap-style:square" alt="Beauty Care – Acchiappacolo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">
                  <v:imagedata croptop="19525f" cropbottom="20695f" chromakey="white" o:title="Beauty Care – Acchiappacolore" r:id="rId14"/>
                </v:shape>
                <v:group id="Gruppo 10" style="position:absolute;left:63628;width:22993;height:10392" coordsize="23081,10432" coordorigin="6362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13" style="position:absolute;left:70918;width:10267;height:10432;visibility:visible;mso-wrap-style:square" alt="Vernel"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">
                    <v:imagedata o:title="Vernel" r:id="rId15"/>
                  </v:shape>
                  <v:shape id="Picture 14" style="position:absolute;left:63628;top:3011;width:6977;height:4795;visibility:visible;mso-wrap-style:square" alt="Home - BioPresto"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">
                    <v:imagedata o:title="Home - BioPresto" r:id="rId16"/>
                  </v:shape>
                  <v:shape id="Immagine 13" style="position:absolute;left:82314;top:2324;width:4395;height:540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">
                    <v:imagedata o:title="" r:id="rId17"/>
                  </v:shape>
                </v:group>
              </v:group>
              <v:shape id="Immagine 1" style="position:absolute;left:6794;top:698;width:2496;height:3493;visibility:visible;mso-wrap-style:square" alt="Immagine che contiene nero, oscurità&#10;&#10;Descrizione generata automaticament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">
                <v:imagedata o:title="Immagine che contiene nero, oscurità&#10;&#10;Descrizione generata automaticamente" r:id="rId18"/>
              </v:shape>
            </v:group>
          </w:pict>
        </mc:Fallback>
      </mc:AlternateContent>
    </w:r>
    <w:r w:rsidR="00112A28" w:rsidRPr="00BF6E82">
      <w:t xml:space="preserve">Henkel </w:t>
    </w:r>
    <w:r w:rsidR="00695F28">
      <w:t>Italia</w:t>
    </w:r>
    <w:r w:rsidR="00112A28">
      <w:tab/>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630081A5" w:rsidR="00CF6F33" w:rsidRPr="00992A11" w:rsidRDefault="007B4C8F" w:rsidP="00992A11">
    <w:pPr>
      <w:pStyle w:val="Pidipagina"/>
    </w:pPr>
    <w:r>
      <mc:AlternateContent>
        <mc:Choice Requires="wpg">
          <w:drawing>
            <wp:anchor distT="0" distB="0" distL="114300" distR="114300" simplePos="0" relativeHeight="251658240" behindDoc="0" locked="0" layoutInCell="1" allowOverlap="1" wp14:anchorId="257A9246" wp14:editId="7FB4682C">
              <wp:simplePos x="0" y="0"/>
              <wp:positionH relativeFrom="column">
                <wp:posOffset>672465</wp:posOffset>
              </wp:positionH>
              <wp:positionV relativeFrom="paragraph">
                <wp:posOffset>-450850</wp:posOffset>
              </wp:positionV>
              <wp:extent cx="4358640" cy="456565"/>
              <wp:effectExtent l="0" t="0" r="60960" b="635"/>
              <wp:wrapNone/>
              <wp:docPr id="199568566" name="Gruppo 2"/>
              <wp:cNvGraphicFramePr/>
              <a:graphic xmlns:a="http://schemas.openxmlformats.org/drawingml/2006/main">
                <a:graphicData uri="http://schemas.microsoft.com/office/word/2010/wordprocessingGroup">
                  <wpg:wgp>
                    <wpg:cNvGrpSpPr/>
                    <wpg:grpSpPr>
                      <a:xfrm>
                        <a:off x="0" y="0"/>
                        <a:ext cx="4358640" cy="456565"/>
                        <a:chOff x="0" y="0"/>
                        <a:chExt cx="4358640" cy="456565"/>
                      </a:xfrm>
                    </wpg:grpSpPr>
                    <wpg:grpSp>
                      <wpg:cNvPr id="1" name="Group 1"/>
                      <wpg:cNvGrpSpPr/>
                      <wpg:grpSpPr>
                        <a:xfrm>
                          <a:off x="0" y="0"/>
                          <a:ext cx="4358640" cy="456565"/>
                          <a:chOff x="0" y="0"/>
                          <a:chExt cx="8662186" cy="1048885"/>
                        </a:xfrm>
                      </wpg:grpSpPr>
                      <pic:pic xmlns:pic="http://schemas.openxmlformats.org/drawingml/2006/picture">
                        <pic:nvPicPr>
                          <pic:cNvPr id="6" name="Picture 6" descr="Dixan"/>
                          <pic:cNvPicPr>
                            <a:picLocks noChangeAspect="1" noChangeArrowheads="1"/>
                          </pic:cNvPicPr>
                        </pic:nvPicPr>
                        <pic:blipFill rotWithShape="1">
                          <a:blip r:embed="rId1">
                            <a:extLst>
                              <a:ext uri="{28A0092B-C50C-407E-A947-70E740481C1C}">
                                <a14:useLocalDpi xmlns:a14="http://schemas.microsoft.com/office/drawing/2010/main" val="0"/>
                              </a:ext>
                            </a:extLst>
                          </a:blip>
                          <a:srcRect t="27877" b="29357"/>
                          <a:stretch/>
                        </pic:blipFill>
                        <pic:spPr bwMode="auto">
                          <a:xfrm>
                            <a:off x="0" y="294456"/>
                            <a:ext cx="1104001" cy="4797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Pril"/>
                          <pic:cNvPicPr>
                            <a:picLocks noChangeAspect="1" noChangeArrowheads="1"/>
                          </pic:cNvPicPr>
                        </pic:nvPicPr>
                        <pic:blipFill rotWithShape="1">
                          <a:blip r:embed="rId2">
                            <a:extLst>
                              <a:ext uri="{28A0092B-C50C-407E-A947-70E740481C1C}">
                                <a14:useLocalDpi xmlns:a14="http://schemas.microsoft.com/office/drawing/2010/main" val="0"/>
                              </a:ext>
                            </a:extLst>
                          </a:blip>
                          <a:srcRect t="27288" b="31408"/>
                          <a:stretch/>
                        </pic:blipFill>
                        <pic:spPr bwMode="auto">
                          <a:xfrm>
                            <a:off x="2070201" y="340028"/>
                            <a:ext cx="1034506" cy="434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descr="Bref - Cleaning Products - Henkel"/>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036400" y="65358"/>
                            <a:ext cx="967920" cy="983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Perlana"/>
                          <pic:cNvPicPr>
                            <a:picLocks noChangeAspect="1" noChangeArrowheads="1"/>
                          </pic:cNvPicPr>
                        </pic:nvPicPr>
                        <pic:blipFill rotWithShape="1">
                          <a:blip r:embed="rId4">
                            <a:extLst>
                              <a:ext uri="{28A0092B-C50C-407E-A947-70E740481C1C}">
                                <a14:useLocalDpi xmlns:a14="http://schemas.microsoft.com/office/drawing/2010/main" val="0"/>
                              </a:ext>
                            </a:extLst>
                          </a:blip>
                          <a:srcRect t="30399" b="29549"/>
                          <a:stretch/>
                        </pic:blipFill>
                        <pic:spPr bwMode="auto">
                          <a:xfrm>
                            <a:off x="3862224" y="265074"/>
                            <a:ext cx="1251032" cy="509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Beauty Care – Acchiappacolore"/>
                          <pic:cNvPicPr>
                            <a:picLocks noChangeAspect="1" noChangeArrowheads="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t="29793" b="31578"/>
                          <a:stretch/>
                        </pic:blipFill>
                        <pic:spPr bwMode="auto">
                          <a:xfrm>
                            <a:off x="5037106" y="340028"/>
                            <a:ext cx="1028000" cy="378666"/>
                          </a:xfrm>
                          <a:prstGeom prst="rect">
                            <a:avLst/>
                          </a:prstGeom>
                          <a:noFill/>
                          <a:extLst>
                            <a:ext uri="{909E8E84-426E-40DD-AFC4-6F175D3DCCD1}">
                              <a14:hiddenFill xmlns:a14="http://schemas.microsoft.com/office/drawing/2010/main">
                                <a:solidFill>
                                  <a:srgbClr val="FFFFFF"/>
                                </a:solidFill>
                              </a14:hiddenFill>
                            </a:ext>
                          </a:extLst>
                        </pic:spPr>
                      </pic:pic>
                      <wpg:grpSp>
                        <wpg:cNvPr id="12" name="Gruppo 10"/>
                        <wpg:cNvGrpSpPr/>
                        <wpg:grpSpPr>
                          <a:xfrm>
                            <a:off x="6362828" y="0"/>
                            <a:ext cx="2299358" cy="1039291"/>
                            <a:chOff x="6362832" y="0"/>
                            <a:chExt cx="2308161" cy="1043270"/>
                          </a:xfrm>
                        </wpg:grpSpPr>
                        <pic:pic xmlns:pic="http://schemas.openxmlformats.org/drawingml/2006/picture">
                          <pic:nvPicPr>
                            <pic:cNvPr id="13" name="Picture 13" descr="Vern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091845" y="0"/>
                              <a:ext cx="1026716" cy="104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Home - BioPres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362832" y="301194"/>
                              <a:ext cx="697684" cy="4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magine 1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8231481" y="232419"/>
                              <a:ext cx="439512" cy="539985"/>
                            </a:xfrm>
                            <a:prstGeom prst="rect">
                              <a:avLst/>
                            </a:prstGeom>
                            <a:effectLst>
                              <a:glow rad="63500">
                                <a:schemeClr val="bg1">
                                  <a:alpha val="40000"/>
                                </a:schemeClr>
                              </a:glow>
                            </a:effectLst>
                          </pic:spPr>
                        </pic:pic>
                      </wpg:grpSp>
                    </wpg:grpSp>
                    <pic:pic xmlns:pic="http://schemas.openxmlformats.org/drawingml/2006/picture">
                      <pic:nvPicPr>
                        <pic:cNvPr id="1667552419" name="Immagine 1" descr="Immagine che contiene nero, oscurità&#10;&#10;Descrizione generata automaticamente"/>
                        <pic:cNvPicPr>
                          <a:picLocks noChangeAspect="1"/>
                        </pic:cNvPicPr>
                      </pic:nvPicPr>
                      <pic:blipFill>
                        <a:blip r:embed="rId9"/>
                        <a:stretch>
                          <a:fillRect/>
                        </a:stretch>
                      </pic:blipFill>
                      <pic:spPr>
                        <a:xfrm>
                          <a:off x="660400" y="82550"/>
                          <a:ext cx="249555" cy="34925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2BF244B">
            <v:group id="Gruppo 2" style="position:absolute;margin-left:52.95pt;margin-top:-35.5pt;width:343.2pt;height:35.95pt;z-index:251658243" coordsize="43586,4565" o:spid="_x0000_s1026" w14:anchorId="6DACE1A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">
              <v:group id="Group 1" style="position:absolute;width:43586;height:4565" coordsize="86621,104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top:2944;width:11040;height:4798;visibility:visible;mso-wrap-style:square" alt="Dixan"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">
                  <v:imagedata croptop="18269f" cropbottom="19239f" o:title="Dixan" r:id="rId20"/>
                </v:shape>
                <v:shape id="Picture 8" style="position:absolute;left:20702;top:3400;width:10345;height:4342;visibility:visible;mso-wrap-style:square" alt="Pril"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">
                  <v:imagedata croptop="17883f" cropbottom="20584f" o:title="Pril" r:id="rId21"/>
                </v:shape>
                <v:shape id="Picture 9" style="position:absolute;left:30364;top:653;width:9679;height:9835;visibility:visible;mso-wrap-style:square" alt="Bref - Cleaning Products - Henkel"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">
                  <v:imagedata chromakey="white" o:title="Bref - Cleaning Products - Henkel" r:id="rId22"/>
                </v:shape>
                <v:shape id="Picture 10" style="position:absolute;left:38622;top:2650;width:12510;height:5092;visibility:visible;mso-wrap-style:square" alt="Perlana"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">
                  <v:imagedata croptop="19922f" cropbottom="19365f" o:title="Perlana" r:id="rId23"/>
                </v:shape>
                <v:shape id="Picture 11" style="position:absolute;left:50371;top:3400;width:10280;height:3786;visibility:visible;mso-wrap-style:square" alt="Beauty Care – Acchiappacolo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">
                  <v:imagedata croptop="19525f" cropbottom="20695f" chromakey="white" o:title="Beauty Care – Acchiappacolore" r:id="rId24"/>
                </v:shape>
                <v:group id="Gruppo 10" style="position:absolute;left:63628;width:22993;height:10392" coordsize="23081,10432" coordorigin="6362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style="position:absolute;left:70918;width:10267;height:10432;visibility:visible;mso-wrap-style:square" alt="Vernel"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">
                    <v:imagedata o:title="Vernel" r:id="rId25"/>
                  </v:shape>
                  <v:shape id="Picture 14" style="position:absolute;left:63628;top:3011;width:6977;height:4795;visibility:visible;mso-wrap-style:square" alt="Home - BioPresto"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">
                    <v:imagedata o:title="Home - BioPresto" r:id="rId26"/>
                  </v:shape>
                  <v:shape id="Immagine 13" style="position:absolute;left:82314;top:2324;width:4395;height:540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">
                    <v:imagedata o:title="" r:id="rId27"/>
                  </v:shape>
                </v:group>
              </v:group>
              <v:shape id="Immagine 1" style="position:absolute;left:6604;top:825;width:2495;height:3493;visibility:visible;mso-wrap-style:square" alt="Immagine che contiene nero, oscurità&#10;&#10;Descrizione generata automaticament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">
                <v:imagedata o:title="Immagine che contiene nero, oscurità&#10;&#10;Descrizione generata automaticamente" r:id="rId28"/>
              </v:shape>
            </v:group>
          </w:pict>
        </mc:Fallback>
      </mc:AlternateContent>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B66BF8">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B66BF8">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EE72C" w14:textId="77777777" w:rsidR="0033454E" w:rsidRDefault="0033454E">
      <w:r>
        <w:separator/>
      </w:r>
    </w:p>
  </w:footnote>
  <w:footnote w:type="continuationSeparator" w:id="0">
    <w:p w14:paraId="20B71E99" w14:textId="77777777" w:rsidR="0033454E" w:rsidRDefault="0033454E">
      <w:r>
        <w:continuationSeparator/>
      </w:r>
    </w:p>
  </w:footnote>
  <w:footnote w:type="continuationNotice" w:id="1">
    <w:p w14:paraId="0670DDFE" w14:textId="77777777" w:rsidR="0033454E" w:rsidRDefault="003345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Intestazione"/>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2E19" w14:textId="58EB61B9" w:rsidR="24F0F184" w:rsidRPr="003C3BE2" w:rsidRDefault="24F0F184" w:rsidP="006B692E">
    <w:pPr>
      <w:pStyle w:val="Intestazione"/>
      <w:jc w:val="left"/>
      <w:rPr>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7887" w14:textId="36BF835E" w:rsidR="003C3BE2" w:rsidRDefault="003C3BE2" w:rsidP="003C3BE2">
    <w:pPr>
      <w:pStyle w:val="Intestazione"/>
      <w:spacing w:before="640" w:line="240" w:lineRule="auto"/>
      <w:rPr>
        <w:noProof/>
      </w:rPr>
    </w:pPr>
    <w:r w:rsidRPr="00EB46D9">
      <w:rPr>
        <w:noProof/>
      </w:rPr>
      <w:drawing>
        <wp:anchor distT="0" distB="0" distL="114300" distR="114300" simplePos="0" relativeHeight="251658242" behindDoc="0" locked="0" layoutInCell="1" allowOverlap="1" wp14:anchorId="1D827C6B" wp14:editId="602749AA">
          <wp:simplePos x="0" y="0"/>
          <wp:positionH relativeFrom="column">
            <wp:posOffset>4808244</wp:posOffset>
          </wp:positionH>
          <wp:positionV relativeFrom="paragraph">
            <wp:posOffset>255416</wp:posOffset>
          </wp:positionV>
          <wp:extent cx="1051560" cy="603250"/>
          <wp:effectExtent l="0" t="0" r="2540" b="6350"/>
          <wp:wrapNone/>
          <wp:docPr id="1835033555" name="Picture 1835033555" descr="A red oval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red oval with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p>
  <w:p w14:paraId="40E86010" w14:textId="6F47F644" w:rsidR="00CF6F33" w:rsidRPr="003C3BE2" w:rsidRDefault="003C3BE2" w:rsidP="003C3BE2">
    <w:pPr>
      <w:pStyle w:val="Intestazione"/>
      <w:spacing w:before="640" w:line="240" w:lineRule="auto"/>
    </w:pPr>
    <w:r w:rsidRPr="00EB46D9">
      <w:rPr>
        <w:noProof/>
      </w:rPr>
      <mc:AlternateContent>
        <mc:Choice Requires="wpg">
          <w:drawing>
            <wp:anchor distT="0" distB="0" distL="114300" distR="114300" simplePos="0" relativeHeight="251658243" behindDoc="0" locked="0" layoutInCell="1" allowOverlap="1" wp14:anchorId="41A4DFA3" wp14:editId="6D2442DC">
              <wp:simplePos x="0" y="0"/>
              <wp:positionH relativeFrom="page">
                <wp:posOffset>180340</wp:posOffset>
              </wp:positionH>
              <wp:positionV relativeFrom="page">
                <wp:posOffset>3780790</wp:posOffset>
              </wp:positionV>
              <wp:extent cx="179705" cy="3780155"/>
              <wp:effectExtent l="0" t="0" r="190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705FDA8">
            <v:group id="Group 2" style="position:absolute;margin-left:14.2pt;margin-top:297.7pt;width:14.15pt;height:297.65pt;z-index:251664387;mso-position-horizontal-relative:page;mso-position-vertical-relative:page" coordsize="283,5953" coordorigin=",5954" o:spid="_x0000_s1026" w14:anchorId="384A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">
              <v:line id="Line 17" style="position:absolute;visibility:visible;mso-wrap-style:square" o:spid="_x0000_s1027" stroked="f"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"/>
              <v:line id="Line 18" style="position:absolute;visibility:visible;mso-wrap-style:square" o:spid="_x0000_s1028" stroked="f"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"/>
              <v:line id="Line 19" style="position:absolute;visibility:visible;mso-wrap-style:square" o:spid="_x0000_s1029" stroked="f"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"/>
              <w10:wrap anchorx="page" anchory="page"/>
            </v:group>
          </w:pict>
        </mc:Fallback>
      </mc:AlternateContent>
    </w:r>
    <w:r>
      <w:rPr>
        <w:noProof/>
      </w:rPr>
      <w:t>Comunicato stampa</w:t>
    </w:r>
  </w:p>
</w:hdr>
</file>

<file path=word/intelligence2.xml><?xml version="1.0" encoding="utf-8"?>
<int2:intelligence xmlns:int2="http://schemas.microsoft.com/office/intelligence/2020/intelligence" xmlns:oel="http://schemas.microsoft.com/office/2019/extlst">
  <int2:observations>
    <int2:textHash int2:hashCode="VUugxngM6OPnjJ" int2:id="FcyrwZff">
      <int2:state int2:value="Rejected" int2:type="AugLoop_Text_Critique"/>
    </int2:textHash>
    <int2:textHash int2:hashCode="55FXVK8LfY0sG5" int2:id="gMAX6fly">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9B3"/>
    <w:multiLevelType w:val="multilevel"/>
    <w:tmpl w:val="8E9A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D6D39"/>
    <w:multiLevelType w:val="hybridMultilevel"/>
    <w:tmpl w:val="05FC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D7D3F"/>
    <w:multiLevelType w:val="multilevel"/>
    <w:tmpl w:val="68063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A60707"/>
    <w:multiLevelType w:val="hybridMultilevel"/>
    <w:tmpl w:val="6B64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42C1E"/>
    <w:multiLevelType w:val="hybridMultilevel"/>
    <w:tmpl w:val="6BF8813E"/>
    <w:lvl w:ilvl="0" w:tplc="8BAE3C56">
      <w:start w:val="1"/>
      <w:numFmt w:val="bullet"/>
      <w:lvlText w:val=""/>
      <w:lvlJc w:val="left"/>
      <w:pPr>
        <w:ind w:left="720" w:hanging="360"/>
      </w:pPr>
      <w:rPr>
        <w:rFonts w:ascii="Symbol" w:hAnsi="Symbol" w:hint="default"/>
      </w:rPr>
    </w:lvl>
    <w:lvl w:ilvl="1" w:tplc="02EA22F4">
      <w:start w:val="1"/>
      <w:numFmt w:val="bullet"/>
      <w:lvlText w:val="o"/>
      <w:lvlJc w:val="left"/>
      <w:pPr>
        <w:ind w:left="1440" w:hanging="360"/>
      </w:pPr>
      <w:rPr>
        <w:rFonts w:ascii="Courier New" w:hAnsi="Courier New" w:hint="default"/>
      </w:rPr>
    </w:lvl>
    <w:lvl w:ilvl="2" w:tplc="60BC9B82">
      <w:start w:val="1"/>
      <w:numFmt w:val="bullet"/>
      <w:lvlText w:val=""/>
      <w:lvlJc w:val="left"/>
      <w:pPr>
        <w:ind w:left="2160" w:hanging="360"/>
      </w:pPr>
      <w:rPr>
        <w:rFonts w:ascii="Wingdings" w:hAnsi="Wingdings" w:hint="default"/>
      </w:rPr>
    </w:lvl>
    <w:lvl w:ilvl="3" w:tplc="323C9F1C">
      <w:start w:val="1"/>
      <w:numFmt w:val="bullet"/>
      <w:lvlText w:val=""/>
      <w:lvlJc w:val="left"/>
      <w:pPr>
        <w:ind w:left="2880" w:hanging="360"/>
      </w:pPr>
      <w:rPr>
        <w:rFonts w:ascii="Symbol" w:hAnsi="Symbol" w:hint="default"/>
      </w:rPr>
    </w:lvl>
    <w:lvl w:ilvl="4" w:tplc="7244148A">
      <w:start w:val="1"/>
      <w:numFmt w:val="bullet"/>
      <w:lvlText w:val="o"/>
      <w:lvlJc w:val="left"/>
      <w:pPr>
        <w:ind w:left="3600" w:hanging="360"/>
      </w:pPr>
      <w:rPr>
        <w:rFonts w:ascii="Courier New" w:hAnsi="Courier New" w:hint="default"/>
      </w:rPr>
    </w:lvl>
    <w:lvl w:ilvl="5" w:tplc="42AC4DF0">
      <w:start w:val="1"/>
      <w:numFmt w:val="bullet"/>
      <w:lvlText w:val=""/>
      <w:lvlJc w:val="left"/>
      <w:pPr>
        <w:ind w:left="4320" w:hanging="360"/>
      </w:pPr>
      <w:rPr>
        <w:rFonts w:ascii="Wingdings" w:hAnsi="Wingdings" w:hint="default"/>
      </w:rPr>
    </w:lvl>
    <w:lvl w:ilvl="6" w:tplc="735C0204">
      <w:start w:val="1"/>
      <w:numFmt w:val="bullet"/>
      <w:lvlText w:val=""/>
      <w:lvlJc w:val="left"/>
      <w:pPr>
        <w:ind w:left="5040" w:hanging="360"/>
      </w:pPr>
      <w:rPr>
        <w:rFonts w:ascii="Symbol" w:hAnsi="Symbol" w:hint="default"/>
      </w:rPr>
    </w:lvl>
    <w:lvl w:ilvl="7" w:tplc="9956EBFA">
      <w:start w:val="1"/>
      <w:numFmt w:val="bullet"/>
      <w:lvlText w:val="o"/>
      <w:lvlJc w:val="left"/>
      <w:pPr>
        <w:ind w:left="5760" w:hanging="360"/>
      </w:pPr>
      <w:rPr>
        <w:rFonts w:ascii="Courier New" w:hAnsi="Courier New" w:hint="default"/>
      </w:rPr>
    </w:lvl>
    <w:lvl w:ilvl="8" w:tplc="72C8CFBC">
      <w:start w:val="1"/>
      <w:numFmt w:val="bullet"/>
      <w:lvlText w:val=""/>
      <w:lvlJc w:val="left"/>
      <w:pPr>
        <w:ind w:left="6480" w:hanging="360"/>
      </w:pPr>
      <w:rPr>
        <w:rFonts w:ascii="Wingdings" w:hAnsi="Wingdings" w:hint="default"/>
      </w:rPr>
    </w:lvl>
  </w:abstractNum>
  <w:abstractNum w:abstractNumId="7" w15:restartNumberingAfterBreak="0">
    <w:nsid w:val="1ACA7C52"/>
    <w:multiLevelType w:val="hybridMultilevel"/>
    <w:tmpl w:val="545EF1A0"/>
    <w:lvl w:ilvl="0" w:tplc="1398F50A">
      <w:start w:val="1"/>
      <w:numFmt w:val="bullet"/>
      <w:lvlText w:val="-"/>
      <w:lvlJc w:val="left"/>
      <w:pPr>
        <w:tabs>
          <w:tab w:val="num" w:pos="720"/>
        </w:tabs>
        <w:ind w:left="720" w:hanging="360"/>
      </w:pPr>
      <w:rPr>
        <w:rFonts w:ascii="Times New Roman" w:hAnsi="Times New Roman" w:hint="default"/>
      </w:rPr>
    </w:lvl>
    <w:lvl w:ilvl="1" w:tplc="023ADD5C" w:tentative="1">
      <w:start w:val="1"/>
      <w:numFmt w:val="bullet"/>
      <w:lvlText w:val="-"/>
      <w:lvlJc w:val="left"/>
      <w:pPr>
        <w:tabs>
          <w:tab w:val="num" w:pos="1440"/>
        </w:tabs>
        <w:ind w:left="1440" w:hanging="360"/>
      </w:pPr>
      <w:rPr>
        <w:rFonts w:ascii="Times New Roman" w:hAnsi="Times New Roman" w:hint="default"/>
      </w:rPr>
    </w:lvl>
    <w:lvl w:ilvl="2" w:tplc="9C46923A" w:tentative="1">
      <w:start w:val="1"/>
      <w:numFmt w:val="bullet"/>
      <w:lvlText w:val="-"/>
      <w:lvlJc w:val="left"/>
      <w:pPr>
        <w:tabs>
          <w:tab w:val="num" w:pos="2160"/>
        </w:tabs>
        <w:ind w:left="2160" w:hanging="360"/>
      </w:pPr>
      <w:rPr>
        <w:rFonts w:ascii="Times New Roman" w:hAnsi="Times New Roman" w:hint="default"/>
      </w:rPr>
    </w:lvl>
    <w:lvl w:ilvl="3" w:tplc="6226AEFE" w:tentative="1">
      <w:start w:val="1"/>
      <w:numFmt w:val="bullet"/>
      <w:lvlText w:val="-"/>
      <w:lvlJc w:val="left"/>
      <w:pPr>
        <w:tabs>
          <w:tab w:val="num" w:pos="2880"/>
        </w:tabs>
        <w:ind w:left="2880" w:hanging="360"/>
      </w:pPr>
      <w:rPr>
        <w:rFonts w:ascii="Times New Roman" w:hAnsi="Times New Roman" w:hint="default"/>
      </w:rPr>
    </w:lvl>
    <w:lvl w:ilvl="4" w:tplc="D12ACD36" w:tentative="1">
      <w:start w:val="1"/>
      <w:numFmt w:val="bullet"/>
      <w:lvlText w:val="-"/>
      <w:lvlJc w:val="left"/>
      <w:pPr>
        <w:tabs>
          <w:tab w:val="num" w:pos="3600"/>
        </w:tabs>
        <w:ind w:left="3600" w:hanging="360"/>
      </w:pPr>
      <w:rPr>
        <w:rFonts w:ascii="Times New Roman" w:hAnsi="Times New Roman" w:hint="default"/>
      </w:rPr>
    </w:lvl>
    <w:lvl w:ilvl="5" w:tplc="1D2C729E" w:tentative="1">
      <w:start w:val="1"/>
      <w:numFmt w:val="bullet"/>
      <w:lvlText w:val="-"/>
      <w:lvlJc w:val="left"/>
      <w:pPr>
        <w:tabs>
          <w:tab w:val="num" w:pos="4320"/>
        </w:tabs>
        <w:ind w:left="4320" w:hanging="360"/>
      </w:pPr>
      <w:rPr>
        <w:rFonts w:ascii="Times New Roman" w:hAnsi="Times New Roman" w:hint="default"/>
      </w:rPr>
    </w:lvl>
    <w:lvl w:ilvl="6" w:tplc="875E8962" w:tentative="1">
      <w:start w:val="1"/>
      <w:numFmt w:val="bullet"/>
      <w:lvlText w:val="-"/>
      <w:lvlJc w:val="left"/>
      <w:pPr>
        <w:tabs>
          <w:tab w:val="num" w:pos="5040"/>
        </w:tabs>
        <w:ind w:left="5040" w:hanging="360"/>
      </w:pPr>
      <w:rPr>
        <w:rFonts w:ascii="Times New Roman" w:hAnsi="Times New Roman" w:hint="default"/>
      </w:rPr>
    </w:lvl>
    <w:lvl w:ilvl="7" w:tplc="1714DA3C" w:tentative="1">
      <w:start w:val="1"/>
      <w:numFmt w:val="bullet"/>
      <w:lvlText w:val="-"/>
      <w:lvlJc w:val="left"/>
      <w:pPr>
        <w:tabs>
          <w:tab w:val="num" w:pos="5760"/>
        </w:tabs>
        <w:ind w:left="5760" w:hanging="360"/>
      </w:pPr>
      <w:rPr>
        <w:rFonts w:ascii="Times New Roman" w:hAnsi="Times New Roman" w:hint="default"/>
      </w:rPr>
    </w:lvl>
    <w:lvl w:ilvl="8" w:tplc="B7EAFA4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B17B17"/>
    <w:multiLevelType w:val="hybridMultilevel"/>
    <w:tmpl w:val="ACBE703E"/>
    <w:lvl w:ilvl="0" w:tplc="0CF0A8F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3013F"/>
    <w:multiLevelType w:val="hybridMultilevel"/>
    <w:tmpl w:val="9B128FA4"/>
    <w:lvl w:ilvl="0" w:tplc="E39A4E4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234A8C0D"/>
    <w:multiLevelType w:val="hybridMultilevel"/>
    <w:tmpl w:val="21FABE14"/>
    <w:lvl w:ilvl="0" w:tplc="B97EB31A">
      <w:start w:val="1"/>
      <w:numFmt w:val="bullet"/>
      <w:lvlText w:val=""/>
      <w:lvlJc w:val="left"/>
      <w:pPr>
        <w:ind w:left="720" w:hanging="360"/>
      </w:pPr>
      <w:rPr>
        <w:rFonts w:ascii="Symbol" w:hAnsi="Symbol" w:hint="default"/>
      </w:rPr>
    </w:lvl>
    <w:lvl w:ilvl="1" w:tplc="9CE239F4">
      <w:start w:val="1"/>
      <w:numFmt w:val="bullet"/>
      <w:lvlText w:val="o"/>
      <w:lvlJc w:val="left"/>
      <w:pPr>
        <w:ind w:left="1440" w:hanging="360"/>
      </w:pPr>
      <w:rPr>
        <w:rFonts w:ascii="Courier New" w:hAnsi="Courier New" w:hint="default"/>
      </w:rPr>
    </w:lvl>
    <w:lvl w:ilvl="2" w:tplc="C97AD620">
      <w:start w:val="1"/>
      <w:numFmt w:val="bullet"/>
      <w:lvlText w:val=""/>
      <w:lvlJc w:val="left"/>
      <w:pPr>
        <w:ind w:left="2160" w:hanging="360"/>
      </w:pPr>
      <w:rPr>
        <w:rFonts w:ascii="Wingdings" w:hAnsi="Wingdings" w:hint="default"/>
      </w:rPr>
    </w:lvl>
    <w:lvl w:ilvl="3" w:tplc="2736B40E">
      <w:start w:val="1"/>
      <w:numFmt w:val="bullet"/>
      <w:lvlText w:val=""/>
      <w:lvlJc w:val="left"/>
      <w:pPr>
        <w:ind w:left="2880" w:hanging="360"/>
      </w:pPr>
      <w:rPr>
        <w:rFonts w:ascii="Symbol" w:hAnsi="Symbol" w:hint="default"/>
      </w:rPr>
    </w:lvl>
    <w:lvl w:ilvl="4" w:tplc="EC484D8E">
      <w:start w:val="1"/>
      <w:numFmt w:val="bullet"/>
      <w:lvlText w:val="o"/>
      <w:lvlJc w:val="left"/>
      <w:pPr>
        <w:ind w:left="3600" w:hanging="360"/>
      </w:pPr>
      <w:rPr>
        <w:rFonts w:ascii="Courier New" w:hAnsi="Courier New" w:hint="default"/>
      </w:rPr>
    </w:lvl>
    <w:lvl w:ilvl="5" w:tplc="BB623520">
      <w:start w:val="1"/>
      <w:numFmt w:val="bullet"/>
      <w:lvlText w:val=""/>
      <w:lvlJc w:val="left"/>
      <w:pPr>
        <w:ind w:left="4320" w:hanging="360"/>
      </w:pPr>
      <w:rPr>
        <w:rFonts w:ascii="Wingdings" w:hAnsi="Wingdings" w:hint="default"/>
      </w:rPr>
    </w:lvl>
    <w:lvl w:ilvl="6" w:tplc="6A62A9CA">
      <w:start w:val="1"/>
      <w:numFmt w:val="bullet"/>
      <w:lvlText w:val=""/>
      <w:lvlJc w:val="left"/>
      <w:pPr>
        <w:ind w:left="5040" w:hanging="360"/>
      </w:pPr>
      <w:rPr>
        <w:rFonts w:ascii="Symbol" w:hAnsi="Symbol" w:hint="default"/>
      </w:rPr>
    </w:lvl>
    <w:lvl w:ilvl="7" w:tplc="518E3764">
      <w:start w:val="1"/>
      <w:numFmt w:val="bullet"/>
      <w:lvlText w:val="o"/>
      <w:lvlJc w:val="left"/>
      <w:pPr>
        <w:ind w:left="5760" w:hanging="360"/>
      </w:pPr>
      <w:rPr>
        <w:rFonts w:ascii="Courier New" w:hAnsi="Courier New" w:hint="default"/>
      </w:rPr>
    </w:lvl>
    <w:lvl w:ilvl="8" w:tplc="6B58A6BA">
      <w:start w:val="1"/>
      <w:numFmt w:val="bullet"/>
      <w:lvlText w:val=""/>
      <w:lvlJc w:val="left"/>
      <w:pPr>
        <w:ind w:left="6480" w:hanging="360"/>
      </w:pPr>
      <w:rPr>
        <w:rFonts w:ascii="Wingdings" w:hAnsi="Wingdings" w:hint="default"/>
      </w:rPr>
    </w:lvl>
  </w:abstractNum>
  <w:abstractNum w:abstractNumId="12" w15:restartNumberingAfterBreak="0">
    <w:nsid w:val="250327AA"/>
    <w:multiLevelType w:val="hybridMultilevel"/>
    <w:tmpl w:val="17023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1A68EA"/>
    <w:multiLevelType w:val="multilevel"/>
    <w:tmpl w:val="551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26B19"/>
    <w:multiLevelType w:val="hybridMultilevel"/>
    <w:tmpl w:val="AD9E0606"/>
    <w:lvl w:ilvl="0" w:tplc="6C3A53AC">
      <w:start w:val="1"/>
      <w:numFmt w:val="bullet"/>
      <w:lvlText w:val=""/>
      <w:lvlJc w:val="left"/>
      <w:pPr>
        <w:ind w:left="720" w:hanging="360"/>
      </w:pPr>
      <w:rPr>
        <w:rFonts w:ascii="Symbol" w:hAnsi="Symbol" w:hint="default"/>
      </w:rPr>
    </w:lvl>
    <w:lvl w:ilvl="1" w:tplc="8902ACE0">
      <w:start w:val="1"/>
      <w:numFmt w:val="bullet"/>
      <w:lvlText w:val="o"/>
      <w:lvlJc w:val="left"/>
      <w:pPr>
        <w:ind w:left="1440" w:hanging="360"/>
      </w:pPr>
      <w:rPr>
        <w:rFonts w:ascii="Courier New" w:hAnsi="Courier New" w:hint="default"/>
      </w:rPr>
    </w:lvl>
    <w:lvl w:ilvl="2" w:tplc="975C49F2">
      <w:start w:val="1"/>
      <w:numFmt w:val="bullet"/>
      <w:lvlText w:val=""/>
      <w:lvlJc w:val="left"/>
      <w:pPr>
        <w:ind w:left="2160" w:hanging="360"/>
      </w:pPr>
      <w:rPr>
        <w:rFonts w:ascii="Wingdings" w:hAnsi="Wingdings" w:hint="default"/>
      </w:rPr>
    </w:lvl>
    <w:lvl w:ilvl="3" w:tplc="230CC582">
      <w:start w:val="1"/>
      <w:numFmt w:val="bullet"/>
      <w:lvlText w:val=""/>
      <w:lvlJc w:val="left"/>
      <w:pPr>
        <w:ind w:left="2880" w:hanging="360"/>
      </w:pPr>
      <w:rPr>
        <w:rFonts w:ascii="Symbol" w:hAnsi="Symbol" w:hint="default"/>
      </w:rPr>
    </w:lvl>
    <w:lvl w:ilvl="4" w:tplc="9C922A8E">
      <w:start w:val="1"/>
      <w:numFmt w:val="bullet"/>
      <w:lvlText w:val="o"/>
      <w:lvlJc w:val="left"/>
      <w:pPr>
        <w:ind w:left="3600" w:hanging="360"/>
      </w:pPr>
      <w:rPr>
        <w:rFonts w:ascii="Courier New" w:hAnsi="Courier New" w:hint="default"/>
      </w:rPr>
    </w:lvl>
    <w:lvl w:ilvl="5" w:tplc="CE3A1FCE">
      <w:start w:val="1"/>
      <w:numFmt w:val="bullet"/>
      <w:lvlText w:val=""/>
      <w:lvlJc w:val="left"/>
      <w:pPr>
        <w:ind w:left="4320" w:hanging="360"/>
      </w:pPr>
      <w:rPr>
        <w:rFonts w:ascii="Wingdings" w:hAnsi="Wingdings" w:hint="default"/>
      </w:rPr>
    </w:lvl>
    <w:lvl w:ilvl="6" w:tplc="A02E8B1E">
      <w:start w:val="1"/>
      <w:numFmt w:val="bullet"/>
      <w:lvlText w:val=""/>
      <w:lvlJc w:val="left"/>
      <w:pPr>
        <w:ind w:left="5040" w:hanging="360"/>
      </w:pPr>
      <w:rPr>
        <w:rFonts w:ascii="Symbol" w:hAnsi="Symbol" w:hint="default"/>
      </w:rPr>
    </w:lvl>
    <w:lvl w:ilvl="7" w:tplc="793EC61E">
      <w:start w:val="1"/>
      <w:numFmt w:val="bullet"/>
      <w:lvlText w:val="o"/>
      <w:lvlJc w:val="left"/>
      <w:pPr>
        <w:ind w:left="5760" w:hanging="360"/>
      </w:pPr>
      <w:rPr>
        <w:rFonts w:ascii="Courier New" w:hAnsi="Courier New" w:hint="default"/>
      </w:rPr>
    </w:lvl>
    <w:lvl w:ilvl="8" w:tplc="10C0EF74">
      <w:start w:val="1"/>
      <w:numFmt w:val="bullet"/>
      <w:lvlText w:val=""/>
      <w:lvlJc w:val="left"/>
      <w:pPr>
        <w:ind w:left="6480" w:hanging="360"/>
      </w:pPr>
      <w:rPr>
        <w:rFonts w:ascii="Wingdings" w:hAnsi="Wingdings" w:hint="default"/>
      </w:rPr>
    </w:lvl>
  </w:abstractNum>
  <w:abstractNum w:abstractNumId="15" w15:restartNumberingAfterBreak="0">
    <w:nsid w:val="26CC0D73"/>
    <w:multiLevelType w:val="hybridMultilevel"/>
    <w:tmpl w:val="8ADEDCB4"/>
    <w:lvl w:ilvl="0" w:tplc="80E66B5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C2570"/>
    <w:multiLevelType w:val="hybridMultilevel"/>
    <w:tmpl w:val="E090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A5128"/>
    <w:multiLevelType w:val="hybridMultilevel"/>
    <w:tmpl w:val="4584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290227"/>
    <w:multiLevelType w:val="hybridMultilevel"/>
    <w:tmpl w:val="9A342F08"/>
    <w:lvl w:ilvl="0" w:tplc="940E441C">
      <w:start w:val="1"/>
      <w:numFmt w:val="bullet"/>
      <w:lvlText w:val="•"/>
      <w:lvlJc w:val="left"/>
      <w:pPr>
        <w:tabs>
          <w:tab w:val="num" w:pos="720"/>
        </w:tabs>
        <w:ind w:left="720" w:hanging="360"/>
      </w:pPr>
      <w:rPr>
        <w:rFonts w:ascii="Arial" w:hAnsi="Arial" w:hint="default"/>
      </w:rPr>
    </w:lvl>
    <w:lvl w:ilvl="1" w:tplc="6138FE1E" w:tentative="1">
      <w:start w:val="1"/>
      <w:numFmt w:val="bullet"/>
      <w:lvlText w:val="•"/>
      <w:lvlJc w:val="left"/>
      <w:pPr>
        <w:tabs>
          <w:tab w:val="num" w:pos="1440"/>
        </w:tabs>
        <w:ind w:left="1440" w:hanging="360"/>
      </w:pPr>
      <w:rPr>
        <w:rFonts w:ascii="Arial" w:hAnsi="Arial" w:hint="default"/>
      </w:rPr>
    </w:lvl>
    <w:lvl w:ilvl="2" w:tplc="7488E7C6" w:tentative="1">
      <w:start w:val="1"/>
      <w:numFmt w:val="bullet"/>
      <w:lvlText w:val="•"/>
      <w:lvlJc w:val="left"/>
      <w:pPr>
        <w:tabs>
          <w:tab w:val="num" w:pos="2160"/>
        </w:tabs>
        <w:ind w:left="2160" w:hanging="360"/>
      </w:pPr>
      <w:rPr>
        <w:rFonts w:ascii="Arial" w:hAnsi="Arial" w:hint="default"/>
      </w:rPr>
    </w:lvl>
    <w:lvl w:ilvl="3" w:tplc="42BA342C" w:tentative="1">
      <w:start w:val="1"/>
      <w:numFmt w:val="bullet"/>
      <w:lvlText w:val="•"/>
      <w:lvlJc w:val="left"/>
      <w:pPr>
        <w:tabs>
          <w:tab w:val="num" w:pos="2880"/>
        </w:tabs>
        <w:ind w:left="2880" w:hanging="360"/>
      </w:pPr>
      <w:rPr>
        <w:rFonts w:ascii="Arial" w:hAnsi="Arial" w:hint="default"/>
      </w:rPr>
    </w:lvl>
    <w:lvl w:ilvl="4" w:tplc="C8EE0EB8" w:tentative="1">
      <w:start w:val="1"/>
      <w:numFmt w:val="bullet"/>
      <w:lvlText w:val="•"/>
      <w:lvlJc w:val="left"/>
      <w:pPr>
        <w:tabs>
          <w:tab w:val="num" w:pos="3600"/>
        </w:tabs>
        <w:ind w:left="3600" w:hanging="360"/>
      </w:pPr>
      <w:rPr>
        <w:rFonts w:ascii="Arial" w:hAnsi="Arial" w:hint="default"/>
      </w:rPr>
    </w:lvl>
    <w:lvl w:ilvl="5" w:tplc="24BA5024" w:tentative="1">
      <w:start w:val="1"/>
      <w:numFmt w:val="bullet"/>
      <w:lvlText w:val="•"/>
      <w:lvlJc w:val="left"/>
      <w:pPr>
        <w:tabs>
          <w:tab w:val="num" w:pos="4320"/>
        </w:tabs>
        <w:ind w:left="4320" w:hanging="360"/>
      </w:pPr>
      <w:rPr>
        <w:rFonts w:ascii="Arial" w:hAnsi="Arial" w:hint="default"/>
      </w:rPr>
    </w:lvl>
    <w:lvl w:ilvl="6" w:tplc="FA5E6D4E" w:tentative="1">
      <w:start w:val="1"/>
      <w:numFmt w:val="bullet"/>
      <w:lvlText w:val="•"/>
      <w:lvlJc w:val="left"/>
      <w:pPr>
        <w:tabs>
          <w:tab w:val="num" w:pos="5040"/>
        </w:tabs>
        <w:ind w:left="5040" w:hanging="360"/>
      </w:pPr>
      <w:rPr>
        <w:rFonts w:ascii="Arial" w:hAnsi="Arial" w:hint="default"/>
      </w:rPr>
    </w:lvl>
    <w:lvl w:ilvl="7" w:tplc="BA922A80" w:tentative="1">
      <w:start w:val="1"/>
      <w:numFmt w:val="bullet"/>
      <w:lvlText w:val="•"/>
      <w:lvlJc w:val="left"/>
      <w:pPr>
        <w:tabs>
          <w:tab w:val="num" w:pos="5760"/>
        </w:tabs>
        <w:ind w:left="5760" w:hanging="360"/>
      </w:pPr>
      <w:rPr>
        <w:rFonts w:ascii="Arial" w:hAnsi="Arial" w:hint="default"/>
      </w:rPr>
    </w:lvl>
    <w:lvl w:ilvl="8" w:tplc="EB32A61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B351B3"/>
    <w:multiLevelType w:val="hybridMultilevel"/>
    <w:tmpl w:val="4732CEE6"/>
    <w:lvl w:ilvl="0" w:tplc="EA764EE8">
      <w:start w:val="1"/>
      <w:numFmt w:val="bullet"/>
      <w:lvlText w:val=""/>
      <w:lvlJc w:val="left"/>
      <w:pPr>
        <w:ind w:left="720" w:hanging="360"/>
      </w:pPr>
      <w:rPr>
        <w:rFonts w:ascii="Symbol" w:hAnsi="Symbol" w:hint="default"/>
      </w:rPr>
    </w:lvl>
    <w:lvl w:ilvl="1" w:tplc="A8C8788C">
      <w:start w:val="1"/>
      <w:numFmt w:val="bullet"/>
      <w:lvlText w:val="o"/>
      <w:lvlJc w:val="left"/>
      <w:pPr>
        <w:ind w:left="1440" w:hanging="360"/>
      </w:pPr>
      <w:rPr>
        <w:rFonts w:ascii="Courier New" w:hAnsi="Courier New" w:hint="default"/>
      </w:rPr>
    </w:lvl>
    <w:lvl w:ilvl="2" w:tplc="EEFE4498">
      <w:start w:val="1"/>
      <w:numFmt w:val="bullet"/>
      <w:lvlText w:val=""/>
      <w:lvlJc w:val="left"/>
      <w:pPr>
        <w:ind w:left="2160" w:hanging="360"/>
      </w:pPr>
      <w:rPr>
        <w:rFonts w:ascii="Wingdings" w:hAnsi="Wingdings" w:hint="default"/>
      </w:rPr>
    </w:lvl>
    <w:lvl w:ilvl="3" w:tplc="09CC36E2">
      <w:start w:val="1"/>
      <w:numFmt w:val="bullet"/>
      <w:lvlText w:val=""/>
      <w:lvlJc w:val="left"/>
      <w:pPr>
        <w:ind w:left="2880" w:hanging="360"/>
      </w:pPr>
      <w:rPr>
        <w:rFonts w:ascii="Symbol" w:hAnsi="Symbol" w:hint="default"/>
      </w:rPr>
    </w:lvl>
    <w:lvl w:ilvl="4" w:tplc="C79052A8">
      <w:start w:val="1"/>
      <w:numFmt w:val="bullet"/>
      <w:lvlText w:val="o"/>
      <w:lvlJc w:val="left"/>
      <w:pPr>
        <w:ind w:left="3600" w:hanging="360"/>
      </w:pPr>
      <w:rPr>
        <w:rFonts w:ascii="Courier New" w:hAnsi="Courier New" w:hint="default"/>
      </w:rPr>
    </w:lvl>
    <w:lvl w:ilvl="5" w:tplc="5C3ABAD2">
      <w:start w:val="1"/>
      <w:numFmt w:val="bullet"/>
      <w:lvlText w:val=""/>
      <w:lvlJc w:val="left"/>
      <w:pPr>
        <w:ind w:left="4320" w:hanging="360"/>
      </w:pPr>
      <w:rPr>
        <w:rFonts w:ascii="Wingdings" w:hAnsi="Wingdings" w:hint="default"/>
      </w:rPr>
    </w:lvl>
    <w:lvl w:ilvl="6" w:tplc="8BAE02F2">
      <w:start w:val="1"/>
      <w:numFmt w:val="bullet"/>
      <w:lvlText w:val=""/>
      <w:lvlJc w:val="left"/>
      <w:pPr>
        <w:ind w:left="5040" w:hanging="360"/>
      </w:pPr>
      <w:rPr>
        <w:rFonts w:ascii="Symbol" w:hAnsi="Symbol" w:hint="default"/>
      </w:rPr>
    </w:lvl>
    <w:lvl w:ilvl="7" w:tplc="641C20DA">
      <w:start w:val="1"/>
      <w:numFmt w:val="bullet"/>
      <w:lvlText w:val="o"/>
      <w:lvlJc w:val="left"/>
      <w:pPr>
        <w:ind w:left="5760" w:hanging="360"/>
      </w:pPr>
      <w:rPr>
        <w:rFonts w:ascii="Courier New" w:hAnsi="Courier New" w:hint="default"/>
      </w:rPr>
    </w:lvl>
    <w:lvl w:ilvl="8" w:tplc="B1187B3C">
      <w:start w:val="1"/>
      <w:numFmt w:val="bullet"/>
      <w:lvlText w:val=""/>
      <w:lvlJc w:val="left"/>
      <w:pPr>
        <w:ind w:left="6480" w:hanging="360"/>
      </w:pPr>
      <w:rPr>
        <w:rFonts w:ascii="Wingdings" w:hAnsi="Wingdings" w:hint="default"/>
      </w:rPr>
    </w:lvl>
  </w:abstractNum>
  <w:abstractNum w:abstractNumId="20" w15:restartNumberingAfterBreak="0">
    <w:nsid w:val="3C3614AF"/>
    <w:multiLevelType w:val="multilevel"/>
    <w:tmpl w:val="71AC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4B6752"/>
    <w:multiLevelType w:val="hybridMultilevel"/>
    <w:tmpl w:val="19E81A96"/>
    <w:lvl w:ilvl="0" w:tplc="36002C28">
      <w:start w:val="1"/>
      <w:numFmt w:val="bullet"/>
      <w:lvlText w:val=""/>
      <w:lvlJc w:val="left"/>
      <w:pPr>
        <w:ind w:left="360" w:hanging="360"/>
      </w:pPr>
      <w:rPr>
        <w:rFonts w:ascii="Wingdings" w:hAnsi="Wingdings" w:hint="default"/>
        <w:color w:val="E1000F"/>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40622CE3"/>
    <w:multiLevelType w:val="multilevel"/>
    <w:tmpl w:val="688083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4" w15:restartNumberingAfterBreak="0">
    <w:nsid w:val="41DA0A46"/>
    <w:multiLevelType w:val="hybridMultilevel"/>
    <w:tmpl w:val="22DA5EBC"/>
    <w:lvl w:ilvl="0" w:tplc="0AC0B346">
      <w:numFmt w:val="bullet"/>
      <w:lvlText w:val="-"/>
      <w:lvlJc w:val="left"/>
      <w:pPr>
        <w:ind w:left="720" w:hanging="360"/>
      </w:pPr>
      <w:rPr>
        <w:rFonts w:ascii="Segoe UI" w:eastAsia="Segoe UI"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45534AB"/>
    <w:multiLevelType w:val="multilevel"/>
    <w:tmpl w:val="9096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D813B8"/>
    <w:multiLevelType w:val="multilevel"/>
    <w:tmpl w:val="7034E2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9A33D72"/>
    <w:multiLevelType w:val="hybridMultilevel"/>
    <w:tmpl w:val="AA18F3D4"/>
    <w:lvl w:ilvl="0" w:tplc="9A264100">
      <w:start w:val="1"/>
      <w:numFmt w:val="bullet"/>
      <w:lvlText w:val=""/>
      <w:lvlJc w:val="left"/>
      <w:pPr>
        <w:ind w:left="720" w:hanging="360"/>
      </w:pPr>
      <w:rPr>
        <w:rFonts w:ascii="Symbol" w:hAnsi="Symbol" w:hint="default"/>
      </w:rPr>
    </w:lvl>
    <w:lvl w:ilvl="1" w:tplc="053C1824">
      <w:start w:val="1"/>
      <w:numFmt w:val="bullet"/>
      <w:lvlText w:val="o"/>
      <w:lvlJc w:val="left"/>
      <w:pPr>
        <w:ind w:left="1440" w:hanging="360"/>
      </w:pPr>
      <w:rPr>
        <w:rFonts w:ascii="Courier New" w:hAnsi="Courier New" w:hint="default"/>
      </w:rPr>
    </w:lvl>
    <w:lvl w:ilvl="2" w:tplc="A7062EDE">
      <w:start w:val="1"/>
      <w:numFmt w:val="bullet"/>
      <w:lvlText w:val=""/>
      <w:lvlJc w:val="left"/>
      <w:pPr>
        <w:ind w:left="2160" w:hanging="360"/>
      </w:pPr>
      <w:rPr>
        <w:rFonts w:ascii="Wingdings" w:hAnsi="Wingdings" w:hint="default"/>
      </w:rPr>
    </w:lvl>
    <w:lvl w:ilvl="3" w:tplc="4CCEEC6A">
      <w:start w:val="1"/>
      <w:numFmt w:val="bullet"/>
      <w:lvlText w:val=""/>
      <w:lvlJc w:val="left"/>
      <w:pPr>
        <w:ind w:left="2880" w:hanging="360"/>
      </w:pPr>
      <w:rPr>
        <w:rFonts w:ascii="Symbol" w:hAnsi="Symbol" w:hint="default"/>
      </w:rPr>
    </w:lvl>
    <w:lvl w:ilvl="4" w:tplc="1F763F1C">
      <w:start w:val="1"/>
      <w:numFmt w:val="bullet"/>
      <w:lvlText w:val="o"/>
      <w:lvlJc w:val="left"/>
      <w:pPr>
        <w:ind w:left="3600" w:hanging="360"/>
      </w:pPr>
      <w:rPr>
        <w:rFonts w:ascii="Courier New" w:hAnsi="Courier New" w:hint="default"/>
      </w:rPr>
    </w:lvl>
    <w:lvl w:ilvl="5" w:tplc="8B0E0A04">
      <w:start w:val="1"/>
      <w:numFmt w:val="bullet"/>
      <w:lvlText w:val=""/>
      <w:lvlJc w:val="left"/>
      <w:pPr>
        <w:ind w:left="4320" w:hanging="360"/>
      </w:pPr>
      <w:rPr>
        <w:rFonts w:ascii="Wingdings" w:hAnsi="Wingdings" w:hint="default"/>
      </w:rPr>
    </w:lvl>
    <w:lvl w:ilvl="6" w:tplc="B400F5D8">
      <w:start w:val="1"/>
      <w:numFmt w:val="bullet"/>
      <w:lvlText w:val=""/>
      <w:lvlJc w:val="left"/>
      <w:pPr>
        <w:ind w:left="5040" w:hanging="360"/>
      </w:pPr>
      <w:rPr>
        <w:rFonts w:ascii="Symbol" w:hAnsi="Symbol" w:hint="default"/>
      </w:rPr>
    </w:lvl>
    <w:lvl w:ilvl="7" w:tplc="FBE4FF02">
      <w:start w:val="1"/>
      <w:numFmt w:val="bullet"/>
      <w:lvlText w:val="o"/>
      <w:lvlJc w:val="left"/>
      <w:pPr>
        <w:ind w:left="5760" w:hanging="360"/>
      </w:pPr>
      <w:rPr>
        <w:rFonts w:ascii="Courier New" w:hAnsi="Courier New" w:hint="default"/>
      </w:rPr>
    </w:lvl>
    <w:lvl w:ilvl="8" w:tplc="B5F87AE4">
      <w:start w:val="1"/>
      <w:numFmt w:val="bullet"/>
      <w:lvlText w:val=""/>
      <w:lvlJc w:val="left"/>
      <w:pPr>
        <w:ind w:left="6480" w:hanging="360"/>
      </w:pPr>
      <w:rPr>
        <w:rFonts w:ascii="Wingdings" w:hAnsi="Wingdings" w:hint="default"/>
      </w:rPr>
    </w:lvl>
  </w:abstractNum>
  <w:abstractNum w:abstractNumId="28" w15:restartNumberingAfterBreak="0">
    <w:nsid w:val="545A59F0"/>
    <w:multiLevelType w:val="hybridMultilevel"/>
    <w:tmpl w:val="30D26794"/>
    <w:lvl w:ilvl="0" w:tplc="394C9916">
      <w:start w:val="1"/>
      <w:numFmt w:val="decimal"/>
      <w:lvlText w:val="%1."/>
      <w:lvlJc w:val="left"/>
      <w:pPr>
        <w:tabs>
          <w:tab w:val="num" w:pos="720"/>
        </w:tabs>
        <w:ind w:left="720" w:hanging="360"/>
      </w:pPr>
    </w:lvl>
    <w:lvl w:ilvl="1" w:tplc="4D38BD3C" w:tentative="1">
      <w:start w:val="1"/>
      <w:numFmt w:val="decimal"/>
      <w:lvlText w:val="%2."/>
      <w:lvlJc w:val="left"/>
      <w:pPr>
        <w:tabs>
          <w:tab w:val="num" w:pos="1440"/>
        </w:tabs>
        <w:ind w:left="1440" w:hanging="360"/>
      </w:pPr>
    </w:lvl>
    <w:lvl w:ilvl="2" w:tplc="6166EEA6" w:tentative="1">
      <w:start w:val="1"/>
      <w:numFmt w:val="decimal"/>
      <w:lvlText w:val="%3."/>
      <w:lvlJc w:val="left"/>
      <w:pPr>
        <w:tabs>
          <w:tab w:val="num" w:pos="2160"/>
        </w:tabs>
        <w:ind w:left="2160" w:hanging="360"/>
      </w:pPr>
    </w:lvl>
    <w:lvl w:ilvl="3" w:tplc="E08296AA" w:tentative="1">
      <w:start w:val="1"/>
      <w:numFmt w:val="decimal"/>
      <w:lvlText w:val="%4."/>
      <w:lvlJc w:val="left"/>
      <w:pPr>
        <w:tabs>
          <w:tab w:val="num" w:pos="2880"/>
        </w:tabs>
        <w:ind w:left="2880" w:hanging="360"/>
      </w:pPr>
    </w:lvl>
    <w:lvl w:ilvl="4" w:tplc="A2C615DE" w:tentative="1">
      <w:start w:val="1"/>
      <w:numFmt w:val="decimal"/>
      <w:lvlText w:val="%5."/>
      <w:lvlJc w:val="left"/>
      <w:pPr>
        <w:tabs>
          <w:tab w:val="num" w:pos="3600"/>
        </w:tabs>
        <w:ind w:left="3600" w:hanging="360"/>
      </w:pPr>
    </w:lvl>
    <w:lvl w:ilvl="5" w:tplc="3474B2DC" w:tentative="1">
      <w:start w:val="1"/>
      <w:numFmt w:val="decimal"/>
      <w:lvlText w:val="%6."/>
      <w:lvlJc w:val="left"/>
      <w:pPr>
        <w:tabs>
          <w:tab w:val="num" w:pos="4320"/>
        </w:tabs>
        <w:ind w:left="4320" w:hanging="360"/>
      </w:pPr>
    </w:lvl>
    <w:lvl w:ilvl="6" w:tplc="1466E566" w:tentative="1">
      <w:start w:val="1"/>
      <w:numFmt w:val="decimal"/>
      <w:lvlText w:val="%7."/>
      <w:lvlJc w:val="left"/>
      <w:pPr>
        <w:tabs>
          <w:tab w:val="num" w:pos="5040"/>
        </w:tabs>
        <w:ind w:left="5040" w:hanging="360"/>
      </w:pPr>
    </w:lvl>
    <w:lvl w:ilvl="7" w:tplc="049AC1EE" w:tentative="1">
      <w:start w:val="1"/>
      <w:numFmt w:val="decimal"/>
      <w:lvlText w:val="%8."/>
      <w:lvlJc w:val="left"/>
      <w:pPr>
        <w:tabs>
          <w:tab w:val="num" w:pos="5760"/>
        </w:tabs>
        <w:ind w:left="5760" w:hanging="360"/>
      </w:pPr>
    </w:lvl>
    <w:lvl w:ilvl="8" w:tplc="833ABA7E" w:tentative="1">
      <w:start w:val="1"/>
      <w:numFmt w:val="decimal"/>
      <w:lvlText w:val="%9."/>
      <w:lvlJc w:val="left"/>
      <w:pPr>
        <w:tabs>
          <w:tab w:val="num" w:pos="6480"/>
        </w:tabs>
        <w:ind w:left="6480" w:hanging="360"/>
      </w:pPr>
    </w:lvl>
  </w:abstractNum>
  <w:abstractNum w:abstractNumId="29"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B44922"/>
    <w:multiLevelType w:val="hybridMultilevel"/>
    <w:tmpl w:val="C3566C9A"/>
    <w:lvl w:ilvl="0" w:tplc="04070001">
      <w:start w:val="1"/>
      <w:numFmt w:val="bullet"/>
      <w:lvlText w:val=""/>
      <w:lvlJc w:val="left"/>
      <w:pPr>
        <w:ind w:left="850" w:hanging="360"/>
      </w:pPr>
      <w:rPr>
        <w:rFonts w:ascii="Symbol" w:hAnsi="Symbol" w:hint="default"/>
      </w:rPr>
    </w:lvl>
    <w:lvl w:ilvl="1" w:tplc="04070003" w:tentative="1">
      <w:start w:val="1"/>
      <w:numFmt w:val="bullet"/>
      <w:lvlText w:val="o"/>
      <w:lvlJc w:val="left"/>
      <w:pPr>
        <w:ind w:left="1570" w:hanging="360"/>
      </w:pPr>
      <w:rPr>
        <w:rFonts w:ascii="Courier New" w:hAnsi="Courier New" w:cs="Courier New" w:hint="default"/>
      </w:rPr>
    </w:lvl>
    <w:lvl w:ilvl="2" w:tplc="04070005" w:tentative="1">
      <w:start w:val="1"/>
      <w:numFmt w:val="bullet"/>
      <w:lvlText w:val=""/>
      <w:lvlJc w:val="left"/>
      <w:pPr>
        <w:ind w:left="2290" w:hanging="360"/>
      </w:pPr>
      <w:rPr>
        <w:rFonts w:ascii="Wingdings" w:hAnsi="Wingdings" w:hint="default"/>
      </w:rPr>
    </w:lvl>
    <w:lvl w:ilvl="3" w:tplc="04070001" w:tentative="1">
      <w:start w:val="1"/>
      <w:numFmt w:val="bullet"/>
      <w:lvlText w:val=""/>
      <w:lvlJc w:val="left"/>
      <w:pPr>
        <w:ind w:left="3010" w:hanging="360"/>
      </w:pPr>
      <w:rPr>
        <w:rFonts w:ascii="Symbol" w:hAnsi="Symbol" w:hint="default"/>
      </w:rPr>
    </w:lvl>
    <w:lvl w:ilvl="4" w:tplc="04070003" w:tentative="1">
      <w:start w:val="1"/>
      <w:numFmt w:val="bullet"/>
      <w:lvlText w:val="o"/>
      <w:lvlJc w:val="left"/>
      <w:pPr>
        <w:ind w:left="3730" w:hanging="360"/>
      </w:pPr>
      <w:rPr>
        <w:rFonts w:ascii="Courier New" w:hAnsi="Courier New" w:cs="Courier New" w:hint="default"/>
      </w:rPr>
    </w:lvl>
    <w:lvl w:ilvl="5" w:tplc="04070005" w:tentative="1">
      <w:start w:val="1"/>
      <w:numFmt w:val="bullet"/>
      <w:lvlText w:val=""/>
      <w:lvlJc w:val="left"/>
      <w:pPr>
        <w:ind w:left="4450" w:hanging="360"/>
      </w:pPr>
      <w:rPr>
        <w:rFonts w:ascii="Wingdings" w:hAnsi="Wingdings" w:hint="default"/>
      </w:rPr>
    </w:lvl>
    <w:lvl w:ilvl="6" w:tplc="04070001" w:tentative="1">
      <w:start w:val="1"/>
      <w:numFmt w:val="bullet"/>
      <w:lvlText w:val=""/>
      <w:lvlJc w:val="left"/>
      <w:pPr>
        <w:ind w:left="5170" w:hanging="360"/>
      </w:pPr>
      <w:rPr>
        <w:rFonts w:ascii="Symbol" w:hAnsi="Symbol" w:hint="default"/>
      </w:rPr>
    </w:lvl>
    <w:lvl w:ilvl="7" w:tplc="04070003" w:tentative="1">
      <w:start w:val="1"/>
      <w:numFmt w:val="bullet"/>
      <w:lvlText w:val="o"/>
      <w:lvlJc w:val="left"/>
      <w:pPr>
        <w:ind w:left="5890" w:hanging="360"/>
      </w:pPr>
      <w:rPr>
        <w:rFonts w:ascii="Courier New" w:hAnsi="Courier New" w:cs="Courier New" w:hint="default"/>
      </w:rPr>
    </w:lvl>
    <w:lvl w:ilvl="8" w:tplc="04070005" w:tentative="1">
      <w:start w:val="1"/>
      <w:numFmt w:val="bullet"/>
      <w:lvlText w:val=""/>
      <w:lvlJc w:val="left"/>
      <w:pPr>
        <w:ind w:left="6610" w:hanging="360"/>
      </w:pPr>
      <w:rPr>
        <w:rFonts w:ascii="Wingdings" w:hAnsi="Wingdings" w:hint="default"/>
      </w:rPr>
    </w:lvl>
  </w:abstractNum>
  <w:abstractNum w:abstractNumId="31" w15:restartNumberingAfterBreak="0">
    <w:nsid w:val="673A6B51"/>
    <w:multiLevelType w:val="multilevel"/>
    <w:tmpl w:val="9C40AD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7E52268"/>
    <w:multiLevelType w:val="hybridMultilevel"/>
    <w:tmpl w:val="3AF4FE4E"/>
    <w:lvl w:ilvl="0" w:tplc="A1D052A6">
      <w:start w:val="1"/>
      <w:numFmt w:val="bullet"/>
      <w:lvlText w:val=""/>
      <w:lvlJc w:val="left"/>
      <w:pPr>
        <w:ind w:left="720" w:hanging="360"/>
      </w:pPr>
      <w:rPr>
        <w:rFonts w:ascii="Symbol" w:hAnsi="Symbol" w:hint="default"/>
      </w:rPr>
    </w:lvl>
    <w:lvl w:ilvl="1" w:tplc="257A23CA">
      <w:start w:val="1"/>
      <w:numFmt w:val="bullet"/>
      <w:lvlText w:val="o"/>
      <w:lvlJc w:val="left"/>
      <w:pPr>
        <w:ind w:left="1440" w:hanging="360"/>
      </w:pPr>
      <w:rPr>
        <w:rFonts w:ascii="Courier New" w:hAnsi="Courier New" w:hint="default"/>
      </w:rPr>
    </w:lvl>
    <w:lvl w:ilvl="2" w:tplc="485C8944">
      <w:start w:val="1"/>
      <w:numFmt w:val="bullet"/>
      <w:lvlText w:val=""/>
      <w:lvlJc w:val="left"/>
      <w:pPr>
        <w:ind w:left="2160" w:hanging="360"/>
      </w:pPr>
      <w:rPr>
        <w:rFonts w:ascii="Wingdings" w:hAnsi="Wingdings" w:hint="default"/>
      </w:rPr>
    </w:lvl>
    <w:lvl w:ilvl="3" w:tplc="65829338">
      <w:start w:val="1"/>
      <w:numFmt w:val="bullet"/>
      <w:lvlText w:val=""/>
      <w:lvlJc w:val="left"/>
      <w:pPr>
        <w:ind w:left="2880" w:hanging="360"/>
      </w:pPr>
      <w:rPr>
        <w:rFonts w:ascii="Symbol" w:hAnsi="Symbol" w:hint="default"/>
      </w:rPr>
    </w:lvl>
    <w:lvl w:ilvl="4" w:tplc="5C780064">
      <w:start w:val="1"/>
      <w:numFmt w:val="bullet"/>
      <w:lvlText w:val="o"/>
      <w:lvlJc w:val="left"/>
      <w:pPr>
        <w:ind w:left="3600" w:hanging="360"/>
      </w:pPr>
      <w:rPr>
        <w:rFonts w:ascii="Courier New" w:hAnsi="Courier New" w:hint="default"/>
      </w:rPr>
    </w:lvl>
    <w:lvl w:ilvl="5" w:tplc="54A83B10">
      <w:start w:val="1"/>
      <w:numFmt w:val="bullet"/>
      <w:lvlText w:val=""/>
      <w:lvlJc w:val="left"/>
      <w:pPr>
        <w:ind w:left="4320" w:hanging="360"/>
      </w:pPr>
      <w:rPr>
        <w:rFonts w:ascii="Wingdings" w:hAnsi="Wingdings" w:hint="default"/>
      </w:rPr>
    </w:lvl>
    <w:lvl w:ilvl="6" w:tplc="325EBC5A">
      <w:start w:val="1"/>
      <w:numFmt w:val="bullet"/>
      <w:lvlText w:val=""/>
      <w:lvlJc w:val="left"/>
      <w:pPr>
        <w:ind w:left="5040" w:hanging="360"/>
      </w:pPr>
      <w:rPr>
        <w:rFonts w:ascii="Symbol" w:hAnsi="Symbol" w:hint="default"/>
      </w:rPr>
    </w:lvl>
    <w:lvl w:ilvl="7" w:tplc="42A65BA0">
      <w:start w:val="1"/>
      <w:numFmt w:val="bullet"/>
      <w:lvlText w:val="o"/>
      <w:lvlJc w:val="left"/>
      <w:pPr>
        <w:ind w:left="5760" w:hanging="360"/>
      </w:pPr>
      <w:rPr>
        <w:rFonts w:ascii="Courier New" w:hAnsi="Courier New" w:hint="default"/>
      </w:rPr>
    </w:lvl>
    <w:lvl w:ilvl="8" w:tplc="679C40CA">
      <w:start w:val="1"/>
      <w:numFmt w:val="bullet"/>
      <w:lvlText w:val=""/>
      <w:lvlJc w:val="left"/>
      <w:pPr>
        <w:ind w:left="6480" w:hanging="360"/>
      </w:pPr>
      <w:rPr>
        <w:rFonts w:ascii="Wingdings" w:hAnsi="Wingdings" w:hint="default"/>
      </w:rPr>
    </w:lvl>
  </w:abstractNum>
  <w:abstractNum w:abstractNumId="33" w15:restartNumberingAfterBreak="0">
    <w:nsid w:val="684746C8"/>
    <w:multiLevelType w:val="multilevel"/>
    <w:tmpl w:val="6E5A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3A12CB"/>
    <w:multiLevelType w:val="hybridMultilevel"/>
    <w:tmpl w:val="30D49332"/>
    <w:lvl w:ilvl="0" w:tplc="5FF48056">
      <w:start w:val="1"/>
      <w:numFmt w:val="decimal"/>
      <w:lvlText w:val="%1."/>
      <w:lvlJc w:val="left"/>
      <w:pPr>
        <w:tabs>
          <w:tab w:val="num" w:pos="720"/>
        </w:tabs>
        <w:ind w:left="720" w:hanging="360"/>
      </w:pPr>
    </w:lvl>
    <w:lvl w:ilvl="1" w:tplc="EA927B5C" w:tentative="1">
      <w:start w:val="1"/>
      <w:numFmt w:val="decimal"/>
      <w:lvlText w:val="%2."/>
      <w:lvlJc w:val="left"/>
      <w:pPr>
        <w:tabs>
          <w:tab w:val="num" w:pos="1440"/>
        </w:tabs>
        <w:ind w:left="1440" w:hanging="360"/>
      </w:pPr>
    </w:lvl>
    <w:lvl w:ilvl="2" w:tplc="DCEE5AF2" w:tentative="1">
      <w:start w:val="1"/>
      <w:numFmt w:val="decimal"/>
      <w:lvlText w:val="%3."/>
      <w:lvlJc w:val="left"/>
      <w:pPr>
        <w:tabs>
          <w:tab w:val="num" w:pos="2160"/>
        </w:tabs>
        <w:ind w:left="2160" w:hanging="360"/>
      </w:pPr>
    </w:lvl>
    <w:lvl w:ilvl="3" w:tplc="788C2904" w:tentative="1">
      <w:start w:val="1"/>
      <w:numFmt w:val="decimal"/>
      <w:lvlText w:val="%4."/>
      <w:lvlJc w:val="left"/>
      <w:pPr>
        <w:tabs>
          <w:tab w:val="num" w:pos="2880"/>
        </w:tabs>
        <w:ind w:left="2880" w:hanging="360"/>
      </w:pPr>
    </w:lvl>
    <w:lvl w:ilvl="4" w:tplc="0916FE9E" w:tentative="1">
      <w:start w:val="1"/>
      <w:numFmt w:val="decimal"/>
      <w:lvlText w:val="%5."/>
      <w:lvlJc w:val="left"/>
      <w:pPr>
        <w:tabs>
          <w:tab w:val="num" w:pos="3600"/>
        </w:tabs>
        <w:ind w:left="3600" w:hanging="360"/>
      </w:pPr>
    </w:lvl>
    <w:lvl w:ilvl="5" w:tplc="90A2417C" w:tentative="1">
      <w:start w:val="1"/>
      <w:numFmt w:val="decimal"/>
      <w:lvlText w:val="%6."/>
      <w:lvlJc w:val="left"/>
      <w:pPr>
        <w:tabs>
          <w:tab w:val="num" w:pos="4320"/>
        </w:tabs>
        <w:ind w:left="4320" w:hanging="360"/>
      </w:pPr>
    </w:lvl>
    <w:lvl w:ilvl="6" w:tplc="BEA42D58" w:tentative="1">
      <w:start w:val="1"/>
      <w:numFmt w:val="decimal"/>
      <w:lvlText w:val="%7."/>
      <w:lvlJc w:val="left"/>
      <w:pPr>
        <w:tabs>
          <w:tab w:val="num" w:pos="5040"/>
        </w:tabs>
        <w:ind w:left="5040" w:hanging="360"/>
      </w:pPr>
    </w:lvl>
    <w:lvl w:ilvl="7" w:tplc="1644AD2E" w:tentative="1">
      <w:start w:val="1"/>
      <w:numFmt w:val="decimal"/>
      <w:lvlText w:val="%8."/>
      <w:lvlJc w:val="left"/>
      <w:pPr>
        <w:tabs>
          <w:tab w:val="num" w:pos="5760"/>
        </w:tabs>
        <w:ind w:left="5760" w:hanging="360"/>
      </w:pPr>
    </w:lvl>
    <w:lvl w:ilvl="8" w:tplc="428455C8" w:tentative="1">
      <w:start w:val="1"/>
      <w:numFmt w:val="decimal"/>
      <w:lvlText w:val="%9."/>
      <w:lvlJc w:val="left"/>
      <w:pPr>
        <w:tabs>
          <w:tab w:val="num" w:pos="6480"/>
        </w:tabs>
        <w:ind w:left="6480" w:hanging="360"/>
      </w:pPr>
    </w:lvl>
  </w:abstractNum>
  <w:abstractNum w:abstractNumId="3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5016EE"/>
    <w:multiLevelType w:val="hybridMultilevel"/>
    <w:tmpl w:val="BE3A2654"/>
    <w:lvl w:ilvl="0" w:tplc="3CD62766">
      <w:start w:val="1"/>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5A4BA0"/>
    <w:multiLevelType w:val="hybridMultilevel"/>
    <w:tmpl w:val="E766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814C1B"/>
    <w:multiLevelType w:val="multilevel"/>
    <w:tmpl w:val="F78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0133688">
    <w:abstractNumId w:val="6"/>
  </w:num>
  <w:num w:numId="2" w16cid:durableId="1760367827">
    <w:abstractNumId w:val="11"/>
  </w:num>
  <w:num w:numId="3" w16cid:durableId="1447890082">
    <w:abstractNumId w:val="32"/>
  </w:num>
  <w:num w:numId="4" w16cid:durableId="1859391083">
    <w:abstractNumId w:val="14"/>
  </w:num>
  <w:num w:numId="5" w16cid:durableId="2041081086">
    <w:abstractNumId w:val="19"/>
  </w:num>
  <w:num w:numId="6" w16cid:durableId="355692209">
    <w:abstractNumId w:val="27"/>
  </w:num>
  <w:num w:numId="7" w16cid:durableId="1530214284">
    <w:abstractNumId w:val="3"/>
  </w:num>
  <w:num w:numId="8" w16cid:durableId="1773435079">
    <w:abstractNumId w:val="2"/>
  </w:num>
  <w:num w:numId="9" w16cid:durableId="2009795154">
    <w:abstractNumId w:val="35"/>
  </w:num>
  <w:num w:numId="10" w16cid:durableId="507983685">
    <w:abstractNumId w:val="23"/>
  </w:num>
  <w:num w:numId="11" w16cid:durableId="801966970">
    <w:abstractNumId w:val="10"/>
  </w:num>
  <w:num w:numId="12" w16cid:durableId="618996905">
    <w:abstractNumId w:val="29"/>
  </w:num>
  <w:num w:numId="13" w16cid:durableId="227545288">
    <w:abstractNumId w:val="21"/>
  </w:num>
  <w:num w:numId="14" w16cid:durableId="1941256442">
    <w:abstractNumId w:val="1"/>
  </w:num>
  <w:num w:numId="15" w16cid:durableId="831608615">
    <w:abstractNumId w:val="5"/>
  </w:num>
  <w:num w:numId="16" w16cid:durableId="143860095">
    <w:abstractNumId w:val="30"/>
  </w:num>
  <w:num w:numId="17" w16cid:durableId="439447724">
    <w:abstractNumId w:val="34"/>
  </w:num>
  <w:num w:numId="18" w16cid:durableId="69036982">
    <w:abstractNumId w:val="28"/>
  </w:num>
  <w:num w:numId="19" w16cid:durableId="147744189">
    <w:abstractNumId w:val="18"/>
  </w:num>
  <w:num w:numId="20" w16cid:durableId="318577409">
    <w:abstractNumId w:val="7"/>
  </w:num>
  <w:num w:numId="21" w16cid:durableId="972951148">
    <w:abstractNumId w:val="37"/>
  </w:num>
  <w:num w:numId="22" w16cid:durableId="1312170383">
    <w:abstractNumId w:val="9"/>
  </w:num>
  <w:num w:numId="23" w16cid:durableId="787512271">
    <w:abstractNumId w:val="8"/>
  </w:num>
  <w:num w:numId="24" w16cid:durableId="187455608">
    <w:abstractNumId w:val="15"/>
  </w:num>
  <w:num w:numId="25" w16cid:durableId="229774044">
    <w:abstractNumId w:val="17"/>
  </w:num>
  <w:num w:numId="26" w16cid:durableId="2055763522">
    <w:abstractNumId w:val="36"/>
  </w:num>
  <w:num w:numId="27" w16cid:durableId="741372744">
    <w:abstractNumId w:val="33"/>
  </w:num>
  <w:num w:numId="28" w16cid:durableId="538201949">
    <w:abstractNumId w:val="20"/>
  </w:num>
  <w:num w:numId="29" w16cid:durableId="1913731949">
    <w:abstractNumId w:val="38"/>
  </w:num>
  <w:num w:numId="30" w16cid:durableId="1962413722">
    <w:abstractNumId w:val="25"/>
  </w:num>
  <w:num w:numId="31" w16cid:durableId="1283149628">
    <w:abstractNumId w:val="0"/>
  </w:num>
  <w:num w:numId="32" w16cid:durableId="2069572476">
    <w:abstractNumId w:val="31"/>
  </w:num>
  <w:num w:numId="33" w16cid:durableId="1649743251">
    <w:abstractNumId w:val="22"/>
  </w:num>
  <w:num w:numId="34" w16cid:durableId="1265651626">
    <w:abstractNumId w:val="26"/>
  </w:num>
  <w:num w:numId="35" w16cid:durableId="241644927">
    <w:abstractNumId w:val="12"/>
  </w:num>
  <w:num w:numId="36" w16cid:durableId="1030254070">
    <w:abstractNumId w:val="4"/>
  </w:num>
  <w:num w:numId="37" w16cid:durableId="2142308901">
    <w:abstractNumId w:val="13"/>
  </w:num>
  <w:num w:numId="38" w16cid:durableId="1062214373">
    <w:abstractNumId w:val="24"/>
  </w:num>
  <w:num w:numId="39" w16cid:durableId="6650140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061"/>
    <w:rsid w:val="00000839"/>
    <w:rsid w:val="00000928"/>
    <w:rsid w:val="00000FA5"/>
    <w:rsid w:val="0000239C"/>
    <w:rsid w:val="00002AA4"/>
    <w:rsid w:val="000031D8"/>
    <w:rsid w:val="000032A7"/>
    <w:rsid w:val="0000340E"/>
    <w:rsid w:val="00003E1E"/>
    <w:rsid w:val="00004A12"/>
    <w:rsid w:val="000051DB"/>
    <w:rsid w:val="00005267"/>
    <w:rsid w:val="00006346"/>
    <w:rsid w:val="000069EB"/>
    <w:rsid w:val="00006A45"/>
    <w:rsid w:val="000075DF"/>
    <w:rsid w:val="00007FB7"/>
    <w:rsid w:val="00012327"/>
    <w:rsid w:val="00013612"/>
    <w:rsid w:val="000139FB"/>
    <w:rsid w:val="00014BE6"/>
    <w:rsid w:val="0001552E"/>
    <w:rsid w:val="00016427"/>
    <w:rsid w:val="000166A8"/>
    <w:rsid w:val="00020C0F"/>
    <w:rsid w:val="00020C3F"/>
    <w:rsid w:val="000211CA"/>
    <w:rsid w:val="00021C67"/>
    <w:rsid w:val="000226BC"/>
    <w:rsid w:val="00022862"/>
    <w:rsid w:val="00022AD0"/>
    <w:rsid w:val="00022B70"/>
    <w:rsid w:val="00022F2F"/>
    <w:rsid w:val="000231A3"/>
    <w:rsid w:val="0002384F"/>
    <w:rsid w:val="00023CE3"/>
    <w:rsid w:val="00024AD8"/>
    <w:rsid w:val="00025D9F"/>
    <w:rsid w:val="000300EB"/>
    <w:rsid w:val="000301F0"/>
    <w:rsid w:val="00030229"/>
    <w:rsid w:val="0003032D"/>
    <w:rsid w:val="00030557"/>
    <w:rsid w:val="00030987"/>
    <w:rsid w:val="000309A4"/>
    <w:rsid w:val="00030F51"/>
    <w:rsid w:val="00031AFD"/>
    <w:rsid w:val="0003260E"/>
    <w:rsid w:val="0003318B"/>
    <w:rsid w:val="000344E6"/>
    <w:rsid w:val="000347D9"/>
    <w:rsid w:val="00034A06"/>
    <w:rsid w:val="000357A3"/>
    <w:rsid w:val="00035A84"/>
    <w:rsid w:val="00035F10"/>
    <w:rsid w:val="00035FBE"/>
    <w:rsid w:val="00036C0F"/>
    <w:rsid w:val="0003765C"/>
    <w:rsid w:val="00037CAC"/>
    <w:rsid w:val="00040859"/>
    <w:rsid w:val="00040CC9"/>
    <w:rsid w:val="00041075"/>
    <w:rsid w:val="00041350"/>
    <w:rsid w:val="000425ED"/>
    <w:rsid w:val="00042BE6"/>
    <w:rsid w:val="000436D5"/>
    <w:rsid w:val="0004397E"/>
    <w:rsid w:val="00044546"/>
    <w:rsid w:val="00044A4D"/>
    <w:rsid w:val="0004763E"/>
    <w:rsid w:val="000510A2"/>
    <w:rsid w:val="000510FC"/>
    <w:rsid w:val="00051366"/>
    <w:rsid w:val="00051E86"/>
    <w:rsid w:val="00052F2A"/>
    <w:rsid w:val="000535BE"/>
    <w:rsid w:val="00054A5D"/>
    <w:rsid w:val="0005531C"/>
    <w:rsid w:val="00055506"/>
    <w:rsid w:val="00055892"/>
    <w:rsid w:val="000558D7"/>
    <w:rsid w:val="000562A3"/>
    <w:rsid w:val="0005672A"/>
    <w:rsid w:val="000569EA"/>
    <w:rsid w:val="0005716A"/>
    <w:rsid w:val="000575F9"/>
    <w:rsid w:val="0005765C"/>
    <w:rsid w:val="00060275"/>
    <w:rsid w:val="0006037B"/>
    <w:rsid w:val="000617C3"/>
    <w:rsid w:val="000618FC"/>
    <w:rsid w:val="00061EF2"/>
    <w:rsid w:val="000627B5"/>
    <w:rsid w:val="0006358C"/>
    <w:rsid w:val="00063A05"/>
    <w:rsid w:val="0006449D"/>
    <w:rsid w:val="000647C5"/>
    <w:rsid w:val="00067071"/>
    <w:rsid w:val="0007092B"/>
    <w:rsid w:val="00071A64"/>
    <w:rsid w:val="000723ED"/>
    <w:rsid w:val="0007296C"/>
    <w:rsid w:val="00072A47"/>
    <w:rsid w:val="00072AC8"/>
    <w:rsid w:val="0007322B"/>
    <w:rsid w:val="00074B94"/>
    <w:rsid w:val="00074F80"/>
    <w:rsid w:val="000752B3"/>
    <w:rsid w:val="0007546A"/>
    <w:rsid w:val="000770A9"/>
    <w:rsid w:val="000775E0"/>
    <w:rsid w:val="00080D10"/>
    <w:rsid w:val="00082721"/>
    <w:rsid w:val="0008287D"/>
    <w:rsid w:val="00082FD6"/>
    <w:rsid w:val="0008357F"/>
    <w:rsid w:val="00084066"/>
    <w:rsid w:val="0008406B"/>
    <w:rsid w:val="00085347"/>
    <w:rsid w:val="00085CD7"/>
    <w:rsid w:val="000872DD"/>
    <w:rsid w:val="00087445"/>
    <w:rsid w:val="0008746F"/>
    <w:rsid w:val="00090E5C"/>
    <w:rsid w:val="000910EF"/>
    <w:rsid w:val="00091D88"/>
    <w:rsid w:val="00092469"/>
    <w:rsid w:val="0009332E"/>
    <w:rsid w:val="00093345"/>
    <w:rsid w:val="00093BBA"/>
    <w:rsid w:val="00093BE1"/>
    <w:rsid w:val="00094031"/>
    <w:rsid w:val="0009440B"/>
    <w:rsid w:val="000949DB"/>
    <w:rsid w:val="00094A24"/>
    <w:rsid w:val="000977A5"/>
    <w:rsid w:val="000A0252"/>
    <w:rsid w:val="000A07B0"/>
    <w:rsid w:val="000A0F86"/>
    <w:rsid w:val="000A12B2"/>
    <w:rsid w:val="000A1795"/>
    <w:rsid w:val="000A1CCB"/>
    <w:rsid w:val="000A1F57"/>
    <w:rsid w:val="000A3FA8"/>
    <w:rsid w:val="000A4E67"/>
    <w:rsid w:val="000A63D2"/>
    <w:rsid w:val="000A6923"/>
    <w:rsid w:val="000A6B21"/>
    <w:rsid w:val="000A6CA7"/>
    <w:rsid w:val="000A6F9B"/>
    <w:rsid w:val="000A7547"/>
    <w:rsid w:val="000A761E"/>
    <w:rsid w:val="000B04FB"/>
    <w:rsid w:val="000B1174"/>
    <w:rsid w:val="000B1DEC"/>
    <w:rsid w:val="000B279C"/>
    <w:rsid w:val="000B3032"/>
    <w:rsid w:val="000B3C4A"/>
    <w:rsid w:val="000B446D"/>
    <w:rsid w:val="000B44E4"/>
    <w:rsid w:val="000B56B7"/>
    <w:rsid w:val="000B5D2F"/>
    <w:rsid w:val="000B695A"/>
    <w:rsid w:val="000B730D"/>
    <w:rsid w:val="000B7E16"/>
    <w:rsid w:val="000C01B7"/>
    <w:rsid w:val="000C0649"/>
    <w:rsid w:val="000C0D86"/>
    <w:rsid w:val="000C0FC7"/>
    <w:rsid w:val="000C1262"/>
    <w:rsid w:val="000C13D1"/>
    <w:rsid w:val="000C1E99"/>
    <w:rsid w:val="000C210A"/>
    <w:rsid w:val="000C2475"/>
    <w:rsid w:val="000C28D8"/>
    <w:rsid w:val="000C2DE8"/>
    <w:rsid w:val="000C4EE5"/>
    <w:rsid w:val="000C5296"/>
    <w:rsid w:val="000C56DD"/>
    <w:rsid w:val="000C587E"/>
    <w:rsid w:val="000C6155"/>
    <w:rsid w:val="000C6E85"/>
    <w:rsid w:val="000C7082"/>
    <w:rsid w:val="000C73F0"/>
    <w:rsid w:val="000C7A31"/>
    <w:rsid w:val="000D04B9"/>
    <w:rsid w:val="000D0DDB"/>
    <w:rsid w:val="000D1672"/>
    <w:rsid w:val="000D1B2B"/>
    <w:rsid w:val="000D1CED"/>
    <w:rsid w:val="000D1D9B"/>
    <w:rsid w:val="000D1FFF"/>
    <w:rsid w:val="000D2FD0"/>
    <w:rsid w:val="000D4A78"/>
    <w:rsid w:val="000D5199"/>
    <w:rsid w:val="000D54F8"/>
    <w:rsid w:val="000D5E1F"/>
    <w:rsid w:val="000D74A8"/>
    <w:rsid w:val="000E0579"/>
    <w:rsid w:val="000E071C"/>
    <w:rsid w:val="000E0B2D"/>
    <w:rsid w:val="000E1F15"/>
    <w:rsid w:val="000E1FB0"/>
    <w:rsid w:val="000E28A1"/>
    <w:rsid w:val="000E2F62"/>
    <w:rsid w:val="000E38ED"/>
    <w:rsid w:val="000E3E2E"/>
    <w:rsid w:val="000E5458"/>
    <w:rsid w:val="000E5664"/>
    <w:rsid w:val="000E6E38"/>
    <w:rsid w:val="000E7484"/>
    <w:rsid w:val="000E7A5D"/>
    <w:rsid w:val="000E7F24"/>
    <w:rsid w:val="000F01BD"/>
    <w:rsid w:val="000F03BE"/>
    <w:rsid w:val="000F04C4"/>
    <w:rsid w:val="000F115F"/>
    <w:rsid w:val="000F11EB"/>
    <w:rsid w:val="000F1757"/>
    <w:rsid w:val="000F225B"/>
    <w:rsid w:val="000F41F8"/>
    <w:rsid w:val="000F4A20"/>
    <w:rsid w:val="000F4B75"/>
    <w:rsid w:val="000F53A5"/>
    <w:rsid w:val="000F54BA"/>
    <w:rsid w:val="000F6474"/>
    <w:rsid w:val="000F64FD"/>
    <w:rsid w:val="000F7DF8"/>
    <w:rsid w:val="000F7EB1"/>
    <w:rsid w:val="000F7FAF"/>
    <w:rsid w:val="00101432"/>
    <w:rsid w:val="001017AE"/>
    <w:rsid w:val="00101A0B"/>
    <w:rsid w:val="001022B4"/>
    <w:rsid w:val="00102CCA"/>
    <w:rsid w:val="0010310A"/>
    <w:rsid w:val="00103729"/>
    <w:rsid w:val="00103C42"/>
    <w:rsid w:val="001048D0"/>
    <w:rsid w:val="00105597"/>
    <w:rsid w:val="00105975"/>
    <w:rsid w:val="00107866"/>
    <w:rsid w:val="0011026D"/>
    <w:rsid w:val="00110722"/>
    <w:rsid w:val="0011102C"/>
    <w:rsid w:val="00111412"/>
    <w:rsid w:val="00111B55"/>
    <w:rsid w:val="00111F4D"/>
    <w:rsid w:val="00112A28"/>
    <w:rsid w:val="001134DA"/>
    <w:rsid w:val="001135F2"/>
    <w:rsid w:val="00114795"/>
    <w:rsid w:val="00115230"/>
    <w:rsid w:val="001154B7"/>
    <w:rsid w:val="001154FE"/>
    <w:rsid w:val="00115533"/>
    <w:rsid w:val="00115B5F"/>
    <w:rsid w:val="001162B4"/>
    <w:rsid w:val="0011643D"/>
    <w:rsid w:val="0012028A"/>
    <w:rsid w:val="00122A16"/>
    <w:rsid w:val="00122B12"/>
    <w:rsid w:val="00122CBC"/>
    <w:rsid w:val="0012336A"/>
    <w:rsid w:val="001238DE"/>
    <w:rsid w:val="001244D3"/>
    <w:rsid w:val="00124EA1"/>
    <w:rsid w:val="0012548E"/>
    <w:rsid w:val="0012559C"/>
    <w:rsid w:val="0012581F"/>
    <w:rsid w:val="00126C65"/>
    <w:rsid w:val="00126D4A"/>
    <w:rsid w:val="0013083F"/>
    <w:rsid w:val="001310D9"/>
    <w:rsid w:val="00132DA9"/>
    <w:rsid w:val="0013305B"/>
    <w:rsid w:val="00133B99"/>
    <w:rsid w:val="00133D6B"/>
    <w:rsid w:val="00133FD3"/>
    <w:rsid w:val="00134B60"/>
    <w:rsid w:val="00135265"/>
    <w:rsid w:val="0013569C"/>
    <w:rsid w:val="00135850"/>
    <w:rsid w:val="001363DF"/>
    <w:rsid w:val="00136D43"/>
    <w:rsid w:val="00136F2D"/>
    <w:rsid w:val="00137308"/>
    <w:rsid w:val="00140639"/>
    <w:rsid w:val="00140710"/>
    <w:rsid w:val="00140E54"/>
    <w:rsid w:val="00141068"/>
    <w:rsid w:val="001411B8"/>
    <w:rsid w:val="001416D9"/>
    <w:rsid w:val="00141B82"/>
    <w:rsid w:val="00142239"/>
    <w:rsid w:val="0014355D"/>
    <w:rsid w:val="0014393B"/>
    <w:rsid w:val="001443BD"/>
    <w:rsid w:val="00144EEF"/>
    <w:rsid w:val="00145BCB"/>
    <w:rsid w:val="00146E45"/>
    <w:rsid w:val="0014780A"/>
    <w:rsid w:val="001501C1"/>
    <w:rsid w:val="001503C7"/>
    <w:rsid w:val="001508E9"/>
    <w:rsid w:val="00151669"/>
    <w:rsid w:val="0015322C"/>
    <w:rsid w:val="001536F4"/>
    <w:rsid w:val="001537B3"/>
    <w:rsid w:val="00153915"/>
    <w:rsid w:val="00153C7D"/>
    <w:rsid w:val="00153EF6"/>
    <w:rsid w:val="00154668"/>
    <w:rsid w:val="00154BFA"/>
    <w:rsid w:val="00154FED"/>
    <w:rsid w:val="00155FF7"/>
    <w:rsid w:val="0015642B"/>
    <w:rsid w:val="001576C4"/>
    <w:rsid w:val="001577E9"/>
    <w:rsid w:val="00157AB4"/>
    <w:rsid w:val="00157D6B"/>
    <w:rsid w:val="00157F3C"/>
    <w:rsid w:val="00160750"/>
    <w:rsid w:val="0016138C"/>
    <w:rsid w:val="0016221C"/>
    <w:rsid w:val="001625DB"/>
    <w:rsid w:val="0016284C"/>
    <w:rsid w:val="00163409"/>
    <w:rsid w:val="00163C72"/>
    <w:rsid w:val="00163DF4"/>
    <w:rsid w:val="0016436D"/>
    <w:rsid w:val="00164B80"/>
    <w:rsid w:val="00165840"/>
    <w:rsid w:val="00166888"/>
    <w:rsid w:val="00166BA0"/>
    <w:rsid w:val="00167361"/>
    <w:rsid w:val="00167E19"/>
    <w:rsid w:val="001709BA"/>
    <w:rsid w:val="00171D4C"/>
    <w:rsid w:val="00171EE3"/>
    <w:rsid w:val="001725D7"/>
    <w:rsid w:val="0017291C"/>
    <w:rsid w:val="001731CE"/>
    <w:rsid w:val="0017536F"/>
    <w:rsid w:val="00175545"/>
    <w:rsid w:val="00175E01"/>
    <w:rsid w:val="00175FBA"/>
    <w:rsid w:val="00176048"/>
    <w:rsid w:val="001761CF"/>
    <w:rsid w:val="00176BC2"/>
    <w:rsid w:val="001807A9"/>
    <w:rsid w:val="0018098F"/>
    <w:rsid w:val="001809FF"/>
    <w:rsid w:val="00180ABD"/>
    <w:rsid w:val="001815ED"/>
    <w:rsid w:val="00181814"/>
    <w:rsid w:val="001828DF"/>
    <w:rsid w:val="00182A05"/>
    <w:rsid w:val="00182A1A"/>
    <w:rsid w:val="001830EC"/>
    <w:rsid w:val="00183AFB"/>
    <w:rsid w:val="00183CA6"/>
    <w:rsid w:val="00183D33"/>
    <w:rsid w:val="001862F8"/>
    <w:rsid w:val="00186851"/>
    <w:rsid w:val="00187397"/>
    <w:rsid w:val="001907DA"/>
    <w:rsid w:val="00194131"/>
    <w:rsid w:val="001944FD"/>
    <w:rsid w:val="00194719"/>
    <w:rsid w:val="00196593"/>
    <w:rsid w:val="00196839"/>
    <w:rsid w:val="0019736E"/>
    <w:rsid w:val="001A094E"/>
    <w:rsid w:val="001A15ED"/>
    <w:rsid w:val="001A1E94"/>
    <w:rsid w:val="001A212F"/>
    <w:rsid w:val="001A2458"/>
    <w:rsid w:val="001A27FE"/>
    <w:rsid w:val="001A290F"/>
    <w:rsid w:val="001A2957"/>
    <w:rsid w:val="001A30B2"/>
    <w:rsid w:val="001A30DE"/>
    <w:rsid w:val="001A3618"/>
    <w:rsid w:val="001A3814"/>
    <w:rsid w:val="001A4295"/>
    <w:rsid w:val="001A5CC2"/>
    <w:rsid w:val="001A5ECA"/>
    <w:rsid w:val="001A602A"/>
    <w:rsid w:val="001A60F5"/>
    <w:rsid w:val="001A6785"/>
    <w:rsid w:val="001A78B6"/>
    <w:rsid w:val="001B1A19"/>
    <w:rsid w:val="001B1E41"/>
    <w:rsid w:val="001B2864"/>
    <w:rsid w:val="001B358B"/>
    <w:rsid w:val="001B3FC6"/>
    <w:rsid w:val="001B466C"/>
    <w:rsid w:val="001B725B"/>
    <w:rsid w:val="001B7C20"/>
    <w:rsid w:val="001C0B32"/>
    <w:rsid w:val="001C0F78"/>
    <w:rsid w:val="001C2CDE"/>
    <w:rsid w:val="001C3003"/>
    <w:rsid w:val="001C375B"/>
    <w:rsid w:val="001C4615"/>
    <w:rsid w:val="001C46F5"/>
    <w:rsid w:val="001C4BE1"/>
    <w:rsid w:val="001C503F"/>
    <w:rsid w:val="001C5461"/>
    <w:rsid w:val="001C5AC4"/>
    <w:rsid w:val="001C5ADF"/>
    <w:rsid w:val="001C60DD"/>
    <w:rsid w:val="001C666F"/>
    <w:rsid w:val="001C6D47"/>
    <w:rsid w:val="001C6F9F"/>
    <w:rsid w:val="001C7E6C"/>
    <w:rsid w:val="001D2160"/>
    <w:rsid w:val="001D217C"/>
    <w:rsid w:val="001D2540"/>
    <w:rsid w:val="001D27FD"/>
    <w:rsid w:val="001D2C27"/>
    <w:rsid w:val="001D2DE3"/>
    <w:rsid w:val="001D2E35"/>
    <w:rsid w:val="001D458A"/>
    <w:rsid w:val="001D5195"/>
    <w:rsid w:val="001D5C87"/>
    <w:rsid w:val="001D61A8"/>
    <w:rsid w:val="001D66B9"/>
    <w:rsid w:val="001D674A"/>
    <w:rsid w:val="001D6C39"/>
    <w:rsid w:val="001D7A87"/>
    <w:rsid w:val="001D7ADF"/>
    <w:rsid w:val="001E0AB0"/>
    <w:rsid w:val="001E0F71"/>
    <w:rsid w:val="001E183E"/>
    <w:rsid w:val="001E1C29"/>
    <w:rsid w:val="001E22D3"/>
    <w:rsid w:val="001E3218"/>
    <w:rsid w:val="001E365C"/>
    <w:rsid w:val="001E4323"/>
    <w:rsid w:val="001E4F9D"/>
    <w:rsid w:val="001E5A3B"/>
    <w:rsid w:val="001E6659"/>
    <w:rsid w:val="001E6D05"/>
    <w:rsid w:val="001E73E8"/>
    <w:rsid w:val="001E7C28"/>
    <w:rsid w:val="001F178B"/>
    <w:rsid w:val="001F183E"/>
    <w:rsid w:val="001F1BDF"/>
    <w:rsid w:val="001F1EFB"/>
    <w:rsid w:val="001F23B5"/>
    <w:rsid w:val="001F3545"/>
    <w:rsid w:val="001F4347"/>
    <w:rsid w:val="001F4798"/>
    <w:rsid w:val="001F599C"/>
    <w:rsid w:val="001F6925"/>
    <w:rsid w:val="001F692E"/>
    <w:rsid w:val="001F6FE6"/>
    <w:rsid w:val="001F7110"/>
    <w:rsid w:val="001F7C4E"/>
    <w:rsid w:val="001F7E96"/>
    <w:rsid w:val="002005F5"/>
    <w:rsid w:val="0020115B"/>
    <w:rsid w:val="002015C1"/>
    <w:rsid w:val="00201653"/>
    <w:rsid w:val="00202284"/>
    <w:rsid w:val="0020265B"/>
    <w:rsid w:val="002040DF"/>
    <w:rsid w:val="00204203"/>
    <w:rsid w:val="00204E41"/>
    <w:rsid w:val="00205045"/>
    <w:rsid w:val="0020528D"/>
    <w:rsid w:val="002059B9"/>
    <w:rsid w:val="00205F6A"/>
    <w:rsid w:val="00206118"/>
    <w:rsid w:val="002069DD"/>
    <w:rsid w:val="00206D68"/>
    <w:rsid w:val="00207139"/>
    <w:rsid w:val="00207406"/>
    <w:rsid w:val="00207472"/>
    <w:rsid w:val="00207695"/>
    <w:rsid w:val="0020779D"/>
    <w:rsid w:val="00207D2D"/>
    <w:rsid w:val="00210264"/>
    <w:rsid w:val="00210664"/>
    <w:rsid w:val="00211973"/>
    <w:rsid w:val="0021243E"/>
    <w:rsid w:val="00212488"/>
    <w:rsid w:val="002129A6"/>
    <w:rsid w:val="002130A5"/>
    <w:rsid w:val="00213FC9"/>
    <w:rsid w:val="00216FAA"/>
    <w:rsid w:val="00217140"/>
    <w:rsid w:val="0021788F"/>
    <w:rsid w:val="00217FD6"/>
    <w:rsid w:val="00220628"/>
    <w:rsid w:val="00220BA0"/>
    <w:rsid w:val="00221056"/>
    <w:rsid w:val="002228B9"/>
    <w:rsid w:val="00222BC6"/>
    <w:rsid w:val="00222CA0"/>
    <w:rsid w:val="00222CA6"/>
    <w:rsid w:val="00222E0D"/>
    <w:rsid w:val="002231D3"/>
    <w:rsid w:val="002247C6"/>
    <w:rsid w:val="00225FE6"/>
    <w:rsid w:val="002260C7"/>
    <w:rsid w:val="00226148"/>
    <w:rsid w:val="0022796C"/>
    <w:rsid w:val="002304D2"/>
    <w:rsid w:val="00230B38"/>
    <w:rsid w:val="00231588"/>
    <w:rsid w:val="00231B2C"/>
    <w:rsid w:val="00232BCA"/>
    <w:rsid w:val="00233101"/>
    <w:rsid w:val="00233C37"/>
    <w:rsid w:val="00233D04"/>
    <w:rsid w:val="00234ABD"/>
    <w:rsid w:val="00234C22"/>
    <w:rsid w:val="00234CD1"/>
    <w:rsid w:val="00234E22"/>
    <w:rsid w:val="002350B9"/>
    <w:rsid w:val="002351AD"/>
    <w:rsid w:val="00235D2F"/>
    <w:rsid w:val="00236491"/>
    <w:rsid w:val="00236E2A"/>
    <w:rsid w:val="00237CD3"/>
    <w:rsid w:val="00237F62"/>
    <w:rsid w:val="00237FEB"/>
    <w:rsid w:val="00240051"/>
    <w:rsid w:val="002406E7"/>
    <w:rsid w:val="00240F2F"/>
    <w:rsid w:val="00240FA0"/>
    <w:rsid w:val="00242015"/>
    <w:rsid w:val="00242173"/>
    <w:rsid w:val="002425D0"/>
    <w:rsid w:val="00242866"/>
    <w:rsid w:val="0024299D"/>
    <w:rsid w:val="002438A6"/>
    <w:rsid w:val="002444ED"/>
    <w:rsid w:val="0024482D"/>
    <w:rsid w:val="0024544B"/>
    <w:rsid w:val="0024586A"/>
    <w:rsid w:val="002467AF"/>
    <w:rsid w:val="00247184"/>
    <w:rsid w:val="00247823"/>
    <w:rsid w:val="00247B4A"/>
    <w:rsid w:val="00247CC2"/>
    <w:rsid w:val="0025016A"/>
    <w:rsid w:val="0025034D"/>
    <w:rsid w:val="0025042A"/>
    <w:rsid w:val="002508B5"/>
    <w:rsid w:val="00250F83"/>
    <w:rsid w:val="00251099"/>
    <w:rsid w:val="002517E7"/>
    <w:rsid w:val="002518A2"/>
    <w:rsid w:val="00251DA0"/>
    <w:rsid w:val="00251FAE"/>
    <w:rsid w:val="00252727"/>
    <w:rsid w:val="002531AD"/>
    <w:rsid w:val="00253CF4"/>
    <w:rsid w:val="00253D39"/>
    <w:rsid w:val="0025420E"/>
    <w:rsid w:val="00254AA2"/>
    <w:rsid w:val="00254B40"/>
    <w:rsid w:val="002566CC"/>
    <w:rsid w:val="00256E23"/>
    <w:rsid w:val="00256F0C"/>
    <w:rsid w:val="00257034"/>
    <w:rsid w:val="00260998"/>
    <w:rsid w:val="00261470"/>
    <w:rsid w:val="002617BE"/>
    <w:rsid w:val="002620E3"/>
    <w:rsid w:val="002623BE"/>
    <w:rsid w:val="002624B7"/>
    <w:rsid w:val="00262600"/>
    <w:rsid w:val="002627D8"/>
    <w:rsid w:val="002628AB"/>
    <w:rsid w:val="00262C05"/>
    <w:rsid w:val="0026315C"/>
    <w:rsid w:val="00263226"/>
    <w:rsid w:val="00263522"/>
    <w:rsid w:val="00263F0A"/>
    <w:rsid w:val="00264097"/>
    <w:rsid w:val="00264259"/>
    <w:rsid w:val="00264297"/>
    <w:rsid w:val="00266230"/>
    <w:rsid w:val="00266939"/>
    <w:rsid w:val="0027095C"/>
    <w:rsid w:val="00270BF5"/>
    <w:rsid w:val="00270E2E"/>
    <w:rsid w:val="002714F0"/>
    <w:rsid w:val="00271506"/>
    <w:rsid w:val="00271842"/>
    <w:rsid w:val="002724D1"/>
    <w:rsid w:val="002744A4"/>
    <w:rsid w:val="002746EE"/>
    <w:rsid w:val="00274B00"/>
    <w:rsid w:val="002756A9"/>
    <w:rsid w:val="002759C6"/>
    <w:rsid w:val="002763B5"/>
    <w:rsid w:val="00276922"/>
    <w:rsid w:val="00277190"/>
    <w:rsid w:val="00277561"/>
    <w:rsid w:val="00277A92"/>
    <w:rsid w:val="0028138A"/>
    <w:rsid w:val="00281B97"/>
    <w:rsid w:val="00281D14"/>
    <w:rsid w:val="00281D89"/>
    <w:rsid w:val="002821C6"/>
    <w:rsid w:val="00282A56"/>
    <w:rsid w:val="00282C13"/>
    <w:rsid w:val="002845C7"/>
    <w:rsid w:val="00284A6C"/>
    <w:rsid w:val="00284C7C"/>
    <w:rsid w:val="002858F5"/>
    <w:rsid w:val="00285CE5"/>
    <w:rsid w:val="002864AF"/>
    <w:rsid w:val="0028797F"/>
    <w:rsid w:val="00287C07"/>
    <w:rsid w:val="00287D79"/>
    <w:rsid w:val="002908BB"/>
    <w:rsid w:val="00290A9E"/>
    <w:rsid w:val="00291145"/>
    <w:rsid w:val="00291D5B"/>
    <w:rsid w:val="0029246B"/>
    <w:rsid w:val="00292995"/>
    <w:rsid w:val="00292DFC"/>
    <w:rsid w:val="00292F4F"/>
    <w:rsid w:val="002939D2"/>
    <w:rsid w:val="00293BF5"/>
    <w:rsid w:val="002941E4"/>
    <w:rsid w:val="0029453D"/>
    <w:rsid w:val="0029489E"/>
    <w:rsid w:val="00294B19"/>
    <w:rsid w:val="002954F1"/>
    <w:rsid w:val="00295942"/>
    <w:rsid w:val="00295F92"/>
    <w:rsid w:val="00296AFC"/>
    <w:rsid w:val="00296BE3"/>
    <w:rsid w:val="002974FB"/>
    <w:rsid w:val="0029D4FC"/>
    <w:rsid w:val="002A0DF7"/>
    <w:rsid w:val="002A16F3"/>
    <w:rsid w:val="002A1E2E"/>
    <w:rsid w:val="002A2975"/>
    <w:rsid w:val="002A2F77"/>
    <w:rsid w:val="002A3074"/>
    <w:rsid w:val="002A4011"/>
    <w:rsid w:val="002A460D"/>
    <w:rsid w:val="002A4BA5"/>
    <w:rsid w:val="002A589B"/>
    <w:rsid w:val="002A5EE9"/>
    <w:rsid w:val="002A60E0"/>
    <w:rsid w:val="002A6F47"/>
    <w:rsid w:val="002B0498"/>
    <w:rsid w:val="002B061A"/>
    <w:rsid w:val="002B199C"/>
    <w:rsid w:val="002B1C2B"/>
    <w:rsid w:val="002B2E4C"/>
    <w:rsid w:val="002B2E78"/>
    <w:rsid w:val="002B35E2"/>
    <w:rsid w:val="002B54D7"/>
    <w:rsid w:val="002B638B"/>
    <w:rsid w:val="002B65A9"/>
    <w:rsid w:val="002B6EF4"/>
    <w:rsid w:val="002B793C"/>
    <w:rsid w:val="002B79E7"/>
    <w:rsid w:val="002B7AE6"/>
    <w:rsid w:val="002B7D1F"/>
    <w:rsid w:val="002C007F"/>
    <w:rsid w:val="002C0277"/>
    <w:rsid w:val="002C06AA"/>
    <w:rsid w:val="002C0BE6"/>
    <w:rsid w:val="002C0F7C"/>
    <w:rsid w:val="002C1344"/>
    <w:rsid w:val="002C20B5"/>
    <w:rsid w:val="002C252E"/>
    <w:rsid w:val="002C4BF8"/>
    <w:rsid w:val="002C53B2"/>
    <w:rsid w:val="002C5459"/>
    <w:rsid w:val="002C5C95"/>
    <w:rsid w:val="002C5DEF"/>
    <w:rsid w:val="002C6773"/>
    <w:rsid w:val="002C6A0B"/>
    <w:rsid w:val="002C7506"/>
    <w:rsid w:val="002C7557"/>
    <w:rsid w:val="002C75F1"/>
    <w:rsid w:val="002D0D77"/>
    <w:rsid w:val="002D1A08"/>
    <w:rsid w:val="002D2A3D"/>
    <w:rsid w:val="002D2EE5"/>
    <w:rsid w:val="002D36A9"/>
    <w:rsid w:val="002D53EE"/>
    <w:rsid w:val="002D5A99"/>
    <w:rsid w:val="002D6A3C"/>
    <w:rsid w:val="002D708D"/>
    <w:rsid w:val="002D74CF"/>
    <w:rsid w:val="002D7D01"/>
    <w:rsid w:val="002E0B17"/>
    <w:rsid w:val="002E157E"/>
    <w:rsid w:val="002E17FE"/>
    <w:rsid w:val="002E230B"/>
    <w:rsid w:val="002E25F2"/>
    <w:rsid w:val="002E3508"/>
    <w:rsid w:val="002E4FFB"/>
    <w:rsid w:val="002E54CE"/>
    <w:rsid w:val="002E60B6"/>
    <w:rsid w:val="002E65A8"/>
    <w:rsid w:val="002E6ACC"/>
    <w:rsid w:val="002E6EE7"/>
    <w:rsid w:val="002E7506"/>
    <w:rsid w:val="002E7DED"/>
    <w:rsid w:val="002F0739"/>
    <w:rsid w:val="002F15A3"/>
    <w:rsid w:val="002F194A"/>
    <w:rsid w:val="002F1AFF"/>
    <w:rsid w:val="002F1FAF"/>
    <w:rsid w:val="002F2129"/>
    <w:rsid w:val="002F38E7"/>
    <w:rsid w:val="002F3DF2"/>
    <w:rsid w:val="002F4011"/>
    <w:rsid w:val="002F43D5"/>
    <w:rsid w:val="002F4D20"/>
    <w:rsid w:val="002F5D37"/>
    <w:rsid w:val="002F5E5E"/>
    <w:rsid w:val="002F6A07"/>
    <w:rsid w:val="002F6DE3"/>
    <w:rsid w:val="002F7163"/>
    <w:rsid w:val="002F72C5"/>
    <w:rsid w:val="002F7BA6"/>
    <w:rsid w:val="002F7E11"/>
    <w:rsid w:val="0030101D"/>
    <w:rsid w:val="00302E88"/>
    <w:rsid w:val="00304087"/>
    <w:rsid w:val="00305E50"/>
    <w:rsid w:val="003060B9"/>
    <w:rsid w:val="00306540"/>
    <w:rsid w:val="00306705"/>
    <w:rsid w:val="003077ED"/>
    <w:rsid w:val="00307F7E"/>
    <w:rsid w:val="00310916"/>
    <w:rsid w:val="00310ACD"/>
    <w:rsid w:val="00312224"/>
    <w:rsid w:val="00312AFF"/>
    <w:rsid w:val="00312C99"/>
    <w:rsid w:val="00312CA4"/>
    <w:rsid w:val="0031379F"/>
    <w:rsid w:val="00314A24"/>
    <w:rsid w:val="00314AE1"/>
    <w:rsid w:val="00314CD5"/>
    <w:rsid w:val="00315C8C"/>
    <w:rsid w:val="00317445"/>
    <w:rsid w:val="0032012D"/>
    <w:rsid w:val="00320A26"/>
    <w:rsid w:val="00320F6B"/>
    <w:rsid w:val="003210D5"/>
    <w:rsid w:val="00321344"/>
    <w:rsid w:val="0032193E"/>
    <w:rsid w:val="00321A02"/>
    <w:rsid w:val="00321E81"/>
    <w:rsid w:val="00322487"/>
    <w:rsid w:val="003239E9"/>
    <w:rsid w:val="00323BA9"/>
    <w:rsid w:val="00324068"/>
    <w:rsid w:val="00325CE6"/>
    <w:rsid w:val="0032734D"/>
    <w:rsid w:val="003277FC"/>
    <w:rsid w:val="0032A19B"/>
    <w:rsid w:val="003304D1"/>
    <w:rsid w:val="003306AF"/>
    <w:rsid w:val="00330E53"/>
    <w:rsid w:val="0033451C"/>
    <w:rsid w:val="0033454E"/>
    <w:rsid w:val="00334BB3"/>
    <w:rsid w:val="00335099"/>
    <w:rsid w:val="00335121"/>
    <w:rsid w:val="003357F9"/>
    <w:rsid w:val="003358AE"/>
    <w:rsid w:val="003359BC"/>
    <w:rsid w:val="00336854"/>
    <w:rsid w:val="003370DA"/>
    <w:rsid w:val="0034015C"/>
    <w:rsid w:val="00340AFA"/>
    <w:rsid w:val="003413D3"/>
    <w:rsid w:val="00341F49"/>
    <w:rsid w:val="00342CE6"/>
    <w:rsid w:val="0034326B"/>
    <w:rsid w:val="00343BDF"/>
    <w:rsid w:val="00343EBF"/>
    <w:rsid w:val="0034413E"/>
    <w:rsid w:val="003442F4"/>
    <w:rsid w:val="003446D5"/>
    <w:rsid w:val="00344DBC"/>
    <w:rsid w:val="00346746"/>
    <w:rsid w:val="00346CBA"/>
    <w:rsid w:val="00346DE8"/>
    <w:rsid w:val="00347B8D"/>
    <w:rsid w:val="00347E7E"/>
    <w:rsid w:val="00350189"/>
    <w:rsid w:val="003501F6"/>
    <w:rsid w:val="003503B8"/>
    <w:rsid w:val="00350534"/>
    <w:rsid w:val="0035055A"/>
    <w:rsid w:val="003507FD"/>
    <w:rsid w:val="00350D22"/>
    <w:rsid w:val="00351653"/>
    <w:rsid w:val="0035194F"/>
    <w:rsid w:val="00351D66"/>
    <w:rsid w:val="00353195"/>
    <w:rsid w:val="00353350"/>
    <w:rsid w:val="00353705"/>
    <w:rsid w:val="00354313"/>
    <w:rsid w:val="0035496D"/>
    <w:rsid w:val="00355152"/>
    <w:rsid w:val="00355B27"/>
    <w:rsid w:val="00356200"/>
    <w:rsid w:val="003562E8"/>
    <w:rsid w:val="00356C60"/>
    <w:rsid w:val="00357D0A"/>
    <w:rsid w:val="0035C23A"/>
    <w:rsid w:val="00360A1A"/>
    <w:rsid w:val="00360B97"/>
    <w:rsid w:val="00361CFC"/>
    <w:rsid w:val="00362D39"/>
    <w:rsid w:val="00362E0E"/>
    <w:rsid w:val="0036357D"/>
    <w:rsid w:val="00363904"/>
    <w:rsid w:val="00363CF0"/>
    <w:rsid w:val="00364536"/>
    <w:rsid w:val="003646C6"/>
    <w:rsid w:val="003649BC"/>
    <w:rsid w:val="00364E50"/>
    <w:rsid w:val="00364F7E"/>
    <w:rsid w:val="00365E44"/>
    <w:rsid w:val="003661FE"/>
    <w:rsid w:val="003662B1"/>
    <w:rsid w:val="00366507"/>
    <w:rsid w:val="00367AA1"/>
    <w:rsid w:val="00370A5B"/>
    <w:rsid w:val="00370CFE"/>
    <w:rsid w:val="00371BB6"/>
    <w:rsid w:val="00371F32"/>
    <w:rsid w:val="00372E36"/>
    <w:rsid w:val="00373408"/>
    <w:rsid w:val="003739FD"/>
    <w:rsid w:val="00374218"/>
    <w:rsid w:val="0037520D"/>
    <w:rsid w:val="00375707"/>
    <w:rsid w:val="00375AF5"/>
    <w:rsid w:val="00375F12"/>
    <w:rsid w:val="003760C6"/>
    <w:rsid w:val="003763A0"/>
    <w:rsid w:val="00376722"/>
    <w:rsid w:val="00376D30"/>
    <w:rsid w:val="00376EE9"/>
    <w:rsid w:val="00376FFC"/>
    <w:rsid w:val="00377936"/>
    <w:rsid w:val="00377CBB"/>
    <w:rsid w:val="00380096"/>
    <w:rsid w:val="003801AA"/>
    <w:rsid w:val="00382031"/>
    <w:rsid w:val="003821B4"/>
    <w:rsid w:val="003827B6"/>
    <w:rsid w:val="00382C55"/>
    <w:rsid w:val="003830F7"/>
    <w:rsid w:val="00383265"/>
    <w:rsid w:val="00383BC4"/>
    <w:rsid w:val="0038493F"/>
    <w:rsid w:val="00384EA1"/>
    <w:rsid w:val="00384F62"/>
    <w:rsid w:val="00385438"/>
    <w:rsid w:val="00385D88"/>
    <w:rsid w:val="003877B6"/>
    <w:rsid w:val="00387E9E"/>
    <w:rsid w:val="0038B306"/>
    <w:rsid w:val="00390457"/>
    <w:rsid w:val="003908DB"/>
    <w:rsid w:val="00390F8C"/>
    <w:rsid w:val="00391539"/>
    <w:rsid w:val="00391BB1"/>
    <w:rsid w:val="00391E2A"/>
    <w:rsid w:val="00391EDF"/>
    <w:rsid w:val="00392283"/>
    <w:rsid w:val="003931DF"/>
    <w:rsid w:val="00393887"/>
    <w:rsid w:val="00393A6A"/>
    <w:rsid w:val="003943F0"/>
    <w:rsid w:val="00394A7F"/>
    <w:rsid w:val="00394C6B"/>
    <w:rsid w:val="00394DE7"/>
    <w:rsid w:val="00395797"/>
    <w:rsid w:val="00397584"/>
    <w:rsid w:val="00397CE5"/>
    <w:rsid w:val="00397D2B"/>
    <w:rsid w:val="00397FD5"/>
    <w:rsid w:val="003A0699"/>
    <w:rsid w:val="003A08AF"/>
    <w:rsid w:val="003A2950"/>
    <w:rsid w:val="003A3296"/>
    <w:rsid w:val="003A3DE8"/>
    <w:rsid w:val="003A499E"/>
    <w:rsid w:val="003A4E62"/>
    <w:rsid w:val="003A505C"/>
    <w:rsid w:val="003A5992"/>
    <w:rsid w:val="003A6FCB"/>
    <w:rsid w:val="003B0622"/>
    <w:rsid w:val="003B0DC5"/>
    <w:rsid w:val="003B1069"/>
    <w:rsid w:val="003B21EB"/>
    <w:rsid w:val="003B2561"/>
    <w:rsid w:val="003B390A"/>
    <w:rsid w:val="003B3AE7"/>
    <w:rsid w:val="003B4B60"/>
    <w:rsid w:val="003B59F8"/>
    <w:rsid w:val="003B6517"/>
    <w:rsid w:val="003B6AF0"/>
    <w:rsid w:val="003B6F5C"/>
    <w:rsid w:val="003B7109"/>
    <w:rsid w:val="003C0136"/>
    <w:rsid w:val="003C06B6"/>
    <w:rsid w:val="003C11CF"/>
    <w:rsid w:val="003C157B"/>
    <w:rsid w:val="003C15DE"/>
    <w:rsid w:val="003C1921"/>
    <w:rsid w:val="003C2185"/>
    <w:rsid w:val="003C25B5"/>
    <w:rsid w:val="003C2889"/>
    <w:rsid w:val="003C2F1A"/>
    <w:rsid w:val="003C327D"/>
    <w:rsid w:val="003C365B"/>
    <w:rsid w:val="003C3BE2"/>
    <w:rsid w:val="003C4684"/>
    <w:rsid w:val="003C4EB2"/>
    <w:rsid w:val="003C5105"/>
    <w:rsid w:val="003C5373"/>
    <w:rsid w:val="003C55D9"/>
    <w:rsid w:val="003C72C8"/>
    <w:rsid w:val="003C7A80"/>
    <w:rsid w:val="003D0695"/>
    <w:rsid w:val="003D09BC"/>
    <w:rsid w:val="003D0B48"/>
    <w:rsid w:val="003D1774"/>
    <w:rsid w:val="003D21DA"/>
    <w:rsid w:val="003D2A0B"/>
    <w:rsid w:val="003D2E33"/>
    <w:rsid w:val="003D437F"/>
    <w:rsid w:val="003D5AEF"/>
    <w:rsid w:val="003E046F"/>
    <w:rsid w:val="003E0CA4"/>
    <w:rsid w:val="003E1275"/>
    <w:rsid w:val="003E567F"/>
    <w:rsid w:val="003E5DA5"/>
    <w:rsid w:val="003E694A"/>
    <w:rsid w:val="003E6E09"/>
    <w:rsid w:val="003E7513"/>
    <w:rsid w:val="003E768E"/>
    <w:rsid w:val="003E7BDC"/>
    <w:rsid w:val="003F08B9"/>
    <w:rsid w:val="003F1AF3"/>
    <w:rsid w:val="003F2724"/>
    <w:rsid w:val="003F2C9B"/>
    <w:rsid w:val="003F38AF"/>
    <w:rsid w:val="003F3C05"/>
    <w:rsid w:val="003F3CB2"/>
    <w:rsid w:val="003F3F15"/>
    <w:rsid w:val="003F4D8D"/>
    <w:rsid w:val="003F517E"/>
    <w:rsid w:val="003F51D2"/>
    <w:rsid w:val="003F521F"/>
    <w:rsid w:val="003F5597"/>
    <w:rsid w:val="003F5F51"/>
    <w:rsid w:val="003F6155"/>
    <w:rsid w:val="00400211"/>
    <w:rsid w:val="004011DA"/>
    <w:rsid w:val="00401CE3"/>
    <w:rsid w:val="004028E2"/>
    <w:rsid w:val="0040338E"/>
    <w:rsid w:val="0040386D"/>
    <w:rsid w:val="00404C13"/>
    <w:rsid w:val="00406673"/>
    <w:rsid w:val="00406D24"/>
    <w:rsid w:val="004071F9"/>
    <w:rsid w:val="00410101"/>
    <w:rsid w:val="00411497"/>
    <w:rsid w:val="00411AB2"/>
    <w:rsid w:val="00412878"/>
    <w:rsid w:val="00412B05"/>
    <w:rsid w:val="0041449E"/>
    <w:rsid w:val="004147A6"/>
    <w:rsid w:val="00414C1C"/>
    <w:rsid w:val="00415203"/>
    <w:rsid w:val="00415249"/>
    <w:rsid w:val="00417EEF"/>
    <w:rsid w:val="00420BE7"/>
    <w:rsid w:val="0042134E"/>
    <w:rsid w:val="004217D6"/>
    <w:rsid w:val="00421A40"/>
    <w:rsid w:val="00422106"/>
    <w:rsid w:val="004222D7"/>
    <w:rsid w:val="0042273C"/>
    <w:rsid w:val="00422A53"/>
    <w:rsid w:val="00422F9C"/>
    <w:rsid w:val="004249C8"/>
    <w:rsid w:val="00424A3E"/>
    <w:rsid w:val="004254CB"/>
    <w:rsid w:val="004255D6"/>
    <w:rsid w:val="004256C2"/>
    <w:rsid w:val="004260A7"/>
    <w:rsid w:val="00426369"/>
    <w:rsid w:val="004266D6"/>
    <w:rsid w:val="00427AED"/>
    <w:rsid w:val="00427C59"/>
    <w:rsid w:val="00430A78"/>
    <w:rsid w:val="004313E7"/>
    <w:rsid w:val="004317F1"/>
    <w:rsid w:val="00431874"/>
    <w:rsid w:val="00432A0A"/>
    <w:rsid w:val="00432CEC"/>
    <w:rsid w:val="00435189"/>
    <w:rsid w:val="004357E2"/>
    <w:rsid w:val="00435968"/>
    <w:rsid w:val="00435ABF"/>
    <w:rsid w:val="0043693F"/>
    <w:rsid w:val="004378C9"/>
    <w:rsid w:val="00437D3D"/>
    <w:rsid w:val="004407AA"/>
    <w:rsid w:val="00442702"/>
    <w:rsid w:val="00442828"/>
    <w:rsid w:val="00442E93"/>
    <w:rsid w:val="00443B1C"/>
    <w:rsid w:val="00443D51"/>
    <w:rsid w:val="00443E82"/>
    <w:rsid w:val="00444246"/>
    <w:rsid w:val="0044440B"/>
    <w:rsid w:val="0044478D"/>
    <w:rsid w:val="00444A70"/>
    <w:rsid w:val="00444A99"/>
    <w:rsid w:val="00444EF2"/>
    <w:rsid w:val="00445894"/>
    <w:rsid w:val="00446679"/>
    <w:rsid w:val="004467BE"/>
    <w:rsid w:val="00446DBA"/>
    <w:rsid w:val="0044763B"/>
    <w:rsid w:val="00447F4F"/>
    <w:rsid w:val="00451277"/>
    <w:rsid w:val="00452453"/>
    <w:rsid w:val="004533B2"/>
    <w:rsid w:val="004535EB"/>
    <w:rsid w:val="004536F4"/>
    <w:rsid w:val="00454197"/>
    <w:rsid w:val="00456A53"/>
    <w:rsid w:val="00456D1B"/>
    <w:rsid w:val="004577D3"/>
    <w:rsid w:val="00457F04"/>
    <w:rsid w:val="00460A88"/>
    <w:rsid w:val="00462127"/>
    <w:rsid w:val="0046266D"/>
    <w:rsid w:val="004629B3"/>
    <w:rsid w:val="004629BD"/>
    <w:rsid w:val="004630E1"/>
    <w:rsid w:val="0046376E"/>
    <w:rsid w:val="00463CA4"/>
    <w:rsid w:val="0046557F"/>
    <w:rsid w:val="00465BC1"/>
    <w:rsid w:val="00465C2D"/>
    <w:rsid w:val="004665B0"/>
    <w:rsid w:val="0046690F"/>
    <w:rsid w:val="00466D38"/>
    <w:rsid w:val="00467844"/>
    <w:rsid w:val="0047072D"/>
    <w:rsid w:val="00470799"/>
    <w:rsid w:val="0047094E"/>
    <w:rsid w:val="00471C54"/>
    <w:rsid w:val="0047216A"/>
    <w:rsid w:val="0047256C"/>
    <w:rsid w:val="00472754"/>
    <w:rsid w:val="00472779"/>
    <w:rsid w:val="00472FEC"/>
    <w:rsid w:val="00473236"/>
    <w:rsid w:val="004736A6"/>
    <w:rsid w:val="004745EA"/>
    <w:rsid w:val="00474620"/>
    <w:rsid w:val="0047488F"/>
    <w:rsid w:val="004751B8"/>
    <w:rsid w:val="0047580A"/>
    <w:rsid w:val="00475C63"/>
    <w:rsid w:val="00476D8A"/>
    <w:rsid w:val="00477862"/>
    <w:rsid w:val="00477A12"/>
    <w:rsid w:val="00477F9E"/>
    <w:rsid w:val="00482431"/>
    <w:rsid w:val="004828D6"/>
    <w:rsid w:val="00483377"/>
    <w:rsid w:val="00483421"/>
    <w:rsid w:val="00483487"/>
    <w:rsid w:val="00484BDE"/>
    <w:rsid w:val="0048587D"/>
    <w:rsid w:val="0048620B"/>
    <w:rsid w:val="00486F0F"/>
    <w:rsid w:val="004905A0"/>
    <w:rsid w:val="00490832"/>
    <w:rsid w:val="00490A03"/>
    <w:rsid w:val="0049215D"/>
    <w:rsid w:val="00493327"/>
    <w:rsid w:val="004939BF"/>
    <w:rsid w:val="00494204"/>
    <w:rsid w:val="00494DBE"/>
    <w:rsid w:val="004951E0"/>
    <w:rsid w:val="004953CC"/>
    <w:rsid w:val="00495CE6"/>
    <w:rsid w:val="00495FE0"/>
    <w:rsid w:val="004A021A"/>
    <w:rsid w:val="004A03A7"/>
    <w:rsid w:val="004A06C6"/>
    <w:rsid w:val="004A0932"/>
    <w:rsid w:val="004A0A62"/>
    <w:rsid w:val="004A144D"/>
    <w:rsid w:val="004A307B"/>
    <w:rsid w:val="004A323C"/>
    <w:rsid w:val="004A40C9"/>
    <w:rsid w:val="004A573C"/>
    <w:rsid w:val="004A59DC"/>
    <w:rsid w:val="004A5D98"/>
    <w:rsid w:val="004A6917"/>
    <w:rsid w:val="004A71F2"/>
    <w:rsid w:val="004AA618"/>
    <w:rsid w:val="004B091F"/>
    <w:rsid w:val="004B17C7"/>
    <w:rsid w:val="004B17EF"/>
    <w:rsid w:val="004B288B"/>
    <w:rsid w:val="004B288F"/>
    <w:rsid w:val="004B2951"/>
    <w:rsid w:val="004B2EE6"/>
    <w:rsid w:val="004B2F33"/>
    <w:rsid w:val="004B3100"/>
    <w:rsid w:val="004B318E"/>
    <w:rsid w:val="004B3301"/>
    <w:rsid w:val="004B36C3"/>
    <w:rsid w:val="004B39DE"/>
    <w:rsid w:val="004B3B11"/>
    <w:rsid w:val="004B3CC3"/>
    <w:rsid w:val="004B4959"/>
    <w:rsid w:val="004B49DA"/>
    <w:rsid w:val="004B54E8"/>
    <w:rsid w:val="004B5987"/>
    <w:rsid w:val="004B6253"/>
    <w:rsid w:val="004B68C3"/>
    <w:rsid w:val="004B7677"/>
    <w:rsid w:val="004C09C8"/>
    <w:rsid w:val="004C0A30"/>
    <w:rsid w:val="004C0AA0"/>
    <w:rsid w:val="004C1080"/>
    <w:rsid w:val="004C1368"/>
    <w:rsid w:val="004C1FB1"/>
    <w:rsid w:val="004C2441"/>
    <w:rsid w:val="004C25AB"/>
    <w:rsid w:val="004C2AB2"/>
    <w:rsid w:val="004C4033"/>
    <w:rsid w:val="004C4578"/>
    <w:rsid w:val="004C493A"/>
    <w:rsid w:val="004C4CA4"/>
    <w:rsid w:val="004C4FEB"/>
    <w:rsid w:val="004C5C8E"/>
    <w:rsid w:val="004C5EC5"/>
    <w:rsid w:val="004C6B79"/>
    <w:rsid w:val="004C6E2C"/>
    <w:rsid w:val="004C7366"/>
    <w:rsid w:val="004C7E52"/>
    <w:rsid w:val="004C7EC5"/>
    <w:rsid w:val="004D0069"/>
    <w:rsid w:val="004D059B"/>
    <w:rsid w:val="004D0981"/>
    <w:rsid w:val="004D0E64"/>
    <w:rsid w:val="004D100A"/>
    <w:rsid w:val="004D1183"/>
    <w:rsid w:val="004D1365"/>
    <w:rsid w:val="004D15F4"/>
    <w:rsid w:val="004D1E00"/>
    <w:rsid w:val="004D1FA4"/>
    <w:rsid w:val="004D276F"/>
    <w:rsid w:val="004D2C83"/>
    <w:rsid w:val="004D3082"/>
    <w:rsid w:val="004D4789"/>
    <w:rsid w:val="004D4796"/>
    <w:rsid w:val="004D48A8"/>
    <w:rsid w:val="004D4CB6"/>
    <w:rsid w:val="004D4EF6"/>
    <w:rsid w:val="004D523A"/>
    <w:rsid w:val="004D52E2"/>
    <w:rsid w:val="004D5D79"/>
    <w:rsid w:val="004D6673"/>
    <w:rsid w:val="004D68C5"/>
    <w:rsid w:val="004D699F"/>
    <w:rsid w:val="004D7929"/>
    <w:rsid w:val="004E0356"/>
    <w:rsid w:val="004E0BE7"/>
    <w:rsid w:val="004E1D0D"/>
    <w:rsid w:val="004E248D"/>
    <w:rsid w:val="004E24FC"/>
    <w:rsid w:val="004E327C"/>
    <w:rsid w:val="004E3341"/>
    <w:rsid w:val="004E3515"/>
    <w:rsid w:val="004E3DF4"/>
    <w:rsid w:val="004E40B6"/>
    <w:rsid w:val="004E42AC"/>
    <w:rsid w:val="004E4AA9"/>
    <w:rsid w:val="004E4CA4"/>
    <w:rsid w:val="004E6131"/>
    <w:rsid w:val="004E7A0C"/>
    <w:rsid w:val="004F03FE"/>
    <w:rsid w:val="004F10C1"/>
    <w:rsid w:val="004F20EB"/>
    <w:rsid w:val="004F422B"/>
    <w:rsid w:val="004F47CF"/>
    <w:rsid w:val="004F4E6B"/>
    <w:rsid w:val="004F53CB"/>
    <w:rsid w:val="004F5AD9"/>
    <w:rsid w:val="004F5E5A"/>
    <w:rsid w:val="004F60C9"/>
    <w:rsid w:val="004F673F"/>
    <w:rsid w:val="004F6DFE"/>
    <w:rsid w:val="004F6E3A"/>
    <w:rsid w:val="004F72A5"/>
    <w:rsid w:val="004F7367"/>
    <w:rsid w:val="004F75DD"/>
    <w:rsid w:val="004F7667"/>
    <w:rsid w:val="005001E3"/>
    <w:rsid w:val="005002FB"/>
    <w:rsid w:val="00500562"/>
    <w:rsid w:val="00500794"/>
    <w:rsid w:val="005008C3"/>
    <w:rsid w:val="00500D55"/>
    <w:rsid w:val="00501436"/>
    <w:rsid w:val="00501456"/>
    <w:rsid w:val="00502DA3"/>
    <w:rsid w:val="00502E62"/>
    <w:rsid w:val="00503217"/>
    <w:rsid w:val="0050338A"/>
    <w:rsid w:val="005033ED"/>
    <w:rsid w:val="00503C74"/>
    <w:rsid w:val="005040FA"/>
    <w:rsid w:val="0050416C"/>
    <w:rsid w:val="005044E4"/>
    <w:rsid w:val="00506B8A"/>
    <w:rsid w:val="0050930A"/>
    <w:rsid w:val="005103CF"/>
    <w:rsid w:val="0051122D"/>
    <w:rsid w:val="00511298"/>
    <w:rsid w:val="00514619"/>
    <w:rsid w:val="00514E18"/>
    <w:rsid w:val="00515030"/>
    <w:rsid w:val="0051566B"/>
    <w:rsid w:val="005156D2"/>
    <w:rsid w:val="00515E98"/>
    <w:rsid w:val="005169CE"/>
    <w:rsid w:val="00517963"/>
    <w:rsid w:val="0052021A"/>
    <w:rsid w:val="00521081"/>
    <w:rsid w:val="005216C2"/>
    <w:rsid w:val="00521D1C"/>
    <w:rsid w:val="00522054"/>
    <w:rsid w:val="0052212B"/>
    <w:rsid w:val="00523F73"/>
    <w:rsid w:val="0052445E"/>
    <w:rsid w:val="00524AFE"/>
    <w:rsid w:val="005266EA"/>
    <w:rsid w:val="00526DC3"/>
    <w:rsid w:val="00526E73"/>
    <w:rsid w:val="005273E6"/>
    <w:rsid w:val="00527820"/>
    <w:rsid w:val="00527A2B"/>
    <w:rsid w:val="00530173"/>
    <w:rsid w:val="00532418"/>
    <w:rsid w:val="005327A1"/>
    <w:rsid w:val="00532F11"/>
    <w:rsid w:val="00532FC9"/>
    <w:rsid w:val="0053303D"/>
    <w:rsid w:val="005331E0"/>
    <w:rsid w:val="00533F39"/>
    <w:rsid w:val="00534B46"/>
    <w:rsid w:val="00535762"/>
    <w:rsid w:val="005364FC"/>
    <w:rsid w:val="005367BC"/>
    <w:rsid w:val="00537038"/>
    <w:rsid w:val="00537210"/>
    <w:rsid w:val="00540358"/>
    <w:rsid w:val="00540D2F"/>
    <w:rsid w:val="00540D47"/>
    <w:rsid w:val="00540FAB"/>
    <w:rsid w:val="005415EE"/>
    <w:rsid w:val="00541C6E"/>
    <w:rsid w:val="00544AB8"/>
    <w:rsid w:val="00544FBA"/>
    <w:rsid w:val="00545AF7"/>
    <w:rsid w:val="005461A0"/>
    <w:rsid w:val="005463C3"/>
    <w:rsid w:val="00546C80"/>
    <w:rsid w:val="00546E72"/>
    <w:rsid w:val="00547596"/>
    <w:rsid w:val="005476ED"/>
    <w:rsid w:val="00550864"/>
    <w:rsid w:val="00551AF9"/>
    <w:rsid w:val="00551CD6"/>
    <w:rsid w:val="00552971"/>
    <w:rsid w:val="00553ED6"/>
    <w:rsid w:val="005543D8"/>
    <w:rsid w:val="005552CA"/>
    <w:rsid w:val="005554E3"/>
    <w:rsid w:val="0055571E"/>
    <w:rsid w:val="00555F13"/>
    <w:rsid w:val="00556595"/>
    <w:rsid w:val="00556CCE"/>
    <w:rsid w:val="00556F67"/>
    <w:rsid w:val="00557CBD"/>
    <w:rsid w:val="00561BA2"/>
    <w:rsid w:val="00561D18"/>
    <w:rsid w:val="00562012"/>
    <w:rsid w:val="0056217A"/>
    <w:rsid w:val="00563AFA"/>
    <w:rsid w:val="0056427E"/>
    <w:rsid w:val="005651BE"/>
    <w:rsid w:val="005652E8"/>
    <w:rsid w:val="0056541B"/>
    <w:rsid w:val="0056549D"/>
    <w:rsid w:val="00565CA0"/>
    <w:rsid w:val="0056698E"/>
    <w:rsid w:val="005715C4"/>
    <w:rsid w:val="005717E8"/>
    <w:rsid w:val="00572216"/>
    <w:rsid w:val="0057289B"/>
    <w:rsid w:val="00573824"/>
    <w:rsid w:val="00574DF4"/>
    <w:rsid w:val="00575A0E"/>
    <w:rsid w:val="00576A38"/>
    <w:rsid w:val="00576BDA"/>
    <w:rsid w:val="005833F0"/>
    <w:rsid w:val="005834FE"/>
    <w:rsid w:val="005840D8"/>
    <w:rsid w:val="00584BA7"/>
    <w:rsid w:val="00585058"/>
    <w:rsid w:val="005853F1"/>
    <w:rsid w:val="00586A8C"/>
    <w:rsid w:val="00586CAF"/>
    <w:rsid w:val="00586E85"/>
    <w:rsid w:val="005873E9"/>
    <w:rsid w:val="00590895"/>
    <w:rsid w:val="00590B69"/>
    <w:rsid w:val="00591180"/>
    <w:rsid w:val="005917BE"/>
    <w:rsid w:val="00592EA9"/>
    <w:rsid w:val="00592FED"/>
    <w:rsid w:val="00593BC5"/>
    <w:rsid w:val="00594327"/>
    <w:rsid w:val="00594DCC"/>
    <w:rsid w:val="00596CB7"/>
    <w:rsid w:val="0059722C"/>
    <w:rsid w:val="00597D07"/>
    <w:rsid w:val="005A01AE"/>
    <w:rsid w:val="005A04C8"/>
    <w:rsid w:val="005A26C7"/>
    <w:rsid w:val="005A33F9"/>
    <w:rsid w:val="005A3846"/>
    <w:rsid w:val="005A3DB1"/>
    <w:rsid w:val="005A45FB"/>
    <w:rsid w:val="005A55A2"/>
    <w:rsid w:val="005A5BEA"/>
    <w:rsid w:val="005A6AA6"/>
    <w:rsid w:val="005B1C98"/>
    <w:rsid w:val="005B1E04"/>
    <w:rsid w:val="005B2CD2"/>
    <w:rsid w:val="005B3E15"/>
    <w:rsid w:val="005B46DE"/>
    <w:rsid w:val="005B52CD"/>
    <w:rsid w:val="005B66A6"/>
    <w:rsid w:val="005B6841"/>
    <w:rsid w:val="005B6A58"/>
    <w:rsid w:val="005B735E"/>
    <w:rsid w:val="005C0A4E"/>
    <w:rsid w:val="005C242F"/>
    <w:rsid w:val="005C260E"/>
    <w:rsid w:val="005C2C4B"/>
    <w:rsid w:val="005C3288"/>
    <w:rsid w:val="005C33F3"/>
    <w:rsid w:val="005C3B48"/>
    <w:rsid w:val="005C482F"/>
    <w:rsid w:val="005C4B8F"/>
    <w:rsid w:val="005C5186"/>
    <w:rsid w:val="005C58D4"/>
    <w:rsid w:val="005C5D69"/>
    <w:rsid w:val="005C6167"/>
    <w:rsid w:val="005C7112"/>
    <w:rsid w:val="005C72EC"/>
    <w:rsid w:val="005C7386"/>
    <w:rsid w:val="005C7E5E"/>
    <w:rsid w:val="005D01CD"/>
    <w:rsid w:val="005D0561"/>
    <w:rsid w:val="005D0AD9"/>
    <w:rsid w:val="005D1604"/>
    <w:rsid w:val="005D19C0"/>
    <w:rsid w:val="005D1A45"/>
    <w:rsid w:val="005D1BD8"/>
    <w:rsid w:val="005D22F6"/>
    <w:rsid w:val="005D250B"/>
    <w:rsid w:val="005D3EC7"/>
    <w:rsid w:val="005D447A"/>
    <w:rsid w:val="005D47E7"/>
    <w:rsid w:val="005D4BD9"/>
    <w:rsid w:val="005D674B"/>
    <w:rsid w:val="005D6A17"/>
    <w:rsid w:val="005D6BD6"/>
    <w:rsid w:val="005D6D1C"/>
    <w:rsid w:val="005D6DBD"/>
    <w:rsid w:val="005E0778"/>
    <w:rsid w:val="005E0C30"/>
    <w:rsid w:val="005E0DA6"/>
    <w:rsid w:val="005E1CD5"/>
    <w:rsid w:val="005E2182"/>
    <w:rsid w:val="005E3183"/>
    <w:rsid w:val="005E3620"/>
    <w:rsid w:val="005E3C56"/>
    <w:rsid w:val="005E3FBB"/>
    <w:rsid w:val="005E40B0"/>
    <w:rsid w:val="005E431B"/>
    <w:rsid w:val="005E4BBA"/>
    <w:rsid w:val="005E4D79"/>
    <w:rsid w:val="005E5C7F"/>
    <w:rsid w:val="005E6291"/>
    <w:rsid w:val="005E69D9"/>
    <w:rsid w:val="005E6B73"/>
    <w:rsid w:val="005E6F45"/>
    <w:rsid w:val="005E6F52"/>
    <w:rsid w:val="005F22AF"/>
    <w:rsid w:val="005F27F4"/>
    <w:rsid w:val="005F2B1A"/>
    <w:rsid w:val="005F3239"/>
    <w:rsid w:val="005F3474"/>
    <w:rsid w:val="005F363A"/>
    <w:rsid w:val="005F4C69"/>
    <w:rsid w:val="005F55F6"/>
    <w:rsid w:val="005F56DB"/>
    <w:rsid w:val="005F5E06"/>
    <w:rsid w:val="005F6567"/>
    <w:rsid w:val="005F6E82"/>
    <w:rsid w:val="005F7515"/>
    <w:rsid w:val="005F7FB0"/>
    <w:rsid w:val="006021E1"/>
    <w:rsid w:val="00602BF6"/>
    <w:rsid w:val="0060463D"/>
    <w:rsid w:val="00605C2D"/>
    <w:rsid w:val="00606A7B"/>
    <w:rsid w:val="00607094"/>
    <w:rsid w:val="00607256"/>
    <w:rsid w:val="006075CE"/>
    <w:rsid w:val="0060790C"/>
    <w:rsid w:val="00607DED"/>
    <w:rsid w:val="00607EA7"/>
    <w:rsid w:val="006106D5"/>
    <w:rsid w:val="00611247"/>
    <w:rsid w:val="0061298C"/>
    <w:rsid w:val="00612EBD"/>
    <w:rsid w:val="006144B1"/>
    <w:rsid w:val="00615337"/>
    <w:rsid w:val="00615CDD"/>
    <w:rsid w:val="00616405"/>
    <w:rsid w:val="006165F0"/>
    <w:rsid w:val="00617163"/>
    <w:rsid w:val="00617932"/>
    <w:rsid w:val="0062180D"/>
    <w:rsid w:val="00622246"/>
    <w:rsid w:val="00622F86"/>
    <w:rsid w:val="00622FFE"/>
    <w:rsid w:val="00624594"/>
    <w:rsid w:val="00625617"/>
    <w:rsid w:val="00626228"/>
    <w:rsid w:val="00626624"/>
    <w:rsid w:val="00630EC2"/>
    <w:rsid w:val="0063181D"/>
    <w:rsid w:val="00631EAF"/>
    <w:rsid w:val="00631EC0"/>
    <w:rsid w:val="0063271D"/>
    <w:rsid w:val="00632D7C"/>
    <w:rsid w:val="006335F1"/>
    <w:rsid w:val="00633B28"/>
    <w:rsid w:val="0063458F"/>
    <w:rsid w:val="006345B6"/>
    <w:rsid w:val="00634B9D"/>
    <w:rsid w:val="00635214"/>
    <w:rsid w:val="00635616"/>
    <w:rsid w:val="00635712"/>
    <w:rsid w:val="00636007"/>
    <w:rsid w:val="006368FF"/>
    <w:rsid w:val="006371B4"/>
    <w:rsid w:val="0063797A"/>
    <w:rsid w:val="0063798A"/>
    <w:rsid w:val="0064041D"/>
    <w:rsid w:val="006404B3"/>
    <w:rsid w:val="0064107F"/>
    <w:rsid w:val="006419D8"/>
    <w:rsid w:val="0064221C"/>
    <w:rsid w:val="00642450"/>
    <w:rsid w:val="00642947"/>
    <w:rsid w:val="00642CF1"/>
    <w:rsid w:val="00642FED"/>
    <w:rsid w:val="006431FC"/>
    <w:rsid w:val="00643202"/>
    <w:rsid w:val="00643405"/>
    <w:rsid w:val="00643C30"/>
    <w:rsid w:val="00643D8A"/>
    <w:rsid w:val="006443C3"/>
    <w:rsid w:val="00645112"/>
    <w:rsid w:val="00645198"/>
    <w:rsid w:val="00646250"/>
    <w:rsid w:val="006469F9"/>
    <w:rsid w:val="00647915"/>
    <w:rsid w:val="00647D43"/>
    <w:rsid w:val="00650472"/>
    <w:rsid w:val="0065066B"/>
    <w:rsid w:val="00650B0F"/>
    <w:rsid w:val="00651F02"/>
    <w:rsid w:val="00651FEB"/>
    <w:rsid w:val="00652229"/>
    <w:rsid w:val="006526E1"/>
    <w:rsid w:val="00652793"/>
    <w:rsid w:val="00652A55"/>
    <w:rsid w:val="0065312D"/>
    <w:rsid w:val="0065416F"/>
    <w:rsid w:val="00654D15"/>
    <w:rsid w:val="00655CAE"/>
    <w:rsid w:val="00655DF9"/>
    <w:rsid w:val="00656A90"/>
    <w:rsid w:val="00656BB1"/>
    <w:rsid w:val="006571B6"/>
    <w:rsid w:val="00661E88"/>
    <w:rsid w:val="006622E6"/>
    <w:rsid w:val="006626CA"/>
    <w:rsid w:val="00662D12"/>
    <w:rsid w:val="00662D8F"/>
    <w:rsid w:val="00663487"/>
    <w:rsid w:val="00663915"/>
    <w:rsid w:val="00664815"/>
    <w:rsid w:val="00665062"/>
    <w:rsid w:val="006652AA"/>
    <w:rsid w:val="00665BAB"/>
    <w:rsid w:val="006666B0"/>
    <w:rsid w:val="00666AA3"/>
    <w:rsid w:val="00666C65"/>
    <w:rsid w:val="00667751"/>
    <w:rsid w:val="00667BCD"/>
    <w:rsid w:val="00671227"/>
    <w:rsid w:val="006718B6"/>
    <w:rsid w:val="00671BE7"/>
    <w:rsid w:val="00671F55"/>
    <w:rsid w:val="00672382"/>
    <w:rsid w:val="006726CA"/>
    <w:rsid w:val="00672F3C"/>
    <w:rsid w:val="0067389E"/>
    <w:rsid w:val="00673A89"/>
    <w:rsid w:val="00673FDB"/>
    <w:rsid w:val="0067508D"/>
    <w:rsid w:val="0067587B"/>
    <w:rsid w:val="00680477"/>
    <w:rsid w:val="0068130E"/>
    <w:rsid w:val="006822D6"/>
    <w:rsid w:val="00682438"/>
    <w:rsid w:val="00682556"/>
    <w:rsid w:val="00682643"/>
    <w:rsid w:val="00682897"/>
    <w:rsid w:val="00682BF5"/>
    <w:rsid w:val="00682EB9"/>
    <w:rsid w:val="0068441A"/>
    <w:rsid w:val="00684E71"/>
    <w:rsid w:val="00685438"/>
    <w:rsid w:val="006862CA"/>
    <w:rsid w:val="00686912"/>
    <w:rsid w:val="00686F9C"/>
    <w:rsid w:val="006876DA"/>
    <w:rsid w:val="00687ADA"/>
    <w:rsid w:val="00687E6E"/>
    <w:rsid w:val="00690B01"/>
    <w:rsid w:val="00690B19"/>
    <w:rsid w:val="006913AB"/>
    <w:rsid w:val="0069199E"/>
    <w:rsid w:val="006934E2"/>
    <w:rsid w:val="00693505"/>
    <w:rsid w:val="00695ED5"/>
    <w:rsid w:val="00695F28"/>
    <w:rsid w:val="006963F4"/>
    <w:rsid w:val="00696660"/>
    <w:rsid w:val="00696798"/>
    <w:rsid w:val="00697155"/>
    <w:rsid w:val="006A0876"/>
    <w:rsid w:val="006A0A3C"/>
    <w:rsid w:val="006A0AB3"/>
    <w:rsid w:val="006A2009"/>
    <w:rsid w:val="006A2AE3"/>
    <w:rsid w:val="006A34C1"/>
    <w:rsid w:val="006A473A"/>
    <w:rsid w:val="006A4E3E"/>
    <w:rsid w:val="006A5603"/>
    <w:rsid w:val="006A65F9"/>
    <w:rsid w:val="006A6CE3"/>
    <w:rsid w:val="006A719C"/>
    <w:rsid w:val="006A760B"/>
    <w:rsid w:val="006A79F0"/>
    <w:rsid w:val="006B0EA3"/>
    <w:rsid w:val="006B2FE1"/>
    <w:rsid w:val="006B3174"/>
    <w:rsid w:val="006B32B9"/>
    <w:rsid w:val="006B3572"/>
    <w:rsid w:val="006B47EE"/>
    <w:rsid w:val="006B499F"/>
    <w:rsid w:val="006B62BA"/>
    <w:rsid w:val="006B692E"/>
    <w:rsid w:val="006B76B3"/>
    <w:rsid w:val="006C06E8"/>
    <w:rsid w:val="006C1358"/>
    <w:rsid w:val="006C2A60"/>
    <w:rsid w:val="006C2F30"/>
    <w:rsid w:val="006C3167"/>
    <w:rsid w:val="006C33BE"/>
    <w:rsid w:val="006C3ADA"/>
    <w:rsid w:val="006C3C76"/>
    <w:rsid w:val="006C496C"/>
    <w:rsid w:val="006C4E4B"/>
    <w:rsid w:val="006C6602"/>
    <w:rsid w:val="006C6BBA"/>
    <w:rsid w:val="006C75E2"/>
    <w:rsid w:val="006C78BE"/>
    <w:rsid w:val="006C7E78"/>
    <w:rsid w:val="006D0849"/>
    <w:rsid w:val="006D098F"/>
    <w:rsid w:val="006D0BA2"/>
    <w:rsid w:val="006D1018"/>
    <w:rsid w:val="006D150B"/>
    <w:rsid w:val="006D2A64"/>
    <w:rsid w:val="006D3919"/>
    <w:rsid w:val="006D4996"/>
    <w:rsid w:val="006D54AB"/>
    <w:rsid w:val="006D6387"/>
    <w:rsid w:val="006D739B"/>
    <w:rsid w:val="006E014E"/>
    <w:rsid w:val="006E03E7"/>
    <w:rsid w:val="006E1BC2"/>
    <w:rsid w:val="006E1FA9"/>
    <w:rsid w:val="006E28FD"/>
    <w:rsid w:val="006E29D0"/>
    <w:rsid w:val="006E2F5B"/>
    <w:rsid w:val="006E3006"/>
    <w:rsid w:val="006E4314"/>
    <w:rsid w:val="006E46BF"/>
    <w:rsid w:val="006E5032"/>
    <w:rsid w:val="006E5BDA"/>
    <w:rsid w:val="006E6777"/>
    <w:rsid w:val="006E6F8C"/>
    <w:rsid w:val="006E7C8F"/>
    <w:rsid w:val="006F0514"/>
    <w:rsid w:val="006F0AC5"/>
    <w:rsid w:val="006F0FC7"/>
    <w:rsid w:val="006F16F8"/>
    <w:rsid w:val="006F1948"/>
    <w:rsid w:val="006F1BF0"/>
    <w:rsid w:val="006F284E"/>
    <w:rsid w:val="006F39A9"/>
    <w:rsid w:val="006F4647"/>
    <w:rsid w:val="006F47C9"/>
    <w:rsid w:val="006F56FB"/>
    <w:rsid w:val="006F5DA6"/>
    <w:rsid w:val="006F6228"/>
    <w:rsid w:val="006F670F"/>
    <w:rsid w:val="006F72DC"/>
    <w:rsid w:val="007007E6"/>
    <w:rsid w:val="00700EE1"/>
    <w:rsid w:val="007014AC"/>
    <w:rsid w:val="00701EA6"/>
    <w:rsid w:val="00702048"/>
    <w:rsid w:val="0070279B"/>
    <w:rsid w:val="00702921"/>
    <w:rsid w:val="00702D38"/>
    <w:rsid w:val="00703012"/>
    <w:rsid w:val="00703272"/>
    <w:rsid w:val="00703954"/>
    <w:rsid w:val="0070442D"/>
    <w:rsid w:val="00704547"/>
    <w:rsid w:val="0070646D"/>
    <w:rsid w:val="007064E1"/>
    <w:rsid w:val="007066BF"/>
    <w:rsid w:val="0070733C"/>
    <w:rsid w:val="00707B5D"/>
    <w:rsid w:val="00707E62"/>
    <w:rsid w:val="00710733"/>
    <w:rsid w:val="00710A73"/>
    <w:rsid w:val="00710C5D"/>
    <w:rsid w:val="00710D4D"/>
    <w:rsid w:val="007111D5"/>
    <w:rsid w:val="0071348C"/>
    <w:rsid w:val="0071381F"/>
    <w:rsid w:val="00714422"/>
    <w:rsid w:val="00714541"/>
    <w:rsid w:val="00714A9A"/>
    <w:rsid w:val="00715584"/>
    <w:rsid w:val="00715A2D"/>
    <w:rsid w:val="00715D12"/>
    <w:rsid w:val="00716078"/>
    <w:rsid w:val="00717273"/>
    <w:rsid w:val="0071784C"/>
    <w:rsid w:val="00720458"/>
    <w:rsid w:val="00720504"/>
    <w:rsid w:val="00720E63"/>
    <w:rsid w:val="00720FD4"/>
    <w:rsid w:val="00721FC5"/>
    <w:rsid w:val="007220DB"/>
    <w:rsid w:val="0072270F"/>
    <w:rsid w:val="00722A81"/>
    <w:rsid w:val="00724956"/>
    <w:rsid w:val="007249CB"/>
    <w:rsid w:val="00724AF2"/>
    <w:rsid w:val="00727BB3"/>
    <w:rsid w:val="0073096C"/>
    <w:rsid w:val="00730E7A"/>
    <w:rsid w:val="00732395"/>
    <w:rsid w:val="00732E4E"/>
    <w:rsid w:val="0073335D"/>
    <w:rsid w:val="00733A46"/>
    <w:rsid w:val="00735B69"/>
    <w:rsid w:val="00736ADF"/>
    <w:rsid w:val="00736C23"/>
    <w:rsid w:val="00740111"/>
    <w:rsid w:val="0074088F"/>
    <w:rsid w:val="0074146F"/>
    <w:rsid w:val="00741FD5"/>
    <w:rsid w:val="00742398"/>
    <w:rsid w:val="007425F0"/>
    <w:rsid w:val="007426C8"/>
    <w:rsid w:val="007432A9"/>
    <w:rsid w:val="00743450"/>
    <w:rsid w:val="0074365F"/>
    <w:rsid w:val="00743C80"/>
    <w:rsid w:val="0074499A"/>
    <w:rsid w:val="0074513E"/>
    <w:rsid w:val="0074528A"/>
    <w:rsid w:val="007454A2"/>
    <w:rsid w:val="00746FE0"/>
    <w:rsid w:val="007471F4"/>
    <w:rsid w:val="00747AD7"/>
    <w:rsid w:val="007507B5"/>
    <w:rsid w:val="0075091D"/>
    <w:rsid w:val="0075092F"/>
    <w:rsid w:val="007509F5"/>
    <w:rsid w:val="00751A3E"/>
    <w:rsid w:val="00752B3D"/>
    <w:rsid w:val="00753A24"/>
    <w:rsid w:val="0075430D"/>
    <w:rsid w:val="007546D3"/>
    <w:rsid w:val="00754CDA"/>
    <w:rsid w:val="0075502C"/>
    <w:rsid w:val="00755343"/>
    <w:rsid w:val="0075609E"/>
    <w:rsid w:val="00756293"/>
    <w:rsid w:val="007566CC"/>
    <w:rsid w:val="00756951"/>
    <w:rsid w:val="007578BB"/>
    <w:rsid w:val="007605BC"/>
    <w:rsid w:val="00760A9B"/>
    <w:rsid w:val="00760D41"/>
    <w:rsid w:val="00760EA0"/>
    <w:rsid w:val="007614E0"/>
    <w:rsid w:val="007629AE"/>
    <w:rsid w:val="00762A38"/>
    <w:rsid w:val="00763831"/>
    <w:rsid w:val="007638E5"/>
    <w:rsid w:val="00764A22"/>
    <w:rsid w:val="00765AAE"/>
    <w:rsid w:val="0076636B"/>
    <w:rsid w:val="00766513"/>
    <w:rsid w:val="00766729"/>
    <w:rsid w:val="00766DB5"/>
    <w:rsid w:val="007677A8"/>
    <w:rsid w:val="00767B40"/>
    <w:rsid w:val="0077170D"/>
    <w:rsid w:val="00771A8B"/>
    <w:rsid w:val="007720B2"/>
    <w:rsid w:val="00772188"/>
    <w:rsid w:val="0077222A"/>
    <w:rsid w:val="00772626"/>
    <w:rsid w:val="007749FA"/>
    <w:rsid w:val="0077527C"/>
    <w:rsid w:val="00775438"/>
    <w:rsid w:val="00775813"/>
    <w:rsid w:val="00775AF9"/>
    <w:rsid w:val="0077640F"/>
    <w:rsid w:val="007813D0"/>
    <w:rsid w:val="00782B00"/>
    <w:rsid w:val="007830D4"/>
    <w:rsid w:val="007832C5"/>
    <w:rsid w:val="00784397"/>
    <w:rsid w:val="007843F4"/>
    <w:rsid w:val="007845AC"/>
    <w:rsid w:val="00784CFF"/>
    <w:rsid w:val="00784DF1"/>
    <w:rsid w:val="00785993"/>
    <w:rsid w:val="00785E7A"/>
    <w:rsid w:val="00786573"/>
    <w:rsid w:val="007866E2"/>
    <w:rsid w:val="007868EA"/>
    <w:rsid w:val="00786BA3"/>
    <w:rsid w:val="00786C23"/>
    <w:rsid w:val="00787C45"/>
    <w:rsid w:val="007900B4"/>
    <w:rsid w:val="007905AF"/>
    <w:rsid w:val="00790AFA"/>
    <w:rsid w:val="00790D55"/>
    <w:rsid w:val="007912DF"/>
    <w:rsid w:val="0079202F"/>
    <w:rsid w:val="00792CD7"/>
    <w:rsid w:val="00793D29"/>
    <w:rsid w:val="00794289"/>
    <w:rsid w:val="0079481C"/>
    <w:rsid w:val="00795495"/>
    <w:rsid w:val="0079557E"/>
    <w:rsid w:val="00795AF2"/>
    <w:rsid w:val="00796DD4"/>
    <w:rsid w:val="00797B71"/>
    <w:rsid w:val="007A004C"/>
    <w:rsid w:val="007A05CF"/>
    <w:rsid w:val="007A0687"/>
    <w:rsid w:val="007A0A0B"/>
    <w:rsid w:val="007A1796"/>
    <w:rsid w:val="007A282F"/>
    <w:rsid w:val="007A2AAD"/>
    <w:rsid w:val="007A3744"/>
    <w:rsid w:val="007A4432"/>
    <w:rsid w:val="007A49D6"/>
    <w:rsid w:val="007A5A70"/>
    <w:rsid w:val="007A5C2C"/>
    <w:rsid w:val="007A62EA"/>
    <w:rsid w:val="007A65A2"/>
    <w:rsid w:val="007A7312"/>
    <w:rsid w:val="007A784E"/>
    <w:rsid w:val="007A7DB7"/>
    <w:rsid w:val="007B00E1"/>
    <w:rsid w:val="007B0192"/>
    <w:rsid w:val="007B0E1F"/>
    <w:rsid w:val="007B1A57"/>
    <w:rsid w:val="007B23F5"/>
    <w:rsid w:val="007B30BA"/>
    <w:rsid w:val="007B3A54"/>
    <w:rsid w:val="007B499C"/>
    <w:rsid w:val="007B4C8F"/>
    <w:rsid w:val="007B4D4B"/>
    <w:rsid w:val="007B58C6"/>
    <w:rsid w:val="007B69C2"/>
    <w:rsid w:val="007B6B38"/>
    <w:rsid w:val="007B707A"/>
    <w:rsid w:val="007B71FE"/>
    <w:rsid w:val="007B75C8"/>
    <w:rsid w:val="007C1A8B"/>
    <w:rsid w:val="007C1A92"/>
    <w:rsid w:val="007C2450"/>
    <w:rsid w:val="007C2FA8"/>
    <w:rsid w:val="007C35A1"/>
    <w:rsid w:val="007C41AE"/>
    <w:rsid w:val="007C42D1"/>
    <w:rsid w:val="007C4854"/>
    <w:rsid w:val="007C4AAF"/>
    <w:rsid w:val="007C52E0"/>
    <w:rsid w:val="007C76E5"/>
    <w:rsid w:val="007C7A70"/>
    <w:rsid w:val="007C7CB4"/>
    <w:rsid w:val="007D00F8"/>
    <w:rsid w:val="007D228A"/>
    <w:rsid w:val="007D2A02"/>
    <w:rsid w:val="007D304D"/>
    <w:rsid w:val="007D37DF"/>
    <w:rsid w:val="007D3E8E"/>
    <w:rsid w:val="007D48DF"/>
    <w:rsid w:val="007D59B8"/>
    <w:rsid w:val="007D5B1B"/>
    <w:rsid w:val="007D5E9F"/>
    <w:rsid w:val="007D62A4"/>
    <w:rsid w:val="007D62E2"/>
    <w:rsid w:val="007D64DA"/>
    <w:rsid w:val="007D738F"/>
    <w:rsid w:val="007D75C1"/>
    <w:rsid w:val="007D78A4"/>
    <w:rsid w:val="007D7C03"/>
    <w:rsid w:val="007E051D"/>
    <w:rsid w:val="007E0B32"/>
    <w:rsid w:val="007E1C5B"/>
    <w:rsid w:val="007E2C0F"/>
    <w:rsid w:val="007E4048"/>
    <w:rsid w:val="007E4564"/>
    <w:rsid w:val="007E5397"/>
    <w:rsid w:val="007E54CE"/>
    <w:rsid w:val="007E5FE0"/>
    <w:rsid w:val="007E62CD"/>
    <w:rsid w:val="007E6A4E"/>
    <w:rsid w:val="007E6AFB"/>
    <w:rsid w:val="007E6EA1"/>
    <w:rsid w:val="007E6EF3"/>
    <w:rsid w:val="007E7820"/>
    <w:rsid w:val="007F0F63"/>
    <w:rsid w:val="007F1233"/>
    <w:rsid w:val="007F1C00"/>
    <w:rsid w:val="007F2A76"/>
    <w:rsid w:val="007F2B1E"/>
    <w:rsid w:val="007F3DB7"/>
    <w:rsid w:val="007F4C83"/>
    <w:rsid w:val="007F56BC"/>
    <w:rsid w:val="007F57F6"/>
    <w:rsid w:val="007F5CE7"/>
    <w:rsid w:val="007F62B4"/>
    <w:rsid w:val="007F69FC"/>
    <w:rsid w:val="007F71FF"/>
    <w:rsid w:val="007F7C87"/>
    <w:rsid w:val="00800B82"/>
    <w:rsid w:val="00801087"/>
    <w:rsid w:val="008012B1"/>
    <w:rsid w:val="00801486"/>
    <w:rsid w:val="00801517"/>
    <w:rsid w:val="00801C25"/>
    <w:rsid w:val="00801E5E"/>
    <w:rsid w:val="00802727"/>
    <w:rsid w:val="0080283F"/>
    <w:rsid w:val="00802A9C"/>
    <w:rsid w:val="00802BF8"/>
    <w:rsid w:val="00802D01"/>
    <w:rsid w:val="00803B15"/>
    <w:rsid w:val="00803B38"/>
    <w:rsid w:val="008041F9"/>
    <w:rsid w:val="0080450B"/>
    <w:rsid w:val="008048FF"/>
    <w:rsid w:val="0080495B"/>
    <w:rsid w:val="00806864"/>
    <w:rsid w:val="00807602"/>
    <w:rsid w:val="00807A2F"/>
    <w:rsid w:val="00807B88"/>
    <w:rsid w:val="00807CE4"/>
    <w:rsid w:val="0081035E"/>
    <w:rsid w:val="00811B1E"/>
    <w:rsid w:val="0081309C"/>
    <w:rsid w:val="00813492"/>
    <w:rsid w:val="0081369F"/>
    <w:rsid w:val="008150BF"/>
    <w:rsid w:val="0081575E"/>
    <w:rsid w:val="00816148"/>
    <w:rsid w:val="0081664E"/>
    <w:rsid w:val="00816B90"/>
    <w:rsid w:val="00817248"/>
    <w:rsid w:val="008172FC"/>
    <w:rsid w:val="00817A30"/>
    <w:rsid w:val="00817AE8"/>
    <w:rsid w:val="00817DA6"/>
    <w:rsid w:val="00817DE8"/>
    <w:rsid w:val="00817F0A"/>
    <w:rsid w:val="008209A6"/>
    <w:rsid w:val="00820F28"/>
    <w:rsid w:val="00821A8A"/>
    <w:rsid w:val="00821BFF"/>
    <w:rsid w:val="008229F5"/>
    <w:rsid w:val="00822BB5"/>
    <w:rsid w:val="0082301F"/>
    <w:rsid w:val="0082379C"/>
    <w:rsid w:val="008238DA"/>
    <w:rsid w:val="0082425B"/>
    <w:rsid w:val="008247B2"/>
    <w:rsid w:val="00824CEE"/>
    <w:rsid w:val="00825613"/>
    <w:rsid w:val="00825F97"/>
    <w:rsid w:val="00826087"/>
    <w:rsid w:val="008260C7"/>
    <w:rsid w:val="0082699A"/>
    <w:rsid w:val="00826E66"/>
    <w:rsid w:val="00826ECE"/>
    <w:rsid w:val="00827C0F"/>
    <w:rsid w:val="00830092"/>
    <w:rsid w:val="008306FA"/>
    <w:rsid w:val="00830B90"/>
    <w:rsid w:val="008312D9"/>
    <w:rsid w:val="0083242C"/>
    <w:rsid w:val="00832633"/>
    <w:rsid w:val="00833048"/>
    <w:rsid w:val="00833AD4"/>
    <w:rsid w:val="00833CEB"/>
    <w:rsid w:val="00833F7C"/>
    <w:rsid w:val="008343A3"/>
    <w:rsid w:val="00835C4E"/>
    <w:rsid w:val="0083609D"/>
    <w:rsid w:val="00836252"/>
    <w:rsid w:val="00836FE7"/>
    <w:rsid w:val="008372B3"/>
    <w:rsid w:val="008372D2"/>
    <w:rsid w:val="008377BC"/>
    <w:rsid w:val="00837F1F"/>
    <w:rsid w:val="008408B2"/>
    <w:rsid w:val="0084208A"/>
    <w:rsid w:val="008442BF"/>
    <w:rsid w:val="008442ED"/>
    <w:rsid w:val="00844C17"/>
    <w:rsid w:val="00844F71"/>
    <w:rsid w:val="00845FAA"/>
    <w:rsid w:val="00846017"/>
    <w:rsid w:val="008463D0"/>
    <w:rsid w:val="00846D0F"/>
    <w:rsid w:val="00846F36"/>
    <w:rsid w:val="008472BF"/>
    <w:rsid w:val="00847726"/>
    <w:rsid w:val="00847E9C"/>
    <w:rsid w:val="00850943"/>
    <w:rsid w:val="00850FF3"/>
    <w:rsid w:val="00851986"/>
    <w:rsid w:val="008520AA"/>
    <w:rsid w:val="00852511"/>
    <w:rsid w:val="00852758"/>
    <w:rsid w:val="00853B93"/>
    <w:rsid w:val="0085537B"/>
    <w:rsid w:val="008554AB"/>
    <w:rsid w:val="008554FA"/>
    <w:rsid w:val="00855A05"/>
    <w:rsid w:val="00855AA4"/>
    <w:rsid w:val="0085633B"/>
    <w:rsid w:val="008569DA"/>
    <w:rsid w:val="00857408"/>
    <w:rsid w:val="008578A9"/>
    <w:rsid w:val="00860153"/>
    <w:rsid w:val="0086072A"/>
    <w:rsid w:val="0086088F"/>
    <w:rsid w:val="00860953"/>
    <w:rsid w:val="008609BB"/>
    <w:rsid w:val="00860CA2"/>
    <w:rsid w:val="008614F1"/>
    <w:rsid w:val="0086285D"/>
    <w:rsid w:val="00862C26"/>
    <w:rsid w:val="0086367F"/>
    <w:rsid w:val="008639B3"/>
    <w:rsid w:val="00863C1A"/>
    <w:rsid w:val="0086419D"/>
    <w:rsid w:val="008641BD"/>
    <w:rsid w:val="00865D40"/>
    <w:rsid w:val="00866256"/>
    <w:rsid w:val="0086712C"/>
    <w:rsid w:val="008674D9"/>
    <w:rsid w:val="00870702"/>
    <w:rsid w:val="008712FE"/>
    <w:rsid w:val="0087142D"/>
    <w:rsid w:val="0087171A"/>
    <w:rsid w:val="00872085"/>
    <w:rsid w:val="0087238F"/>
    <w:rsid w:val="00872CC8"/>
    <w:rsid w:val="00872FD9"/>
    <w:rsid w:val="0087330E"/>
    <w:rsid w:val="00873416"/>
    <w:rsid w:val="0087370A"/>
    <w:rsid w:val="00873956"/>
    <w:rsid w:val="00875239"/>
    <w:rsid w:val="008769B4"/>
    <w:rsid w:val="00876E02"/>
    <w:rsid w:val="00877189"/>
    <w:rsid w:val="008773FF"/>
    <w:rsid w:val="008776A6"/>
    <w:rsid w:val="00877F7F"/>
    <w:rsid w:val="00880140"/>
    <w:rsid w:val="00880E72"/>
    <w:rsid w:val="0088103C"/>
    <w:rsid w:val="0088129D"/>
    <w:rsid w:val="008825EE"/>
    <w:rsid w:val="00882E3B"/>
    <w:rsid w:val="008832FF"/>
    <w:rsid w:val="008833FC"/>
    <w:rsid w:val="0088347D"/>
    <w:rsid w:val="00883512"/>
    <w:rsid w:val="0088596E"/>
    <w:rsid w:val="0088599D"/>
    <w:rsid w:val="00886C06"/>
    <w:rsid w:val="00886CCF"/>
    <w:rsid w:val="00887DAE"/>
    <w:rsid w:val="00887DFC"/>
    <w:rsid w:val="00890B94"/>
    <w:rsid w:val="00890E79"/>
    <w:rsid w:val="008911D9"/>
    <w:rsid w:val="008911F8"/>
    <w:rsid w:val="00891342"/>
    <w:rsid w:val="00891663"/>
    <w:rsid w:val="00891BAD"/>
    <w:rsid w:val="008927D2"/>
    <w:rsid w:val="00892D6B"/>
    <w:rsid w:val="00894838"/>
    <w:rsid w:val="008953C4"/>
    <w:rsid w:val="008953D6"/>
    <w:rsid w:val="00896296"/>
    <w:rsid w:val="0089656F"/>
    <w:rsid w:val="008971A4"/>
    <w:rsid w:val="00897278"/>
    <w:rsid w:val="0089776B"/>
    <w:rsid w:val="0089796A"/>
    <w:rsid w:val="008A017D"/>
    <w:rsid w:val="008A0BD0"/>
    <w:rsid w:val="008A126A"/>
    <w:rsid w:val="008A153F"/>
    <w:rsid w:val="008A2359"/>
    <w:rsid w:val="008A2375"/>
    <w:rsid w:val="008A42E7"/>
    <w:rsid w:val="008A4338"/>
    <w:rsid w:val="008A4A3D"/>
    <w:rsid w:val="008A50A8"/>
    <w:rsid w:val="008A54FE"/>
    <w:rsid w:val="008A5968"/>
    <w:rsid w:val="008A6E5F"/>
    <w:rsid w:val="008A757A"/>
    <w:rsid w:val="008B03C0"/>
    <w:rsid w:val="008B0FA5"/>
    <w:rsid w:val="008B1852"/>
    <w:rsid w:val="008B1F43"/>
    <w:rsid w:val="008B2465"/>
    <w:rsid w:val="008B4651"/>
    <w:rsid w:val="008B4C6B"/>
    <w:rsid w:val="008B5936"/>
    <w:rsid w:val="008B5B9B"/>
    <w:rsid w:val="008B6000"/>
    <w:rsid w:val="008B615C"/>
    <w:rsid w:val="008B6444"/>
    <w:rsid w:val="008B649F"/>
    <w:rsid w:val="008B65D6"/>
    <w:rsid w:val="008C02BE"/>
    <w:rsid w:val="008C031D"/>
    <w:rsid w:val="008C08C8"/>
    <w:rsid w:val="008C0D04"/>
    <w:rsid w:val="008C11F4"/>
    <w:rsid w:val="008C3114"/>
    <w:rsid w:val="008C3159"/>
    <w:rsid w:val="008C323E"/>
    <w:rsid w:val="008C54B7"/>
    <w:rsid w:val="008C63C8"/>
    <w:rsid w:val="008C6A56"/>
    <w:rsid w:val="008C6C36"/>
    <w:rsid w:val="008C74BD"/>
    <w:rsid w:val="008D047E"/>
    <w:rsid w:val="008D0F13"/>
    <w:rsid w:val="008D13E0"/>
    <w:rsid w:val="008D1AEA"/>
    <w:rsid w:val="008D2665"/>
    <w:rsid w:val="008D36DD"/>
    <w:rsid w:val="008D4415"/>
    <w:rsid w:val="008D4982"/>
    <w:rsid w:val="008D5546"/>
    <w:rsid w:val="008D593B"/>
    <w:rsid w:val="008D668F"/>
    <w:rsid w:val="008D71C4"/>
    <w:rsid w:val="008D76C5"/>
    <w:rsid w:val="008D7B0D"/>
    <w:rsid w:val="008E0148"/>
    <w:rsid w:val="008E0353"/>
    <w:rsid w:val="008E09B0"/>
    <w:rsid w:val="008E0A04"/>
    <w:rsid w:val="008E0AFA"/>
    <w:rsid w:val="008E1102"/>
    <w:rsid w:val="008E149B"/>
    <w:rsid w:val="008E1F9D"/>
    <w:rsid w:val="008E25AE"/>
    <w:rsid w:val="008E3FA5"/>
    <w:rsid w:val="008E6864"/>
    <w:rsid w:val="008E695C"/>
    <w:rsid w:val="008E6A18"/>
    <w:rsid w:val="008E6AAD"/>
    <w:rsid w:val="008E75D3"/>
    <w:rsid w:val="008E7F60"/>
    <w:rsid w:val="008F0768"/>
    <w:rsid w:val="008F0CE4"/>
    <w:rsid w:val="008F0F32"/>
    <w:rsid w:val="008F125E"/>
    <w:rsid w:val="008F1E6D"/>
    <w:rsid w:val="008F2E17"/>
    <w:rsid w:val="008F35BF"/>
    <w:rsid w:val="008F4607"/>
    <w:rsid w:val="008F4A98"/>
    <w:rsid w:val="008F4D2F"/>
    <w:rsid w:val="008F4DC3"/>
    <w:rsid w:val="008F6D5B"/>
    <w:rsid w:val="008F7FD6"/>
    <w:rsid w:val="00900181"/>
    <w:rsid w:val="009003E4"/>
    <w:rsid w:val="00900854"/>
    <w:rsid w:val="00900D6C"/>
    <w:rsid w:val="009014D0"/>
    <w:rsid w:val="00901829"/>
    <w:rsid w:val="00901D1B"/>
    <w:rsid w:val="00901EC3"/>
    <w:rsid w:val="00902062"/>
    <w:rsid w:val="00902770"/>
    <w:rsid w:val="00902834"/>
    <w:rsid w:val="0090295C"/>
    <w:rsid w:val="00902BE9"/>
    <w:rsid w:val="0090319D"/>
    <w:rsid w:val="00904CBF"/>
    <w:rsid w:val="0090503A"/>
    <w:rsid w:val="00905ADA"/>
    <w:rsid w:val="00905C62"/>
    <w:rsid w:val="00906292"/>
    <w:rsid w:val="00906339"/>
    <w:rsid w:val="009065A8"/>
    <w:rsid w:val="00906BCB"/>
    <w:rsid w:val="009103E1"/>
    <w:rsid w:val="009111BB"/>
    <w:rsid w:val="009115C3"/>
    <w:rsid w:val="00914B15"/>
    <w:rsid w:val="00914B5B"/>
    <w:rsid w:val="00915467"/>
    <w:rsid w:val="00915BAE"/>
    <w:rsid w:val="00916406"/>
    <w:rsid w:val="00916477"/>
    <w:rsid w:val="00916612"/>
    <w:rsid w:val="00917162"/>
    <w:rsid w:val="0091770F"/>
    <w:rsid w:val="009178AA"/>
    <w:rsid w:val="00920049"/>
    <w:rsid w:val="009211C4"/>
    <w:rsid w:val="00921AAE"/>
    <w:rsid w:val="00921D1A"/>
    <w:rsid w:val="00921D20"/>
    <w:rsid w:val="00924025"/>
    <w:rsid w:val="00924168"/>
    <w:rsid w:val="0092491A"/>
    <w:rsid w:val="00924D22"/>
    <w:rsid w:val="009251CC"/>
    <w:rsid w:val="00925746"/>
    <w:rsid w:val="00925981"/>
    <w:rsid w:val="00925F4B"/>
    <w:rsid w:val="00926D10"/>
    <w:rsid w:val="0092714E"/>
    <w:rsid w:val="00927685"/>
    <w:rsid w:val="0092796D"/>
    <w:rsid w:val="00930391"/>
    <w:rsid w:val="00931052"/>
    <w:rsid w:val="0093188F"/>
    <w:rsid w:val="00931CCB"/>
    <w:rsid w:val="0093216A"/>
    <w:rsid w:val="00932307"/>
    <w:rsid w:val="0093275B"/>
    <w:rsid w:val="00932FDE"/>
    <w:rsid w:val="009333B4"/>
    <w:rsid w:val="00934018"/>
    <w:rsid w:val="009340DD"/>
    <w:rsid w:val="009354DE"/>
    <w:rsid w:val="009357F2"/>
    <w:rsid w:val="00935D9F"/>
    <w:rsid w:val="009371E2"/>
    <w:rsid w:val="00937AD1"/>
    <w:rsid w:val="00937C9C"/>
    <w:rsid w:val="00940D2D"/>
    <w:rsid w:val="009410C6"/>
    <w:rsid w:val="00942002"/>
    <w:rsid w:val="0094262E"/>
    <w:rsid w:val="00942BF8"/>
    <w:rsid w:val="009434D5"/>
    <w:rsid w:val="00943B47"/>
    <w:rsid w:val="00943F8B"/>
    <w:rsid w:val="0094493C"/>
    <w:rsid w:val="00944F70"/>
    <w:rsid w:val="00945E55"/>
    <w:rsid w:val="00945FF4"/>
    <w:rsid w:val="0094729B"/>
    <w:rsid w:val="0094776A"/>
    <w:rsid w:val="00947885"/>
    <w:rsid w:val="00947A64"/>
    <w:rsid w:val="00950019"/>
    <w:rsid w:val="00950024"/>
    <w:rsid w:val="009504AB"/>
    <w:rsid w:val="00950898"/>
    <w:rsid w:val="00951539"/>
    <w:rsid w:val="00951C77"/>
    <w:rsid w:val="00952168"/>
    <w:rsid w:val="009526E0"/>
    <w:rsid w:val="00952716"/>
    <w:rsid w:val="009527FE"/>
    <w:rsid w:val="009529B2"/>
    <w:rsid w:val="00952B54"/>
    <w:rsid w:val="00954814"/>
    <w:rsid w:val="00955317"/>
    <w:rsid w:val="00955406"/>
    <w:rsid w:val="009574C2"/>
    <w:rsid w:val="009574E4"/>
    <w:rsid w:val="00960876"/>
    <w:rsid w:val="0096134A"/>
    <w:rsid w:val="0096139F"/>
    <w:rsid w:val="00961480"/>
    <w:rsid w:val="00961813"/>
    <w:rsid w:val="00961AA4"/>
    <w:rsid w:val="00961B10"/>
    <w:rsid w:val="00961C89"/>
    <w:rsid w:val="00962159"/>
    <w:rsid w:val="009621E2"/>
    <w:rsid w:val="00962601"/>
    <w:rsid w:val="0096282C"/>
    <w:rsid w:val="00963577"/>
    <w:rsid w:val="00964D19"/>
    <w:rsid w:val="0096528B"/>
    <w:rsid w:val="00965E73"/>
    <w:rsid w:val="009660D3"/>
    <w:rsid w:val="009667B1"/>
    <w:rsid w:val="009668DB"/>
    <w:rsid w:val="00966F7B"/>
    <w:rsid w:val="009679C4"/>
    <w:rsid w:val="00971466"/>
    <w:rsid w:val="009719A3"/>
    <w:rsid w:val="00971DD5"/>
    <w:rsid w:val="00972427"/>
    <w:rsid w:val="00972441"/>
    <w:rsid w:val="009739A0"/>
    <w:rsid w:val="009744CF"/>
    <w:rsid w:val="00974B6F"/>
    <w:rsid w:val="00974E6C"/>
    <w:rsid w:val="00974F84"/>
    <w:rsid w:val="0097541A"/>
    <w:rsid w:val="00975767"/>
    <w:rsid w:val="00975CEB"/>
    <w:rsid w:val="00975EFA"/>
    <w:rsid w:val="0097662C"/>
    <w:rsid w:val="009767C7"/>
    <w:rsid w:val="0097699E"/>
    <w:rsid w:val="00977D6B"/>
    <w:rsid w:val="009800A6"/>
    <w:rsid w:val="00981E8E"/>
    <w:rsid w:val="00982FB3"/>
    <w:rsid w:val="0098354B"/>
    <w:rsid w:val="0098439B"/>
    <w:rsid w:val="009845B5"/>
    <w:rsid w:val="009848E6"/>
    <w:rsid w:val="00985180"/>
    <w:rsid w:val="009854BE"/>
    <w:rsid w:val="0098579A"/>
    <w:rsid w:val="0098646B"/>
    <w:rsid w:val="009865C7"/>
    <w:rsid w:val="00990F3B"/>
    <w:rsid w:val="009915E4"/>
    <w:rsid w:val="009918DD"/>
    <w:rsid w:val="0099195A"/>
    <w:rsid w:val="00991AE8"/>
    <w:rsid w:val="00991E26"/>
    <w:rsid w:val="00992A11"/>
    <w:rsid w:val="009933C7"/>
    <w:rsid w:val="00993500"/>
    <w:rsid w:val="00994681"/>
    <w:rsid w:val="0099486A"/>
    <w:rsid w:val="009948BC"/>
    <w:rsid w:val="00995F86"/>
    <w:rsid w:val="009A0C4A"/>
    <w:rsid w:val="009A0E26"/>
    <w:rsid w:val="009A1326"/>
    <w:rsid w:val="009A16EC"/>
    <w:rsid w:val="009A21B4"/>
    <w:rsid w:val="009A22C2"/>
    <w:rsid w:val="009A23A5"/>
    <w:rsid w:val="009A26D0"/>
    <w:rsid w:val="009A3108"/>
    <w:rsid w:val="009A35D4"/>
    <w:rsid w:val="009A390E"/>
    <w:rsid w:val="009A502C"/>
    <w:rsid w:val="009A5488"/>
    <w:rsid w:val="009A57BC"/>
    <w:rsid w:val="009A66E8"/>
    <w:rsid w:val="009B0688"/>
    <w:rsid w:val="009B0861"/>
    <w:rsid w:val="009B12A5"/>
    <w:rsid w:val="009B13A5"/>
    <w:rsid w:val="009B13EE"/>
    <w:rsid w:val="009B18B2"/>
    <w:rsid w:val="009B29B7"/>
    <w:rsid w:val="009B31A4"/>
    <w:rsid w:val="009B35B5"/>
    <w:rsid w:val="009B3B37"/>
    <w:rsid w:val="009B3B55"/>
    <w:rsid w:val="009B3D0D"/>
    <w:rsid w:val="009B4863"/>
    <w:rsid w:val="009B5730"/>
    <w:rsid w:val="009B59F3"/>
    <w:rsid w:val="009B6A88"/>
    <w:rsid w:val="009B6FD0"/>
    <w:rsid w:val="009B7D1F"/>
    <w:rsid w:val="009C0574"/>
    <w:rsid w:val="009C088E"/>
    <w:rsid w:val="009C1036"/>
    <w:rsid w:val="009C1A2F"/>
    <w:rsid w:val="009C1D8E"/>
    <w:rsid w:val="009C4D35"/>
    <w:rsid w:val="009C5A11"/>
    <w:rsid w:val="009C5B9A"/>
    <w:rsid w:val="009C67A0"/>
    <w:rsid w:val="009C6CE2"/>
    <w:rsid w:val="009C7070"/>
    <w:rsid w:val="009D0D5C"/>
    <w:rsid w:val="009D1223"/>
    <w:rsid w:val="009D1522"/>
    <w:rsid w:val="009D1827"/>
    <w:rsid w:val="009D1F71"/>
    <w:rsid w:val="009D2320"/>
    <w:rsid w:val="009D3547"/>
    <w:rsid w:val="009D40AC"/>
    <w:rsid w:val="009D450B"/>
    <w:rsid w:val="009D463D"/>
    <w:rsid w:val="009D66EB"/>
    <w:rsid w:val="009D6ABB"/>
    <w:rsid w:val="009D7252"/>
    <w:rsid w:val="009D7483"/>
    <w:rsid w:val="009E1F6C"/>
    <w:rsid w:val="009E331A"/>
    <w:rsid w:val="009E4CD8"/>
    <w:rsid w:val="009E4CE9"/>
    <w:rsid w:val="009E5EB4"/>
    <w:rsid w:val="009E61E0"/>
    <w:rsid w:val="009E66FF"/>
    <w:rsid w:val="009E7EE3"/>
    <w:rsid w:val="009F1D30"/>
    <w:rsid w:val="009F26BB"/>
    <w:rsid w:val="009F2C08"/>
    <w:rsid w:val="009F397A"/>
    <w:rsid w:val="009F4800"/>
    <w:rsid w:val="009F610E"/>
    <w:rsid w:val="009F761E"/>
    <w:rsid w:val="009F7D43"/>
    <w:rsid w:val="009F7F30"/>
    <w:rsid w:val="00A00117"/>
    <w:rsid w:val="00A009C9"/>
    <w:rsid w:val="00A01F09"/>
    <w:rsid w:val="00A0249C"/>
    <w:rsid w:val="00A02DB9"/>
    <w:rsid w:val="00A03001"/>
    <w:rsid w:val="00A03B66"/>
    <w:rsid w:val="00A044D6"/>
    <w:rsid w:val="00A04ADB"/>
    <w:rsid w:val="00A04BB9"/>
    <w:rsid w:val="00A058A8"/>
    <w:rsid w:val="00A05F11"/>
    <w:rsid w:val="00A0641A"/>
    <w:rsid w:val="00A06714"/>
    <w:rsid w:val="00A073C5"/>
    <w:rsid w:val="00A07564"/>
    <w:rsid w:val="00A07636"/>
    <w:rsid w:val="00A07B57"/>
    <w:rsid w:val="00A10C68"/>
    <w:rsid w:val="00A11E0F"/>
    <w:rsid w:val="00A11E67"/>
    <w:rsid w:val="00A12AFB"/>
    <w:rsid w:val="00A12D10"/>
    <w:rsid w:val="00A13F0D"/>
    <w:rsid w:val="00A14FB2"/>
    <w:rsid w:val="00A15948"/>
    <w:rsid w:val="00A15C7F"/>
    <w:rsid w:val="00A15CE0"/>
    <w:rsid w:val="00A16368"/>
    <w:rsid w:val="00A16485"/>
    <w:rsid w:val="00A165A2"/>
    <w:rsid w:val="00A175C9"/>
    <w:rsid w:val="00A17F25"/>
    <w:rsid w:val="00A21B67"/>
    <w:rsid w:val="00A21CD5"/>
    <w:rsid w:val="00A22D50"/>
    <w:rsid w:val="00A22D5A"/>
    <w:rsid w:val="00A22F2A"/>
    <w:rsid w:val="00A23738"/>
    <w:rsid w:val="00A245C1"/>
    <w:rsid w:val="00A25E0D"/>
    <w:rsid w:val="00A26713"/>
    <w:rsid w:val="00A26CB6"/>
    <w:rsid w:val="00A27502"/>
    <w:rsid w:val="00A278B6"/>
    <w:rsid w:val="00A27C6D"/>
    <w:rsid w:val="00A27CA1"/>
    <w:rsid w:val="00A326C7"/>
    <w:rsid w:val="00A32E24"/>
    <w:rsid w:val="00A32F82"/>
    <w:rsid w:val="00A32F8B"/>
    <w:rsid w:val="00A33140"/>
    <w:rsid w:val="00A33C3C"/>
    <w:rsid w:val="00A35754"/>
    <w:rsid w:val="00A35AF9"/>
    <w:rsid w:val="00A35C5A"/>
    <w:rsid w:val="00A36780"/>
    <w:rsid w:val="00A3739B"/>
    <w:rsid w:val="00A374AE"/>
    <w:rsid w:val="00A3756F"/>
    <w:rsid w:val="00A4008C"/>
    <w:rsid w:val="00A4088D"/>
    <w:rsid w:val="00A40DEB"/>
    <w:rsid w:val="00A412D0"/>
    <w:rsid w:val="00A415EF"/>
    <w:rsid w:val="00A419D4"/>
    <w:rsid w:val="00A41CFB"/>
    <w:rsid w:val="00A421CF"/>
    <w:rsid w:val="00A4246C"/>
    <w:rsid w:val="00A42C22"/>
    <w:rsid w:val="00A42D6F"/>
    <w:rsid w:val="00A4451A"/>
    <w:rsid w:val="00A44802"/>
    <w:rsid w:val="00A453BC"/>
    <w:rsid w:val="00A45967"/>
    <w:rsid w:val="00A45A62"/>
    <w:rsid w:val="00A46AF8"/>
    <w:rsid w:val="00A46BCB"/>
    <w:rsid w:val="00A46D3E"/>
    <w:rsid w:val="00A46E46"/>
    <w:rsid w:val="00A474B7"/>
    <w:rsid w:val="00A476DA"/>
    <w:rsid w:val="00A50283"/>
    <w:rsid w:val="00A51397"/>
    <w:rsid w:val="00A5189A"/>
    <w:rsid w:val="00A524BD"/>
    <w:rsid w:val="00A5265F"/>
    <w:rsid w:val="00A527F3"/>
    <w:rsid w:val="00A53113"/>
    <w:rsid w:val="00A533E6"/>
    <w:rsid w:val="00A53872"/>
    <w:rsid w:val="00A53E8A"/>
    <w:rsid w:val="00A54AC5"/>
    <w:rsid w:val="00A54B91"/>
    <w:rsid w:val="00A54CA7"/>
    <w:rsid w:val="00A554A7"/>
    <w:rsid w:val="00A55B57"/>
    <w:rsid w:val="00A55B64"/>
    <w:rsid w:val="00A55DC3"/>
    <w:rsid w:val="00A5687B"/>
    <w:rsid w:val="00A56C0A"/>
    <w:rsid w:val="00A56D41"/>
    <w:rsid w:val="00A56F65"/>
    <w:rsid w:val="00A57011"/>
    <w:rsid w:val="00A60224"/>
    <w:rsid w:val="00A602CD"/>
    <w:rsid w:val="00A60529"/>
    <w:rsid w:val="00A608CF"/>
    <w:rsid w:val="00A61353"/>
    <w:rsid w:val="00A61481"/>
    <w:rsid w:val="00A615DF"/>
    <w:rsid w:val="00A61848"/>
    <w:rsid w:val="00A620F9"/>
    <w:rsid w:val="00A6239F"/>
    <w:rsid w:val="00A62B39"/>
    <w:rsid w:val="00A62C60"/>
    <w:rsid w:val="00A62E60"/>
    <w:rsid w:val="00A6426B"/>
    <w:rsid w:val="00A647FD"/>
    <w:rsid w:val="00A65667"/>
    <w:rsid w:val="00A66C84"/>
    <w:rsid w:val="00A66DB1"/>
    <w:rsid w:val="00A66DFE"/>
    <w:rsid w:val="00A67646"/>
    <w:rsid w:val="00A67A92"/>
    <w:rsid w:val="00A67B4C"/>
    <w:rsid w:val="00A67E8B"/>
    <w:rsid w:val="00A70DD4"/>
    <w:rsid w:val="00A7165D"/>
    <w:rsid w:val="00A71A29"/>
    <w:rsid w:val="00A71C66"/>
    <w:rsid w:val="00A71CE5"/>
    <w:rsid w:val="00A71D75"/>
    <w:rsid w:val="00A72766"/>
    <w:rsid w:val="00A73685"/>
    <w:rsid w:val="00A737AF"/>
    <w:rsid w:val="00A74049"/>
    <w:rsid w:val="00A7458B"/>
    <w:rsid w:val="00A75231"/>
    <w:rsid w:val="00A75625"/>
    <w:rsid w:val="00A765A5"/>
    <w:rsid w:val="00A769B3"/>
    <w:rsid w:val="00A76E19"/>
    <w:rsid w:val="00A77628"/>
    <w:rsid w:val="00A77C2F"/>
    <w:rsid w:val="00A807D8"/>
    <w:rsid w:val="00A82D7F"/>
    <w:rsid w:val="00A838DA"/>
    <w:rsid w:val="00A8431A"/>
    <w:rsid w:val="00A844B5"/>
    <w:rsid w:val="00A84C75"/>
    <w:rsid w:val="00A85AEC"/>
    <w:rsid w:val="00A85B8B"/>
    <w:rsid w:val="00A8626F"/>
    <w:rsid w:val="00A87126"/>
    <w:rsid w:val="00A87870"/>
    <w:rsid w:val="00A87F9C"/>
    <w:rsid w:val="00A900E4"/>
    <w:rsid w:val="00A914DC"/>
    <w:rsid w:val="00A91A70"/>
    <w:rsid w:val="00A935E6"/>
    <w:rsid w:val="00A939B0"/>
    <w:rsid w:val="00A93C48"/>
    <w:rsid w:val="00A93EA1"/>
    <w:rsid w:val="00A93F7A"/>
    <w:rsid w:val="00A9414E"/>
    <w:rsid w:val="00A944B1"/>
    <w:rsid w:val="00A94762"/>
    <w:rsid w:val="00A94888"/>
    <w:rsid w:val="00A95825"/>
    <w:rsid w:val="00A960BD"/>
    <w:rsid w:val="00A96161"/>
    <w:rsid w:val="00A966D5"/>
    <w:rsid w:val="00A96863"/>
    <w:rsid w:val="00A970A4"/>
    <w:rsid w:val="00A97316"/>
    <w:rsid w:val="00A97C09"/>
    <w:rsid w:val="00AA08A4"/>
    <w:rsid w:val="00AA0F1C"/>
    <w:rsid w:val="00AA1065"/>
    <w:rsid w:val="00AA188E"/>
    <w:rsid w:val="00AA1B85"/>
    <w:rsid w:val="00AA1D82"/>
    <w:rsid w:val="00AA269E"/>
    <w:rsid w:val="00AA26BF"/>
    <w:rsid w:val="00AA28B5"/>
    <w:rsid w:val="00AA2B3F"/>
    <w:rsid w:val="00AA2D97"/>
    <w:rsid w:val="00AA2FB1"/>
    <w:rsid w:val="00AA31B5"/>
    <w:rsid w:val="00AA43B8"/>
    <w:rsid w:val="00AA4A64"/>
    <w:rsid w:val="00AA5316"/>
    <w:rsid w:val="00AA532A"/>
    <w:rsid w:val="00AA6D09"/>
    <w:rsid w:val="00AA7086"/>
    <w:rsid w:val="00AB085A"/>
    <w:rsid w:val="00AB0CF7"/>
    <w:rsid w:val="00AB0EB8"/>
    <w:rsid w:val="00AB15A3"/>
    <w:rsid w:val="00AB1CB6"/>
    <w:rsid w:val="00AB1D9A"/>
    <w:rsid w:val="00AB2CC9"/>
    <w:rsid w:val="00AB3813"/>
    <w:rsid w:val="00AB3ABA"/>
    <w:rsid w:val="00AB3D08"/>
    <w:rsid w:val="00AB3DF9"/>
    <w:rsid w:val="00AB4095"/>
    <w:rsid w:val="00AB40B7"/>
    <w:rsid w:val="00AB503C"/>
    <w:rsid w:val="00AB5B3A"/>
    <w:rsid w:val="00AB62E7"/>
    <w:rsid w:val="00AB6D82"/>
    <w:rsid w:val="00AB764D"/>
    <w:rsid w:val="00AC04B3"/>
    <w:rsid w:val="00AC05F9"/>
    <w:rsid w:val="00AC112D"/>
    <w:rsid w:val="00AC11C5"/>
    <w:rsid w:val="00AC132D"/>
    <w:rsid w:val="00AC14B6"/>
    <w:rsid w:val="00AC1E71"/>
    <w:rsid w:val="00AC2575"/>
    <w:rsid w:val="00AC31DF"/>
    <w:rsid w:val="00AC5177"/>
    <w:rsid w:val="00AC5DFA"/>
    <w:rsid w:val="00AC62A3"/>
    <w:rsid w:val="00AC6FE4"/>
    <w:rsid w:val="00AC76B2"/>
    <w:rsid w:val="00AC789E"/>
    <w:rsid w:val="00AC7A76"/>
    <w:rsid w:val="00AD0C22"/>
    <w:rsid w:val="00AD1050"/>
    <w:rsid w:val="00AD1D96"/>
    <w:rsid w:val="00AD24C2"/>
    <w:rsid w:val="00AD2760"/>
    <w:rsid w:val="00AD2F9F"/>
    <w:rsid w:val="00AD3036"/>
    <w:rsid w:val="00AD3108"/>
    <w:rsid w:val="00AD3BF5"/>
    <w:rsid w:val="00AD3D61"/>
    <w:rsid w:val="00AD442C"/>
    <w:rsid w:val="00AD44FE"/>
    <w:rsid w:val="00AD46DB"/>
    <w:rsid w:val="00AD4960"/>
    <w:rsid w:val="00AD4A3F"/>
    <w:rsid w:val="00AD5A37"/>
    <w:rsid w:val="00AD5AF2"/>
    <w:rsid w:val="00AD6A77"/>
    <w:rsid w:val="00AD6CC6"/>
    <w:rsid w:val="00AD6EEC"/>
    <w:rsid w:val="00AD753D"/>
    <w:rsid w:val="00AD7E17"/>
    <w:rsid w:val="00AD7E57"/>
    <w:rsid w:val="00AE1025"/>
    <w:rsid w:val="00AE105D"/>
    <w:rsid w:val="00AE35AF"/>
    <w:rsid w:val="00AE4000"/>
    <w:rsid w:val="00AE400C"/>
    <w:rsid w:val="00AE49F1"/>
    <w:rsid w:val="00AE5532"/>
    <w:rsid w:val="00AE55D3"/>
    <w:rsid w:val="00AE5B0F"/>
    <w:rsid w:val="00AE6D29"/>
    <w:rsid w:val="00AE7768"/>
    <w:rsid w:val="00AE7C1E"/>
    <w:rsid w:val="00AE7FDB"/>
    <w:rsid w:val="00AF01D0"/>
    <w:rsid w:val="00AF0331"/>
    <w:rsid w:val="00AF0E3B"/>
    <w:rsid w:val="00AF0FFD"/>
    <w:rsid w:val="00AF1574"/>
    <w:rsid w:val="00AF1704"/>
    <w:rsid w:val="00AF2156"/>
    <w:rsid w:val="00AF23AE"/>
    <w:rsid w:val="00AF30C3"/>
    <w:rsid w:val="00AF3F1F"/>
    <w:rsid w:val="00AF3F47"/>
    <w:rsid w:val="00AF433A"/>
    <w:rsid w:val="00AF4425"/>
    <w:rsid w:val="00AF4B81"/>
    <w:rsid w:val="00AF5226"/>
    <w:rsid w:val="00AF5422"/>
    <w:rsid w:val="00AF6095"/>
    <w:rsid w:val="00AF6513"/>
    <w:rsid w:val="00AF6A64"/>
    <w:rsid w:val="00AF6B86"/>
    <w:rsid w:val="00AF6D27"/>
    <w:rsid w:val="00AF75DA"/>
    <w:rsid w:val="00B009F2"/>
    <w:rsid w:val="00B0184E"/>
    <w:rsid w:val="00B018B6"/>
    <w:rsid w:val="00B01BCD"/>
    <w:rsid w:val="00B02527"/>
    <w:rsid w:val="00B03281"/>
    <w:rsid w:val="00B045B5"/>
    <w:rsid w:val="00B05390"/>
    <w:rsid w:val="00B0588D"/>
    <w:rsid w:val="00B059E1"/>
    <w:rsid w:val="00B05CCA"/>
    <w:rsid w:val="00B05D18"/>
    <w:rsid w:val="00B07487"/>
    <w:rsid w:val="00B07C4A"/>
    <w:rsid w:val="00B1003F"/>
    <w:rsid w:val="00B10305"/>
    <w:rsid w:val="00B10624"/>
    <w:rsid w:val="00B11BB7"/>
    <w:rsid w:val="00B11EAC"/>
    <w:rsid w:val="00B12F32"/>
    <w:rsid w:val="00B133BF"/>
    <w:rsid w:val="00B13401"/>
    <w:rsid w:val="00B13484"/>
    <w:rsid w:val="00B13E94"/>
    <w:rsid w:val="00B14271"/>
    <w:rsid w:val="00B1489C"/>
    <w:rsid w:val="00B16270"/>
    <w:rsid w:val="00B17B5C"/>
    <w:rsid w:val="00B20060"/>
    <w:rsid w:val="00B2032D"/>
    <w:rsid w:val="00B20466"/>
    <w:rsid w:val="00B21B40"/>
    <w:rsid w:val="00B21DC1"/>
    <w:rsid w:val="00B225FB"/>
    <w:rsid w:val="00B22EB2"/>
    <w:rsid w:val="00B23E45"/>
    <w:rsid w:val="00B24051"/>
    <w:rsid w:val="00B25CAF"/>
    <w:rsid w:val="00B26537"/>
    <w:rsid w:val="00B2685D"/>
    <w:rsid w:val="00B26DD7"/>
    <w:rsid w:val="00B26F18"/>
    <w:rsid w:val="00B27FE8"/>
    <w:rsid w:val="00B30351"/>
    <w:rsid w:val="00B313B8"/>
    <w:rsid w:val="00B31DB2"/>
    <w:rsid w:val="00B31E6C"/>
    <w:rsid w:val="00B33C2A"/>
    <w:rsid w:val="00B33DF6"/>
    <w:rsid w:val="00B33EEF"/>
    <w:rsid w:val="00B345A1"/>
    <w:rsid w:val="00B3463A"/>
    <w:rsid w:val="00B35583"/>
    <w:rsid w:val="00B35967"/>
    <w:rsid w:val="00B3682A"/>
    <w:rsid w:val="00B37E1A"/>
    <w:rsid w:val="00B413ED"/>
    <w:rsid w:val="00B4219F"/>
    <w:rsid w:val="00B422EC"/>
    <w:rsid w:val="00B426DA"/>
    <w:rsid w:val="00B42A89"/>
    <w:rsid w:val="00B42F8E"/>
    <w:rsid w:val="00B433BA"/>
    <w:rsid w:val="00B44B6C"/>
    <w:rsid w:val="00B45C3B"/>
    <w:rsid w:val="00B4642A"/>
    <w:rsid w:val="00B46DE7"/>
    <w:rsid w:val="00B4709D"/>
    <w:rsid w:val="00B476DD"/>
    <w:rsid w:val="00B50AD9"/>
    <w:rsid w:val="00B51132"/>
    <w:rsid w:val="00B51AAA"/>
    <w:rsid w:val="00B51B3C"/>
    <w:rsid w:val="00B52A12"/>
    <w:rsid w:val="00B52A98"/>
    <w:rsid w:val="00B53B19"/>
    <w:rsid w:val="00B54146"/>
    <w:rsid w:val="00B5438E"/>
    <w:rsid w:val="00B545AD"/>
    <w:rsid w:val="00B5465A"/>
    <w:rsid w:val="00B54885"/>
    <w:rsid w:val="00B55404"/>
    <w:rsid w:val="00B556BA"/>
    <w:rsid w:val="00B55795"/>
    <w:rsid w:val="00B55ECC"/>
    <w:rsid w:val="00B573FF"/>
    <w:rsid w:val="00B60FFB"/>
    <w:rsid w:val="00B61ED3"/>
    <w:rsid w:val="00B633A3"/>
    <w:rsid w:val="00B634AB"/>
    <w:rsid w:val="00B63597"/>
    <w:rsid w:val="00B63F43"/>
    <w:rsid w:val="00B64339"/>
    <w:rsid w:val="00B65C61"/>
    <w:rsid w:val="00B66BF8"/>
    <w:rsid w:val="00B67BF2"/>
    <w:rsid w:val="00B67CFE"/>
    <w:rsid w:val="00B70A79"/>
    <w:rsid w:val="00B70B29"/>
    <w:rsid w:val="00B70BA6"/>
    <w:rsid w:val="00B72119"/>
    <w:rsid w:val="00B72693"/>
    <w:rsid w:val="00B726D4"/>
    <w:rsid w:val="00B7435C"/>
    <w:rsid w:val="00B7490A"/>
    <w:rsid w:val="00B74AD8"/>
    <w:rsid w:val="00B753F6"/>
    <w:rsid w:val="00B75C77"/>
    <w:rsid w:val="00B7686A"/>
    <w:rsid w:val="00B77123"/>
    <w:rsid w:val="00B771C0"/>
    <w:rsid w:val="00B7739E"/>
    <w:rsid w:val="00B800F7"/>
    <w:rsid w:val="00B80845"/>
    <w:rsid w:val="00B80CE4"/>
    <w:rsid w:val="00B80E7D"/>
    <w:rsid w:val="00B8188B"/>
    <w:rsid w:val="00B81963"/>
    <w:rsid w:val="00B8214F"/>
    <w:rsid w:val="00B829CB"/>
    <w:rsid w:val="00B82B48"/>
    <w:rsid w:val="00B82D37"/>
    <w:rsid w:val="00B84024"/>
    <w:rsid w:val="00B85B41"/>
    <w:rsid w:val="00B86A4F"/>
    <w:rsid w:val="00B871C1"/>
    <w:rsid w:val="00B8CC54"/>
    <w:rsid w:val="00B90372"/>
    <w:rsid w:val="00B909EC"/>
    <w:rsid w:val="00B91449"/>
    <w:rsid w:val="00B9195F"/>
    <w:rsid w:val="00B92518"/>
    <w:rsid w:val="00B93035"/>
    <w:rsid w:val="00B9353E"/>
    <w:rsid w:val="00B936BD"/>
    <w:rsid w:val="00B94373"/>
    <w:rsid w:val="00B9549B"/>
    <w:rsid w:val="00B95719"/>
    <w:rsid w:val="00B958E8"/>
    <w:rsid w:val="00B95950"/>
    <w:rsid w:val="00B965F2"/>
    <w:rsid w:val="00B97129"/>
    <w:rsid w:val="00B97E4A"/>
    <w:rsid w:val="00BA09B2"/>
    <w:rsid w:val="00BA118C"/>
    <w:rsid w:val="00BA19AD"/>
    <w:rsid w:val="00BA1C03"/>
    <w:rsid w:val="00BA465D"/>
    <w:rsid w:val="00BA4E1D"/>
    <w:rsid w:val="00BA4ECC"/>
    <w:rsid w:val="00BA52E4"/>
    <w:rsid w:val="00BA5B0B"/>
    <w:rsid w:val="00BA5B46"/>
    <w:rsid w:val="00BA667F"/>
    <w:rsid w:val="00BA7987"/>
    <w:rsid w:val="00BB18C8"/>
    <w:rsid w:val="00BB21C7"/>
    <w:rsid w:val="00BB2711"/>
    <w:rsid w:val="00BB2D73"/>
    <w:rsid w:val="00BB3489"/>
    <w:rsid w:val="00BB3BFD"/>
    <w:rsid w:val="00BB3CA5"/>
    <w:rsid w:val="00BB3DA1"/>
    <w:rsid w:val="00BB41D0"/>
    <w:rsid w:val="00BB45BA"/>
    <w:rsid w:val="00BB4ECC"/>
    <w:rsid w:val="00BB5D0B"/>
    <w:rsid w:val="00BB69C4"/>
    <w:rsid w:val="00BB6D5F"/>
    <w:rsid w:val="00BB7A5C"/>
    <w:rsid w:val="00BB7FB5"/>
    <w:rsid w:val="00BC0062"/>
    <w:rsid w:val="00BC0632"/>
    <w:rsid w:val="00BC0995"/>
    <w:rsid w:val="00BC1C09"/>
    <w:rsid w:val="00BC26F9"/>
    <w:rsid w:val="00BC2D5D"/>
    <w:rsid w:val="00BC34FF"/>
    <w:rsid w:val="00BC42D3"/>
    <w:rsid w:val="00BC4AF0"/>
    <w:rsid w:val="00BC516B"/>
    <w:rsid w:val="00BC60E3"/>
    <w:rsid w:val="00BD00EB"/>
    <w:rsid w:val="00BD02C9"/>
    <w:rsid w:val="00BD098B"/>
    <w:rsid w:val="00BD0B2C"/>
    <w:rsid w:val="00BD0D12"/>
    <w:rsid w:val="00BD19B9"/>
    <w:rsid w:val="00BD1C3D"/>
    <w:rsid w:val="00BD1FC3"/>
    <w:rsid w:val="00BD2AA5"/>
    <w:rsid w:val="00BD337F"/>
    <w:rsid w:val="00BD3719"/>
    <w:rsid w:val="00BD496D"/>
    <w:rsid w:val="00BD4FCD"/>
    <w:rsid w:val="00BD561D"/>
    <w:rsid w:val="00BD6FE2"/>
    <w:rsid w:val="00BD7740"/>
    <w:rsid w:val="00BD7D8B"/>
    <w:rsid w:val="00BD7EF3"/>
    <w:rsid w:val="00BE01F0"/>
    <w:rsid w:val="00BE058F"/>
    <w:rsid w:val="00BE195A"/>
    <w:rsid w:val="00BE1D56"/>
    <w:rsid w:val="00BE2083"/>
    <w:rsid w:val="00BE2D0A"/>
    <w:rsid w:val="00BE3EC8"/>
    <w:rsid w:val="00BE4116"/>
    <w:rsid w:val="00BE459B"/>
    <w:rsid w:val="00BE47D4"/>
    <w:rsid w:val="00BE47E7"/>
    <w:rsid w:val="00BE4805"/>
    <w:rsid w:val="00BE7005"/>
    <w:rsid w:val="00BE716E"/>
    <w:rsid w:val="00BE793A"/>
    <w:rsid w:val="00BEF629"/>
    <w:rsid w:val="00BF046B"/>
    <w:rsid w:val="00BF0EB6"/>
    <w:rsid w:val="00BF10FB"/>
    <w:rsid w:val="00BF1456"/>
    <w:rsid w:val="00BF2B82"/>
    <w:rsid w:val="00BF2FEC"/>
    <w:rsid w:val="00BF31D5"/>
    <w:rsid w:val="00BF432A"/>
    <w:rsid w:val="00BF472A"/>
    <w:rsid w:val="00BF496E"/>
    <w:rsid w:val="00BF5584"/>
    <w:rsid w:val="00BF58F8"/>
    <w:rsid w:val="00BF5B5F"/>
    <w:rsid w:val="00BF6246"/>
    <w:rsid w:val="00BF67B2"/>
    <w:rsid w:val="00BF6E82"/>
    <w:rsid w:val="00BF7D8E"/>
    <w:rsid w:val="00C006E4"/>
    <w:rsid w:val="00C00745"/>
    <w:rsid w:val="00C00889"/>
    <w:rsid w:val="00C00C58"/>
    <w:rsid w:val="00C02213"/>
    <w:rsid w:val="00C02681"/>
    <w:rsid w:val="00C03817"/>
    <w:rsid w:val="00C05210"/>
    <w:rsid w:val="00C0524F"/>
    <w:rsid w:val="00C055F9"/>
    <w:rsid w:val="00C060C7"/>
    <w:rsid w:val="00C0696A"/>
    <w:rsid w:val="00C06EFF"/>
    <w:rsid w:val="00C07170"/>
    <w:rsid w:val="00C078EA"/>
    <w:rsid w:val="00C07B2B"/>
    <w:rsid w:val="00C094C2"/>
    <w:rsid w:val="00C10DBF"/>
    <w:rsid w:val="00C13B74"/>
    <w:rsid w:val="00C13E60"/>
    <w:rsid w:val="00C14303"/>
    <w:rsid w:val="00C1436C"/>
    <w:rsid w:val="00C1444F"/>
    <w:rsid w:val="00C147EE"/>
    <w:rsid w:val="00C14975"/>
    <w:rsid w:val="00C14D27"/>
    <w:rsid w:val="00C14E83"/>
    <w:rsid w:val="00C14EB5"/>
    <w:rsid w:val="00C1581A"/>
    <w:rsid w:val="00C15CFA"/>
    <w:rsid w:val="00C15F45"/>
    <w:rsid w:val="00C15FC7"/>
    <w:rsid w:val="00C16154"/>
    <w:rsid w:val="00C162D5"/>
    <w:rsid w:val="00C168B8"/>
    <w:rsid w:val="00C16D92"/>
    <w:rsid w:val="00C17070"/>
    <w:rsid w:val="00C17997"/>
    <w:rsid w:val="00C1FA5B"/>
    <w:rsid w:val="00C202F4"/>
    <w:rsid w:val="00C20B28"/>
    <w:rsid w:val="00C211F4"/>
    <w:rsid w:val="00C2171F"/>
    <w:rsid w:val="00C21AC2"/>
    <w:rsid w:val="00C21C9A"/>
    <w:rsid w:val="00C22401"/>
    <w:rsid w:val="00C22BBB"/>
    <w:rsid w:val="00C22C6A"/>
    <w:rsid w:val="00C23803"/>
    <w:rsid w:val="00C23A4C"/>
    <w:rsid w:val="00C24C17"/>
    <w:rsid w:val="00C24C69"/>
    <w:rsid w:val="00C25406"/>
    <w:rsid w:val="00C25F1E"/>
    <w:rsid w:val="00C25FD8"/>
    <w:rsid w:val="00C263FE"/>
    <w:rsid w:val="00C279AE"/>
    <w:rsid w:val="00C300F6"/>
    <w:rsid w:val="00C307A1"/>
    <w:rsid w:val="00C30C16"/>
    <w:rsid w:val="00C310BE"/>
    <w:rsid w:val="00C315DB"/>
    <w:rsid w:val="00C3236A"/>
    <w:rsid w:val="00C34B59"/>
    <w:rsid w:val="00C350B5"/>
    <w:rsid w:val="00C358E7"/>
    <w:rsid w:val="00C35CD7"/>
    <w:rsid w:val="00C35D10"/>
    <w:rsid w:val="00C36A4A"/>
    <w:rsid w:val="00C36E4E"/>
    <w:rsid w:val="00C37285"/>
    <w:rsid w:val="00C3758F"/>
    <w:rsid w:val="00C40B88"/>
    <w:rsid w:val="00C418E6"/>
    <w:rsid w:val="00C43323"/>
    <w:rsid w:val="00C4359D"/>
    <w:rsid w:val="00C43601"/>
    <w:rsid w:val="00C44489"/>
    <w:rsid w:val="00C447FF"/>
    <w:rsid w:val="00C4483E"/>
    <w:rsid w:val="00C4526D"/>
    <w:rsid w:val="00C456D3"/>
    <w:rsid w:val="00C47271"/>
    <w:rsid w:val="00C475F8"/>
    <w:rsid w:val="00C47D87"/>
    <w:rsid w:val="00C4DE5D"/>
    <w:rsid w:val="00C5036A"/>
    <w:rsid w:val="00C5041B"/>
    <w:rsid w:val="00C51218"/>
    <w:rsid w:val="00C520FA"/>
    <w:rsid w:val="00C5224D"/>
    <w:rsid w:val="00C533F1"/>
    <w:rsid w:val="00C5376E"/>
    <w:rsid w:val="00C53EBC"/>
    <w:rsid w:val="00C5472C"/>
    <w:rsid w:val="00C54C46"/>
    <w:rsid w:val="00C54E18"/>
    <w:rsid w:val="00C54EDE"/>
    <w:rsid w:val="00C551FD"/>
    <w:rsid w:val="00C56291"/>
    <w:rsid w:val="00C5660F"/>
    <w:rsid w:val="00C5663F"/>
    <w:rsid w:val="00C5694E"/>
    <w:rsid w:val="00C569F6"/>
    <w:rsid w:val="00C56D6B"/>
    <w:rsid w:val="00C5701B"/>
    <w:rsid w:val="00C57270"/>
    <w:rsid w:val="00C5786C"/>
    <w:rsid w:val="00C61392"/>
    <w:rsid w:val="00C61805"/>
    <w:rsid w:val="00C63418"/>
    <w:rsid w:val="00C638AE"/>
    <w:rsid w:val="00C644F8"/>
    <w:rsid w:val="00C64B38"/>
    <w:rsid w:val="00C64DDC"/>
    <w:rsid w:val="00C65666"/>
    <w:rsid w:val="00C66218"/>
    <w:rsid w:val="00C66FCC"/>
    <w:rsid w:val="00C677C9"/>
    <w:rsid w:val="00C67FF1"/>
    <w:rsid w:val="00C70DEF"/>
    <w:rsid w:val="00C723D1"/>
    <w:rsid w:val="00C73B8F"/>
    <w:rsid w:val="00C7430A"/>
    <w:rsid w:val="00C74B69"/>
    <w:rsid w:val="00C76E91"/>
    <w:rsid w:val="00C770F9"/>
    <w:rsid w:val="00C77774"/>
    <w:rsid w:val="00C778C3"/>
    <w:rsid w:val="00C808A6"/>
    <w:rsid w:val="00C821F5"/>
    <w:rsid w:val="00C8266E"/>
    <w:rsid w:val="00C828D0"/>
    <w:rsid w:val="00C82A0A"/>
    <w:rsid w:val="00C84599"/>
    <w:rsid w:val="00C85432"/>
    <w:rsid w:val="00C85661"/>
    <w:rsid w:val="00C85B4C"/>
    <w:rsid w:val="00C865CF"/>
    <w:rsid w:val="00C867E5"/>
    <w:rsid w:val="00C86C43"/>
    <w:rsid w:val="00C8703F"/>
    <w:rsid w:val="00C87620"/>
    <w:rsid w:val="00C903BD"/>
    <w:rsid w:val="00C908A4"/>
    <w:rsid w:val="00C908D5"/>
    <w:rsid w:val="00C92512"/>
    <w:rsid w:val="00C92695"/>
    <w:rsid w:val="00C964F1"/>
    <w:rsid w:val="00C96531"/>
    <w:rsid w:val="00C9672A"/>
    <w:rsid w:val="00C97091"/>
    <w:rsid w:val="00C97260"/>
    <w:rsid w:val="00C973A2"/>
    <w:rsid w:val="00CA07D0"/>
    <w:rsid w:val="00CA0F86"/>
    <w:rsid w:val="00CA16E4"/>
    <w:rsid w:val="00CA2001"/>
    <w:rsid w:val="00CA2D1D"/>
    <w:rsid w:val="00CA3701"/>
    <w:rsid w:val="00CA3B5D"/>
    <w:rsid w:val="00CA3C3B"/>
    <w:rsid w:val="00CA4482"/>
    <w:rsid w:val="00CA4A81"/>
    <w:rsid w:val="00CA6748"/>
    <w:rsid w:val="00CA69BC"/>
    <w:rsid w:val="00CA7057"/>
    <w:rsid w:val="00CA72F6"/>
    <w:rsid w:val="00CA7629"/>
    <w:rsid w:val="00CB08E5"/>
    <w:rsid w:val="00CB0C0D"/>
    <w:rsid w:val="00CB1087"/>
    <w:rsid w:val="00CB147B"/>
    <w:rsid w:val="00CB2377"/>
    <w:rsid w:val="00CB4B78"/>
    <w:rsid w:val="00CB5B6C"/>
    <w:rsid w:val="00CB5FCF"/>
    <w:rsid w:val="00CB6218"/>
    <w:rsid w:val="00CB6746"/>
    <w:rsid w:val="00CC052E"/>
    <w:rsid w:val="00CC197D"/>
    <w:rsid w:val="00CC21E2"/>
    <w:rsid w:val="00CC23A8"/>
    <w:rsid w:val="00CC3D21"/>
    <w:rsid w:val="00CC421B"/>
    <w:rsid w:val="00CC42EF"/>
    <w:rsid w:val="00CC4538"/>
    <w:rsid w:val="00CC4609"/>
    <w:rsid w:val="00CC5955"/>
    <w:rsid w:val="00CC6581"/>
    <w:rsid w:val="00CC67A7"/>
    <w:rsid w:val="00CC6BB4"/>
    <w:rsid w:val="00CC6C1A"/>
    <w:rsid w:val="00CC70A2"/>
    <w:rsid w:val="00CD025D"/>
    <w:rsid w:val="00CD06C3"/>
    <w:rsid w:val="00CD16BE"/>
    <w:rsid w:val="00CD2C16"/>
    <w:rsid w:val="00CD4285"/>
    <w:rsid w:val="00CD4616"/>
    <w:rsid w:val="00CD4970"/>
    <w:rsid w:val="00CD56AF"/>
    <w:rsid w:val="00CD5E18"/>
    <w:rsid w:val="00CD5F32"/>
    <w:rsid w:val="00CD780C"/>
    <w:rsid w:val="00CE15B8"/>
    <w:rsid w:val="00CE241D"/>
    <w:rsid w:val="00CE3163"/>
    <w:rsid w:val="00CE33D5"/>
    <w:rsid w:val="00CE6088"/>
    <w:rsid w:val="00CE6A24"/>
    <w:rsid w:val="00CE71A5"/>
    <w:rsid w:val="00CE7A2F"/>
    <w:rsid w:val="00CE7C84"/>
    <w:rsid w:val="00CF0541"/>
    <w:rsid w:val="00CF095A"/>
    <w:rsid w:val="00CF0F00"/>
    <w:rsid w:val="00CF3690"/>
    <w:rsid w:val="00CF4321"/>
    <w:rsid w:val="00CF4744"/>
    <w:rsid w:val="00CF5D37"/>
    <w:rsid w:val="00CF6A86"/>
    <w:rsid w:val="00CF6F33"/>
    <w:rsid w:val="00D02248"/>
    <w:rsid w:val="00D0261B"/>
    <w:rsid w:val="00D02868"/>
    <w:rsid w:val="00D02DAF"/>
    <w:rsid w:val="00D02FF0"/>
    <w:rsid w:val="00D03858"/>
    <w:rsid w:val="00D03FD6"/>
    <w:rsid w:val="00D040FF"/>
    <w:rsid w:val="00D04649"/>
    <w:rsid w:val="00D0490A"/>
    <w:rsid w:val="00D05B31"/>
    <w:rsid w:val="00D05D47"/>
    <w:rsid w:val="00D063B8"/>
    <w:rsid w:val="00D067C6"/>
    <w:rsid w:val="00D06825"/>
    <w:rsid w:val="00D06CAC"/>
    <w:rsid w:val="00D071F5"/>
    <w:rsid w:val="00D0731C"/>
    <w:rsid w:val="00D07D5A"/>
    <w:rsid w:val="00D1202A"/>
    <w:rsid w:val="00D1293B"/>
    <w:rsid w:val="00D12ED2"/>
    <w:rsid w:val="00D13527"/>
    <w:rsid w:val="00D140B3"/>
    <w:rsid w:val="00D15392"/>
    <w:rsid w:val="00D15C01"/>
    <w:rsid w:val="00D1659F"/>
    <w:rsid w:val="00D16B3F"/>
    <w:rsid w:val="00D16E1D"/>
    <w:rsid w:val="00D16EAE"/>
    <w:rsid w:val="00D16FC0"/>
    <w:rsid w:val="00D174C0"/>
    <w:rsid w:val="00D1757B"/>
    <w:rsid w:val="00D17E3B"/>
    <w:rsid w:val="00D20B11"/>
    <w:rsid w:val="00D21510"/>
    <w:rsid w:val="00D220EC"/>
    <w:rsid w:val="00D222BD"/>
    <w:rsid w:val="00D2231C"/>
    <w:rsid w:val="00D2293C"/>
    <w:rsid w:val="00D2306F"/>
    <w:rsid w:val="00D23C09"/>
    <w:rsid w:val="00D23CED"/>
    <w:rsid w:val="00D24A1A"/>
    <w:rsid w:val="00D24BD2"/>
    <w:rsid w:val="00D25450"/>
    <w:rsid w:val="00D2573D"/>
    <w:rsid w:val="00D2584E"/>
    <w:rsid w:val="00D25DAB"/>
    <w:rsid w:val="00D25DD4"/>
    <w:rsid w:val="00D25EA1"/>
    <w:rsid w:val="00D260A2"/>
    <w:rsid w:val="00D2706D"/>
    <w:rsid w:val="00D277D4"/>
    <w:rsid w:val="00D30CC6"/>
    <w:rsid w:val="00D3260C"/>
    <w:rsid w:val="00D32CB3"/>
    <w:rsid w:val="00D332CC"/>
    <w:rsid w:val="00D33AC9"/>
    <w:rsid w:val="00D34358"/>
    <w:rsid w:val="00D34507"/>
    <w:rsid w:val="00D34B5A"/>
    <w:rsid w:val="00D350C6"/>
    <w:rsid w:val="00D35776"/>
    <w:rsid w:val="00D35790"/>
    <w:rsid w:val="00D3737E"/>
    <w:rsid w:val="00D3758E"/>
    <w:rsid w:val="00D3764C"/>
    <w:rsid w:val="00D37EB4"/>
    <w:rsid w:val="00D40400"/>
    <w:rsid w:val="00D406BC"/>
    <w:rsid w:val="00D40E32"/>
    <w:rsid w:val="00D41D1A"/>
    <w:rsid w:val="00D42B47"/>
    <w:rsid w:val="00D43A04"/>
    <w:rsid w:val="00D44C26"/>
    <w:rsid w:val="00D44DA5"/>
    <w:rsid w:val="00D450C6"/>
    <w:rsid w:val="00D45233"/>
    <w:rsid w:val="00D45729"/>
    <w:rsid w:val="00D45CAA"/>
    <w:rsid w:val="00D46567"/>
    <w:rsid w:val="00D467B7"/>
    <w:rsid w:val="00D472D7"/>
    <w:rsid w:val="00D472FE"/>
    <w:rsid w:val="00D50C48"/>
    <w:rsid w:val="00D5110E"/>
    <w:rsid w:val="00D5135C"/>
    <w:rsid w:val="00D51C2F"/>
    <w:rsid w:val="00D52991"/>
    <w:rsid w:val="00D5325A"/>
    <w:rsid w:val="00D5328D"/>
    <w:rsid w:val="00D53C35"/>
    <w:rsid w:val="00D544F0"/>
    <w:rsid w:val="00D54F6E"/>
    <w:rsid w:val="00D558E4"/>
    <w:rsid w:val="00D55B08"/>
    <w:rsid w:val="00D55C29"/>
    <w:rsid w:val="00D5611E"/>
    <w:rsid w:val="00D5653B"/>
    <w:rsid w:val="00D56774"/>
    <w:rsid w:val="00D579B6"/>
    <w:rsid w:val="00D57DDC"/>
    <w:rsid w:val="00D60D12"/>
    <w:rsid w:val="00D611D5"/>
    <w:rsid w:val="00D61517"/>
    <w:rsid w:val="00D6169C"/>
    <w:rsid w:val="00D62DE6"/>
    <w:rsid w:val="00D62EF1"/>
    <w:rsid w:val="00D6309D"/>
    <w:rsid w:val="00D63AAA"/>
    <w:rsid w:val="00D63FC7"/>
    <w:rsid w:val="00D644CA"/>
    <w:rsid w:val="00D648D5"/>
    <w:rsid w:val="00D64EA0"/>
    <w:rsid w:val="00D66D6F"/>
    <w:rsid w:val="00D66FC2"/>
    <w:rsid w:val="00D6748C"/>
    <w:rsid w:val="00D67F68"/>
    <w:rsid w:val="00D7044E"/>
    <w:rsid w:val="00D70BF2"/>
    <w:rsid w:val="00D7126D"/>
    <w:rsid w:val="00D71F35"/>
    <w:rsid w:val="00D73FC1"/>
    <w:rsid w:val="00D74A45"/>
    <w:rsid w:val="00D74D23"/>
    <w:rsid w:val="00D74E0B"/>
    <w:rsid w:val="00D74F0A"/>
    <w:rsid w:val="00D754C7"/>
    <w:rsid w:val="00D75644"/>
    <w:rsid w:val="00D75D9C"/>
    <w:rsid w:val="00D7624C"/>
    <w:rsid w:val="00D76567"/>
    <w:rsid w:val="00D76C7E"/>
    <w:rsid w:val="00D771DE"/>
    <w:rsid w:val="00D7776D"/>
    <w:rsid w:val="00D80C8E"/>
    <w:rsid w:val="00D828C6"/>
    <w:rsid w:val="00D82B65"/>
    <w:rsid w:val="00D8458A"/>
    <w:rsid w:val="00D85FD8"/>
    <w:rsid w:val="00D86005"/>
    <w:rsid w:val="00D860EC"/>
    <w:rsid w:val="00D86762"/>
    <w:rsid w:val="00D86E3A"/>
    <w:rsid w:val="00D87AA8"/>
    <w:rsid w:val="00D90109"/>
    <w:rsid w:val="00D90CD9"/>
    <w:rsid w:val="00D910ED"/>
    <w:rsid w:val="00D911A5"/>
    <w:rsid w:val="00D92179"/>
    <w:rsid w:val="00D922C6"/>
    <w:rsid w:val="00D9293F"/>
    <w:rsid w:val="00D93598"/>
    <w:rsid w:val="00D93675"/>
    <w:rsid w:val="00D93765"/>
    <w:rsid w:val="00D946D8"/>
    <w:rsid w:val="00D9558B"/>
    <w:rsid w:val="00D96546"/>
    <w:rsid w:val="00D96EBD"/>
    <w:rsid w:val="00D9710F"/>
    <w:rsid w:val="00DA04F7"/>
    <w:rsid w:val="00DA1367"/>
    <w:rsid w:val="00DA13E9"/>
    <w:rsid w:val="00DA1AC0"/>
    <w:rsid w:val="00DA1E18"/>
    <w:rsid w:val="00DA2009"/>
    <w:rsid w:val="00DA25A5"/>
    <w:rsid w:val="00DA2ACD"/>
    <w:rsid w:val="00DA2DAC"/>
    <w:rsid w:val="00DA4319"/>
    <w:rsid w:val="00DA47FF"/>
    <w:rsid w:val="00DA51F1"/>
    <w:rsid w:val="00DA5DA1"/>
    <w:rsid w:val="00DA5EF7"/>
    <w:rsid w:val="00DA6062"/>
    <w:rsid w:val="00DA61EC"/>
    <w:rsid w:val="00DA622F"/>
    <w:rsid w:val="00DA642A"/>
    <w:rsid w:val="00DA666E"/>
    <w:rsid w:val="00DA68DF"/>
    <w:rsid w:val="00DA7886"/>
    <w:rsid w:val="00DA7AD8"/>
    <w:rsid w:val="00DB006B"/>
    <w:rsid w:val="00DB05B1"/>
    <w:rsid w:val="00DB1BE2"/>
    <w:rsid w:val="00DB1DC0"/>
    <w:rsid w:val="00DB22D8"/>
    <w:rsid w:val="00DB2473"/>
    <w:rsid w:val="00DB3021"/>
    <w:rsid w:val="00DB32E3"/>
    <w:rsid w:val="00DB3786"/>
    <w:rsid w:val="00DB3DD2"/>
    <w:rsid w:val="00DB438A"/>
    <w:rsid w:val="00DB59E8"/>
    <w:rsid w:val="00DB5A79"/>
    <w:rsid w:val="00DB67F5"/>
    <w:rsid w:val="00DB6829"/>
    <w:rsid w:val="00DB698B"/>
    <w:rsid w:val="00DB6AFF"/>
    <w:rsid w:val="00DB7896"/>
    <w:rsid w:val="00DC0895"/>
    <w:rsid w:val="00DC0D03"/>
    <w:rsid w:val="00DC1965"/>
    <w:rsid w:val="00DC2347"/>
    <w:rsid w:val="00DC2375"/>
    <w:rsid w:val="00DC2465"/>
    <w:rsid w:val="00DC2726"/>
    <w:rsid w:val="00DC2AC2"/>
    <w:rsid w:val="00DC3107"/>
    <w:rsid w:val="00DC34EC"/>
    <w:rsid w:val="00DC45B2"/>
    <w:rsid w:val="00DC4CA8"/>
    <w:rsid w:val="00DC5153"/>
    <w:rsid w:val="00DC60C4"/>
    <w:rsid w:val="00DC63B9"/>
    <w:rsid w:val="00DC6578"/>
    <w:rsid w:val="00DC7D48"/>
    <w:rsid w:val="00DD00D9"/>
    <w:rsid w:val="00DD01D1"/>
    <w:rsid w:val="00DD07BC"/>
    <w:rsid w:val="00DD0E19"/>
    <w:rsid w:val="00DD15B4"/>
    <w:rsid w:val="00DD1736"/>
    <w:rsid w:val="00DD1F19"/>
    <w:rsid w:val="00DD1FA8"/>
    <w:rsid w:val="00DD1FD8"/>
    <w:rsid w:val="00DD295D"/>
    <w:rsid w:val="00DD3C29"/>
    <w:rsid w:val="00DD40CE"/>
    <w:rsid w:val="00DD4B6B"/>
    <w:rsid w:val="00DD512E"/>
    <w:rsid w:val="00DD644D"/>
    <w:rsid w:val="00DD6685"/>
    <w:rsid w:val="00DD6D14"/>
    <w:rsid w:val="00DD7BF7"/>
    <w:rsid w:val="00DE01E6"/>
    <w:rsid w:val="00DE069D"/>
    <w:rsid w:val="00DE1177"/>
    <w:rsid w:val="00DE12A7"/>
    <w:rsid w:val="00DE2574"/>
    <w:rsid w:val="00DE29EB"/>
    <w:rsid w:val="00DE2CEA"/>
    <w:rsid w:val="00DE42AC"/>
    <w:rsid w:val="00DE49CA"/>
    <w:rsid w:val="00DE4E91"/>
    <w:rsid w:val="00DE5993"/>
    <w:rsid w:val="00DE6A3C"/>
    <w:rsid w:val="00DE7197"/>
    <w:rsid w:val="00DE720B"/>
    <w:rsid w:val="00DE74F4"/>
    <w:rsid w:val="00DE7695"/>
    <w:rsid w:val="00DE78A1"/>
    <w:rsid w:val="00DE79ED"/>
    <w:rsid w:val="00DE7F97"/>
    <w:rsid w:val="00DED13F"/>
    <w:rsid w:val="00DF0892"/>
    <w:rsid w:val="00DF0EFE"/>
    <w:rsid w:val="00DF1010"/>
    <w:rsid w:val="00DF1027"/>
    <w:rsid w:val="00DF1B98"/>
    <w:rsid w:val="00DF2140"/>
    <w:rsid w:val="00DF26E3"/>
    <w:rsid w:val="00DF375D"/>
    <w:rsid w:val="00DF4766"/>
    <w:rsid w:val="00DF5253"/>
    <w:rsid w:val="00DF5808"/>
    <w:rsid w:val="00DF5AEA"/>
    <w:rsid w:val="00DF5B16"/>
    <w:rsid w:val="00DF5C40"/>
    <w:rsid w:val="00DF5D42"/>
    <w:rsid w:val="00DF62B3"/>
    <w:rsid w:val="00DF63F6"/>
    <w:rsid w:val="00DF6B39"/>
    <w:rsid w:val="00DF74F7"/>
    <w:rsid w:val="00DF7725"/>
    <w:rsid w:val="00DF7BD0"/>
    <w:rsid w:val="00DF7E94"/>
    <w:rsid w:val="00E00630"/>
    <w:rsid w:val="00E0089E"/>
    <w:rsid w:val="00E00FD5"/>
    <w:rsid w:val="00E01244"/>
    <w:rsid w:val="00E01A0C"/>
    <w:rsid w:val="00E01E15"/>
    <w:rsid w:val="00E02022"/>
    <w:rsid w:val="00E02687"/>
    <w:rsid w:val="00E04C57"/>
    <w:rsid w:val="00E04E5C"/>
    <w:rsid w:val="00E05B5F"/>
    <w:rsid w:val="00E07EEC"/>
    <w:rsid w:val="00E10243"/>
    <w:rsid w:val="00E103B3"/>
    <w:rsid w:val="00E11375"/>
    <w:rsid w:val="00E11A66"/>
    <w:rsid w:val="00E1213E"/>
    <w:rsid w:val="00E128C0"/>
    <w:rsid w:val="00E12B98"/>
    <w:rsid w:val="00E13028"/>
    <w:rsid w:val="00E13747"/>
    <w:rsid w:val="00E13AEA"/>
    <w:rsid w:val="00E1458B"/>
    <w:rsid w:val="00E14758"/>
    <w:rsid w:val="00E15E88"/>
    <w:rsid w:val="00E15F6E"/>
    <w:rsid w:val="00E168D9"/>
    <w:rsid w:val="00E1753D"/>
    <w:rsid w:val="00E17A2A"/>
    <w:rsid w:val="00E20AF3"/>
    <w:rsid w:val="00E21088"/>
    <w:rsid w:val="00E21791"/>
    <w:rsid w:val="00E22F03"/>
    <w:rsid w:val="00E23FB4"/>
    <w:rsid w:val="00E241AE"/>
    <w:rsid w:val="00E24632"/>
    <w:rsid w:val="00E24A2B"/>
    <w:rsid w:val="00E25AEA"/>
    <w:rsid w:val="00E26370"/>
    <w:rsid w:val="00E30D26"/>
    <w:rsid w:val="00E30DEF"/>
    <w:rsid w:val="00E30ED2"/>
    <w:rsid w:val="00E31276"/>
    <w:rsid w:val="00E31E4E"/>
    <w:rsid w:val="00E32459"/>
    <w:rsid w:val="00E341EA"/>
    <w:rsid w:val="00E34666"/>
    <w:rsid w:val="00E346BD"/>
    <w:rsid w:val="00E354D7"/>
    <w:rsid w:val="00E36056"/>
    <w:rsid w:val="00E3617F"/>
    <w:rsid w:val="00E368E0"/>
    <w:rsid w:val="00E369FF"/>
    <w:rsid w:val="00E36B99"/>
    <w:rsid w:val="00E36EBB"/>
    <w:rsid w:val="00E370E5"/>
    <w:rsid w:val="00E37DCC"/>
    <w:rsid w:val="00E37F70"/>
    <w:rsid w:val="00E40C1E"/>
    <w:rsid w:val="00E40C40"/>
    <w:rsid w:val="00E41007"/>
    <w:rsid w:val="00E41377"/>
    <w:rsid w:val="00E413F1"/>
    <w:rsid w:val="00E415D3"/>
    <w:rsid w:val="00E41682"/>
    <w:rsid w:val="00E41985"/>
    <w:rsid w:val="00E42A6F"/>
    <w:rsid w:val="00E432DA"/>
    <w:rsid w:val="00E43751"/>
    <w:rsid w:val="00E443A9"/>
    <w:rsid w:val="00E446C1"/>
    <w:rsid w:val="00E44969"/>
    <w:rsid w:val="00E44DA2"/>
    <w:rsid w:val="00E4606F"/>
    <w:rsid w:val="00E46A6A"/>
    <w:rsid w:val="00E50186"/>
    <w:rsid w:val="00E5046D"/>
    <w:rsid w:val="00E511DD"/>
    <w:rsid w:val="00E51DBC"/>
    <w:rsid w:val="00E52047"/>
    <w:rsid w:val="00E53411"/>
    <w:rsid w:val="00E5434C"/>
    <w:rsid w:val="00E5439F"/>
    <w:rsid w:val="00E545D7"/>
    <w:rsid w:val="00E547FE"/>
    <w:rsid w:val="00E54BE1"/>
    <w:rsid w:val="00E54CD8"/>
    <w:rsid w:val="00E54EC3"/>
    <w:rsid w:val="00E56B88"/>
    <w:rsid w:val="00E5772A"/>
    <w:rsid w:val="00E57F30"/>
    <w:rsid w:val="00E60ECA"/>
    <w:rsid w:val="00E61411"/>
    <w:rsid w:val="00E61616"/>
    <w:rsid w:val="00E61722"/>
    <w:rsid w:val="00E6199D"/>
    <w:rsid w:val="00E62BDF"/>
    <w:rsid w:val="00E6300A"/>
    <w:rsid w:val="00E6326A"/>
    <w:rsid w:val="00E6327D"/>
    <w:rsid w:val="00E637AB"/>
    <w:rsid w:val="00E64C4F"/>
    <w:rsid w:val="00E64DD5"/>
    <w:rsid w:val="00E65A62"/>
    <w:rsid w:val="00E66178"/>
    <w:rsid w:val="00E663B6"/>
    <w:rsid w:val="00E663E7"/>
    <w:rsid w:val="00E664A5"/>
    <w:rsid w:val="00E66D53"/>
    <w:rsid w:val="00E670D5"/>
    <w:rsid w:val="00E67CD9"/>
    <w:rsid w:val="00E70156"/>
    <w:rsid w:val="00E70ABC"/>
    <w:rsid w:val="00E7161A"/>
    <w:rsid w:val="00E71F0D"/>
    <w:rsid w:val="00E7282B"/>
    <w:rsid w:val="00E745EC"/>
    <w:rsid w:val="00E747CC"/>
    <w:rsid w:val="00E7489B"/>
    <w:rsid w:val="00E758B9"/>
    <w:rsid w:val="00E75A6D"/>
    <w:rsid w:val="00E76121"/>
    <w:rsid w:val="00E7641D"/>
    <w:rsid w:val="00E7748D"/>
    <w:rsid w:val="00E77E40"/>
    <w:rsid w:val="00E77E7C"/>
    <w:rsid w:val="00E802F8"/>
    <w:rsid w:val="00E81137"/>
    <w:rsid w:val="00E814F8"/>
    <w:rsid w:val="00E81518"/>
    <w:rsid w:val="00E82947"/>
    <w:rsid w:val="00E8351A"/>
    <w:rsid w:val="00E8377D"/>
    <w:rsid w:val="00E8480F"/>
    <w:rsid w:val="00E84EB9"/>
    <w:rsid w:val="00E85569"/>
    <w:rsid w:val="00E856AF"/>
    <w:rsid w:val="00E86B83"/>
    <w:rsid w:val="00E87672"/>
    <w:rsid w:val="00E87965"/>
    <w:rsid w:val="00E87A33"/>
    <w:rsid w:val="00E87C64"/>
    <w:rsid w:val="00E90ED8"/>
    <w:rsid w:val="00E920DA"/>
    <w:rsid w:val="00E922AC"/>
    <w:rsid w:val="00E92CE1"/>
    <w:rsid w:val="00E93A01"/>
    <w:rsid w:val="00E93FF8"/>
    <w:rsid w:val="00E949A3"/>
    <w:rsid w:val="00E95F8F"/>
    <w:rsid w:val="00E96B04"/>
    <w:rsid w:val="00E96EAF"/>
    <w:rsid w:val="00E971D5"/>
    <w:rsid w:val="00EA0297"/>
    <w:rsid w:val="00EA1752"/>
    <w:rsid w:val="00EA18C5"/>
    <w:rsid w:val="00EA2074"/>
    <w:rsid w:val="00EA289E"/>
    <w:rsid w:val="00EA37C6"/>
    <w:rsid w:val="00EA52DC"/>
    <w:rsid w:val="00EA59AC"/>
    <w:rsid w:val="00EA5A89"/>
    <w:rsid w:val="00EA5BDB"/>
    <w:rsid w:val="00EA64FE"/>
    <w:rsid w:val="00EA693A"/>
    <w:rsid w:val="00EB09CB"/>
    <w:rsid w:val="00EB0A38"/>
    <w:rsid w:val="00EB0C41"/>
    <w:rsid w:val="00EB10EF"/>
    <w:rsid w:val="00EB1A2B"/>
    <w:rsid w:val="00EB2959"/>
    <w:rsid w:val="00EB3B16"/>
    <w:rsid w:val="00EB3C8E"/>
    <w:rsid w:val="00EB3DA0"/>
    <w:rsid w:val="00EB3EF7"/>
    <w:rsid w:val="00EB3FB3"/>
    <w:rsid w:val="00EB4317"/>
    <w:rsid w:val="00EB4620"/>
    <w:rsid w:val="00EB46D9"/>
    <w:rsid w:val="00EB5825"/>
    <w:rsid w:val="00EB5DE9"/>
    <w:rsid w:val="00EB624A"/>
    <w:rsid w:val="00EB62D4"/>
    <w:rsid w:val="00EB70F4"/>
    <w:rsid w:val="00EB72DA"/>
    <w:rsid w:val="00EB72EB"/>
    <w:rsid w:val="00EB7C5C"/>
    <w:rsid w:val="00EC0351"/>
    <w:rsid w:val="00EC0474"/>
    <w:rsid w:val="00EC0E64"/>
    <w:rsid w:val="00EC142D"/>
    <w:rsid w:val="00EC156B"/>
    <w:rsid w:val="00EC1E16"/>
    <w:rsid w:val="00EC2DD1"/>
    <w:rsid w:val="00EC4182"/>
    <w:rsid w:val="00EC4248"/>
    <w:rsid w:val="00EC4713"/>
    <w:rsid w:val="00EC4A03"/>
    <w:rsid w:val="00EC4A2C"/>
    <w:rsid w:val="00EC512A"/>
    <w:rsid w:val="00EC5268"/>
    <w:rsid w:val="00EC547F"/>
    <w:rsid w:val="00EC58FB"/>
    <w:rsid w:val="00EC7651"/>
    <w:rsid w:val="00EC7C53"/>
    <w:rsid w:val="00ED0024"/>
    <w:rsid w:val="00ED0065"/>
    <w:rsid w:val="00ED0F85"/>
    <w:rsid w:val="00ED11DE"/>
    <w:rsid w:val="00ED1317"/>
    <w:rsid w:val="00ED1585"/>
    <w:rsid w:val="00ED158C"/>
    <w:rsid w:val="00ED1838"/>
    <w:rsid w:val="00ED2B5C"/>
    <w:rsid w:val="00ED3269"/>
    <w:rsid w:val="00ED32AA"/>
    <w:rsid w:val="00ED38C4"/>
    <w:rsid w:val="00ED3A18"/>
    <w:rsid w:val="00ED3BC7"/>
    <w:rsid w:val="00ED3CBE"/>
    <w:rsid w:val="00ED4161"/>
    <w:rsid w:val="00ED5394"/>
    <w:rsid w:val="00ED5FC9"/>
    <w:rsid w:val="00ED67D8"/>
    <w:rsid w:val="00ED6BDF"/>
    <w:rsid w:val="00ED7055"/>
    <w:rsid w:val="00ED7CA7"/>
    <w:rsid w:val="00EE07FD"/>
    <w:rsid w:val="00EE0EB7"/>
    <w:rsid w:val="00EE1A8C"/>
    <w:rsid w:val="00EE1BA1"/>
    <w:rsid w:val="00EE1E8F"/>
    <w:rsid w:val="00EE20D6"/>
    <w:rsid w:val="00EE2942"/>
    <w:rsid w:val="00EE41BE"/>
    <w:rsid w:val="00EE4643"/>
    <w:rsid w:val="00EE4CD2"/>
    <w:rsid w:val="00EE4DF0"/>
    <w:rsid w:val="00EE52D1"/>
    <w:rsid w:val="00EE637D"/>
    <w:rsid w:val="00EE6E6F"/>
    <w:rsid w:val="00EE7085"/>
    <w:rsid w:val="00EE7479"/>
    <w:rsid w:val="00EE79CC"/>
    <w:rsid w:val="00EF1330"/>
    <w:rsid w:val="00EF15FF"/>
    <w:rsid w:val="00EF219C"/>
    <w:rsid w:val="00EF35BB"/>
    <w:rsid w:val="00EF3AC1"/>
    <w:rsid w:val="00EF3CB5"/>
    <w:rsid w:val="00EF457D"/>
    <w:rsid w:val="00EF46CC"/>
    <w:rsid w:val="00EF4743"/>
    <w:rsid w:val="00EF475F"/>
    <w:rsid w:val="00EF65C9"/>
    <w:rsid w:val="00EF7111"/>
    <w:rsid w:val="00EF7A93"/>
    <w:rsid w:val="00EF7D1A"/>
    <w:rsid w:val="00F012DA"/>
    <w:rsid w:val="00F01857"/>
    <w:rsid w:val="00F03017"/>
    <w:rsid w:val="00F03BA2"/>
    <w:rsid w:val="00F0448F"/>
    <w:rsid w:val="00F06734"/>
    <w:rsid w:val="00F0681B"/>
    <w:rsid w:val="00F06965"/>
    <w:rsid w:val="00F06ED4"/>
    <w:rsid w:val="00F0716C"/>
    <w:rsid w:val="00F10655"/>
    <w:rsid w:val="00F10DEA"/>
    <w:rsid w:val="00F10F05"/>
    <w:rsid w:val="00F120E7"/>
    <w:rsid w:val="00F12EC3"/>
    <w:rsid w:val="00F13408"/>
    <w:rsid w:val="00F1377C"/>
    <w:rsid w:val="00F13FC1"/>
    <w:rsid w:val="00F15B04"/>
    <w:rsid w:val="00F16ADB"/>
    <w:rsid w:val="00F16E6C"/>
    <w:rsid w:val="00F170D9"/>
    <w:rsid w:val="00F17480"/>
    <w:rsid w:val="00F178F5"/>
    <w:rsid w:val="00F20AA4"/>
    <w:rsid w:val="00F21CD4"/>
    <w:rsid w:val="00F227EC"/>
    <w:rsid w:val="00F24400"/>
    <w:rsid w:val="00F25075"/>
    <w:rsid w:val="00F25182"/>
    <w:rsid w:val="00F2621F"/>
    <w:rsid w:val="00F270E9"/>
    <w:rsid w:val="00F27440"/>
    <w:rsid w:val="00F275C0"/>
    <w:rsid w:val="00F276CA"/>
    <w:rsid w:val="00F27EF4"/>
    <w:rsid w:val="00F30855"/>
    <w:rsid w:val="00F30862"/>
    <w:rsid w:val="00F30A2B"/>
    <w:rsid w:val="00F3151B"/>
    <w:rsid w:val="00F317B5"/>
    <w:rsid w:val="00F32768"/>
    <w:rsid w:val="00F32860"/>
    <w:rsid w:val="00F32FC8"/>
    <w:rsid w:val="00F33794"/>
    <w:rsid w:val="00F341F8"/>
    <w:rsid w:val="00F346B6"/>
    <w:rsid w:val="00F34863"/>
    <w:rsid w:val="00F34B51"/>
    <w:rsid w:val="00F34D9E"/>
    <w:rsid w:val="00F36145"/>
    <w:rsid w:val="00F37B4F"/>
    <w:rsid w:val="00F37BDD"/>
    <w:rsid w:val="00F37CBE"/>
    <w:rsid w:val="00F40775"/>
    <w:rsid w:val="00F40A46"/>
    <w:rsid w:val="00F41503"/>
    <w:rsid w:val="00F41678"/>
    <w:rsid w:val="00F42F6C"/>
    <w:rsid w:val="00F430B8"/>
    <w:rsid w:val="00F432F3"/>
    <w:rsid w:val="00F43AA5"/>
    <w:rsid w:val="00F43ECD"/>
    <w:rsid w:val="00F454BE"/>
    <w:rsid w:val="00F45869"/>
    <w:rsid w:val="00F45B66"/>
    <w:rsid w:val="00F46207"/>
    <w:rsid w:val="00F46264"/>
    <w:rsid w:val="00F466C8"/>
    <w:rsid w:val="00F469A9"/>
    <w:rsid w:val="00F46B50"/>
    <w:rsid w:val="00F471C5"/>
    <w:rsid w:val="00F5016A"/>
    <w:rsid w:val="00F50B46"/>
    <w:rsid w:val="00F50D1F"/>
    <w:rsid w:val="00F50EC0"/>
    <w:rsid w:val="00F5106E"/>
    <w:rsid w:val="00F51545"/>
    <w:rsid w:val="00F5193E"/>
    <w:rsid w:val="00F51CBE"/>
    <w:rsid w:val="00F524F3"/>
    <w:rsid w:val="00F529DA"/>
    <w:rsid w:val="00F534C3"/>
    <w:rsid w:val="00F53865"/>
    <w:rsid w:val="00F541F5"/>
    <w:rsid w:val="00F55A1D"/>
    <w:rsid w:val="00F55C3C"/>
    <w:rsid w:val="00F562AB"/>
    <w:rsid w:val="00F56391"/>
    <w:rsid w:val="00F56774"/>
    <w:rsid w:val="00F603EF"/>
    <w:rsid w:val="00F61B23"/>
    <w:rsid w:val="00F62909"/>
    <w:rsid w:val="00F62D1E"/>
    <w:rsid w:val="00F635FC"/>
    <w:rsid w:val="00F63D03"/>
    <w:rsid w:val="00F63FA7"/>
    <w:rsid w:val="00F65E2F"/>
    <w:rsid w:val="00F6652A"/>
    <w:rsid w:val="00F67DF1"/>
    <w:rsid w:val="00F72A51"/>
    <w:rsid w:val="00F745AC"/>
    <w:rsid w:val="00F74899"/>
    <w:rsid w:val="00F74A49"/>
    <w:rsid w:val="00F75A5B"/>
    <w:rsid w:val="00F75AF9"/>
    <w:rsid w:val="00F75F16"/>
    <w:rsid w:val="00F763AB"/>
    <w:rsid w:val="00F77891"/>
    <w:rsid w:val="00F77CEA"/>
    <w:rsid w:val="00F81332"/>
    <w:rsid w:val="00F81C6D"/>
    <w:rsid w:val="00F8309B"/>
    <w:rsid w:val="00F833C9"/>
    <w:rsid w:val="00F84424"/>
    <w:rsid w:val="00F84AB5"/>
    <w:rsid w:val="00F84C77"/>
    <w:rsid w:val="00F8572E"/>
    <w:rsid w:val="00F870D4"/>
    <w:rsid w:val="00F87DC7"/>
    <w:rsid w:val="00F90064"/>
    <w:rsid w:val="00F90733"/>
    <w:rsid w:val="00F907AC"/>
    <w:rsid w:val="00F91672"/>
    <w:rsid w:val="00F91E9A"/>
    <w:rsid w:val="00F945D8"/>
    <w:rsid w:val="00F948BB"/>
    <w:rsid w:val="00F9586C"/>
    <w:rsid w:val="00F9690D"/>
    <w:rsid w:val="00F96AFD"/>
    <w:rsid w:val="00F97070"/>
    <w:rsid w:val="00F97D1F"/>
    <w:rsid w:val="00FA0B84"/>
    <w:rsid w:val="00FA0E9B"/>
    <w:rsid w:val="00FA1398"/>
    <w:rsid w:val="00FA2E19"/>
    <w:rsid w:val="00FA36A7"/>
    <w:rsid w:val="00FA41B7"/>
    <w:rsid w:val="00FA4FF9"/>
    <w:rsid w:val="00FA50EF"/>
    <w:rsid w:val="00FA5B72"/>
    <w:rsid w:val="00FA5D60"/>
    <w:rsid w:val="00FA5F36"/>
    <w:rsid w:val="00FA697F"/>
    <w:rsid w:val="00FA6EB2"/>
    <w:rsid w:val="00FB00FD"/>
    <w:rsid w:val="00FB13AF"/>
    <w:rsid w:val="00FB18E2"/>
    <w:rsid w:val="00FB1A3E"/>
    <w:rsid w:val="00FB1F94"/>
    <w:rsid w:val="00FB3846"/>
    <w:rsid w:val="00FB3F75"/>
    <w:rsid w:val="00FB4471"/>
    <w:rsid w:val="00FB5521"/>
    <w:rsid w:val="00FB5B91"/>
    <w:rsid w:val="00FB5EB7"/>
    <w:rsid w:val="00FB5F5F"/>
    <w:rsid w:val="00FB610D"/>
    <w:rsid w:val="00FB61E5"/>
    <w:rsid w:val="00FC01B6"/>
    <w:rsid w:val="00FC1247"/>
    <w:rsid w:val="00FC1AF3"/>
    <w:rsid w:val="00FC1B24"/>
    <w:rsid w:val="00FC21DD"/>
    <w:rsid w:val="00FC2423"/>
    <w:rsid w:val="00FC2AA6"/>
    <w:rsid w:val="00FC2B32"/>
    <w:rsid w:val="00FC2E09"/>
    <w:rsid w:val="00FC384A"/>
    <w:rsid w:val="00FC3BEB"/>
    <w:rsid w:val="00FC4036"/>
    <w:rsid w:val="00FC4477"/>
    <w:rsid w:val="00FC46FB"/>
    <w:rsid w:val="00FC4BBB"/>
    <w:rsid w:val="00FC6117"/>
    <w:rsid w:val="00FC7439"/>
    <w:rsid w:val="00FC74E7"/>
    <w:rsid w:val="00FC7B66"/>
    <w:rsid w:val="00FD00C4"/>
    <w:rsid w:val="00FD0846"/>
    <w:rsid w:val="00FD1C5B"/>
    <w:rsid w:val="00FD26C4"/>
    <w:rsid w:val="00FD2BD3"/>
    <w:rsid w:val="00FD30C0"/>
    <w:rsid w:val="00FD35AD"/>
    <w:rsid w:val="00FD3796"/>
    <w:rsid w:val="00FD4CCA"/>
    <w:rsid w:val="00FD5E41"/>
    <w:rsid w:val="00FD6CA2"/>
    <w:rsid w:val="00FD7B44"/>
    <w:rsid w:val="00FD7C57"/>
    <w:rsid w:val="00FD7E08"/>
    <w:rsid w:val="00FD7EFE"/>
    <w:rsid w:val="00FE0097"/>
    <w:rsid w:val="00FE1AF8"/>
    <w:rsid w:val="00FE2A9E"/>
    <w:rsid w:val="00FE2D22"/>
    <w:rsid w:val="00FE2E91"/>
    <w:rsid w:val="00FE34B3"/>
    <w:rsid w:val="00FE3CF1"/>
    <w:rsid w:val="00FE3EEE"/>
    <w:rsid w:val="00FE46B7"/>
    <w:rsid w:val="00FE4C37"/>
    <w:rsid w:val="00FE5B62"/>
    <w:rsid w:val="00FE5C55"/>
    <w:rsid w:val="00FE63D3"/>
    <w:rsid w:val="00FE6D53"/>
    <w:rsid w:val="00FE7826"/>
    <w:rsid w:val="00FF0432"/>
    <w:rsid w:val="00FF11BB"/>
    <w:rsid w:val="00FF149D"/>
    <w:rsid w:val="00FF14D6"/>
    <w:rsid w:val="00FF150B"/>
    <w:rsid w:val="00FF15EF"/>
    <w:rsid w:val="00FF1994"/>
    <w:rsid w:val="00FF267A"/>
    <w:rsid w:val="00FF2771"/>
    <w:rsid w:val="00FF284D"/>
    <w:rsid w:val="00FF28A1"/>
    <w:rsid w:val="00FF3FC7"/>
    <w:rsid w:val="00FF3FD3"/>
    <w:rsid w:val="00FF48F1"/>
    <w:rsid w:val="00FF4C3B"/>
    <w:rsid w:val="00FF4C69"/>
    <w:rsid w:val="00FF4CBA"/>
    <w:rsid w:val="00FF51D3"/>
    <w:rsid w:val="00FF5C8B"/>
    <w:rsid w:val="00FF6159"/>
    <w:rsid w:val="00FF6662"/>
    <w:rsid w:val="00FF7688"/>
    <w:rsid w:val="00FF7B9B"/>
    <w:rsid w:val="00FF7CB6"/>
    <w:rsid w:val="0106640A"/>
    <w:rsid w:val="01419FCD"/>
    <w:rsid w:val="014F5E9A"/>
    <w:rsid w:val="0151DD17"/>
    <w:rsid w:val="0171162D"/>
    <w:rsid w:val="0177E99C"/>
    <w:rsid w:val="0183EA63"/>
    <w:rsid w:val="01949E0E"/>
    <w:rsid w:val="0194B6B7"/>
    <w:rsid w:val="019A5E60"/>
    <w:rsid w:val="019C91B1"/>
    <w:rsid w:val="01AE0126"/>
    <w:rsid w:val="01C7F681"/>
    <w:rsid w:val="01D2BBB8"/>
    <w:rsid w:val="01F5004E"/>
    <w:rsid w:val="01F7127D"/>
    <w:rsid w:val="02100DEE"/>
    <w:rsid w:val="02426777"/>
    <w:rsid w:val="025768EF"/>
    <w:rsid w:val="026AC89D"/>
    <w:rsid w:val="02857FD3"/>
    <w:rsid w:val="028FA6C3"/>
    <w:rsid w:val="02968D8D"/>
    <w:rsid w:val="029F1FEB"/>
    <w:rsid w:val="02AAB8E7"/>
    <w:rsid w:val="02B2765F"/>
    <w:rsid w:val="02B4C3CE"/>
    <w:rsid w:val="02C7B7FE"/>
    <w:rsid w:val="02F8B08E"/>
    <w:rsid w:val="03159031"/>
    <w:rsid w:val="0338B509"/>
    <w:rsid w:val="034535D5"/>
    <w:rsid w:val="03491B47"/>
    <w:rsid w:val="036CDE1E"/>
    <w:rsid w:val="03830414"/>
    <w:rsid w:val="03893A94"/>
    <w:rsid w:val="0390D0AF"/>
    <w:rsid w:val="03B69EA0"/>
    <w:rsid w:val="03BBC76B"/>
    <w:rsid w:val="03CBD586"/>
    <w:rsid w:val="03F31A09"/>
    <w:rsid w:val="03F5BCC2"/>
    <w:rsid w:val="0403D105"/>
    <w:rsid w:val="040CD557"/>
    <w:rsid w:val="04165F22"/>
    <w:rsid w:val="0454A0F7"/>
    <w:rsid w:val="045B63B2"/>
    <w:rsid w:val="0477BA07"/>
    <w:rsid w:val="0484E19B"/>
    <w:rsid w:val="0493EA61"/>
    <w:rsid w:val="04982124"/>
    <w:rsid w:val="04C52DC3"/>
    <w:rsid w:val="04CE4FF1"/>
    <w:rsid w:val="04D2BF0A"/>
    <w:rsid w:val="050579BC"/>
    <w:rsid w:val="0516D421"/>
    <w:rsid w:val="05186A7D"/>
    <w:rsid w:val="053014A2"/>
    <w:rsid w:val="054FDF4B"/>
    <w:rsid w:val="05666330"/>
    <w:rsid w:val="0567CC2C"/>
    <w:rsid w:val="058EEA6A"/>
    <w:rsid w:val="05C3BDCA"/>
    <w:rsid w:val="05CE2E4F"/>
    <w:rsid w:val="05D970FF"/>
    <w:rsid w:val="05F82086"/>
    <w:rsid w:val="0608FFC6"/>
    <w:rsid w:val="060B8FD6"/>
    <w:rsid w:val="0623EE6F"/>
    <w:rsid w:val="062C8F98"/>
    <w:rsid w:val="0635F957"/>
    <w:rsid w:val="065BBF3B"/>
    <w:rsid w:val="06672800"/>
    <w:rsid w:val="06A257FD"/>
    <w:rsid w:val="06B93997"/>
    <w:rsid w:val="06C10959"/>
    <w:rsid w:val="06E16453"/>
    <w:rsid w:val="06E99B91"/>
    <w:rsid w:val="06EC6794"/>
    <w:rsid w:val="06FCC2B9"/>
    <w:rsid w:val="071197D0"/>
    <w:rsid w:val="0730F9FD"/>
    <w:rsid w:val="07397084"/>
    <w:rsid w:val="074E81FE"/>
    <w:rsid w:val="075E845F"/>
    <w:rsid w:val="07669A16"/>
    <w:rsid w:val="0774A408"/>
    <w:rsid w:val="07890915"/>
    <w:rsid w:val="078F3FDD"/>
    <w:rsid w:val="079194C2"/>
    <w:rsid w:val="07BFCCBF"/>
    <w:rsid w:val="07CC8121"/>
    <w:rsid w:val="07E831F0"/>
    <w:rsid w:val="080F6841"/>
    <w:rsid w:val="08134F31"/>
    <w:rsid w:val="08140DFE"/>
    <w:rsid w:val="081DC4C3"/>
    <w:rsid w:val="082B450F"/>
    <w:rsid w:val="0844D71C"/>
    <w:rsid w:val="0845CF39"/>
    <w:rsid w:val="0846A021"/>
    <w:rsid w:val="084B14B9"/>
    <w:rsid w:val="08510D01"/>
    <w:rsid w:val="085C0EBF"/>
    <w:rsid w:val="087DFDB7"/>
    <w:rsid w:val="088FC664"/>
    <w:rsid w:val="08C45B4A"/>
    <w:rsid w:val="08F068D5"/>
    <w:rsid w:val="08F29166"/>
    <w:rsid w:val="090261CB"/>
    <w:rsid w:val="091AFCC4"/>
    <w:rsid w:val="091CA4B9"/>
    <w:rsid w:val="0921A8E3"/>
    <w:rsid w:val="09245326"/>
    <w:rsid w:val="092B7F89"/>
    <w:rsid w:val="093275C4"/>
    <w:rsid w:val="0947031F"/>
    <w:rsid w:val="09698B23"/>
    <w:rsid w:val="0969D324"/>
    <w:rsid w:val="09767CF2"/>
    <w:rsid w:val="09A48E1D"/>
    <w:rsid w:val="09C5846D"/>
    <w:rsid w:val="09DE1552"/>
    <w:rsid w:val="09F178DF"/>
    <w:rsid w:val="09FF5123"/>
    <w:rsid w:val="0A2BB0DD"/>
    <w:rsid w:val="0A417976"/>
    <w:rsid w:val="0A4695B2"/>
    <w:rsid w:val="0A6A6769"/>
    <w:rsid w:val="0A8B3A1F"/>
    <w:rsid w:val="0A931A9C"/>
    <w:rsid w:val="0A939BA3"/>
    <w:rsid w:val="0AC5D4E0"/>
    <w:rsid w:val="0AEF9427"/>
    <w:rsid w:val="0AF1193E"/>
    <w:rsid w:val="0AF7F3EC"/>
    <w:rsid w:val="0B1B06C5"/>
    <w:rsid w:val="0B1D929A"/>
    <w:rsid w:val="0B4A58A0"/>
    <w:rsid w:val="0B4AEFF3"/>
    <w:rsid w:val="0B79E5B3"/>
    <w:rsid w:val="0B847B29"/>
    <w:rsid w:val="0B8CF641"/>
    <w:rsid w:val="0B9D8B63"/>
    <w:rsid w:val="0BB5E6C4"/>
    <w:rsid w:val="0BC535F2"/>
    <w:rsid w:val="0BCB6A1D"/>
    <w:rsid w:val="0BDC4506"/>
    <w:rsid w:val="0BE38F41"/>
    <w:rsid w:val="0BE41F81"/>
    <w:rsid w:val="0BE5D9D4"/>
    <w:rsid w:val="0BFE44FD"/>
    <w:rsid w:val="0C18ED3B"/>
    <w:rsid w:val="0C1D9F1E"/>
    <w:rsid w:val="0C2440FB"/>
    <w:rsid w:val="0C378F0A"/>
    <w:rsid w:val="0C67DCA9"/>
    <w:rsid w:val="0C70CFEB"/>
    <w:rsid w:val="0C935075"/>
    <w:rsid w:val="0C9C64DF"/>
    <w:rsid w:val="0CA5563F"/>
    <w:rsid w:val="0CC2559F"/>
    <w:rsid w:val="0CCE9085"/>
    <w:rsid w:val="0CD029CD"/>
    <w:rsid w:val="0CDCACE0"/>
    <w:rsid w:val="0CE789FE"/>
    <w:rsid w:val="0CF0B1D0"/>
    <w:rsid w:val="0D0FAB19"/>
    <w:rsid w:val="0D117761"/>
    <w:rsid w:val="0D2328BF"/>
    <w:rsid w:val="0D2DAECF"/>
    <w:rsid w:val="0D40ED2E"/>
    <w:rsid w:val="0D4E2D71"/>
    <w:rsid w:val="0D5F2C72"/>
    <w:rsid w:val="0D8BB338"/>
    <w:rsid w:val="0DB25E3A"/>
    <w:rsid w:val="0DC0BCA1"/>
    <w:rsid w:val="0DE7ADE9"/>
    <w:rsid w:val="0DFBBA37"/>
    <w:rsid w:val="0DFD4FDD"/>
    <w:rsid w:val="0E175D0C"/>
    <w:rsid w:val="0E17DAE9"/>
    <w:rsid w:val="0E1E57F3"/>
    <w:rsid w:val="0E36A137"/>
    <w:rsid w:val="0E3CBDA0"/>
    <w:rsid w:val="0E613E7B"/>
    <w:rsid w:val="0E65AB84"/>
    <w:rsid w:val="0E7F2DB8"/>
    <w:rsid w:val="0E827A7A"/>
    <w:rsid w:val="0E9B957C"/>
    <w:rsid w:val="0EB59D58"/>
    <w:rsid w:val="0EBCD7F3"/>
    <w:rsid w:val="0EE3E055"/>
    <w:rsid w:val="0EEEAC41"/>
    <w:rsid w:val="0F267926"/>
    <w:rsid w:val="0F2FC2A2"/>
    <w:rsid w:val="0F34F251"/>
    <w:rsid w:val="0F3DCCF5"/>
    <w:rsid w:val="0F632563"/>
    <w:rsid w:val="0F6515BA"/>
    <w:rsid w:val="0F65A3EF"/>
    <w:rsid w:val="0F6AD537"/>
    <w:rsid w:val="0F7955EE"/>
    <w:rsid w:val="0F865F6A"/>
    <w:rsid w:val="0F882A29"/>
    <w:rsid w:val="0F883F47"/>
    <w:rsid w:val="0F88CC54"/>
    <w:rsid w:val="0F92FB95"/>
    <w:rsid w:val="0FB167A9"/>
    <w:rsid w:val="0FB22908"/>
    <w:rsid w:val="0FB3AB4A"/>
    <w:rsid w:val="0FB60BFB"/>
    <w:rsid w:val="0FBBC3B8"/>
    <w:rsid w:val="0FC29F11"/>
    <w:rsid w:val="0FC8F792"/>
    <w:rsid w:val="0FD29223"/>
    <w:rsid w:val="0FFD52E7"/>
    <w:rsid w:val="103E8FC6"/>
    <w:rsid w:val="105F03EF"/>
    <w:rsid w:val="106819F9"/>
    <w:rsid w:val="106C1B91"/>
    <w:rsid w:val="1077413D"/>
    <w:rsid w:val="10911AF3"/>
    <w:rsid w:val="10A3A4FF"/>
    <w:rsid w:val="10A61964"/>
    <w:rsid w:val="10FEF5C4"/>
    <w:rsid w:val="1107DAFD"/>
    <w:rsid w:val="110F567B"/>
    <w:rsid w:val="111F4EAB"/>
    <w:rsid w:val="1129C837"/>
    <w:rsid w:val="1141C0BD"/>
    <w:rsid w:val="11483526"/>
    <w:rsid w:val="114A7515"/>
    <w:rsid w:val="1154E568"/>
    <w:rsid w:val="115CD1F3"/>
    <w:rsid w:val="115E100F"/>
    <w:rsid w:val="116528D9"/>
    <w:rsid w:val="11AAD870"/>
    <w:rsid w:val="11B70DA1"/>
    <w:rsid w:val="11C41968"/>
    <w:rsid w:val="11CE8DCB"/>
    <w:rsid w:val="11D3E668"/>
    <w:rsid w:val="11DF78BA"/>
    <w:rsid w:val="11F3A56B"/>
    <w:rsid w:val="11F80C3A"/>
    <w:rsid w:val="12026182"/>
    <w:rsid w:val="1221E19E"/>
    <w:rsid w:val="123362FE"/>
    <w:rsid w:val="128071F4"/>
    <w:rsid w:val="12AB26DC"/>
    <w:rsid w:val="12C61FC4"/>
    <w:rsid w:val="12DAFC3A"/>
    <w:rsid w:val="132A4347"/>
    <w:rsid w:val="1334FC32"/>
    <w:rsid w:val="133BD2DB"/>
    <w:rsid w:val="13443A2B"/>
    <w:rsid w:val="1345739D"/>
    <w:rsid w:val="136B1A00"/>
    <w:rsid w:val="137B9EB4"/>
    <w:rsid w:val="137EA4F3"/>
    <w:rsid w:val="138770D4"/>
    <w:rsid w:val="13890503"/>
    <w:rsid w:val="139D9E7C"/>
    <w:rsid w:val="13BC46CF"/>
    <w:rsid w:val="13D19E74"/>
    <w:rsid w:val="13E45635"/>
    <w:rsid w:val="142B327F"/>
    <w:rsid w:val="145C60F4"/>
    <w:rsid w:val="145DC240"/>
    <w:rsid w:val="146A8A6E"/>
    <w:rsid w:val="14824A56"/>
    <w:rsid w:val="1483A37B"/>
    <w:rsid w:val="148E1CA4"/>
    <w:rsid w:val="149C68B5"/>
    <w:rsid w:val="14AE0439"/>
    <w:rsid w:val="14B17A38"/>
    <w:rsid w:val="14E9A37E"/>
    <w:rsid w:val="14F066F2"/>
    <w:rsid w:val="1512FC01"/>
    <w:rsid w:val="154CDAB8"/>
    <w:rsid w:val="154F2753"/>
    <w:rsid w:val="155540EC"/>
    <w:rsid w:val="158E7A5F"/>
    <w:rsid w:val="15964951"/>
    <w:rsid w:val="159F21DE"/>
    <w:rsid w:val="15A4C1A1"/>
    <w:rsid w:val="15BAE257"/>
    <w:rsid w:val="15D096E6"/>
    <w:rsid w:val="15D336CC"/>
    <w:rsid w:val="15DBB591"/>
    <w:rsid w:val="15DDB5EB"/>
    <w:rsid w:val="15E14B05"/>
    <w:rsid w:val="15EA4F90"/>
    <w:rsid w:val="15ED173D"/>
    <w:rsid w:val="15ED5213"/>
    <w:rsid w:val="15FD7E93"/>
    <w:rsid w:val="1609D159"/>
    <w:rsid w:val="160A1158"/>
    <w:rsid w:val="160CF887"/>
    <w:rsid w:val="160FB113"/>
    <w:rsid w:val="16248346"/>
    <w:rsid w:val="16254CAC"/>
    <w:rsid w:val="1625DAC9"/>
    <w:rsid w:val="162A36B9"/>
    <w:rsid w:val="16506C75"/>
    <w:rsid w:val="165A8E18"/>
    <w:rsid w:val="1690F5A7"/>
    <w:rsid w:val="16979C64"/>
    <w:rsid w:val="1699E9D3"/>
    <w:rsid w:val="16A2BAC2"/>
    <w:rsid w:val="16A54DCC"/>
    <w:rsid w:val="16BC9752"/>
    <w:rsid w:val="16CED69A"/>
    <w:rsid w:val="16D17507"/>
    <w:rsid w:val="16D7B672"/>
    <w:rsid w:val="16F06969"/>
    <w:rsid w:val="16F9BF09"/>
    <w:rsid w:val="171074F6"/>
    <w:rsid w:val="1756484C"/>
    <w:rsid w:val="1759A3EB"/>
    <w:rsid w:val="1773FF57"/>
    <w:rsid w:val="179ED974"/>
    <w:rsid w:val="17D7868C"/>
    <w:rsid w:val="17E4268D"/>
    <w:rsid w:val="17F434A8"/>
    <w:rsid w:val="18188382"/>
    <w:rsid w:val="181B220E"/>
    <w:rsid w:val="182DC930"/>
    <w:rsid w:val="183A6B7F"/>
    <w:rsid w:val="18433A63"/>
    <w:rsid w:val="1887E3BB"/>
    <w:rsid w:val="188C9B9C"/>
    <w:rsid w:val="18C93EB6"/>
    <w:rsid w:val="18CFB07B"/>
    <w:rsid w:val="18ED5CD8"/>
    <w:rsid w:val="18F6EA5D"/>
    <w:rsid w:val="18FCE9B5"/>
    <w:rsid w:val="190C553D"/>
    <w:rsid w:val="1926DD0B"/>
    <w:rsid w:val="192F2CAE"/>
    <w:rsid w:val="1967A08A"/>
    <w:rsid w:val="19783E6D"/>
    <w:rsid w:val="19998C02"/>
    <w:rsid w:val="19E37301"/>
    <w:rsid w:val="19EABD62"/>
    <w:rsid w:val="1A1F85A6"/>
    <w:rsid w:val="1A378A7D"/>
    <w:rsid w:val="1A395043"/>
    <w:rsid w:val="1A3F4A85"/>
    <w:rsid w:val="1A411310"/>
    <w:rsid w:val="1A4734B0"/>
    <w:rsid w:val="1A7044C2"/>
    <w:rsid w:val="1A835103"/>
    <w:rsid w:val="1A886702"/>
    <w:rsid w:val="1A8BA8F6"/>
    <w:rsid w:val="1AA8EF68"/>
    <w:rsid w:val="1AB7CB89"/>
    <w:rsid w:val="1ABBD7BB"/>
    <w:rsid w:val="1ACA7A0B"/>
    <w:rsid w:val="1ACAFD0F"/>
    <w:rsid w:val="1ACEB91F"/>
    <w:rsid w:val="1B047E82"/>
    <w:rsid w:val="1B04E7E2"/>
    <w:rsid w:val="1B0DB150"/>
    <w:rsid w:val="1B140ECE"/>
    <w:rsid w:val="1B169E84"/>
    <w:rsid w:val="1B175C38"/>
    <w:rsid w:val="1B1F9666"/>
    <w:rsid w:val="1B203C31"/>
    <w:rsid w:val="1B3237D6"/>
    <w:rsid w:val="1B4453FB"/>
    <w:rsid w:val="1B484487"/>
    <w:rsid w:val="1B4D07CB"/>
    <w:rsid w:val="1B67C67D"/>
    <w:rsid w:val="1B9B9522"/>
    <w:rsid w:val="1BBCD7AF"/>
    <w:rsid w:val="1BBE9BA8"/>
    <w:rsid w:val="1BC82CD5"/>
    <w:rsid w:val="1BD7B9EB"/>
    <w:rsid w:val="1BE6EC95"/>
    <w:rsid w:val="1BF3EA45"/>
    <w:rsid w:val="1C10FB7E"/>
    <w:rsid w:val="1C1896E6"/>
    <w:rsid w:val="1C420680"/>
    <w:rsid w:val="1C4BB7EB"/>
    <w:rsid w:val="1C6000DF"/>
    <w:rsid w:val="1C61E872"/>
    <w:rsid w:val="1C774C75"/>
    <w:rsid w:val="1C7D8EE4"/>
    <w:rsid w:val="1CA56A60"/>
    <w:rsid w:val="1CA9378D"/>
    <w:rsid w:val="1CBC0B30"/>
    <w:rsid w:val="1CBEA34A"/>
    <w:rsid w:val="1D0DA304"/>
    <w:rsid w:val="1D0F1C26"/>
    <w:rsid w:val="1D2C1AC2"/>
    <w:rsid w:val="1D624C44"/>
    <w:rsid w:val="1D688AED"/>
    <w:rsid w:val="1D69C0BF"/>
    <w:rsid w:val="1D723C87"/>
    <w:rsid w:val="1D73BA4F"/>
    <w:rsid w:val="1DA9E7B6"/>
    <w:rsid w:val="1DAA4B13"/>
    <w:rsid w:val="1DACCBDF"/>
    <w:rsid w:val="1DC349B8"/>
    <w:rsid w:val="1DC76FCB"/>
    <w:rsid w:val="1DCCA838"/>
    <w:rsid w:val="1DD03197"/>
    <w:rsid w:val="1DEF681B"/>
    <w:rsid w:val="1E00F4F1"/>
    <w:rsid w:val="1E281844"/>
    <w:rsid w:val="1E35E886"/>
    <w:rsid w:val="1E3ADD0A"/>
    <w:rsid w:val="1E6F1CB4"/>
    <w:rsid w:val="1E7B3146"/>
    <w:rsid w:val="1E7CF823"/>
    <w:rsid w:val="1E7F19E6"/>
    <w:rsid w:val="1E8BE779"/>
    <w:rsid w:val="1E8EEC5D"/>
    <w:rsid w:val="1E9D6F01"/>
    <w:rsid w:val="1EA0D3F2"/>
    <w:rsid w:val="1EBCBED6"/>
    <w:rsid w:val="1EC7ED73"/>
    <w:rsid w:val="1EF4D389"/>
    <w:rsid w:val="1EFC6A2B"/>
    <w:rsid w:val="1F191A5B"/>
    <w:rsid w:val="1F1CCE65"/>
    <w:rsid w:val="1F24AFA1"/>
    <w:rsid w:val="1F307A70"/>
    <w:rsid w:val="1F30C218"/>
    <w:rsid w:val="1F34E401"/>
    <w:rsid w:val="1F384078"/>
    <w:rsid w:val="1F5EB1A0"/>
    <w:rsid w:val="1F5F92DE"/>
    <w:rsid w:val="1F62F685"/>
    <w:rsid w:val="1F63169F"/>
    <w:rsid w:val="1F7A67D1"/>
    <w:rsid w:val="1F815A32"/>
    <w:rsid w:val="1F9D3ABB"/>
    <w:rsid w:val="1FC00347"/>
    <w:rsid w:val="1FCE5794"/>
    <w:rsid w:val="1FD1BFD5"/>
    <w:rsid w:val="1FDB0739"/>
    <w:rsid w:val="1FEC8F13"/>
    <w:rsid w:val="1FFC7306"/>
    <w:rsid w:val="2018C884"/>
    <w:rsid w:val="2039DD6C"/>
    <w:rsid w:val="2049815E"/>
    <w:rsid w:val="2065CEF5"/>
    <w:rsid w:val="2071D43D"/>
    <w:rsid w:val="209A6D03"/>
    <w:rsid w:val="20C4E477"/>
    <w:rsid w:val="20C9B7D0"/>
    <w:rsid w:val="20EE0BB0"/>
    <w:rsid w:val="20F52C20"/>
    <w:rsid w:val="21010C5D"/>
    <w:rsid w:val="2104AA73"/>
    <w:rsid w:val="21120866"/>
    <w:rsid w:val="21366AE4"/>
    <w:rsid w:val="2171F99E"/>
    <w:rsid w:val="217CE6FB"/>
    <w:rsid w:val="217F7167"/>
    <w:rsid w:val="21825A00"/>
    <w:rsid w:val="218F3BD0"/>
    <w:rsid w:val="2199A4A7"/>
    <w:rsid w:val="21A1795A"/>
    <w:rsid w:val="21BFDF30"/>
    <w:rsid w:val="21CD92F9"/>
    <w:rsid w:val="21DC3291"/>
    <w:rsid w:val="21DC49A4"/>
    <w:rsid w:val="2200E5E2"/>
    <w:rsid w:val="2235228E"/>
    <w:rsid w:val="22445E53"/>
    <w:rsid w:val="225D4D32"/>
    <w:rsid w:val="227571C0"/>
    <w:rsid w:val="2277E03D"/>
    <w:rsid w:val="22A9DB4B"/>
    <w:rsid w:val="22D0892D"/>
    <w:rsid w:val="22E1B0D7"/>
    <w:rsid w:val="22EFF4DE"/>
    <w:rsid w:val="22FDCD07"/>
    <w:rsid w:val="23096097"/>
    <w:rsid w:val="232A5D2B"/>
    <w:rsid w:val="232EC6BA"/>
    <w:rsid w:val="232F2145"/>
    <w:rsid w:val="236EB56F"/>
    <w:rsid w:val="2373AD9D"/>
    <w:rsid w:val="2385B1F4"/>
    <w:rsid w:val="2395F175"/>
    <w:rsid w:val="23E39F38"/>
    <w:rsid w:val="2403A249"/>
    <w:rsid w:val="240663DA"/>
    <w:rsid w:val="24531705"/>
    <w:rsid w:val="2472E8D9"/>
    <w:rsid w:val="24B516BD"/>
    <w:rsid w:val="24B67D17"/>
    <w:rsid w:val="24BB3F7F"/>
    <w:rsid w:val="24BECD05"/>
    <w:rsid w:val="24CA971B"/>
    <w:rsid w:val="24D71664"/>
    <w:rsid w:val="24DD021B"/>
    <w:rsid w:val="24F0F184"/>
    <w:rsid w:val="24FCF6DC"/>
    <w:rsid w:val="250FD5FD"/>
    <w:rsid w:val="2519D505"/>
    <w:rsid w:val="25514327"/>
    <w:rsid w:val="25600028"/>
    <w:rsid w:val="2572D3D7"/>
    <w:rsid w:val="257F4C19"/>
    <w:rsid w:val="2580EF6B"/>
    <w:rsid w:val="25C58B29"/>
    <w:rsid w:val="25D8037E"/>
    <w:rsid w:val="25E00253"/>
    <w:rsid w:val="25EC37B6"/>
    <w:rsid w:val="25EC9448"/>
    <w:rsid w:val="260EB93A"/>
    <w:rsid w:val="2639B04B"/>
    <w:rsid w:val="264A1053"/>
    <w:rsid w:val="264D3F1F"/>
    <w:rsid w:val="2651C1AC"/>
    <w:rsid w:val="2673F40D"/>
    <w:rsid w:val="26785E4F"/>
    <w:rsid w:val="26904B3E"/>
    <w:rsid w:val="26BBB5E4"/>
    <w:rsid w:val="26C15925"/>
    <w:rsid w:val="26C286C1"/>
    <w:rsid w:val="26D385FE"/>
    <w:rsid w:val="27484CCD"/>
    <w:rsid w:val="278F0BE0"/>
    <w:rsid w:val="27A56EDD"/>
    <w:rsid w:val="27A5FE9B"/>
    <w:rsid w:val="27AD56BA"/>
    <w:rsid w:val="27CF78CE"/>
    <w:rsid w:val="27D582F3"/>
    <w:rsid w:val="27E00C32"/>
    <w:rsid w:val="27E3E02B"/>
    <w:rsid w:val="27FA9C21"/>
    <w:rsid w:val="2803A4E3"/>
    <w:rsid w:val="281644B6"/>
    <w:rsid w:val="283B0FFB"/>
    <w:rsid w:val="2853E66F"/>
    <w:rsid w:val="2855575C"/>
    <w:rsid w:val="28597B0B"/>
    <w:rsid w:val="286F565F"/>
    <w:rsid w:val="28B39FD7"/>
    <w:rsid w:val="28BDC4E5"/>
    <w:rsid w:val="28C7AFD2"/>
    <w:rsid w:val="28CE41DD"/>
    <w:rsid w:val="28D223A8"/>
    <w:rsid w:val="28D7FCE4"/>
    <w:rsid w:val="28D8D276"/>
    <w:rsid w:val="28FE5EAA"/>
    <w:rsid w:val="29159E27"/>
    <w:rsid w:val="294659FC"/>
    <w:rsid w:val="2949271B"/>
    <w:rsid w:val="29509E1E"/>
    <w:rsid w:val="296124BD"/>
    <w:rsid w:val="2967982A"/>
    <w:rsid w:val="2972176D"/>
    <w:rsid w:val="29793728"/>
    <w:rsid w:val="299362E2"/>
    <w:rsid w:val="29AF16E8"/>
    <w:rsid w:val="29B406B3"/>
    <w:rsid w:val="29D90CF0"/>
    <w:rsid w:val="29DB5144"/>
    <w:rsid w:val="29F54B6C"/>
    <w:rsid w:val="29F88788"/>
    <w:rsid w:val="2A036C91"/>
    <w:rsid w:val="2A1B0299"/>
    <w:rsid w:val="2A25DDB5"/>
    <w:rsid w:val="2A309030"/>
    <w:rsid w:val="2A376A8B"/>
    <w:rsid w:val="2A52B1F8"/>
    <w:rsid w:val="2A6BAE0F"/>
    <w:rsid w:val="2A70BF76"/>
    <w:rsid w:val="2A85AE6B"/>
    <w:rsid w:val="2AAF345C"/>
    <w:rsid w:val="2AB07978"/>
    <w:rsid w:val="2AB60C2A"/>
    <w:rsid w:val="2AB9AD69"/>
    <w:rsid w:val="2AC47E65"/>
    <w:rsid w:val="2AC655EA"/>
    <w:rsid w:val="2AE1CA46"/>
    <w:rsid w:val="2AE4F77C"/>
    <w:rsid w:val="2AF91EC4"/>
    <w:rsid w:val="2AFFBABA"/>
    <w:rsid w:val="2B0B8CF9"/>
    <w:rsid w:val="2B1A3149"/>
    <w:rsid w:val="2B39D89F"/>
    <w:rsid w:val="2B45AB4E"/>
    <w:rsid w:val="2B4DE578"/>
    <w:rsid w:val="2B6F2114"/>
    <w:rsid w:val="2B6FEE2C"/>
    <w:rsid w:val="2B797C0B"/>
    <w:rsid w:val="2B911BCD"/>
    <w:rsid w:val="2BA142D4"/>
    <w:rsid w:val="2BB93BA7"/>
    <w:rsid w:val="2BE1E9D6"/>
    <w:rsid w:val="2BE9C387"/>
    <w:rsid w:val="2BEA0A4C"/>
    <w:rsid w:val="2BF55C1F"/>
    <w:rsid w:val="2C05A4A7"/>
    <w:rsid w:val="2C1C69F8"/>
    <w:rsid w:val="2C3651AB"/>
    <w:rsid w:val="2C4E5150"/>
    <w:rsid w:val="2C9B8B1B"/>
    <w:rsid w:val="2CB53B0B"/>
    <w:rsid w:val="2CDC8C1D"/>
    <w:rsid w:val="2D0D3907"/>
    <w:rsid w:val="2D1AE23B"/>
    <w:rsid w:val="2D2A66E3"/>
    <w:rsid w:val="2D3218FB"/>
    <w:rsid w:val="2D3C6AB4"/>
    <w:rsid w:val="2D498B57"/>
    <w:rsid w:val="2DBFDB0F"/>
    <w:rsid w:val="2DC090AC"/>
    <w:rsid w:val="2DC4F509"/>
    <w:rsid w:val="2DC8989C"/>
    <w:rsid w:val="2DCC513F"/>
    <w:rsid w:val="2DD34486"/>
    <w:rsid w:val="2DD87117"/>
    <w:rsid w:val="2DDA8019"/>
    <w:rsid w:val="2DEDD3E6"/>
    <w:rsid w:val="2E09F220"/>
    <w:rsid w:val="2E3F0EFE"/>
    <w:rsid w:val="2E476234"/>
    <w:rsid w:val="2E717961"/>
    <w:rsid w:val="2E97FF57"/>
    <w:rsid w:val="2EA78EEE"/>
    <w:rsid w:val="2EB40818"/>
    <w:rsid w:val="2EBAC7F3"/>
    <w:rsid w:val="2EC0E91F"/>
    <w:rsid w:val="2F1A2EBD"/>
    <w:rsid w:val="2F245B04"/>
    <w:rsid w:val="2F2D6BFD"/>
    <w:rsid w:val="2F3C6DF0"/>
    <w:rsid w:val="2F522071"/>
    <w:rsid w:val="2F5757F9"/>
    <w:rsid w:val="2F5BAB70"/>
    <w:rsid w:val="2F6270F4"/>
    <w:rsid w:val="2F7E8EBB"/>
    <w:rsid w:val="2FA8FE6C"/>
    <w:rsid w:val="2FCEC3F4"/>
    <w:rsid w:val="2FE7E39F"/>
    <w:rsid w:val="2FFF476C"/>
    <w:rsid w:val="3003AA69"/>
    <w:rsid w:val="3005D78C"/>
    <w:rsid w:val="300A2B23"/>
    <w:rsid w:val="300A4D9A"/>
    <w:rsid w:val="3018D7D9"/>
    <w:rsid w:val="301B6655"/>
    <w:rsid w:val="3021A078"/>
    <w:rsid w:val="30317479"/>
    <w:rsid w:val="30382A18"/>
    <w:rsid w:val="303D7062"/>
    <w:rsid w:val="304489F8"/>
    <w:rsid w:val="30764BC7"/>
    <w:rsid w:val="308FE675"/>
    <w:rsid w:val="3095A49D"/>
    <w:rsid w:val="30AE427B"/>
    <w:rsid w:val="30D215B7"/>
    <w:rsid w:val="30D50D10"/>
    <w:rsid w:val="30F4BDDD"/>
    <w:rsid w:val="31110C1D"/>
    <w:rsid w:val="31142FF0"/>
    <w:rsid w:val="31316D8F"/>
    <w:rsid w:val="3142508D"/>
    <w:rsid w:val="3155C311"/>
    <w:rsid w:val="3167433D"/>
    <w:rsid w:val="317CBFEA"/>
    <w:rsid w:val="317DB716"/>
    <w:rsid w:val="3188AC2E"/>
    <w:rsid w:val="318D7C58"/>
    <w:rsid w:val="3197DF4C"/>
    <w:rsid w:val="319994D4"/>
    <w:rsid w:val="31B18279"/>
    <w:rsid w:val="32090046"/>
    <w:rsid w:val="32162C5A"/>
    <w:rsid w:val="321D11F1"/>
    <w:rsid w:val="32284304"/>
    <w:rsid w:val="325A821D"/>
    <w:rsid w:val="326A8C5C"/>
    <w:rsid w:val="32718AA3"/>
    <w:rsid w:val="32936B3A"/>
    <w:rsid w:val="32B65D80"/>
    <w:rsid w:val="32C7C661"/>
    <w:rsid w:val="32F2F227"/>
    <w:rsid w:val="32FB5630"/>
    <w:rsid w:val="330407D1"/>
    <w:rsid w:val="330868EB"/>
    <w:rsid w:val="330ACC9F"/>
    <w:rsid w:val="332317A5"/>
    <w:rsid w:val="3333AFAD"/>
    <w:rsid w:val="3340151B"/>
    <w:rsid w:val="3341A6E3"/>
    <w:rsid w:val="334EDB39"/>
    <w:rsid w:val="3366F639"/>
    <w:rsid w:val="3369040F"/>
    <w:rsid w:val="33A227EE"/>
    <w:rsid w:val="33C59656"/>
    <w:rsid w:val="33CC3314"/>
    <w:rsid w:val="33D62C0A"/>
    <w:rsid w:val="340DDC3D"/>
    <w:rsid w:val="341331F6"/>
    <w:rsid w:val="343803AF"/>
    <w:rsid w:val="344EEA32"/>
    <w:rsid w:val="345E9FE9"/>
    <w:rsid w:val="348882F0"/>
    <w:rsid w:val="348E47C5"/>
    <w:rsid w:val="34A69D00"/>
    <w:rsid w:val="34E26E5B"/>
    <w:rsid w:val="350C6C78"/>
    <w:rsid w:val="3534EDCA"/>
    <w:rsid w:val="3568607B"/>
    <w:rsid w:val="35690B0E"/>
    <w:rsid w:val="3598998B"/>
    <w:rsid w:val="359B1967"/>
    <w:rsid w:val="35A8B8F2"/>
    <w:rsid w:val="35B86981"/>
    <w:rsid w:val="35CBFBD4"/>
    <w:rsid w:val="35D592E9"/>
    <w:rsid w:val="35E055B0"/>
    <w:rsid w:val="35F6E475"/>
    <w:rsid w:val="3611AC26"/>
    <w:rsid w:val="36A32DAA"/>
    <w:rsid w:val="36D35967"/>
    <w:rsid w:val="36D837F2"/>
    <w:rsid w:val="36ED76B8"/>
    <w:rsid w:val="36F2DBD7"/>
    <w:rsid w:val="37001DFD"/>
    <w:rsid w:val="37074EDB"/>
    <w:rsid w:val="3712147B"/>
    <w:rsid w:val="3717D6C0"/>
    <w:rsid w:val="3727B0D1"/>
    <w:rsid w:val="373B406A"/>
    <w:rsid w:val="3768E758"/>
    <w:rsid w:val="377D1EAA"/>
    <w:rsid w:val="37A1ACA5"/>
    <w:rsid w:val="37CC7A28"/>
    <w:rsid w:val="37EF2F9D"/>
    <w:rsid w:val="37F36D75"/>
    <w:rsid w:val="37F9EBBC"/>
    <w:rsid w:val="3805F00E"/>
    <w:rsid w:val="381A76AA"/>
    <w:rsid w:val="383CAFD5"/>
    <w:rsid w:val="383D06FC"/>
    <w:rsid w:val="38427D6C"/>
    <w:rsid w:val="385E63FE"/>
    <w:rsid w:val="3864C262"/>
    <w:rsid w:val="38673621"/>
    <w:rsid w:val="3898A83F"/>
    <w:rsid w:val="38D27DB0"/>
    <w:rsid w:val="38F5A429"/>
    <w:rsid w:val="39043C5D"/>
    <w:rsid w:val="3905C81D"/>
    <w:rsid w:val="39855F8D"/>
    <w:rsid w:val="3996B36B"/>
    <w:rsid w:val="3998B297"/>
    <w:rsid w:val="399A141D"/>
    <w:rsid w:val="399D406C"/>
    <w:rsid w:val="39A1D911"/>
    <w:rsid w:val="39BBC694"/>
    <w:rsid w:val="39EAF1C6"/>
    <w:rsid w:val="39EBFFDA"/>
    <w:rsid w:val="39FDE7FB"/>
    <w:rsid w:val="3A0CC845"/>
    <w:rsid w:val="3A135344"/>
    <w:rsid w:val="3A1728DE"/>
    <w:rsid w:val="3A3D66D4"/>
    <w:rsid w:val="3A5056F9"/>
    <w:rsid w:val="3A7F09D8"/>
    <w:rsid w:val="3A88FE70"/>
    <w:rsid w:val="3A91356E"/>
    <w:rsid w:val="3AB92FA5"/>
    <w:rsid w:val="3ACAAB36"/>
    <w:rsid w:val="3AD0E008"/>
    <w:rsid w:val="3ADB54D8"/>
    <w:rsid w:val="3AF411A7"/>
    <w:rsid w:val="3B06C9F6"/>
    <w:rsid w:val="3B29D1CB"/>
    <w:rsid w:val="3B30DE6A"/>
    <w:rsid w:val="3B4AA458"/>
    <w:rsid w:val="3B537D8F"/>
    <w:rsid w:val="3B6B0FCC"/>
    <w:rsid w:val="3B6B729A"/>
    <w:rsid w:val="3B6BF6C8"/>
    <w:rsid w:val="3B6CB25A"/>
    <w:rsid w:val="3B82B806"/>
    <w:rsid w:val="3B8DA22D"/>
    <w:rsid w:val="3BAF1C63"/>
    <w:rsid w:val="3BC23EEC"/>
    <w:rsid w:val="3BEA9289"/>
    <w:rsid w:val="3C081B9C"/>
    <w:rsid w:val="3C0B788F"/>
    <w:rsid w:val="3C116EA2"/>
    <w:rsid w:val="3C14B6F1"/>
    <w:rsid w:val="3C1D840C"/>
    <w:rsid w:val="3C22A0F8"/>
    <w:rsid w:val="3C2A7105"/>
    <w:rsid w:val="3C4DD82F"/>
    <w:rsid w:val="3C4E3CD6"/>
    <w:rsid w:val="3C542053"/>
    <w:rsid w:val="3C615333"/>
    <w:rsid w:val="3C62DA12"/>
    <w:rsid w:val="3C6EA8A7"/>
    <w:rsid w:val="3C78FEFF"/>
    <w:rsid w:val="3C80865D"/>
    <w:rsid w:val="3C9A02F7"/>
    <w:rsid w:val="3C9FA2BC"/>
    <w:rsid w:val="3CA77BE8"/>
    <w:rsid w:val="3CA7EB91"/>
    <w:rsid w:val="3CC05D54"/>
    <w:rsid w:val="3CCE542D"/>
    <w:rsid w:val="3CFE37CA"/>
    <w:rsid w:val="3D14262F"/>
    <w:rsid w:val="3D37B908"/>
    <w:rsid w:val="3D429AEB"/>
    <w:rsid w:val="3D483F5B"/>
    <w:rsid w:val="3D6B2E73"/>
    <w:rsid w:val="3D93F8BC"/>
    <w:rsid w:val="3D95954D"/>
    <w:rsid w:val="3D9C524E"/>
    <w:rsid w:val="3DB87B11"/>
    <w:rsid w:val="3DF615E1"/>
    <w:rsid w:val="3DFBF8EE"/>
    <w:rsid w:val="3E0F3B5A"/>
    <w:rsid w:val="3E1263B2"/>
    <w:rsid w:val="3E1D529A"/>
    <w:rsid w:val="3E4A501C"/>
    <w:rsid w:val="3E562A48"/>
    <w:rsid w:val="3E6A248E"/>
    <w:rsid w:val="3E6CD170"/>
    <w:rsid w:val="3E7646C7"/>
    <w:rsid w:val="3E825662"/>
    <w:rsid w:val="3E9B5D60"/>
    <w:rsid w:val="3EA3978A"/>
    <w:rsid w:val="3EC65C63"/>
    <w:rsid w:val="3ED5809C"/>
    <w:rsid w:val="3F039907"/>
    <w:rsid w:val="3F17DF02"/>
    <w:rsid w:val="3F1FABC3"/>
    <w:rsid w:val="3F279A4E"/>
    <w:rsid w:val="3F31C234"/>
    <w:rsid w:val="3F40B8A1"/>
    <w:rsid w:val="3F6BB7E0"/>
    <w:rsid w:val="3F8F24DE"/>
    <w:rsid w:val="3F99A734"/>
    <w:rsid w:val="3FAC3CDF"/>
    <w:rsid w:val="3FE75036"/>
    <w:rsid w:val="3FE89768"/>
    <w:rsid w:val="401871BB"/>
    <w:rsid w:val="401AEC45"/>
    <w:rsid w:val="402B452D"/>
    <w:rsid w:val="402B70CB"/>
    <w:rsid w:val="404CD3E6"/>
    <w:rsid w:val="408AA412"/>
    <w:rsid w:val="408B03C5"/>
    <w:rsid w:val="408FF87B"/>
    <w:rsid w:val="409AA936"/>
    <w:rsid w:val="40A5B33E"/>
    <w:rsid w:val="40A80E51"/>
    <w:rsid w:val="40B1AD9B"/>
    <w:rsid w:val="40BEF88A"/>
    <w:rsid w:val="40DF4385"/>
    <w:rsid w:val="40F9B64E"/>
    <w:rsid w:val="4101880A"/>
    <w:rsid w:val="41035DB2"/>
    <w:rsid w:val="411C66C3"/>
    <w:rsid w:val="41263024"/>
    <w:rsid w:val="413399B0"/>
    <w:rsid w:val="4134DE42"/>
    <w:rsid w:val="414D97BF"/>
    <w:rsid w:val="4166D056"/>
    <w:rsid w:val="416B4354"/>
    <w:rsid w:val="416D4730"/>
    <w:rsid w:val="417548E2"/>
    <w:rsid w:val="418429C5"/>
    <w:rsid w:val="418AC483"/>
    <w:rsid w:val="4197BF7F"/>
    <w:rsid w:val="41D14446"/>
    <w:rsid w:val="41FD2708"/>
    <w:rsid w:val="41FDD88F"/>
    <w:rsid w:val="42083444"/>
    <w:rsid w:val="42256C03"/>
    <w:rsid w:val="4228C5C3"/>
    <w:rsid w:val="423D6F27"/>
    <w:rsid w:val="42549F9B"/>
    <w:rsid w:val="427216D8"/>
    <w:rsid w:val="42775D20"/>
    <w:rsid w:val="42AB0449"/>
    <w:rsid w:val="431347E2"/>
    <w:rsid w:val="431EE750"/>
    <w:rsid w:val="432847C0"/>
    <w:rsid w:val="435C109E"/>
    <w:rsid w:val="4365E283"/>
    <w:rsid w:val="437254AF"/>
    <w:rsid w:val="437708AD"/>
    <w:rsid w:val="439CD559"/>
    <w:rsid w:val="439D2154"/>
    <w:rsid w:val="43A71D27"/>
    <w:rsid w:val="43AB4266"/>
    <w:rsid w:val="43C921C6"/>
    <w:rsid w:val="43D6EFDA"/>
    <w:rsid w:val="43E87A50"/>
    <w:rsid w:val="43F565CD"/>
    <w:rsid w:val="4403B25E"/>
    <w:rsid w:val="44142311"/>
    <w:rsid w:val="441824B7"/>
    <w:rsid w:val="441C8087"/>
    <w:rsid w:val="44283788"/>
    <w:rsid w:val="443158A4"/>
    <w:rsid w:val="4438994E"/>
    <w:rsid w:val="443DAFED"/>
    <w:rsid w:val="4452E46B"/>
    <w:rsid w:val="445E0002"/>
    <w:rsid w:val="445FD816"/>
    <w:rsid w:val="447F9AFA"/>
    <w:rsid w:val="4494D998"/>
    <w:rsid w:val="44A261F0"/>
    <w:rsid w:val="44BECA22"/>
    <w:rsid w:val="44CB940C"/>
    <w:rsid w:val="44EC4391"/>
    <w:rsid w:val="44EDF54A"/>
    <w:rsid w:val="450D4CED"/>
    <w:rsid w:val="450F2D2C"/>
    <w:rsid w:val="4514EE65"/>
    <w:rsid w:val="453D22F3"/>
    <w:rsid w:val="454CA2B4"/>
    <w:rsid w:val="454F49FD"/>
    <w:rsid w:val="455C9044"/>
    <w:rsid w:val="45723FD1"/>
    <w:rsid w:val="45849C61"/>
    <w:rsid w:val="45893539"/>
    <w:rsid w:val="458F74A0"/>
    <w:rsid w:val="459269AD"/>
    <w:rsid w:val="45A28331"/>
    <w:rsid w:val="45E1DA3C"/>
    <w:rsid w:val="45E851A0"/>
    <w:rsid w:val="45EEB4CC"/>
    <w:rsid w:val="45FA9E78"/>
    <w:rsid w:val="4611E834"/>
    <w:rsid w:val="462771FF"/>
    <w:rsid w:val="462B44BA"/>
    <w:rsid w:val="46394887"/>
    <w:rsid w:val="463A853E"/>
    <w:rsid w:val="463E402F"/>
    <w:rsid w:val="463E97C7"/>
    <w:rsid w:val="46416770"/>
    <w:rsid w:val="464264A1"/>
    <w:rsid w:val="465390A7"/>
    <w:rsid w:val="4655F809"/>
    <w:rsid w:val="4682E13F"/>
    <w:rsid w:val="468343B7"/>
    <w:rsid w:val="468D8FBA"/>
    <w:rsid w:val="46A447F5"/>
    <w:rsid w:val="46AA6546"/>
    <w:rsid w:val="46B74B54"/>
    <w:rsid w:val="46BA2C68"/>
    <w:rsid w:val="46F79DBA"/>
    <w:rsid w:val="4704619F"/>
    <w:rsid w:val="470755A2"/>
    <w:rsid w:val="470A26ED"/>
    <w:rsid w:val="4727E2CC"/>
    <w:rsid w:val="47688A28"/>
    <w:rsid w:val="477144DB"/>
    <w:rsid w:val="47749F7E"/>
    <w:rsid w:val="477B1F2E"/>
    <w:rsid w:val="478BA765"/>
    <w:rsid w:val="47977697"/>
    <w:rsid w:val="47A5724A"/>
    <w:rsid w:val="47B22BD6"/>
    <w:rsid w:val="47E1C9B7"/>
    <w:rsid w:val="47F77A0E"/>
    <w:rsid w:val="481CC1E6"/>
    <w:rsid w:val="4840FBE0"/>
    <w:rsid w:val="4848E059"/>
    <w:rsid w:val="485681BA"/>
    <w:rsid w:val="485A5D8A"/>
    <w:rsid w:val="4861312F"/>
    <w:rsid w:val="48A8F2B6"/>
    <w:rsid w:val="48B6A6E7"/>
    <w:rsid w:val="48B730DC"/>
    <w:rsid w:val="48D8343F"/>
    <w:rsid w:val="49091A07"/>
    <w:rsid w:val="4915D5BE"/>
    <w:rsid w:val="491EC13D"/>
    <w:rsid w:val="4926B058"/>
    <w:rsid w:val="493607C2"/>
    <w:rsid w:val="495234D4"/>
    <w:rsid w:val="495D918E"/>
    <w:rsid w:val="49823076"/>
    <w:rsid w:val="498716E5"/>
    <w:rsid w:val="4987206B"/>
    <w:rsid w:val="4996E950"/>
    <w:rsid w:val="49C6F53B"/>
    <w:rsid w:val="49CA7C79"/>
    <w:rsid w:val="49CF7993"/>
    <w:rsid w:val="49DC2704"/>
    <w:rsid w:val="49DCD350"/>
    <w:rsid w:val="49E6CAB2"/>
    <w:rsid w:val="49FDE210"/>
    <w:rsid w:val="4A23C606"/>
    <w:rsid w:val="4A69F6B4"/>
    <w:rsid w:val="4A6AE1E5"/>
    <w:rsid w:val="4A6F2F64"/>
    <w:rsid w:val="4A7C27DC"/>
    <w:rsid w:val="4ABB5AEF"/>
    <w:rsid w:val="4AC420AA"/>
    <w:rsid w:val="4AD29457"/>
    <w:rsid w:val="4AE990DC"/>
    <w:rsid w:val="4AE9B937"/>
    <w:rsid w:val="4AEAF2BF"/>
    <w:rsid w:val="4AF16FD1"/>
    <w:rsid w:val="4B0AEAEC"/>
    <w:rsid w:val="4B1816F5"/>
    <w:rsid w:val="4B218B9C"/>
    <w:rsid w:val="4B333BD2"/>
    <w:rsid w:val="4B37DE3A"/>
    <w:rsid w:val="4B5D1699"/>
    <w:rsid w:val="4B5EFE2F"/>
    <w:rsid w:val="4B73E351"/>
    <w:rsid w:val="4B84C8F0"/>
    <w:rsid w:val="4B8719AE"/>
    <w:rsid w:val="4B92B90E"/>
    <w:rsid w:val="4BB51849"/>
    <w:rsid w:val="4BF2F238"/>
    <w:rsid w:val="4BFFBC23"/>
    <w:rsid w:val="4C2B3072"/>
    <w:rsid w:val="4C2D66FC"/>
    <w:rsid w:val="4C37DD64"/>
    <w:rsid w:val="4C53D2E0"/>
    <w:rsid w:val="4C561795"/>
    <w:rsid w:val="4C78FC4D"/>
    <w:rsid w:val="4C7BCD9A"/>
    <w:rsid w:val="4CB7281D"/>
    <w:rsid w:val="4CD643FE"/>
    <w:rsid w:val="4CDFD6B4"/>
    <w:rsid w:val="4D2C253D"/>
    <w:rsid w:val="4D32F94E"/>
    <w:rsid w:val="4D400229"/>
    <w:rsid w:val="4D63A491"/>
    <w:rsid w:val="4D788B34"/>
    <w:rsid w:val="4D7A3DF9"/>
    <w:rsid w:val="4D971496"/>
    <w:rsid w:val="4D97AC14"/>
    <w:rsid w:val="4D9A7987"/>
    <w:rsid w:val="4DA0B66A"/>
    <w:rsid w:val="4DB0CE4A"/>
    <w:rsid w:val="4DC362CD"/>
    <w:rsid w:val="4DCBE664"/>
    <w:rsid w:val="4DCF47A6"/>
    <w:rsid w:val="4DD83AEA"/>
    <w:rsid w:val="4DF5BCE0"/>
    <w:rsid w:val="4E56961E"/>
    <w:rsid w:val="4E69CCDD"/>
    <w:rsid w:val="4E72145F"/>
    <w:rsid w:val="4E74CAC7"/>
    <w:rsid w:val="4ED01B8C"/>
    <w:rsid w:val="4ED2DAD0"/>
    <w:rsid w:val="4ED4C700"/>
    <w:rsid w:val="4EE32BDF"/>
    <w:rsid w:val="4EEAAE4F"/>
    <w:rsid w:val="4F0D151E"/>
    <w:rsid w:val="4F0F8742"/>
    <w:rsid w:val="4F29CA4F"/>
    <w:rsid w:val="4F384F35"/>
    <w:rsid w:val="4F6A0201"/>
    <w:rsid w:val="4F8869A6"/>
    <w:rsid w:val="4F90BFEC"/>
    <w:rsid w:val="4FAF02AF"/>
    <w:rsid w:val="4FAF60FE"/>
    <w:rsid w:val="4FC003F9"/>
    <w:rsid w:val="4FE52275"/>
    <w:rsid w:val="4FE9DF4A"/>
    <w:rsid w:val="5007806B"/>
    <w:rsid w:val="50115A6A"/>
    <w:rsid w:val="501D24BC"/>
    <w:rsid w:val="50364FF6"/>
    <w:rsid w:val="503B7A83"/>
    <w:rsid w:val="50506A5B"/>
    <w:rsid w:val="50629845"/>
    <w:rsid w:val="50656D77"/>
    <w:rsid w:val="509707C9"/>
    <w:rsid w:val="50C46B30"/>
    <w:rsid w:val="50E60458"/>
    <w:rsid w:val="5105BB52"/>
    <w:rsid w:val="5123A14E"/>
    <w:rsid w:val="512E8472"/>
    <w:rsid w:val="513D6045"/>
    <w:rsid w:val="513F2605"/>
    <w:rsid w:val="51469095"/>
    <w:rsid w:val="51693938"/>
    <w:rsid w:val="51735328"/>
    <w:rsid w:val="5179DAFE"/>
    <w:rsid w:val="517A2C70"/>
    <w:rsid w:val="5184E917"/>
    <w:rsid w:val="51A8AD6F"/>
    <w:rsid w:val="51C732A1"/>
    <w:rsid w:val="51CC4B1F"/>
    <w:rsid w:val="51CE6BC0"/>
    <w:rsid w:val="51D874C4"/>
    <w:rsid w:val="51F35E37"/>
    <w:rsid w:val="5205CCA9"/>
    <w:rsid w:val="5209601B"/>
    <w:rsid w:val="5217EFEB"/>
    <w:rsid w:val="52263A03"/>
    <w:rsid w:val="52281630"/>
    <w:rsid w:val="522B846C"/>
    <w:rsid w:val="523FD4F1"/>
    <w:rsid w:val="5248125D"/>
    <w:rsid w:val="52585DA8"/>
    <w:rsid w:val="52A6E20B"/>
    <w:rsid w:val="52AC2722"/>
    <w:rsid w:val="52AD4477"/>
    <w:rsid w:val="52ADB795"/>
    <w:rsid w:val="52B0A43B"/>
    <w:rsid w:val="52C47B15"/>
    <w:rsid w:val="52CA1A8E"/>
    <w:rsid w:val="52EC216A"/>
    <w:rsid w:val="52F14430"/>
    <w:rsid w:val="52FBF4E3"/>
    <w:rsid w:val="5303D267"/>
    <w:rsid w:val="53108DDF"/>
    <w:rsid w:val="53250855"/>
    <w:rsid w:val="5356CB38"/>
    <w:rsid w:val="5376F45A"/>
    <w:rsid w:val="538102C7"/>
    <w:rsid w:val="539C39F5"/>
    <w:rsid w:val="53C24446"/>
    <w:rsid w:val="53CEA45B"/>
    <w:rsid w:val="53D722E7"/>
    <w:rsid w:val="53DBD49C"/>
    <w:rsid w:val="53E7ABCE"/>
    <w:rsid w:val="53EBDD77"/>
    <w:rsid w:val="53F417F1"/>
    <w:rsid w:val="53F4513D"/>
    <w:rsid w:val="53F463E2"/>
    <w:rsid w:val="53FF6CF7"/>
    <w:rsid w:val="54061EB6"/>
    <w:rsid w:val="5410D6B7"/>
    <w:rsid w:val="5417CEB4"/>
    <w:rsid w:val="5455E67C"/>
    <w:rsid w:val="546DD480"/>
    <w:rsid w:val="54798DC4"/>
    <w:rsid w:val="548BF21B"/>
    <w:rsid w:val="548D764F"/>
    <w:rsid w:val="54BC0D7B"/>
    <w:rsid w:val="54DED30A"/>
    <w:rsid w:val="54E0C5AA"/>
    <w:rsid w:val="54E3A9EF"/>
    <w:rsid w:val="54F50019"/>
    <w:rsid w:val="5506A85A"/>
    <w:rsid w:val="55237760"/>
    <w:rsid w:val="5528FE66"/>
    <w:rsid w:val="5537D1D8"/>
    <w:rsid w:val="5564F172"/>
    <w:rsid w:val="55745759"/>
    <w:rsid w:val="557ABFD0"/>
    <w:rsid w:val="5593FDF9"/>
    <w:rsid w:val="5597DC53"/>
    <w:rsid w:val="55B82C2A"/>
    <w:rsid w:val="55C6BC31"/>
    <w:rsid w:val="55CCBB85"/>
    <w:rsid w:val="55DA2CAF"/>
    <w:rsid w:val="55DE305B"/>
    <w:rsid w:val="5606A2FC"/>
    <w:rsid w:val="560A60F9"/>
    <w:rsid w:val="560C3A9B"/>
    <w:rsid w:val="56282388"/>
    <w:rsid w:val="564293DC"/>
    <w:rsid w:val="565378EA"/>
    <w:rsid w:val="568D6BBE"/>
    <w:rsid w:val="568E7DC1"/>
    <w:rsid w:val="56C18663"/>
    <w:rsid w:val="56C425AC"/>
    <w:rsid w:val="56C8E156"/>
    <w:rsid w:val="56EC03A1"/>
    <w:rsid w:val="56FCCF39"/>
    <w:rsid w:val="57124815"/>
    <w:rsid w:val="572020AA"/>
    <w:rsid w:val="5721ADD0"/>
    <w:rsid w:val="576BB3A0"/>
    <w:rsid w:val="57BA75AF"/>
    <w:rsid w:val="580C6C6E"/>
    <w:rsid w:val="5817EEF3"/>
    <w:rsid w:val="584871D2"/>
    <w:rsid w:val="584BD045"/>
    <w:rsid w:val="584FB62A"/>
    <w:rsid w:val="58772F5A"/>
    <w:rsid w:val="5879A291"/>
    <w:rsid w:val="588781C3"/>
    <w:rsid w:val="5887D402"/>
    <w:rsid w:val="5896EFCA"/>
    <w:rsid w:val="58B59819"/>
    <w:rsid w:val="58F9CD16"/>
    <w:rsid w:val="58FABF23"/>
    <w:rsid w:val="58FE5CF3"/>
    <w:rsid w:val="5902E7FB"/>
    <w:rsid w:val="5925FE2E"/>
    <w:rsid w:val="592A754A"/>
    <w:rsid w:val="5937965A"/>
    <w:rsid w:val="5955509F"/>
    <w:rsid w:val="596DA0FD"/>
    <w:rsid w:val="5970D285"/>
    <w:rsid w:val="5976CB2E"/>
    <w:rsid w:val="5985CA9A"/>
    <w:rsid w:val="5986C146"/>
    <w:rsid w:val="59B29681"/>
    <w:rsid w:val="59BE0AAB"/>
    <w:rsid w:val="59CA962D"/>
    <w:rsid w:val="59DD6A65"/>
    <w:rsid w:val="59E950DC"/>
    <w:rsid w:val="5A2A53C5"/>
    <w:rsid w:val="5A346FFB"/>
    <w:rsid w:val="5A407A53"/>
    <w:rsid w:val="5A40D106"/>
    <w:rsid w:val="5A4CD8A7"/>
    <w:rsid w:val="5A9A2D54"/>
    <w:rsid w:val="5AB69E37"/>
    <w:rsid w:val="5ABD8936"/>
    <w:rsid w:val="5AD77963"/>
    <w:rsid w:val="5AD9D092"/>
    <w:rsid w:val="5AE8FD46"/>
    <w:rsid w:val="5AF2A755"/>
    <w:rsid w:val="5B02A057"/>
    <w:rsid w:val="5B0B8E0A"/>
    <w:rsid w:val="5B6A498E"/>
    <w:rsid w:val="5B728D9A"/>
    <w:rsid w:val="5B7AA074"/>
    <w:rsid w:val="5B861742"/>
    <w:rsid w:val="5BA48CBC"/>
    <w:rsid w:val="5BBBE6A1"/>
    <w:rsid w:val="5BBF53B6"/>
    <w:rsid w:val="5BD22983"/>
    <w:rsid w:val="5BEE8A76"/>
    <w:rsid w:val="5C098B1F"/>
    <w:rsid w:val="5C1B549F"/>
    <w:rsid w:val="5C35FF06"/>
    <w:rsid w:val="5C3ED6F7"/>
    <w:rsid w:val="5C41C7B9"/>
    <w:rsid w:val="5C47D004"/>
    <w:rsid w:val="5C4A3A34"/>
    <w:rsid w:val="5C4C98E4"/>
    <w:rsid w:val="5C724664"/>
    <w:rsid w:val="5C7D988A"/>
    <w:rsid w:val="5C7E8B80"/>
    <w:rsid w:val="5C8BA7B4"/>
    <w:rsid w:val="5C9270B0"/>
    <w:rsid w:val="5C9D8F06"/>
    <w:rsid w:val="5CAF5E16"/>
    <w:rsid w:val="5CBA1D8B"/>
    <w:rsid w:val="5CC96A39"/>
    <w:rsid w:val="5CCB40DC"/>
    <w:rsid w:val="5CCB8525"/>
    <w:rsid w:val="5CE51F1D"/>
    <w:rsid w:val="5CF26991"/>
    <w:rsid w:val="5CF9CAB2"/>
    <w:rsid w:val="5CFDE58A"/>
    <w:rsid w:val="5D0370D0"/>
    <w:rsid w:val="5D12D48A"/>
    <w:rsid w:val="5D12FC59"/>
    <w:rsid w:val="5D17F27D"/>
    <w:rsid w:val="5D215C13"/>
    <w:rsid w:val="5D28F725"/>
    <w:rsid w:val="5D3E4439"/>
    <w:rsid w:val="5D485BA2"/>
    <w:rsid w:val="5D5E0C2C"/>
    <w:rsid w:val="5D5E9ABA"/>
    <w:rsid w:val="5D70B42B"/>
    <w:rsid w:val="5D8728BE"/>
    <w:rsid w:val="5D8AFD69"/>
    <w:rsid w:val="5D95B784"/>
    <w:rsid w:val="5DA06DE6"/>
    <w:rsid w:val="5DA55B80"/>
    <w:rsid w:val="5DBC7E81"/>
    <w:rsid w:val="5DBCAD9E"/>
    <w:rsid w:val="5DC24EC4"/>
    <w:rsid w:val="5DCE4241"/>
    <w:rsid w:val="5DD28DCB"/>
    <w:rsid w:val="5E1DC695"/>
    <w:rsid w:val="5E3C3FFC"/>
    <w:rsid w:val="5E6E1476"/>
    <w:rsid w:val="5E91A5CA"/>
    <w:rsid w:val="5E99C0EA"/>
    <w:rsid w:val="5E9BE623"/>
    <w:rsid w:val="5EA42DAB"/>
    <w:rsid w:val="5ED3BBA6"/>
    <w:rsid w:val="5ED81C25"/>
    <w:rsid w:val="5EE388E2"/>
    <w:rsid w:val="5F12503B"/>
    <w:rsid w:val="5F21F12E"/>
    <w:rsid w:val="5F4BBA4C"/>
    <w:rsid w:val="5F50D59B"/>
    <w:rsid w:val="5F547B05"/>
    <w:rsid w:val="5F600026"/>
    <w:rsid w:val="5F682EDC"/>
    <w:rsid w:val="5F7D447E"/>
    <w:rsid w:val="5F940946"/>
    <w:rsid w:val="5F980C43"/>
    <w:rsid w:val="5FA6CDD2"/>
    <w:rsid w:val="5FC06F50"/>
    <w:rsid w:val="5FC92D12"/>
    <w:rsid w:val="5FD42FB8"/>
    <w:rsid w:val="5FE3CB1D"/>
    <w:rsid w:val="5FE97A34"/>
    <w:rsid w:val="5FEBF71D"/>
    <w:rsid w:val="5FEC5E22"/>
    <w:rsid w:val="60258ADB"/>
    <w:rsid w:val="602ECCDF"/>
    <w:rsid w:val="602F4151"/>
    <w:rsid w:val="6035E565"/>
    <w:rsid w:val="605F7956"/>
    <w:rsid w:val="606AD227"/>
    <w:rsid w:val="606C5739"/>
    <w:rsid w:val="606C96AF"/>
    <w:rsid w:val="60807A3A"/>
    <w:rsid w:val="60812ED5"/>
    <w:rsid w:val="60D0F96C"/>
    <w:rsid w:val="60DE9D23"/>
    <w:rsid w:val="610BDB0A"/>
    <w:rsid w:val="6111DC42"/>
    <w:rsid w:val="611914DF"/>
    <w:rsid w:val="612926CE"/>
    <w:rsid w:val="61764294"/>
    <w:rsid w:val="6194DA0F"/>
    <w:rsid w:val="61AB105E"/>
    <w:rsid w:val="61D68E03"/>
    <w:rsid w:val="61E0547F"/>
    <w:rsid w:val="61EF41DC"/>
    <w:rsid w:val="61F2A333"/>
    <w:rsid w:val="61F3AF75"/>
    <w:rsid w:val="620C382F"/>
    <w:rsid w:val="620CE9F3"/>
    <w:rsid w:val="6211556E"/>
    <w:rsid w:val="625705A4"/>
    <w:rsid w:val="6262C730"/>
    <w:rsid w:val="62778A3E"/>
    <w:rsid w:val="62892D86"/>
    <w:rsid w:val="62896C44"/>
    <w:rsid w:val="6298BFF5"/>
    <w:rsid w:val="62B5C1AB"/>
    <w:rsid w:val="62B8D12C"/>
    <w:rsid w:val="62F2B8F2"/>
    <w:rsid w:val="63138485"/>
    <w:rsid w:val="6317B9DD"/>
    <w:rsid w:val="63291768"/>
    <w:rsid w:val="6339A106"/>
    <w:rsid w:val="63552521"/>
    <w:rsid w:val="6377753A"/>
    <w:rsid w:val="637B032D"/>
    <w:rsid w:val="638AD151"/>
    <w:rsid w:val="63A670D0"/>
    <w:rsid w:val="63DBF618"/>
    <w:rsid w:val="63EB4C8B"/>
    <w:rsid w:val="63F05F1A"/>
    <w:rsid w:val="640D8197"/>
    <w:rsid w:val="640F6AEA"/>
    <w:rsid w:val="64175130"/>
    <w:rsid w:val="64494EC0"/>
    <w:rsid w:val="64634A93"/>
    <w:rsid w:val="6473CEBC"/>
    <w:rsid w:val="647E0084"/>
    <w:rsid w:val="64A1479E"/>
    <w:rsid w:val="64C0A3CC"/>
    <w:rsid w:val="64C9053A"/>
    <w:rsid w:val="64DA71E7"/>
    <w:rsid w:val="64DEAADC"/>
    <w:rsid w:val="6513459B"/>
    <w:rsid w:val="65273646"/>
    <w:rsid w:val="652A43F5"/>
    <w:rsid w:val="654FAF12"/>
    <w:rsid w:val="655A3B9D"/>
    <w:rsid w:val="6568BBE7"/>
    <w:rsid w:val="658C438A"/>
    <w:rsid w:val="6593592F"/>
    <w:rsid w:val="65A25D4D"/>
    <w:rsid w:val="65CA7B78"/>
    <w:rsid w:val="661B2467"/>
    <w:rsid w:val="66234163"/>
    <w:rsid w:val="6625644D"/>
    <w:rsid w:val="664B8B22"/>
    <w:rsid w:val="66501FF4"/>
    <w:rsid w:val="6653E38E"/>
    <w:rsid w:val="66688B21"/>
    <w:rsid w:val="66730670"/>
    <w:rsid w:val="66863D5F"/>
    <w:rsid w:val="66B17E3E"/>
    <w:rsid w:val="66C72098"/>
    <w:rsid w:val="66CFD96B"/>
    <w:rsid w:val="66DC0A39"/>
    <w:rsid w:val="66F1AE29"/>
    <w:rsid w:val="67245A9D"/>
    <w:rsid w:val="67363853"/>
    <w:rsid w:val="674A3257"/>
    <w:rsid w:val="6751CBCB"/>
    <w:rsid w:val="6757BF77"/>
    <w:rsid w:val="67775DF5"/>
    <w:rsid w:val="6791B0EF"/>
    <w:rsid w:val="67A7D094"/>
    <w:rsid w:val="67B3E9C0"/>
    <w:rsid w:val="67CDC723"/>
    <w:rsid w:val="67D6A927"/>
    <w:rsid w:val="67FCC89F"/>
    <w:rsid w:val="6815CA8B"/>
    <w:rsid w:val="683AD101"/>
    <w:rsid w:val="6847FB44"/>
    <w:rsid w:val="6852FFB1"/>
    <w:rsid w:val="6872CE93"/>
    <w:rsid w:val="6897B3E1"/>
    <w:rsid w:val="68AA60EC"/>
    <w:rsid w:val="68AF468B"/>
    <w:rsid w:val="68B8178A"/>
    <w:rsid w:val="68BA0535"/>
    <w:rsid w:val="68C0C1EF"/>
    <w:rsid w:val="68CDA803"/>
    <w:rsid w:val="68D5E8A2"/>
    <w:rsid w:val="68DE8F84"/>
    <w:rsid w:val="68F1F572"/>
    <w:rsid w:val="6926974C"/>
    <w:rsid w:val="6932533E"/>
    <w:rsid w:val="693434DF"/>
    <w:rsid w:val="69413364"/>
    <w:rsid w:val="6959E467"/>
    <w:rsid w:val="6961ADFC"/>
    <w:rsid w:val="69695FFF"/>
    <w:rsid w:val="699DD267"/>
    <w:rsid w:val="69B46D1E"/>
    <w:rsid w:val="69B61BDA"/>
    <w:rsid w:val="69DC84F6"/>
    <w:rsid w:val="69EF1B53"/>
    <w:rsid w:val="6A1D8BAF"/>
    <w:rsid w:val="6A200A4C"/>
    <w:rsid w:val="6A2324AE"/>
    <w:rsid w:val="6A280330"/>
    <w:rsid w:val="6A2EFA6E"/>
    <w:rsid w:val="6A42D457"/>
    <w:rsid w:val="6A450313"/>
    <w:rsid w:val="6A4E776E"/>
    <w:rsid w:val="6A5DFF8A"/>
    <w:rsid w:val="6A8E243A"/>
    <w:rsid w:val="6AAB4AED"/>
    <w:rsid w:val="6AAE9095"/>
    <w:rsid w:val="6AB762FF"/>
    <w:rsid w:val="6AD159C6"/>
    <w:rsid w:val="6ADAF585"/>
    <w:rsid w:val="6ADBABC8"/>
    <w:rsid w:val="6ADCC183"/>
    <w:rsid w:val="6AF230F9"/>
    <w:rsid w:val="6B038C93"/>
    <w:rsid w:val="6B1E44A1"/>
    <w:rsid w:val="6B25CAFD"/>
    <w:rsid w:val="6B307A2A"/>
    <w:rsid w:val="6B309615"/>
    <w:rsid w:val="6B32BF2D"/>
    <w:rsid w:val="6B3427BE"/>
    <w:rsid w:val="6B3D9E98"/>
    <w:rsid w:val="6B3E6DA7"/>
    <w:rsid w:val="6B4CB255"/>
    <w:rsid w:val="6B530F33"/>
    <w:rsid w:val="6B5CC0CE"/>
    <w:rsid w:val="6B6DB3E2"/>
    <w:rsid w:val="6B934AED"/>
    <w:rsid w:val="6B9A91BB"/>
    <w:rsid w:val="6BA59663"/>
    <w:rsid w:val="6BAD81A4"/>
    <w:rsid w:val="6BCA161A"/>
    <w:rsid w:val="6BD635A8"/>
    <w:rsid w:val="6BF76773"/>
    <w:rsid w:val="6C06389A"/>
    <w:rsid w:val="6C0AFD46"/>
    <w:rsid w:val="6C18DF70"/>
    <w:rsid w:val="6C232F5A"/>
    <w:rsid w:val="6C677F83"/>
    <w:rsid w:val="6C875AE3"/>
    <w:rsid w:val="6C89D7C7"/>
    <w:rsid w:val="6C8CC528"/>
    <w:rsid w:val="6C8E61DD"/>
    <w:rsid w:val="6CA9BC68"/>
    <w:rsid w:val="6CCF88FD"/>
    <w:rsid w:val="6CD8C558"/>
    <w:rsid w:val="6CE0CBBE"/>
    <w:rsid w:val="6CE73295"/>
    <w:rsid w:val="6CFAE0F7"/>
    <w:rsid w:val="6D0DAACA"/>
    <w:rsid w:val="6D17BEEC"/>
    <w:rsid w:val="6D1E1C35"/>
    <w:rsid w:val="6D5A07F3"/>
    <w:rsid w:val="6D740E34"/>
    <w:rsid w:val="6D878F63"/>
    <w:rsid w:val="6D9A7124"/>
    <w:rsid w:val="6DBBB818"/>
    <w:rsid w:val="6DBDD71C"/>
    <w:rsid w:val="6DEBACDE"/>
    <w:rsid w:val="6DF6D733"/>
    <w:rsid w:val="6DF906A1"/>
    <w:rsid w:val="6E08AA6F"/>
    <w:rsid w:val="6E11E80F"/>
    <w:rsid w:val="6E154A35"/>
    <w:rsid w:val="6E32DDE2"/>
    <w:rsid w:val="6E4C32B4"/>
    <w:rsid w:val="6E4D0EB8"/>
    <w:rsid w:val="6E4E5DB5"/>
    <w:rsid w:val="6E6468E2"/>
    <w:rsid w:val="6E7C4273"/>
    <w:rsid w:val="6E9EB8B9"/>
    <w:rsid w:val="6EA075B0"/>
    <w:rsid w:val="6EB3DE4B"/>
    <w:rsid w:val="6EB50CF5"/>
    <w:rsid w:val="6ECD1BA0"/>
    <w:rsid w:val="6ED2327D"/>
    <w:rsid w:val="6EEA8B0B"/>
    <w:rsid w:val="6F1A1F96"/>
    <w:rsid w:val="6F23C1AB"/>
    <w:rsid w:val="6F276191"/>
    <w:rsid w:val="6F2D1212"/>
    <w:rsid w:val="6F5A5DE6"/>
    <w:rsid w:val="6F7EDF80"/>
    <w:rsid w:val="6F9291DD"/>
    <w:rsid w:val="6FAAC6C4"/>
    <w:rsid w:val="6FBE67E2"/>
    <w:rsid w:val="6FD149C1"/>
    <w:rsid w:val="6FEBF157"/>
    <w:rsid w:val="703705EF"/>
    <w:rsid w:val="703A5878"/>
    <w:rsid w:val="703D30CB"/>
    <w:rsid w:val="704F51F4"/>
    <w:rsid w:val="70509933"/>
    <w:rsid w:val="706F6FE4"/>
    <w:rsid w:val="708B475C"/>
    <w:rsid w:val="70965062"/>
    <w:rsid w:val="7098488A"/>
    <w:rsid w:val="70A326EE"/>
    <w:rsid w:val="70AF8BEF"/>
    <w:rsid w:val="70BDB4D1"/>
    <w:rsid w:val="70D60BD6"/>
    <w:rsid w:val="70E68DC5"/>
    <w:rsid w:val="70F51AC4"/>
    <w:rsid w:val="710CB55A"/>
    <w:rsid w:val="71149F63"/>
    <w:rsid w:val="71168C00"/>
    <w:rsid w:val="7136795B"/>
    <w:rsid w:val="713A0A55"/>
    <w:rsid w:val="71652657"/>
    <w:rsid w:val="7166C5DA"/>
    <w:rsid w:val="716A7EA4"/>
    <w:rsid w:val="717C0FB8"/>
    <w:rsid w:val="71841895"/>
    <w:rsid w:val="718606CA"/>
    <w:rsid w:val="7192BF68"/>
    <w:rsid w:val="7199C4DB"/>
    <w:rsid w:val="71A0FFCC"/>
    <w:rsid w:val="71D9339C"/>
    <w:rsid w:val="7215492A"/>
    <w:rsid w:val="721C1013"/>
    <w:rsid w:val="722D7916"/>
    <w:rsid w:val="724CC3E8"/>
    <w:rsid w:val="72632E16"/>
    <w:rsid w:val="7271DC37"/>
    <w:rsid w:val="72743CD0"/>
    <w:rsid w:val="7277C2C8"/>
    <w:rsid w:val="728A758D"/>
    <w:rsid w:val="72901E65"/>
    <w:rsid w:val="72A6CEE4"/>
    <w:rsid w:val="72AC1E76"/>
    <w:rsid w:val="72AC8DBD"/>
    <w:rsid w:val="72B06FC4"/>
    <w:rsid w:val="72B5794E"/>
    <w:rsid w:val="72B6BD70"/>
    <w:rsid w:val="72BD7CCD"/>
    <w:rsid w:val="72D46396"/>
    <w:rsid w:val="72EDF02B"/>
    <w:rsid w:val="72FEB055"/>
    <w:rsid w:val="7321D72B"/>
    <w:rsid w:val="7359DF0A"/>
    <w:rsid w:val="73644391"/>
    <w:rsid w:val="7373585A"/>
    <w:rsid w:val="7374D18D"/>
    <w:rsid w:val="73831A64"/>
    <w:rsid w:val="739EA073"/>
    <w:rsid w:val="739F24A7"/>
    <w:rsid w:val="73A7E379"/>
    <w:rsid w:val="73A80DD9"/>
    <w:rsid w:val="73B17FFA"/>
    <w:rsid w:val="73C4F616"/>
    <w:rsid w:val="73C650FB"/>
    <w:rsid w:val="73CF604B"/>
    <w:rsid w:val="73EE8608"/>
    <w:rsid w:val="73FA435E"/>
    <w:rsid w:val="7415852F"/>
    <w:rsid w:val="7419E5CE"/>
    <w:rsid w:val="7433E49F"/>
    <w:rsid w:val="744960CE"/>
    <w:rsid w:val="7458B6B1"/>
    <w:rsid w:val="746DD916"/>
    <w:rsid w:val="747EE369"/>
    <w:rsid w:val="74906345"/>
    <w:rsid w:val="74952BAC"/>
    <w:rsid w:val="749A5B56"/>
    <w:rsid w:val="74A23122"/>
    <w:rsid w:val="74BD9D1E"/>
    <w:rsid w:val="74BDA78C"/>
    <w:rsid w:val="74C70A9B"/>
    <w:rsid w:val="74DCE218"/>
    <w:rsid w:val="74EA0079"/>
    <w:rsid w:val="74FC6257"/>
    <w:rsid w:val="74FD953A"/>
    <w:rsid w:val="7519B8E2"/>
    <w:rsid w:val="751CAE08"/>
    <w:rsid w:val="75271B2B"/>
    <w:rsid w:val="7528466C"/>
    <w:rsid w:val="755B4C32"/>
    <w:rsid w:val="7577E294"/>
    <w:rsid w:val="7585B9CF"/>
    <w:rsid w:val="75892DB7"/>
    <w:rsid w:val="758C5BD3"/>
    <w:rsid w:val="75970F16"/>
    <w:rsid w:val="7598B72F"/>
    <w:rsid w:val="75999AEA"/>
    <w:rsid w:val="759C844C"/>
    <w:rsid w:val="75AF638A"/>
    <w:rsid w:val="75B16A7F"/>
    <w:rsid w:val="76202942"/>
    <w:rsid w:val="7649B408"/>
    <w:rsid w:val="764D98B5"/>
    <w:rsid w:val="7658FE57"/>
    <w:rsid w:val="7685E888"/>
    <w:rsid w:val="768770B0"/>
    <w:rsid w:val="768EBFBC"/>
    <w:rsid w:val="76B62184"/>
    <w:rsid w:val="76BFC4B8"/>
    <w:rsid w:val="76CC2407"/>
    <w:rsid w:val="76EF33DE"/>
    <w:rsid w:val="76F70570"/>
    <w:rsid w:val="76F8DEED"/>
    <w:rsid w:val="770BAA05"/>
    <w:rsid w:val="771E5851"/>
    <w:rsid w:val="77335853"/>
    <w:rsid w:val="7738FB76"/>
    <w:rsid w:val="773A022D"/>
    <w:rsid w:val="773C7516"/>
    <w:rsid w:val="7741E6F3"/>
    <w:rsid w:val="77694E3E"/>
    <w:rsid w:val="77734BBE"/>
    <w:rsid w:val="779C4F5E"/>
    <w:rsid w:val="779DE230"/>
    <w:rsid w:val="77A00135"/>
    <w:rsid w:val="77A94E62"/>
    <w:rsid w:val="77AA5BBE"/>
    <w:rsid w:val="77AFBBDB"/>
    <w:rsid w:val="77B39FFB"/>
    <w:rsid w:val="781421C5"/>
    <w:rsid w:val="781B7346"/>
    <w:rsid w:val="783A1EED"/>
    <w:rsid w:val="786A0447"/>
    <w:rsid w:val="789634C4"/>
    <w:rsid w:val="78A8C19F"/>
    <w:rsid w:val="78AFA26D"/>
    <w:rsid w:val="78C053F9"/>
    <w:rsid w:val="78D057F1"/>
    <w:rsid w:val="78D402A9"/>
    <w:rsid w:val="78E90B41"/>
    <w:rsid w:val="78F13F60"/>
    <w:rsid w:val="795FFE3C"/>
    <w:rsid w:val="79715552"/>
    <w:rsid w:val="798AC7C7"/>
    <w:rsid w:val="798B9B43"/>
    <w:rsid w:val="798F0B82"/>
    <w:rsid w:val="79C2C714"/>
    <w:rsid w:val="79D1B11A"/>
    <w:rsid w:val="79D8CC87"/>
    <w:rsid w:val="79DA2546"/>
    <w:rsid w:val="79E41311"/>
    <w:rsid w:val="7A1B3F01"/>
    <w:rsid w:val="7A235760"/>
    <w:rsid w:val="7A33551F"/>
    <w:rsid w:val="7A3DB442"/>
    <w:rsid w:val="7A445C23"/>
    <w:rsid w:val="7A4C5ECD"/>
    <w:rsid w:val="7A503D83"/>
    <w:rsid w:val="7A5B2330"/>
    <w:rsid w:val="7A6A0074"/>
    <w:rsid w:val="7A6BD05E"/>
    <w:rsid w:val="7A7415D8"/>
    <w:rsid w:val="7A751F73"/>
    <w:rsid w:val="7A892752"/>
    <w:rsid w:val="7A95E01F"/>
    <w:rsid w:val="7AB493CB"/>
    <w:rsid w:val="7AB8A252"/>
    <w:rsid w:val="7AFD8E01"/>
    <w:rsid w:val="7B0EE762"/>
    <w:rsid w:val="7B2A9C61"/>
    <w:rsid w:val="7B5B1F27"/>
    <w:rsid w:val="7B677C45"/>
    <w:rsid w:val="7B889533"/>
    <w:rsid w:val="7B909625"/>
    <w:rsid w:val="7B9643C6"/>
    <w:rsid w:val="7B9A5F6B"/>
    <w:rsid w:val="7BE83FBE"/>
    <w:rsid w:val="7BFEDAB1"/>
    <w:rsid w:val="7C12CA1B"/>
    <w:rsid w:val="7C19F4C1"/>
    <w:rsid w:val="7C29051E"/>
    <w:rsid w:val="7C2F1518"/>
    <w:rsid w:val="7C2FDE66"/>
    <w:rsid w:val="7C54DC78"/>
    <w:rsid w:val="7C63C504"/>
    <w:rsid w:val="7C91CC19"/>
    <w:rsid w:val="7CE6ACD3"/>
    <w:rsid w:val="7CE6C50D"/>
    <w:rsid w:val="7CF96329"/>
    <w:rsid w:val="7D321427"/>
    <w:rsid w:val="7D462914"/>
    <w:rsid w:val="7D4B704C"/>
    <w:rsid w:val="7D4E6E7A"/>
    <w:rsid w:val="7D9E47E5"/>
    <w:rsid w:val="7DA66741"/>
    <w:rsid w:val="7DB9827B"/>
    <w:rsid w:val="7DBD7B70"/>
    <w:rsid w:val="7DCFCDDC"/>
    <w:rsid w:val="7DD99B0A"/>
    <w:rsid w:val="7DE42523"/>
    <w:rsid w:val="7DF4547D"/>
    <w:rsid w:val="7E1A613B"/>
    <w:rsid w:val="7E1DCD76"/>
    <w:rsid w:val="7E2026B1"/>
    <w:rsid w:val="7E36496C"/>
    <w:rsid w:val="7E3E35F7"/>
    <w:rsid w:val="7E4DE675"/>
    <w:rsid w:val="7E6AE87B"/>
    <w:rsid w:val="7E955417"/>
    <w:rsid w:val="7E963837"/>
    <w:rsid w:val="7ED47AF8"/>
    <w:rsid w:val="7EFF8224"/>
    <w:rsid w:val="7F21007F"/>
    <w:rsid w:val="7F5FFF3E"/>
    <w:rsid w:val="7F7E77BD"/>
    <w:rsid w:val="7FAC360E"/>
    <w:rsid w:val="7FBBF712"/>
    <w:rsid w:val="7FE706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B409AA"/>
  <w15:docId w15:val="{50F4F0D1-2584-4179-99E7-E14CAAA96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B318E"/>
    <w:rPr>
      <w:rFonts w:ascii="Times New Roman" w:hAnsi="Times New Roman"/>
      <w:sz w:val="24"/>
      <w:lang w:eastAsia="en-GB"/>
    </w:rPr>
  </w:style>
  <w:style w:type="paragraph" w:styleId="Titolo1">
    <w:name w:val="heading 1"/>
    <w:basedOn w:val="Normale"/>
    <w:next w:val="Normale"/>
    <w:link w:val="Titolo1Carattere"/>
    <w:uiPriority w:val="99"/>
    <w:qFormat/>
    <w:rsid w:val="00097261"/>
    <w:pPr>
      <w:keepNext/>
      <w:spacing w:line="420" w:lineRule="atLeast"/>
      <w:outlineLvl w:val="0"/>
    </w:pPr>
    <w:rPr>
      <w:rFonts w:cs="Arial"/>
      <w:b/>
      <w:bCs/>
      <w:kern w:val="32"/>
      <w:sz w:val="36"/>
      <w:szCs w:val="32"/>
    </w:rPr>
  </w:style>
  <w:style w:type="paragraph" w:styleId="Titolo2">
    <w:name w:val="heading 2"/>
    <w:basedOn w:val="Normale"/>
    <w:next w:val="Normale"/>
    <w:qFormat/>
    <w:rsid w:val="003F46B0"/>
    <w:pPr>
      <w:keepNext/>
      <w:outlineLvl w:val="1"/>
    </w:pPr>
    <w:rPr>
      <w:rFonts w:cs="Arial"/>
      <w:bCs/>
      <w:iCs/>
      <w:color w:val="E1000F"/>
      <w:szCs w:val="28"/>
    </w:rPr>
  </w:style>
  <w:style w:type="paragraph" w:styleId="Titolo3">
    <w:name w:val="heading 3"/>
    <w:basedOn w:val="Titolo2"/>
    <w:next w:val="Normale"/>
    <w:qFormat/>
    <w:rsid w:val="006F1596"/>
    <w:pPr>
      <w:outlineLvl w:val="2"/>
    </w:pPr>
    <w:rPr>
      <w:color w:val="auto"/>
    </w:rPr>
  </w:style>
  <w:style w:type="paragraph" w:styleId="Titolo4">
    <w:name w:val="heading 4"/>
    <w:basedOn w:val="Normale"/>
    <w:next w:val="Normale"/>
    <w:link w:val="Titolo4Carattere"/>
    <w:unhideWhenUsed/>
    <w:qFormat/>
    <w:rsid w:val="00607EA7"/>
    <w:pPr>
      <w:keepNext/>
      <w:keepLines/>
      <w:spacing w:before="40"/>
      <w:outlineLvl w:val="3"/>
    </w:pPr>
    <w:rPr>
      <w:rFonts w:asciiTheme="majorHAnsi" w:eastAsiaTheme="majorEastAsia" w:hAnsiTheme="majorHAnsi" w:cstheme="majorBidi"/>
      <w:i/>
      <w:iCs/>
      <w:color w:val="474E5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dipagina">
    <w:name w:val="footer"/>
    <w:basedOn w:val="Normale"/>
    <w:link w:val="PidipaginaCarattere"/>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e"/>
    <w:rsid w:val="006F1596"/>
    <w:pPr>
      <w:spacing w:after="300"/>
    </w:pPr>
    <w:rPr>
      <w:color w:val="415055"/>
    </w:rPr>
  </w:style>
  <w:style w:type="paragraph" w:customStyle="1" w:styleId="NumBullet">
    <w:name w:val="Num_Bullet"/>
    <w:basedOn w:val="Normale"/>
    <w:rsid w:val="00576BC8"/>
    <w:pPr>
      <w:numPr>
        <w:numId w:val="7"/>
      </w:numPr>
      <w:tabs>
        <w:tab w:val="clear" w:pos="567"/>
        <w:tab w:val="left" w:pos="357"/>
      </w:tabs>
    </w:pPr>
  </w:style>
  <w:style w:type="paragraph" w:customStyle="1" w:styleId="Page1Name">
    <w:name w:val="Page1_Name"/>
    <w:basedOn w:val="Normale"/>
    <w:rsid w:val="004F237B"/>
    <w:pPr>
      <w:spacing w:after="420" w:line="360" w:lineRule="atLeast"/>
    </w:pPr>
    <w:rPr>
      <w:b/>
      <w:sz w:val="30"/>
    </w:rPr>
  </w:style>
  <w:style w:type="paragraph" w:customStyle="1" w:styleId="Page1Title">
    <w:name w:val="Page1_Title"/>
    <w:basedOn w:val="Normale"/>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Grigliatabella">
    <w:name w:val="Table Grid"/>
    <w:basedOn w:val="Tabellanorma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e"/>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e"/>
    <w:rsid w:val="0048435F"/>
    <w:pPr>
      <w:spacing w:line="300" w:lineRule="atLeast"/>
    </w:pPr>
  </w:style>
  <w:style w:type="character" w:customStyle="1" w:styleId="Titolo1Carattere">
    <w:name w:val="Titolo 1 Carattere"/>
    <w:link w:val="Titolo1"/>
    <w:uiPriority w:val="99"/>
    <w:locked/>
    <w:rsid w:val="00B422EC"/>
    <w:rPr>
      <w:rFonts w:ascii="Arial" w:hAnsi="Arial" w:cs="Arial"/>
      <w:b/>
      <w:bCs/>
      <w:kern w:val="32"/>
      <w:sz w:val="36"/>
      <w:szCs w:val="32"/>
      <w:lang w:val="de-DE"/>
    </w:rPr>
  </w:style>
  <w:style w:type="character" w:styleId="Collegamentoipertestuale">
    <w:name w:val="Hyperlink"/>
    <w:rsid w:val="00336854"/>
    <w:rPr>
      <w:rFonts w:ascii="Segoe UI" w:hAnsi="Segoe UI"/>
      <w:color w:val="0000FF"/>
      <w:sz w:val="18"/>
      <w:szCs w:val="18"/>
      <w:u w:val="single"/>
    </w:rPr>
  </w:style>
  <w:style w:type="paragraph" w:customStyle="1" w:styleId="MittleresRaster1-Akzent21">
    <w:name w:val="Mittleres Raster 1 - Akzent 21"/>
    <w:basedOn w:val="Normale"/>
    <w:uiPriority w:val="34"/>
    <w:qFormat/>
    <w:rsid w:val="00B422EC"/>
    <w:pPr>
      <w:ind w:left="720"/>
    </w:pPr>
  </w:style>
  <w:style w:type="paragraph" w:styleId="Testofumetto">
    <w:name w:val="Balloon Text"/>
    <w:basedOn w:val="Normale"/>
    <w:link w:val="TestofumettoCarattere"/>
    <w:rsid w:val="00336854"/>
    <w:rPr>
      <w:sz w:val="18"/>
      <w:szCs w:val="18"/>
    </w:rPr>
  </w:style>
  <w:style w:type="character" w:customStyle="1" w:styleId="TestofumettoCarattere">
    <w:name w:val="Testo fumetto Carattere"/>
    <w:link w:val="Testofumett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dipaginaCarattere">
    <w:name w:val="Piè di pagina Carattere"/>
    <w:link w:val="Pidipagina"/>
    <w:uiPriority w:val="99"/>
    <w:rsid w:val="00992A11"/>
    <w:rPr>
      <w:rFonts w:ascii="Segoe UI" w:hAnsi="Segoe UI"/>
      <w:bCs/>
      <w:noProof/>
      <w:sz w:val="12"/>
      <w:szCs w:val="24"/>
      <w:lang w:val="de-DE"/>
    </w:rPr>
  </w:style>
  <w:style w:type="character" w:customStyle="1" w:styleId="UnresolvedMention1">
    <w:name w:val="Unresolved Mention1"/>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e"/>
    <w:rsid w:val="00974F84"/>
    <w:rPr>
      <w:szCs w:val="20"/>
    </w:rPr>
  </w:style>
  <w:style w:type="paragraph" w:customStyle="1" w:styleId="Style12ptJustifiedLinespacing15lines1">
    <w:name w:val="Style 12 pt Justified Line spacing:  1.5 lines1"/>
    <w:basedOn w:val="Normale"/>
    <w:rsid w:val="00974F84"/>
    <w:pPr>
      <w:spacing w:before="120"/>
    </w:pPr>
    <w:rPr>
      <w:szCs w:val="20"/>
    </w:rPr>
  </w:style>
  <w:style w:type="character" w:customStyle="1" w:styleId="Headline">
    <w:name w:val="Headline"/>
    <w:basedOn w:val="Carpredefinitoparagrafo"/>
    <w:rsid w:val="00A3756F"/>
    <w:rPr>
      <w:b/>
      <w:bCs/>
      <w:sz w:val="32"/>
    </w:rPr>
  </w:style>
  <w:style w:type="paragraph" w:customStyle="1" w:styleId="MonthDayYear">
    <w:name w:val="Month Day Year"/>
    <w:basedOn w:val="Normale"/>
    <w:rsid w:val="00643D8A"/>
    <w:pPr>
      <w:spacing w:before="120"/>
      <w:ind w:right="-1"/>
      <w:jc w:val="right"/>
    </w:pPr>
    <w:rPr>
      <w:szCs w:val="20"/>
    </w:rPr>
  </w:style>
  <w:style w:type="paragraph" w:customStyle="1" w:styleId="Topline">
    <w:name w:val="Topline"/>
    <w:basedOn w:val="Normale"/>
    <w:qFormat/>
    <w:rsid w:val="00472FEC"/>
    <w:pPr>
      <w:spacing w:before="560" w:after="560"/>
    </w:pPr>
    <w:rPr>
      <w:rFonts w:cs="Segoe UI"/>
      <w:szCs w:val="22"/>
    </w:rPr>
  </w:style>
  <w:style w:type="character" w:customStyle="1" w:styleId="AboutandContactBody">
    <w:name w:val="About and Contact Body"/>
    <w:basedOn w:val="Carpredefinitoparagrafo"/>
    <w:rsid w:val="00336854"/>
    <w:rPr>
      <w:rFonts w:ascii="Segoe UI" w:hAnsi="Segoe UI"/>
      <w:sz w:val="18"/>
    </w:rPr>
  </w:style>
  <w:style w:type="character" w:customStyle="1" w:styleId="AboutandContactHeadline">
    <w:name w:val="About and Contact Headline"/>
    <w:basedOn w:val="Carpredefinitoparagrafo"/>
    <w:rsid w:val="00336854"/>
    <w:rPr>
      <w:rFonts w:ascii="Segoe UI" w:hAnsi="Segoe UI"/>
      <w:b/>
      <w:bCs/>
      <w:sz w:val="18"/>
    </w:rPr>
  </w:style>
  <w:style w:type="paragraph" w:styleId="Paragrafoelenco">
    <w:name w:val="List Paragraph"/>
    <w:basedOn w:val="Normale"/>
    <w:uiPriority w:val="34"/>
    <w:qFormat/>
    <w:rsid w:val="00635616"/>
    <w:pPr>
      <w:ind w:left="720"/>
      <w:contextualSpacing/>
    </w:pPr>
  </w:style>
  <w:style w:type="character" w:styleId="Rimandocommento">
    <w:name w:val="annotation reference"/>
    <w:rsid w:val="00846017"/>
    <w:rPr>
      <w:sz w:val="16"/>
      <w:szCs w:val="16"/>
    </w:rPr>
  </w:style>
  <w:style w:type="paragraph" w:styleId="Testocommento">
    <w:name w:val="annotation text"/>
    <w:basedOn w:val="Normale"/>
    <w:link w:val="TestocommentoCarattere"/>
    <w:rsid w:val="00846017"/>
    <w:pPr>
      <w:spacing w:line="260" w:lineRule="atLeast"/>
    </w:pPr>
    <w:rPr>
      <w:rFonts w:ascii="Arial" w:hAnsi="Arial"/>
      <w:sz w:val="20"/>
      <w:szCs w:val="20"/>
      <w:lang w:val="de-DE"/>
    </w:rPr>
  </w:style>
  <w:style w:type="character" w:customStyle="1" w:styleId="TestocommentoCarattere">
    <w:name w:val="Testo commento Carattere"/>
    <w:basedOn w:val="Carpredefinitoparagrafo"/>
    <w:link w:val="Testocommento"/>
    <w:rsid w:val="00846017"/>
    <w:rPr>
      <w:rFonts w:ascii="Arial" w:hAnsi="Arial"/>
      <w:sz w:val="20"/>
      <w:szCs w:val="20"/>
      <w:lang w:val="de-DE"/>
    </w:rPr>
  </w:style>
  <w:style w:type="paragraph" w:styleId="Soggettocommento">
    <w:name w:val="annotation subject"/>
    <w:basedOn w:val="Testocommento"/>
    <w:next w:val="Testocommento"/>
    <w:link w:val="SoggettocommentoCarattere"/>
    <w:rsid w:val="0020528D"/>
    <w:pPr>
      <w:spacing w:line="240" w:lineRule="auto"/>
      <w:jc w:val="both"/>
    </w:pPr>
    <w:rPr>
      <w:rFonts w:ascii="Segoe UI" w:hAnsi="Segoe UI"/>
      <w:b/>
      <w:bCs/>
      <w:lang w:val="en-US"/>
    </w:rPr>
  </w:style>
  <w:style w:type="character" w:customStyle="1" w:styleId="SoggettocommentoCarattere">
    <w:name w:val="Soggetto commento Carattere"/>
    <w:basedOn w:val="TestocommentoCarattere"/>
    <w:link w:val="Soggettocommento"/>
    <w:rsid w:val="0020528D"/>
    <w:rPr>
      <w:rFonts w:ascii="Arial" w:hAnsi="Arial"/>
      <w:b/>
      <w:bCs/>
      <w:sz w:val="20"/>
      <w:szCs w:val="20"/>
      <w:lang w:val="de-DE"/>
    </w:rPr>
  </w:style>
  <w:style w:type="character" w:styleId="Testosegnaposto">
    <w:name w:val="Placeholder Text"/>
    <w:basedOn w:val="Carpredefinitoparagrafo"/>
    <w:uiPriority w:val="99"/>
    <w:unhideWhenUsed/>
    <w:rsid w:val="000C01B7"/>
    <w:rPr>
      <w:color w:val="808080"/>
    </w:rPr>
  </w:style>
  <w:style w:type="character" w:styleId="Enfasigrassetto">
    <w:name w:val="Strong"/>
    <w:basedOn w:val="Carpredefinitoparagrafo"/>
    <w:uiPriority w:val="22"/>
    <w:qFormat/>
    <w:rsid w:val="00BC516B"/>
    <w:rPr>
      <w:b/>
      <w:bCs/>
    </w:rPr>
  </w:style>
  <w:style w:type="paragraph" w:styleId="Testonotaapidipagina">
    <w:name w:val="footnote text"/>
    <w:basedOn w:val="Normale"/>
    <w:link w:val="TestonotaapidipaginaCarattere"/>
    <w:semiHidden/>
    <w:unhideWhenUsed/>
    <w:rsid w:val="00166888"/>
    <w:rPr>
      <w:sz w:val="20"/>
      <w:szCs w:val="20"/>
    </w:rPr>
  </w:style>
  <w:style w:type="character" w:customStyle="1" w:styleId="TestonotaapidipaginaCarattere">
    <w:name w:val="Testo nota a piè di pagina Carattere"/>
    <w:basedOn w:val="Carpredefinitoparagrafo"/>
    <w:link w:val="Testonotaapidipagina"/>
    <w:semiHidden/>
    <w:rsid w:val="00166888"/>
    <w:rPr>
      <w:sz w:val="20"/>
      <w:szCs w:val="20"/>
    </w:rPr>
  </w:style>
  <w:style w:type="character" w:styleId="Rimandonotaapidipagina">
    <w:name w:val="footnote reference"/>
    <w:basedOn w:val="Carpredefinitoparagrafo"/>
    <w:semiHidden/>
    <w:unhideWhenUsed/>
    <w:rsid w:val="00166888"/>
    <w:rPr>
      <w:vertAlign w:val="superscript"/>
    </w:rPr>
  </w:style>
  <w:style w:type="character" w:styleId="Menzionenonrisolta">
    <w:name w:val="Unresolved Mention"/>
    <w:basedOn w:val="Carpredefinitoparagrafo"/>
    <w:uiPriority w:val="99"/>
    <w:semiHidden/>
    <w:unhideWhenUsed/>
    <w:rsid w:val="007066BF"/>
    <w:rPr>
      <w:color w:val="605E5C"/>
      <w:shd w:val="clear" w:color="auto" w:fill="E1DFDD"/>
    </w:rPr>
  </w:style>
  <w:style w:type="character" w:customStyle="1" w:styleId="normaltextrun">
    <w:name w:val="normaltextrun"/>
    <w:basedOn w:val="Carpredefinitoparagrafo"/>
    <w:rsid w:val="0032193E"/>
  </w:style>
  <w:style w:type="character" w:customStyle="1" w:styleId="eop">
    <w:name w:val="eop"/>
    <w:basedOn w:val="Carpredefinitoparagrafo"/>
    <w:rsid w:val="00D1293B"/>
  </w:style>
  <w:style w:type="paragraph" w:customStyle="1" w:styleId="p1">
    <w:name w:val="p1"/>
    <w:basedOn w:val="Normale"/>
    <w:rsid w:val="00790D55"/>
    <w:pPr>
      <w:spacing w:before="100" w:beforeAutospacing="1" w:after="100" w:afterAutospacing="1"/>
    </w:pPr>
  </w:style>
  <w:style w:type="character" w:customStyle="1" w:styleId="s1">
    <w:name w:val="s1"/>
    <w:basedOn w:val="Carpredefinitoparagrafo"/>
    <w:rsid w:val="00790D55"/>
  </w:style>
  <w:style w:type="paragraph" w:customStyle="1" w:styleId="p2">
    <w:name w:val="p2"/>
    <w:basedOn w:val="Normale"/>
    <w:rsid w:val="00790D55"/>
    <w:pPr>
      <w:spacing w:before="100" w:beforeAutospacing="1" w:after="100" w:afterAutospacing="1"/>
    </w:pPr>
  </w:style>
  <w:style w:type="paragraph" w:styleId="NormaleWeb">
    <w:name w:val="Normal (Web)"/>
    <w:basedOn w:val="Normale"/>
    <w:uiPriority w:val="99"/>
    <w:unhideWhenUsed/>
    <w:rsid w:val="00D63FC7"/>
    <w:pPr>
      <w:spacing w:before="100" w:beforeAutospacing="1" w:after="100" w:afterAutospacing="1"/>
    </w:pPr>
    <w:rPr>
      <w:lang w:val="it-IT" w:eastAsia="it-IT"/>
    </w:rPr>
  </w:style>
  <w:style w:type="paragraph" w:styleId="Revisione">
    <w:name w:val="Revision"/>
    <w:hidden/>
    <w:uiPriority w:val="62"/>
    <w:unhideWhenUsed/>
    <w:rsid w:val="0004763E"/>
    <w:rPr>
      <w:sz w:val="22"/>
    </w:rPr>
  </w:style>
  <w:style w:type="character" w:customStyle="1" w:styleId="apple-converted-space">
    <w:name w:val="apple-converted-space"/>
    <w:basedOn w:val="Carpredefinitoparagrafo"/>
    <w:rsid w:val="004B4959"/>
  </w:style>
  <w:style w:type="character" w:styleId="Numeropagina">
    <w:name w:val="page number"/>
    <w:basedOn w:val="Carpredefinitoparagrafo"/>
    <w:semiHidden/>
    <w:unhideWhenUsed/>
    <w:rsid w:val="00FF15EF"/>
  </w:style>
  <w:style w:type="paragraph" w:customStyle="1" w:styleId="paragraph">
    <w:name w:val="paragraph"/>
    <w:basedOn w:val="Normale"/>
    <w:rsid w:val="00A75231"/>
    <w:pPr>
      <w:spacing w:before="100" w:beforeAutospacing="1" w:after="100" w:afterAutospacing="1"/>
    </w:pPr>
  </w:style>
  <w:style w:type="paragraph" w:customStyle="1" w:styleId="m-4498801348088303897msolistparagraph">
    <w:name w:val="m_-4498801348088303897msolistparagraph"/>
    <w:basedOn w:val="Normale"/>
    <w:rsid w:val="0070279B"/>
    <w:pPr>
      <w:spacing w:before="100" w:beforeAutospacing="1" w:after="100" w:afterAutospacing="1"/>
    </w:pPr>
    <w:rPr>
      <w:rFonts w:ascii="Calibri" w:eastAsiaTheme="minorHAnsi" w:hAnsi="Calibri" w:cs="Calibri"/>
      <w:szCs w:val="22"/>
    </w:rPr>
  </w:style>
  <w:style w:type="character" w:customStyle="1" w:styleId="m-4498801348088303897ui-provider">
    <w:name w:val="m_-4498801348088303897ui-provider"/>
    <w:basedOn w:val="Carpredefinitoparagrafo"/>
    <w:rsid w:val="0070279B"/>
  </w:style>
  <w:style w:type="character" w:styleId="Collegamentovisitato">
    <w:name w:val="FollowedHyperlink"/>
    <w:basedOn w:val="Carpredefinitoparagrafo"/>
    <w:semiHidden/>
    <w:unhideWhenUsed/>
    <w:rsid w:val="00877189"/>
    <w:rPr>
      <w:color w:val="954F72" w:themeColor="followedHyperlink"/>
      <w:u w:val="single"/>
    </w:rPr>
  </w:style>
  <w:style w:type="character" w:styleId="Menzione">
    <w:name w:val="Mention"/>
    <w:basedOn w:val="Carpredefinitoparagrafo"/>
    <w:uiPriority w:val="99"/>
    <w:unhideWhenUsed/>
    <w:rsid w:val="00624594"/>
    <w:rPr>
      <w:color w:val="2B579A"/>
      <w:shd w:val="clear" w:color="auto" w:fill="E1DFDD"/>
    </w:rPr>
  </w:style>
  <w:style w:type="character" w:customStyle="1" w:styleId="outlook-search-highlight">
    <w:name w:val="outlook-search-highlight"/>
    <w:basedOn w:val="Carpredefinitoparagrafo"/>
    <w:rsid w:val="00EB72DA"/>
  </w:style>
  <w:style w:type="character" w:customStyle="1" w:styleId="Titolo4Carattere">
    <w:name w:val="Titolo 4 Carattere"/>
    <w:basedOn w:val="Carpredefinitoparagrafo"/>
    <w:link w:val="Titolo4"/>
    <w:rsid w:val="00607EA7"/>
    <w:rPr>
      <w:rFonts w:asciiTheme="majorHAnsi" w:eastAsiaTheme="majorEastAsia" w:hAnsiTheme="majorHAnsi" w:cstheme="majorBidi"/>
      <w:i/>
      <w:iCs/>
      <w:color w:val="474E55" w:themeColor="accent1" w:themeShade="BF"/>
      <w:sz w:val="22"/>
    </w:rPr>
  </w:style>
  <w:style w:type="character" w:customStyle="1" w:styleId="fui-primitive">
    <w:name w:val="fui-primitive"/>
    <w:basedOn w:val="Carpredefinitoparagrafo"/>
    <w:rsid w:val="003E5DA5"/>
  </w:style>
  <w:style w:type="character" w:customStyle="1" w:styleId="fui-readerheading">
    <w:name w:val="fui-readerheading"/>
    <w:basedOn w:val="Carpredefinitoparagrafo"/>
    <w:rsid w:val="003E5DA5"/>
  </w:style>
  <w:style w:type="character" w:customStyle="1" w:styleId="fui-styledtext">
    <w:name w:val="fui-styledtext"/>
    <w:basedOn w:val="Carpredefinitoparagrafo"/>
    <w:rsid w:val="003E5DA5"/>
  </w:style>
  <w:style w:type="character" w:customStyle="1" w:styleId="spelle">
    <w:name w:val="spelle"/>
    <w:basedOn w:val="Carpredefinitoparagrafo"/>
    <w:rsid w:val="00A50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8901">
      <w:bodyDiv w:val="1"/>
      <w:marLeft w:val="0"/>
      <w:marRight w:val="0"/>
      <w:marTop w:val="0"/>
      <w:marBottom w:val="0"/>
      <w:divBdr>
        <w:top w:val="none" w:sz="0" w:space="0" w:color="auto"/>
        <w:left w:val="none" w:sz="0" w:space="0" w:color="auto"/>
        <w:bottom w:val="none" w:sz="0" w:space="0" w:color="auto"/>
        <w:right w:val="none" w:sz="0" w:space="0" w:color="auto"/>
      </w:divBdr>
      <w:divsChild>
        <w:div w:id="737290694">
          <w:marLeft w:val="0"/>
          <w:marRight w:val="0"/>
          <w:marTop w:val="0"/>
          <w:marBottom w:val="0"/>
          <w:divBdr>
            <w:top w:val="none" w:sz="0" w:space="0" w:color="auto"/>
            <w:left w:val="none" w:sz="0" w:space="0" w:color="auto"/>
            <w:bottom w:val="none" w:sz="0" w:space="0" w:color="auto"/>
            <w:right w:val="none" w:sz="0" w:space="0" w:color="auto"/>
          </w:divBdr>
        </w:div>
        <w:div w:id="824468450">
          <w:marLeft w:val="0"/>
          <w:marRight w:val="0"/>
          <w:marTop w:val="0"/>
          <w:marBottom w:val="0"/>
          <w:divBdr>
            <w:top w:val="none" w:sz="0" w:space="0" w:color="auto"/>
            <w:left w:val="none" w:sz="0" w:space="0" w:color="auto"/>
            <w:bottom w:val="none" w:sz="0" w:space="0" w:color="auto"/>
            <w:right w:val="none" w:sz="0" w:space="0" w:color="auto"/>
          </w:divBdr>
        </w:div>
        <w:div w:id="1051346460">
          <w:marLeft w:val="0"/>
          <w:marRight w:val="0"/>
          <w:marTop w:val="0"/>
          <w:marBottom w:val="0"/>
          <w:divBdr>
            <w:top w:val="none" w:sz="0" w:space="0" w:color="auto"/>
            <w:left w:val="none" w:sz="0" w:space="0" w:color="auto"/>
            <w:bottom w:val="none" w:sz="0" w:space="0" w:color="auto"/>
            <w:right w:val="none" w:sz="0" w:space="0" w:color="auto"/>
          </w:divBdr>
        </w:div>
        <w:div w:id="1915972941">
          <w:marLeft w:val="0"/>
          <w:marRight w:val="0"/>
          <w:marTop w:val="0"/>
          <w:marBottom w:val="0"/>
          <w:divBdr>
            <w:top w:val="none" w:sz="0" w:space="0" w:color="auto"/>
            <w:left w:val="none" w:sz="0" w:space="0" w:color="auto"/>
            <w:bottom w:val="none" w:sz="0" w:space="0" w:color="auto"/>
            <w:right w:val="none" w:sz="0" w:space="0" w:color="auto"/>
          </w:divBdr>
        </w:div>
        <w:div w:id="2015105318">
          <w:marLeft w:val="0"/>
          <w:marRight w:val="0"/>
          <w:marTop w:val="0"/>
          <w:marBottom w:val="0"/>
          <w:divBdr>
            <w:top w:val="none" w:sz="0" w:space="0" w:color="auto"/>
            <w:left w:val="none" w:sz="0" w:space="0" w:color="auto"/>
            <w:bottom w:val="none" w:sz="0" w:space="0" w:color="auto"/>
            <w:right w:val="none" w:sz="0" w:space="0" w:color="auto"/>
          </w:divBdr>
        </w:div>
      </w:divsChild>
    </w:div>
    <w:div w:id="20906856">
      <w:bodyDiv w:val="1"/>
      <w:marLeft w:val="0"/>
      <w:marRight w:val="0"/>
      <w:marTop w:val="0"/>
      <w:marBottom w:val="0"/>
      <w:divBdr>
        <w:top w:val="none" w:sz="0" w:space="0" w:color="auto"/>
        <w:left w:val="none" w:sz="0" w:space="0" w:color="auto"/>
        <w:bottom w:val="none" w:sz="0" w:space="0" w:color="auto"/>
        <w:right w:val="none" w:sz="0" w:space="0" w:color="auto"/>
      </w:divBdr>
    </w:div>
    <w:div w:id="28528750">
      <w:bodyDiv w:val="1"/>
      <w:marLeft w:val="0"/>
      <w:marRight w:val="0"/>
      <w:marTop w:val="0"/>
      <w:marBottom w:val="0"/>
      <w:divBdr>
        <w:top w:val="none" w:sz="0" w:space="0" w:color="auto"/>
        <w:left w:val="none" w:sz="0" w:space="0" w:color="auto"/>
        <w:bottom w:val="none" w:sz="0" w:space="0" w:color="auto"/>
        <w:right w:val="none" w:sz="0" w:space="0" w:color="auto"/>
      </w:divBdr>
      <w:divsChild>
        <w:div w:id="1077047924">
          <w:marLeft w:val="0"/>
          <w:marRight w:val="0"/>
          <w:marTop w:val="0"/>
          <w:marBottom w:val="0"/>
          <w:divBdr>
            <w:top w:val="none" w:sz="0" w:space="0" w:color="auto"/>
            <w:left w:val="none" w:sz="0" w:space="0" w:color="auto"/>
            <w:bottom w:val="none" w:sz="0" w:space="0" w:color="auto"/>
            <w:right w:val="none" w:sz="0" w:space="0" w:color="auto"/>
          </w:divBdr>
          <w:divsChild>
            <w:div w:id="567805387">
              <w:marLeft w:val="0"/>
              <w:marRight w:val="0"/>
              <w:marTop w:val="0"/>
              <w:marBottom w:val="0"/>
              <w:divBdr>
                <w:top w:val="none" w:sz="0" w:space="0" w:color="auto"/>
                <w:left w:val="none" w:sz="0" w:space="0" w:color="auto"/>
                <w:bottom w:val="none" w:sz="0" w:space="0" w:color="auto"/>
                <w:right w:val="none" w:sz="0" w:space="0" w:color="auto"/>
              </w:divBdr>
              <w:divsChild>
                <w:div w:id="766730995">
                  <w:marLeft w:val="0"/>
                  <w:marRight w:val="0"/>
                  <w:marTop w:val="0"/>
                  <w:marBottom w:val="0"/>
                  <w:divBdr>
                    <w:top w:val="none" w:sz="0" w:space="0" w:color="auto"/>
                    <w:left w:val="none" w:sz="0" w:space="0" w:color="auto"/>
                    <w:bottom w:val="none" w:sz="0" w:space="0" w:color="auto"/>
                    <w:right w:val="none" w:sz="0" w:space="0" w:color="auto"/>
                  </w:divBdr>
                  <w:divsChild>
                    <w:div w:id="10590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3551">
      <w:bodyDiv w:val="1"/>
      <w:marLeft w:val="0"/>
      <w:marRight w:val="0"/>
      <w:marTop w:val="0"/>
      <w:marBottom w:val="0"/>
      <w:divBdr>
        <w:top w:val="none" w:sz="0" w:space="0" w:color="auto"/>
        <w:left w:val="none" w:sz="0" w:space="0" w:color="auto"/>
        <w:bottom w:val="none" w:sz="0" w:space="0" w:color="auto"/>
        <w:right w:val="none" w:sz="0" w:space="0" w:color="auto"/>
      </w:divBdr>
    </w:div>
    <w:div w:id="69892929">
      <w:bodyDiv w:val="1"/>
      <w:marLeft w:val="0"/>
      <w:marRight w:val="0"/>
      <w:marTop w:val="0"/>
      <w:marBottom w:val="0"/>
      <w:divBdr>
        <w:top w:val="none" w:sz="0" w:space="0" w:color="auto"/>
        <w:left w:val="none" w:sz="0" w:space="0" w:color="auto"/>
        <w:bottom w:val="none" w:sz="0" w:space="0" w:color="auto"/>
        <w:right w:val="none" w:sz="0" w:space="0" w:color="auto"/>
      </w:divBdr>
    </w:div>
    <w:div w:id="172839880">
      <w:bodyDiv w:val="1"/>
      <w:marLeft w:val="0"/>
      <w:marRight w:val="0"/>
      <w:marTop w:val="0"/>
      <w:marBottom w:val="0"/>
      <w:divBdr>
        <w:top w:val="none" w:sz="0" w:space="0" w:color="auto"/>
        <w:left w:val="none" w:sz="0" w:space="0" w:color="auto"/>
        <w:bottom w:val="none" w:sz="0" w:space="0" w:color="auto"/>
        <w:right w:val="none" w:sz="0" w:space="0" w:color="auto"/>
      </w:divBdr>
    </w:div>
    <w:div w:id="248317562">
      <w:bodyDiv w:val="1"/>
      <w:marLeft w:val="0"/>
      <w:marRight w:val="0"/>
      <w:marTop w:val="0"/>
      <w:marBottom w:val="0"/>
      <w:divBdr>
        <w:top w:val="none" w:sz="0" w:space="0" w:color="auto"/>
        <w:left w:val="none" w:sz="0" w:space="0" w:color="auto"/>
        <w:bottom w:val="none" w:sz="0" w:space="0" w:color="auto"/>
        <w:right w:val="none" w:sz="0" w:space="0" w:color="auto"/>
      </w:divBdr>
    </w:div>
    <w:div w:id="252325054">
      <w:bodyDiv w:val="1"/>
      <w:marLeft w:val="0"/>
      <w:marRight w:val="0"/>
      <w:marTop w:val="0"/>
      <w:marBottom w:val="0"/>
      <w:divBdr>
        <w:top w:val="none" w:sz="0" w:space="0" w:color="auto"/>
        <w:left w:val="none" w:sz="0" w:space="0" w:color="auto"/>
        <w:bottom w:val="none" w:sz="0" w:space="0" w:color="auto"/>
        <w:right w:val="none" w:sz="0" w:space="0" w:color="auto"/>
      </w:divBdr>
      <w:divsChild>
        <w:div w:id="649603729">
          <w:marLeft w:val="547"/>
          <w:marRight w:val="0"/>
          <w:marTop w:val="0"/>
          <w:marBottom w:val="0"/>
          <w:divBdr>
            <w:top w:val="none" w:sz="0" w:space="0" w:color="auto"/>
            <w:left w:val="none" w:sz="0" w:space="0" w:color="auto"/>
            <w:bottom w:val="none" w:sz="0" w:space="0" w:color="auto"/>
            <w:right w:val="none" w:sz="0" w:space="0" w:color="auto"/>
          </w:divBdr>
        </w:div>
        <w:div w:id="1477378502">
          <w:marLeft w:val="547"/>
          <w:marRight w:val="0"/>
          <w:marTop w:val="0"/>
          <w:marBottom w:val="0"/>
          <w:divBdr>
            <w:top w:val="none" w:sz="0" w:space="0" w:color="auto"/>
            <w:left w:val="none" w:sz="0" w:space="0" w:color="auto"/>
            <w:bottom w:val="none" w:sz="0" w:space="0" w:color="auto"/>
            <w:right w:val="none" w:sz="0" w:space="0" w:color="auto"/>
          </w:divBdr>
        </w:div>
      </w:divsChild>
    </w:div>
    <w:div w:id="302084228">
      <w:bodyDiv w:val="1"/>
      <w:marLeft w:val="0"/>
      <w:marRight w:val="0"/>
      <w:marTop w:val="0"/>
      <w:marBottom w:val="0"/>
      <w:divBdr>
        <w:top w:val="none" w:sz="0" w:space="0" w:color="auto"/>
        <w:left w:val="none" w:sz="0" w:space="0" w:color="auto"/>
        <w:bottom w:val="none" w:sz="0" w:space="0" w:color="auto"/>
        <w:right w:val="none" w:sz="0" w:space="0" w:color="auto"/>
      </w:divBdr>
    </w:div>
    <w:div w:id="329218835">
      <w:bodyDiv w:val="1"/>
      <w:marLeft w:val="0"/>
      <w:marRight w:val="0"/>
      <w:marTop w:val="0"/>
      <w:marBottom w:val="0"/>
      <w:divBdr>
        <w:top w:val="none" w:sz="0" w:space="0" w:color="auto"/>
        <w:left w:val="none" w:sz="0" w:space="0" w:color="auto"/>
        <w:bottom w:val="none" w:sz="0" w:space="0" w:color="auto"/>
        <w:right w:val="none" w:sz="0" w:space="0" w:color="auto"/>
      </w:divBdr>
      <w:divsChild>
        <w:div w:id="215899163">
          <w:marLeft w:val="0"/>
          <w:marRight w:val="0"/>
          <w:marTop w:val="0"/>
          <w:marBottom w:val="0"/>
          <w:divBdr>
            <w:top w:val="none" w:sz="0" w:space="0" w:color="auto"/>
            <w:left w:val="none" w:sz="0" w:space="0" w:color="auto"/>
            <w:bottom w:val="none" w:sz="0" w:space="0" w:color="auto"/>
            <w:right w:val="none" w:sz="0" w:space="0" w:color="auto"/>
          </w:divBdr>
          <w:divsChild>
            <w:div w:id="785462276">
              <w:marLeft w:val="0"/>
              <w:marRight w:val="0"/>
              <w:marTop w:val="0"/>
              <w:marBottom w:val="0"/>
              <w:divBdr>
                <w:top w:val="none" w:sz="0" w:space="0" w:color="auto"/>
                <w:left w:val="none" w:sz="0" w:space="0" w:color="auto"/>
                <w:bottom w:val="none" w:sz="0" w:space="0" w:color="auto"/>
                <w:right w:val="none" w:sz="0" w:space="0" w:color="auto"/>
              </w:divBdr>
              <w:divsChild>
                <w:div w:id="843787028">
                  <w:marLeft w:val="0"/>
                  <w:marRight w:val="0"/>
                  <w:marTop w:val="0"/>
                  <w:marBottom w:val="0"/>
                  <w:divBdr>
                    <w:top w:val="none" w:sz="0" w:space="0" w:color="auto"/>
                    <w:left w:val="none" w:sz="0" w:space="0" w:color="auto"/>
                    <w:bottom w:val="none" w:sz="0" w:space="0" w:color="auto"/>
                    <w:right w:val="none" w:sz="0" w:space="0" w:color="auto"/>
                  </w:divBdr>
                  <w:divsChild>
                    <w:div w:id="12352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9041">
      <w:bodyDiv w:val="1"/>
      <w:marLeft w:val="0"/>
      <w:marRight w:val="0"/>
      <w:marTop w:val="0"/>
      <w:marBottom w:val="0"/>
      <w:divBdr>
        <w:top w:val="none" w:sz="0" w:space="0" w:color="auto"/>
        <w:left w:val="none" w:sz="0" w:space="0" w:color="auto"/>
        <w:bottom w:val="none" w:sz="0" w:space="0" w:color="auto"/>
        <w:right w:val="none" w:sz="0" w:space="0" w:color="auto"/>
      </w:divBdr>
    </w:div>
    <w:div w:id="424881262">
      <w:bodyDiv w:val="1"/>
      <w:marLeft w:val="0"/>
      <w:marRight w:val="0"/>
      <w:marTop w:val="0"/>
      <w:marBottom w:val="0"/>
      <w:divBdr>
        <w:top w:val="none" w:sz="0" w:space="0" w:color="auto"/>
        <w:left w:val="none" w:sz="0" w:space="0" w:color="auto"/>
        <w:bottom w:val="none" w:sz="0" w:space="0" w:color="auto"/>
        <w:right w:val="none" w:sz="0" w:space="0" w:color="auto"/>
      </w:divBdr>
    </w:div>
    <w:div w:id="464662077">
      <w:bodyDiv w:val="1"/>
      <w:marLeft w:val="0"/>
      <w:marRight w:val="0"/>
      <w:marTop w:val="0"/>
      <w:marBottom w:val="0"/>
      <w:divBdr>
        <w:top w:val="none" w:sz="0" w:space="0" w:color="auto"/>
        <w:left w:val="none" w:sz="0" w:space="0" w:color="auto"/>
        <w:bottom w:val="none" w:sz="0" w:space="0" w:color="auto"/>
        <w:right w:val="none" w:sz="0" w:space="0" w:color="auto"/>
      </w:divBdr>
      <w:divsChild>
        <w:div w:id="62071294">
          <w:marLeft w:val="547"/>
          <w:marRight w:val="0"/>
          <w:marTop w:val="0"/>
          <w:marBottom w:val="0"/>
          <w:divBdr>
            <w:top w:val="none" w:sz="0" w:space="0" w:color="auto"/>
            <w:left w:val="none" w:sz="0" w:space="0" w:color="auto"/>
            <w:bottom w:val="none" w:sz="0" w:space="0" w:color="auto"/>
            <w:right w:val="none" w:sz="0" w:space="0" w:color="auto"/>
          </w:divBdr>
        </w:div>
        <w:div w:id="118108311">
          <w:marLeft w:val="547"/>
          <w:marRight w:val="0"/>
          <w:marTop w:val="0"/>
          <w:marBottom w:val="0"/>
          <w:divBdr>
            <w:top w:val="none" w:sz="0" w:space="0" w:color="auto"/>
            <w:left w:val="none" w:sz="0" w:space="0" w:color="auto"/>
            <w:bottom w:val="none" w:sz="0" w:space="0" w:color="auto"/>
            <w:right w:val="none" w:sz="0" w:space="0" w:color="auto"/>
          </w:divBdr>
        </w:div>
        <w:div w:id="447967384">
          <w:marLeft w:val="547"/>
          <w:marRight w:val="0"/>
          <w:marTop w:val="0"/>
          <w:marBottom w:val="0"/>
          <w:divBdr>
            <w:top w:val="none" w:sz="0" w:space="0" w:color="auto"/>
            <w:left w:val="none" w:sz="0" w:space="0" w:color="auto"/>
            <w:bottom w:val="none" w:sz="0" w:space="0" w:color="auto"/>
            <w:right w:val="none" w:sz="0" w:space="0" w:color="auto"/>
          </w:divBdr>
        </w:div>
        <w:div w:id="519205297">
          <w:marLeft w:val="547"/>
          <w:marRight w:val="0"/>
          <w:marTop w:val="0"/>
          <w:marBottom w:val="0"/>
          <w:divBdr>
            <w:top w:val="none" w:sz="0" w:space="0" w:color="auto"/>
            <w:left w:val="none" w:sz="0" w:space="0" w:color="auto"/>
            <w:bottom w:val="none" w:sz="0" w:space="0" w:color="auto"/>
            <w:right w:val="none" w:sz="0" w:space="0" w:color="auto"/>
          </w:divBdr>
        </w:div>
      </w:divsChild>
    </w:div>
    <w:div w:id="490486576">
      <w:bodyDiv w:val="1"/>
      <w:marLeft w:val="0"/>
      <w:marRight w:val="0"/>
      <w:marTop w:val="0"/>
      <w:marBottom w:val="0"/>
      <w:divBdr>
        <w:top w:val="none" w:sz="0" w:space="0" w:color="auto"/>
        <w:left w:val="none" w:sz="0" w:space="0" w:color="auto"/>
        <w:bottom w:val="none" w:sz="0" w:space="0" w:color="auto"/>
        <w:right w:val="none" w:sz="0" w:space="0" w:color="auto"/>
      </w:divBdr>
    </w:div>
    <w:div w:id="533156052">
      <w:bodyDiv w:val="1"/>
      <w:marLeft w:val="0"/>
      <w:marRight w:val="0"/>
      <w:marTop w:val="0"/>
      <w:marBottom w:val="0"/>
      <w:divBdr>
        <w:top w:val="none" w:sz="0" w:space="0" w:color="auto"/>
        <w:left w:val="none" w:sz="0" w:space="0" w:color="auto"/>
        <w:bottom w:val="none" w:sz="0" w:space="0" w:color="auto"/>
        <w:right w:val="none" w:sz="0" w:space="0" w:color="auto"/>
      </w:divBdr>
    </w:div>
    <w:div w:id="534004918">
      <w:bodyDiv w:val="1"/>
      <w:marLeft w:val="0"/>
      <w:marRight w:val="0"/>
      <w:marTop w:val="0"/>
      <w:marBottom w:val="0"/>
      <w:divBdr>
        <w:top w:val="none" w:sz="0" w:space="0" w:color="auto"/>
        <w:left w:val="none" w:sz="0" w:space="0" w:color="auto"/>
        <w:bottom w:val="none" w:sz="0" w:space="0" w:color="auto"/>
        <w:right w:val="none" w:sz="0" w:space="0" w:color="auto"/>
      </w:divBdr>
    </w:div>
    <w:div w:id="545877286">
      <w:bodyDiv w:val="1"/>
      <w:marLeft w:val="0"/>
      <w:marRight w:val="0"/>
      <w:marTop w:val="0"/>
      <w:marBottom w:val="0"/>
      <w:divBdr>
        <w:top w:val="none" w:sz="0" w:space="0" w:color="auto"/>
        <w:left w:val="none" w:sz="0" w:space="0" w:color="auto"/>
        <w:bottom w:val="none" w:sz="0" w:space="0" w:color="auto"/>
        <w:right w:val="none" w:sz="0" w:space="0" w:color="auto"/>
      </w:divBdr>
    </w:div>
    <w:div w:id="559636433">
      <w:bodyDiv w:val="1"/>
      <w:marLeft w:val="0"/>
      <w:marRight w:val="0"/>
      <w:marTop w:val="0"/>
      <w:marBottom w:val="0"/>
      <w:divBdr>
        <w:top w:val="none" w:sz="0" w:space="0" w:color="auto"/>
        <w:left w:val="none" w:sz="0" w:space="0" w:color="auto"/>
        <w:bottom w:val="none" w:sz="0" w:space="0" w:color="auto"/>
        <w:right w:val="none" w:sz="0" w:space="0" w:color="auto"/>
      </w:divBdr>
    </w:div>
    <w:div w:id="561330829">
      <w:bodyDiv w:val="1"/>
      <w:marLeft w:val="0"/>
      <w:marRight w:val="0"/>
      <w:marTop w:val="0"/>
      <w:marBottom w:val="0"/>
      <w:divBdr>
        <w:top w:val="none" w:sz="0" w:space="0" w:color="auto"/>
        <w:left w:val="none" w:sz="0" w:space="0" w:color="auto"/>
        <w:bottom w:val="none" w:sz="0" w:space="0" w:color="auto"/>
        <w:right w:val="none" w:sz="0" w:space="0" w:color="auto"/>
      </w:divBdr>
    </w:div>
    <w:div w:id="576743742">
      <w:bodyDiv w:val="1"/>
      <w:marLeft w:val="0"/>
      <w:marRight w:val="0"/>
      <w:marTop w:val="0"/>
      <w:marBottom w:val="0"/>
      <w:divBdr>
        <w:top w:val="none" w:sz="0" w:space="0" w:color="auto"/>
        <w:left w:val="none" w:sz="0" w:space="0" w:color="auto"/>
        <w:bottom w:val="none" w:sz="0" w:space="0" w:color="auto"/>
        <w:right w:val="none" w:sz="0" w:space="0" w:color="auto"/>
      </w:divBdr>
    </w:div>
    <w:div w:id="596401372">
      <w:bodyDiv w:val="1"/>
      <w:marLeft w:val="0"/>
      <w:marRight w:val="0"/>
      <w:marTop w:val="0"/>
      <w:marBottom w:val="0"/>
      <w:divBdr>
        <w:top w:val="none" w:sz="0" w:space="0" w:color="auto"/>
        <w:left w:val="none" w:sz="0" w:space="0" w:color="auto"/>
        <w:bottom w:val="none" w:sz="0" w:space="0" w:color="auto"/>
        <w:right w:val="none" w:sz="0" w:space="0" w:color="auto"/>
      </w:divBdr>
    </w:div>
    <w:div w:id="619725742">
      <w:bodyDiv w:val="1"/>
      <w:marLeft w:val="0"/>
      <w:marRight w:val="0"/>
      <w:marTop w:val="0"/>
      <w:marBottom w:val="0"/>
      <w:divBdr>
        <w:top w:val="none" w:sz="0" w:space="0" w:color="auto"/>
        <w:left w:val="none" w:sz="0" w:space="0" w:color="auto"/>
        <w:bottom w:val="none" w:sz="0" w:space="0" w:color="auto"/>
        <w:right w:val="none" w:sz="0" w:space="0" w:color="auto"/>
      </w:divBdr>
    </w:div>
    <w:div w:id="657415954">
      <w:bodyDiv w:val="1"/>
      <w:marLeft w:val="0"/>
      <w:marRight w:val="0"/>
      <w:marTop w:val="0"/>
      <w:marBottom w:val="0"/>
      <w:divBdr>
        <w:top w:val="none" w:sz="0" w:space="0" w:color="auto"/>
        <w:left w:val="none" w:sz="0" w:space="0" w:color="auto"/>
        <w:bottom w:val="none" w:sz="0" w:space="0" w:color="auto"/>
        <w:right w:val="none" w:sz="0" w:space="0" w:color="auto"/>
      </w:divBdr>
      <w:divsChild>
        <w:div w:id="235553467">
          <w:marLeft w:val="0"/>
          <w:marRight w:val="0"/>
          <w:marTop w:val="0"/>
          <w:marBottom w:val="0"/>
          <w:divBdr>
            <w:top w:val="none" w:sz="0" w:space="0" w:color="auto"/>
            <w:left w:val="none" w:sz="0" w:space="0" w:color="auto"/>
            <w:bottom w:val="none" w:sz="0" w:space="0" w:color="auto"/>
            <w:right w:val="none" w:sz="0" w:space="0" w:color="auto"/>
          </w:divBdr>
        </w:div>
        <w:div w:id="262345270">
          <w:marLeft w:val="0"/>
          <w:marRight w:val="0"/>
          <w:marTop w:val="0"/>
          <w:marBottom w:val="0"/>
          <w:divBdr>
            <w:top w:val="none" w:sz="0" w:space="0" w:color="auto"/>
            <w:left w:val="none" w:sz="0" w:space="0" w:color="auto"/>
            <w:bottom w:val="none" w:sz="0" w:space="0" w:color="auto"/>
            <w:right w:val="none" w:sz="0" w:space="0" w:color="auto"/>
          </w:divBdr>
        </w:div>
        <w:div w:id="354889865">
          <w:marLeft w:val="0"/>
          <w:marRight w:val="0"/>
          <w:marTop w:val="0"/>
          <w:marBottom w:val="0"/>
          <w:divBdr>
            <w:top w:val="none" w:sz="0" w:space="0" w:color="auto"/>
            <w:left w:val="none" w:sz="0" w:space="0" w:color="auto"/>
            <w:bottom w:val="none" w:sz="0" w:space="0" w:color="auto"/>
            <w:right w:val="none" w:sz="0" w:space="0" w:color="auto"/>
          </w:divBdr>
        </w:div>
        <w:div w:id="358435053">
          <w:marLeft w:val="0"/>
          <w:marRight w:val="0"/>
          <w:marTop w:val="0"/>
          <w:marBottom w:val="0"/>
          <w:divBdr>
            <w:top w:val="none" w:sz="0" w:space="0" w:color="auto"/>
            <w:left w:val="none" w:sz="0" w:space="0" w:color="auto"/>
            <w:bottom w:val="none" w:sz="0" w:space="0" w:color="auto"/>
            <w:right w:val="none" w:sz="0" w:space="0" w:color="auto"/>
          </w:divBdr>
        </w:div>
        <w:div w:id="387193155">
          <w:marLeft w:val="0"/>
          <w:marRight w:val="0"/>
          <w:marTop w:val="0"/>
          <w:marBottom w:val="0"/>
          <w:divBdr>
            <w:top w:val="none" w:sz="0" w:space="0" w:color="auto"/>
            <w:left w:val="none" w:sz="0" w:space="0" w:color="auto"/>
            <w:bottom w:val="none" w:sz="0" w:space="0" w:color="auto"/>
            <w:right w:val="none" w:sz="0" w:space="0" w:color="auto"/>
          </w:divBdr>
        </w:div>
        <w:div w:id="468476941">
          <w:marLeft w:val="0"/>
          <w:marRight w:val="0"/>
          <w:marTop w:val="0"/>
          <w:marBottom w:val="0"/>
          <w:divBdr>
            <w:top w:val="none" w:sz="0" w:space="0" w:color="auto"/>
            <w:left w:val="none" w:sz="0" w:space="0" w:color="auto"/>
            <w:bottom w:val="none" w:sz="0" w:space="0" w:color="auto"/>
            <w:right w:val="none" w:sz="0" w:space="0" w:color="auto"/>
          </w:divBdr>
        </w:div>
        <w:div w:id="577981148">
          <w:marLeft w:val="0"/>
          <w:marRight w:val="0"/>
          <w:marTop w:val="0"/>
          <w:marBottom w:val="0"/>
          <w:divBdr>
            <w:top w:val="none" w:sz="0" w:space="0" w:color="auto"/>
            <w:left w:val="none" w:sz="0" w:space="0" w:color="auto"/>
            <w:bottom w:val="none" w:sz="0" w:space="0" w:color="auto"/>
            <w:right w:val="none" w:sz="0" w:space="0" w:color="auto"/>
          </w:divBdr>
        </w:div>
        <w:div w:id="669915677">
          <w:marLeft w:val="0"/>
          <w:marRight w:val="0"/>
          <w:marTop w:val="0"/>
          <w:marBottom w:val="0"/>
          <w:divBdr>
            <w:top w:val="none" w:sz="0" w:space="0" w:color="auto"/>
            <w:left w:val="none" w:sz="0" w:space="0" w:color="auto"/>
            <w:bottom w:val="none" w:sz="0" w:space="0" w:color="auto"/>
            <w:right w:val="none" w:sz="0" w:space="0" w:color="auto"/>
          </w:divBdr>
        </w:div>
        <w:div w:id="761150022">
          <w:marLeft w:val="0"/>
          <w:marRight w:val="0"/>
          <w:marTop w:val="0"/>
          <w:marBottom w:val="0"/>
          <w:divBdr>
            <w:top w:val="none" w:sz="0" w:space="0" w:color="auto"/>
            <w:left w:val="none" w:sz="0" w:space="0" w:color="auto"/>
            <w:bottom w:val="none" w:sz="0" w:space="0" w:color="auto"/>
            <w:right w:val="none" w:sz="0" w:space="0" w:color="auto"/>
          </w:divBdr>
        </w:div>
        <w:div w:id="763723396">
          <w:marLeft w:val="0"/>
          <w:marRight w:val="0"/>
          <w:marTop w:val="0"/>
          <w:marBottom w:val="0"/>
          <w:divBdr>
            <w:top w:val="none" w:sz="0" w:space="0" w:color="auto"/>
            <w:left w:val="none" w:sz="0" w:space="0" w:color="auto"/>
            <w:bottom w:val="none" w:sz="0" w:space="0" w:color="auto"/>
            <w:right w:val="none" w:sz="0" w:space="0" w:color="auto"/>
          </w:divBdr>
        </w:div>
        <w:div w:id="833185325">
          <w:marLeft w:val="0"/>
          <w:marRight w:val="0"/>
          <w:marTop w:val="0"/>
          <w:marBottom w:val="0"/>
          <w:divBdr>
            <w:top w:val="none" w:sz="0" w:space="0" w:color="auto"/>
            <w:left w:val="none" w:sz="0" w:space="0" w:color="auto"/>
            <w:bottom w:val="none" w:sz="0" w:space="0" w:color="auto"/>
            <w:right w:val="none" w:sz="0" w:space="0" w:color="auto"/>
          </w:divBdr>
        </w:div>
        <w:div w:id="852498633">
          <w:marLeft w:val="0"/>
          <w:marRight w:val="0"/>
          <w:marTop w:val="0"/>
          <w:marBottom w:val="0"/>
          <w:divBdr>
            <w:top w:val="none" w:sz="0" w:space="0" w:color="auto"/>
            <w:left w:val="none" w:sz="0" w:space="0" w:color="auto"/>
            <w:bottom w:val="none" w:sz="0" w:space="0" w:color="auto"/>
            <w:right w:val="none" w:sz="0" w:space="0" w:color="auto"/>
          </w:divBdr>
        </w:div>
        <w:div w:id="895361032">
          <w:marLeft w:val="0"/>
          <w:marRight w:val="0"/>
          <w:marTop w:val="0"/>
          <w:marBottom w:val="0"/>
          <w:divBdr>
            <w:top w:val="none" w:sz="0" w:space="0" w:color="auto"/>
            <w:left w:val="none" w:sz="0" w:space="0" w:color="auto"/>
            <w:bottom w:val="none" w:sz="0" w:space="0" w:color="auto"/>
            <w:right w:val="none" w:sz="0" w:space="0" w:color="auto"/>
          </w:divBdr>
        </w:div>
        <w:div w:id="913012218">
          <w:marLeft w:val="0"/>
          <w:marRight w:val="0"/>
          <w:marTop w:val="0"/>
          <w:marBottom w:val="0"/>
          <w:divBdr>
            <w:top w:val="none" w:sz="0" w:space="0" w:color="auto"/>
            <w:left w:val="none" w:sz="0" w:space="0" w:color="auto"/>
            <w:bottom w:val="none" w:sz="0" w:space="0" w:color="auto"/>
            <w:right w:val="none" w:sz="0" w:space="0" w:color="auto"/>
          </w:divBdr>
        </w:div>
        <w:div w:id="952515721">
          <w:marLeft w:val="0"/>
          <w:marRight w:val="0"/>
          <w:marTop w:val="0"/>
          <w:marBottom w:val="0"/>
          <w:divBdr>
            <w:top w:val="none" w:sz="0" w:space="0" w:color="auto"/>
            <w:left w:val="none" w:sz="0" w:space="0" w:color="auto"/>
            <w:bottom w:val="none" w:sz="0" w:space="0" w:color="auto"/>
            <w:right w:val="none" w:sz="0" w:space="0" w:color="auto"/>
          </w:divBdr>
        </w:div>
        <w:div w:id="990141108">
          <w:marLeft w:val="0"/>
          <w:marRight w:val="0"/>
          <w:marTop w:val="0"/>
          <w:marBottom w:val="0"/>
          <w:divBdr>
            <w:top w:val="none" w:sz="0" w:space="0" w:color="auto"/>
            <w:left w:val="none" w:sz="0" w:space="0" w:color="auto"/>
            <w:bottom w:val="none" w:sz="0" w:space="0" w:color="auto"/>
            <w:right w:val="none" w:sz="0" w:space="0" w:color="auto"/>
          </w:divBdr>
        </w:div>
        <w:div w:id="1056469311">
          <w:marLeft w:val="0"/>
          <w:marRight w:val="0"/>
          <w:marTop w:val="0"/>
          <w:marBottom w:val="0"/>
          <w:divBdr>
            <w:top w:val="none" w:sz="0" w:space="0" w:color="auto"/>
            <w:left w:val="none" w:sz="0" w:space="0" w:color="auto"/>
            <w:bottom w:val="none" w:sz="0" w:space="0" w:color="auto"/>
            <w:right w:val="none" w:sz="0" w:space="0" w:color="auto"/>
          </w:divBdr>
        </w:div>
        <w:div w:id="1105226956">
          <w:marLeft w:val="0"/>
          <w:marRight w:val="0"/>
          <w:marTop w:val="0"/>
          <w:marBottom w:val="0"/>
          <w:divBdr>
            <w:top w:val="none" w:sz="0" w:space="0" w:color="auto"/>
            <w:left w:val="none" w:sz="0" w:space="0" w:color="auto"/>
            <w:bottom w:val="none" w:sz="0" w:space="0" w:color="auto"/>
            <w:right w:val="none" w:sz="0" w:space="0" w:color="auto"/>
          </w:divBdr>
        </w:div>
        <w:div w:id="1148590575">
          <w:marLeft w:val="0"/>
          <w:marRight w:val="0"/>
          <w:marTop w:val="0"/>
          <w:marBottom w:val="0"/>
          <w:divBdr>
            <w:top w:val="none" w:sz="0" w:space="0" w:color="auto"/>
            <w:left w:val="none" w:sz="0" w:space="0" w:color="auto"/>
            <w:bottom w:val="none" w:sz="0" w:space="0" w:color="auto"/>
            <w:right w:val="none" w:sz="0" w:space="0" w:color="auto"/>
          </w:divBdr>
        </w:div>
        <w:div w:id="1252079074">
          <w:marLeft w:val="0"/>
          <w:marRight w:val="0"/>
          <w:marTop w:val="0"/>
          <w:marBottom w:val="0"/>
          <w:divBdr>
            <w:top w:val="none" w:sz="0" w:space="0" w:color="auto"/>
            <w:left w:val="none" w:sz="0" w:space="0" w:color="auto"/>
            <w:bottom w:val="none" w:sz="0" w:space="0" w:color="auto"/>
            <w:right w:val="none" w:sz="0" w:space="0" w:color="auto"/>
          </w:divBdr>
        </w:div>
        <w:div w:id="1390615861">
          <w:marLeft w:val="0"/>
          <w:marRight w:val="0"/>
          <w:marTop w:val="0"/>
          <w:marBottom w:val="0"/>
          <w:divBdr>
            <w:top w:val="none" w:sz="0" w:space="0" w:color="auto"/>
            <w:left w:val="none" w:sz="0" w:space="0" w:color="auto"/>
            <w:bottom w:val="none" w:sz="0" w:space="0" w:color="auto"/>
            <w:right w:val="none" w:sz="0" w:space="0" w:color="auto"/>
          </w:divBdr>
        </w:div>
        <w:div w:id="1408260398">
          <w:marLeft w:val="0"/>
          <w:marRight w:val="0"/>
          <w:marTop w:val="0"/>
          <w:marBottom w:val="0"/>
          <w:divBdr>
            <w:top w:val="none" w:sz="0" w:space="0" w:color="auto"/>
            <w:left w:val="none" w:sz="0" w:space="0" w:color="auto"/>
            <w:bottom w:val="none" w:sz="0" w:space="0" w:color="auto"/>
            <w:right w:val="none" w:sz="0" w:space="0" w:color="auto"/>
          </w:divBdr>
        </w:div>
        <w:div w:id="1491946049">
          <w:marLeft w:val="0"/>
          <w:marRight w:val="0"/>
          <w:marTop w:val="0"/>
          <w:marBottom w:val="0"/>
          <w:divBdr>
            <w:top w:val="none" w:sz="0" w:space="0" w:color="auto"/>
            <w:left w:val="none" w:sz="0" w:space="0" w:color="auto"/>
            <w:bottom w:val="none" w:sz="0" w:space="0" w:color="auto"/>
            <w:right w:val="none" w:sz="0" w:space="0" w:color="auto"/>
          </w:divBdr>
        </w:div>
        <w:div w:id="1504786097">
          <w:marLeft w:val="0"/>
          <w:marRight w:val="0"/>
          <w:marTop w:val="0"/>
          <w:marBottom w:val="0"/>
          <w:divBdr>
            <w:top w:val="none" w:sz="0" w:space="0" w:color="auto"/>
            <w:left w:val="none" w:sz="0" w:space="0" w:color="auto"/>
            <w:bottom w:val="none" w:sz="0" w:space="0" w:color="auto"/>
            <w:right w:val="none" w:sz="0" w:space="0" w:color="auto"/>
          </w:divBdr>
        </w:div>
        <w:div w:id="1517160439">
          <w:marLeft w:val="0"/>
          <w:marRight w:val="0"/>
          <w:marTop w:val="0"/>
          <w:marBottom w:val="0"/>
          <w:divBdr>
            <w:top w:val="none" w:sz="0" w:space="0" w:color="auto"/>
            <w:left w:val="none" w:sz="0" w:space="0" w:color="auto"/>
            <w:bottom w:val="none" w:sz="0" w:space="0" w:color="auto"/>
            <w:right w:val="none" w:sz="0" w:space="0" w:color="auto"/>
          </w:divBdr>
        </w:div>
        <w:div w:id="1612348931">
          <w:marLeft w:val="0"/>
          <w:marRight w:val="0"/>
          <w:marTop w:val="0"/>
          <w:marBottom w:val="0"/>
          <w:divBdr>
            <w:top w:val="none" w:sz="0" w:space="0" w:color="auto"/>
            <w:left w:val="none" w:sz="0" w:space="0" w:color="auto"/>
            <w:bottom w:val="none" w:sz="0" w:space="0" w:color="auto"/>
            <w:right w:val="none" w:sz="0" w:space="0" w:color="auto"/>
          </w:divBdr>
        </w:div>
        <w:div w:id="1627352247">
          <w:marLeft w:val="0"/>
          <w:marRight w:val="0"/>
          <w:marTop w:val="0"/>
          <w:marBottom w:val="0"/>
          <w:divBdr>
            <w:top w:val="none" w:sz="0" w:space="0" w:color="auto"/>
            <w:left w:val="none" w:sz="0" w:space="0" w:color="auto"/>
            <w:bottom w:val="none" w:sz="0" w:space="0" w:color="auto"/>
            <w:right w:val="none" w:sz="0" w:space="0" w:color="auto"/>
          </w:divBdr>
        </w:div>
        <w:div w:id="1679230569">
          <w:marLeft w:val="0"/>
          <w:marRight w:val="0"/>
          <w:marTop w:val="0"/>
          <w:marBottom w:val="0"/>
          <w:divBdr>
            <w:top w:val="none" w:sz="0" w:space="0" w:color="auto"/>
            <w:left w:val="none" w:sz="0" w:space="0" w:color="auto"/>
            <w:bottom w:val="none" w:sz="0" w:space="0" w:color="auto"/>
            <w:right w:val="none" w:sz="0" w:space="0" w:color="auto"/>
          </w:divBdr>
        </w:div>
        <w:div w:id="1723169804">
          <w:marLeft w:val="0"/>
          <w:marRight w:val="0"/>
          <w:marTop w:val="0"/>
          <w:marBottom w:val="0"/>
          <w:divBdr>
            <w:top w:val="none" w:sz="0" w:space="0" w:color="auto"/>
            <w:left w:val="none" w:sz="0" w:space="0" w:color="auto"/>
            <w:bottom w:val="none" w:sz="0" w:space="0" w:color="auto"/>
            <w:right w:val="none" w:sz="0" w:space="0" w:color="auto"/>
          </w:divBdr>
        </w:div>
        <w:div w:id="1732000416">
          <w:marLeft w:val="0"/>
          <w:marRight w:val="0"/>
          <w:marTop w:val="0"/>
          <w:marBottom w:val="0"/>
          <w:divBdr>
            <w:top w:val="none" w:sz="0" w:space="0" w:color="auto"/>
            <w:left w:val="none" w:sz="0" w:space="0" w:color="auto"/>
            <w:bottom w:val="none" w:sz="0" w:space="0" w:color="auto"/>
            <w:right w:val="none" w:sz="0" w:space="0" w:color="auto"/>
          </w:divBdr>
        </w:div>
        <w:div w:id="1745226320">
          <w:marLeft w:val="0"/>
          <w:marRight w:val="0"/>
          <w:marTop w:val="0"/>
          <w:marBottom w:val="0"/>
          <w:divBdr>
            <w:top w:val="none" w:sz="0" w:space="0" w:color="auto"/>
            <w:left w:val="none" w:sz="0" w:space="0" w:color="auto"/>
            <w:bottom w:val="none" w:sz="0" w:space="0" w:color="auto"/>
            <w:right w:val="none" w:sz="0" w:space="0" w:color="auto"/>
          </w:divBdr>
        </w:div>
        <w:div w:id="1904834233">
          <w:marLeft w:val="0"/>
          <w:marRight w:val="0"/>
          <w:marTop w:val="0"/>
          <w:marBottom w:val="0"/>
          <w:divBdr>
            <w:top w:val="none" w:sz="0" w:space="0" w:color="auto"/>
            <w:left w:val="none" w:sz="0" w:space="0" w:color="auto"/>
            <w:bottom w:val="none" w:sz="0" w:space="0" w:color="auto"/>
            <w:right w:val="none" w:sz="0" w:space="0" w:color="auto"/>
          </w:divBdr>
        </w:div>
        <w:div w:id="2069910849">
          <w:marLeft w:val="0"/>
          <w:marRight w:val="0"/>
          <w:marTop w:val="0"/>
          <w:marBottom w:val="0"/>
          <w:divBdr>
            <w:top w:val="none" w:sz="0" w:space="0" w:color="auto"/>
            <w:left w:val="none" w:sz="0" w:space="0" w:color="auto"/>
            <w:bottom w:val="none" w:sz="0" w:space="0" w:color="auto"/>
            <w:right w:val="none" w:sz="0" w:space="0" w:color="auto"/>
          </w:divBdr>
        </w:div>
        <w:div w:id="2084449082">
          <w:marLeft w:val="0"/>
          <w:marRight w:val="0"/>
          <w:marTop w:val="0"/>
          <w:marBottom w:val="0"/>
          <w:divBdr>
            <w:top w:val="none" w:sz="0" w:space="0" w:color="auto"/>
            <w:left w:val="none" w:sz="0" w:space="0" w:color="auto"/>
            <w:bottom w:val="none" w:sz="0" w:space="0" w:color="auto"/>
            <w:right w:val="none" w:sz="0" w:space="0" w:color="auto"/>
          </w:divBdr>
        </w:div>
      </w:divsChild>
    </w:div>
    <w:div w:id="663438048">
      <w:bodyDiv w:val="1"/>
      <w:marLeft w:val="0"/>
      <w:marRight w:val="0"/>
      <w:marTop w:val="0"/>
      <w:marBottom w:val="0"/>
      <w:divBdr>
        <w:top w:val="none" w:sz="0" w:space="0" w:color="auto"/>
        <w:left w:val="none" w:sz="0" w:space="0" w:color="auto"/>
        <w:bottom w:val="none" w:sz="0" w:space="0" w:color="auto"/>
        <w:right w:val="none" w:sz="0" w:space="0" w:color="auto"/>
      </w:divBdr>
    </w:div>
    <w:div w:id="664208936">
      <w:bodyDiv w:val="1"/>
      <w:marLeft w:val="0"/>
      <w:marRight w:val="0"/>
      <w:marTop w:val="0"/>
      <w:marBottom w:val="0"/>
      <w:divBdr>
        <w:top w:val="none" w:sz="0" w:space="0" w:color="auto"/>
        <w:left w:val="none" w:sz="0" w:space="0" w:color="auto"/>
        <w:bottom w:val="none" w:sz="0" w:space="0" w:color="auto"/>
        <w:right w:val="none" w:sz="0" w:space="0" w:color="auto"/>
      </w:divBdr>
      <w:divsChild>
        <w:div w:id="1394550070">
          <w:marLeft w:val="0"/>
          <w:marRight w:val="0"/>
          <w:marTop w:val="0"/>
          <w:marBottom w:val="0"/>
          <w:divBdr>
            <w:top w:val="none" w:sz="0" w:space="0" w:color="auto"/>
            <w:left w:val="none" w:sz="0" w:space="0" w:color="auto"/>
            <w:bottom w:val="none" w:sz="0" w:space="0" w:color="auto"/>
            <w:right w:val="none" w:sz="0" w:space="0" w:color="auto"/>
          </w:divBdr>
          <w:divsChild>
            <w:div w:id="1736930985">
              <w:marLeft w:val="0"/>
              <w:marRight w:val="0"/>
              <w:marTop w:val="0"/>
              <w:marBottom w:val="0"/>
              <w:divBdr>
                <w:top w:val="none" w:sz="0" w:space="0" w:color="auto"/>
                <w:left w:val="none" w:sz="0" w:space="0" w:color="auto"/>
                <w:bottom w:val="none" w:sz="0" w:space="0" w:color="auto"/>
                <w:right w:val="none" w:sz="0" w:space="0" w:color="auto"/>
              </w:divBdr>
              <w:divsChild>
                <w:div w:id="1528761524">
                  <w:marLeft w:val="0"/>
                  <w:marRight w:val="0"/>
                  <w:marTop w:val="0"/>
                  <w:marBottom w:val="0"/>
                  <w:divBdr>
                    <w:top w:val="none" w:sz="0" w:space="0" w:color="auto"/>
                    <w:left w:val="none" w:sz="0" w:space="0" w:color="auto"/>
                    <w:bottom w:val="none" w:sz="0" w:space="0" w:color="auto"/>
                    <w:right w:val="none" w:sz="0" w:space="0" w:color="auto"/>
                  </w:divBdr>
                  <w:divsChild>
                    <w:div w:id="16185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977862">
      <w:bodyDiv w:val="1"/>
      <w:marLeft w:val="0"/>
      <w:marRight w:val="0"/>
      <w:marTop w:val="0"/>
      <w:marBottom w:val="0"/>
      <w:divBdr>
        <w:top w:val="none" w:sz="0" w:space="0" w:color="auto"/>
        <w:left w:val="none" w:sz="0" w:space="0" w:color="auto"/>
        <w:bottom w:val="none" w:sz="0" w:space="0" w:color="auto"/>
        <w:right w:val="none" w:sz="0" w:space="0" w:color="auto"/>
      </w:divBdr>
    </w:div>
    <w:div w:id="722216761">
      <w:bodyDiv w:val="1"/>
      <w:marLeft w:val="0"/>
      <w:marRight w:val="0"/>
      <w:marTop w:val="0"/>
      <w:marBottom w:val="0"/>
      <w:divBdr>
        <w:top w:val="none" w:sz="0" w:space="0" w:color="auto"/>
        <w:left w:val="none" w:sz="0" w:space="0" w:color="auto"/>
        <w:bottom w:val="none" w:sz="0" w:space="0" w:color="auto"/>
        <w:right w:val="none" w:sz="0" w:space="0" w:color="auto"/>
      </w:divBdr>
      <w:divsChild>
        <w:div w:id="1643343204">
          <w:marLeft w:val="0"/>
          <w:marRight w:val="0"/>
          <w:marTop w:val="0"/>
          <w:marBottom w:val="0"/>
          <w:divBdr>
            <w:top w:val="none" w:sz="0" w:space="0" w:color="auto"/>
            <w:left w:val="none" w:sz="0" w:space="0" w:color="auto"/>
            <w:bottom w:val="none" w:sz="0" w:space="0" w:color="auto"/>
            <w:right w:val="none" w:sz="0" w:space="0" w:color="auto"/>
          </w:divBdr>
          <w:divsChild>
            <w:div w:id="1675834788">
              <w:marLeft w:val="0"/>
              <w:marRight w:val="0"/>
              <w:marTop w:val="0"/>
              <w:marBottom w:val="0"/>
              <w:divBdr>
                <w:top w:val="none" w:sz="0" w:space="0" w:color="auto"/>
                <w:left w:val="none" w:sz="0" w:space="0" w:color="auto"/>
                <w:bottom w:val="none" w:sz="0" w:space="0" w:color="auto"/>
                <w:right w:val="none" w:sz="0" w:space="0" w:color="auto"/>
              </w:divBdr>
              <w:divsChild>
                <w:div w:id="515001068">
                  <w:marLeft w:val="0"/>
                  <w:marRight w:val="0"/>
                  <w:marTop w:val="0"/>
                  <w:marBottom w:val="0"/>
                  <w:divBdr>
                    <w:top w:val="none" w:sz="0" w:space="0" w:color="auto"/>
                    <w:left w:val="none" w:sz="0" w:space="0" w:color="auto"/>
                    <w:bottom w:val="none" w:sz="0" w:space="0" w:color="auto"/>
                    <w:right w:val="none" w:sz="0" w:space="0" w:color="auto"/>
                  </w:divBdr>
                  <w:divsChild>
                    <w:div w:id="15114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10381">
      <w:bodyDiv w:val="1"/>
      <w:marLeft w:val="0"/>
      <w:marRight w:val="0"/>
      <w:marTop w:val="0"/>
      <w:marBottom w:val="0"/>
      <w:divBdr>
        <w:top w:val="none" w:sz="0" w:space="0" w:color="auto"/>
        <w:left w:val="none" w:sz="0" w:space="0" w:color="auto"/>
        <w:bottom w:val="none" w:sz="0" w:space="0" w:color="auto"/>
        <w:right w:val="none" w:sz="0" w:space="0" w:color="auto"/>
      </w:divBdr>
    </w:div>
    <w:div w:id="792596644">
      <w:bodyDiv w:val="1"/>
      <w:marLeft w:val="0"/>
      <w:marRight w:val="0"/>
      <w:marTop w:val="0"/>
      <w:marBottom w:val="0"/>
      <w:divBdr>
        <w:top w:val="none" w:sz="0" w:space="0" w:color="auto"/>
        <w:left w:val="none" w:sz="0" w:space="0" w:color="auto"/>
        <w:bottom w:val="none" w:sz="0" w:space="0" w:color="auto"/>
        <w:right w:val="none" w:sz="0" w:space="0" w:color="auto"/>
      </w:divBdr>
    </w:div>
    <w:div w:id="822818005">
      <w:bodyDiv w:val="1"/>
      <w:marLeft w:val="0"/>
      <w:marRight w:val="0"/>
      <w:marTop w:val="0"/>
      <w:marBottom w:val="0"/>
      <w:divBdr>
        <w:top w:val="none" w:sz="0" w:space="0" w:color="auto"/>
        <w:left w:val="none" w:sz="0" w:space="0" w:color="auto"/>
        <w:bottom w:val="none" w:sz="0" w:space="0" w:color="auto"/>
        <w:right w:val="none" w:sz="0" w:space="0" w:color="auto"/>
      </w:divBdr>
    </w:div>
    <w:div w:id="829298967">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840126553">
      <w:bodyDiv w:val="1"/>
      <w:marLeft w:val="0"/>
      <w:marRight w:val="0"/>
      <w:marTop w:val="0"/>
      <w:marBottom w:val="0"/>
      <w:divBdr>
        <w:top w:val="none" w:sz="0" w:space="0" w:color="auto"/>
        <w:left w:val="none" w:sz="0" w:space="0" w:color="auto"/>
        <w:bottom w:val="none" w:sz="0" w:space="0" w:color="auto"/>
        <w:right w:val="none" w:sz="0" w:space="0" w:color="auto"/>
      </w:divBdr>
    </w:div>
    <w:div w:id="897059781">
      <w:bodyDiv w:val="1"/>
      <w:marLeft w:val="0"/>
      <w:marRight w:val="0"/>
      <w:marTop w:val="0"/>
      <w:marBottom w:val="0"/>
      <w:divBdr>
        <w:top w:val="none" w:sz="0" w:space="0" w:color="auto"/>
        <w:left w:val="none" w:sz="0" w:space="0" w:color="auto"/>
        <w:bottom w:val="none" w:sz="0" w:space="0" w:color="auto"/>
        <w:right w:val="none" w:sz="0" w:space="0" w:color="auto"/>
      </w:divBdr>
    </w:div>
    <w:div w:id="913976737">
      <w:bodyDiv w:val="1"/>
      <w:marLeft w:val="0"/>
      <w:marRight w:val="0"/>
      <w:marTop w:val="0"/>
      <w:marBottom w:val="0"/>
      <w:divBdr>
        <w:top w:val="none" w:sz="0" w:space="0" w:color="auto"/>
        <w:left w:val="none" w:sz="0" w:space="0" w:color="auto"/>
        <w:bottom w:val="none" w:sz="0" w:space="0" w:color="auto"/>
        <w:right w:val="none" w:sz="0" w:space="0" w:color="auto"/>
      </w:divBdr>
    </w:div>
    <w:div w:id="927352536">
      <w:bodyDiv w:val="1"/>
      <w:marLeft w:val="0"/>
      <w:marRight w:val="0"/>
      <w:marTop w:val="0"/>
      <w:marBottom w:val="0"/>
      <w:divBdr>
        <w:top w:val="none" w:sz="0" w:space="0" w:color="auto"/>
        <w:left w:val="none" w:sz="0" w:space="0" w:color="auto"/>
        <w:bottom w:val="none" w:sz="0" w:space="0" w:color="auto"/>
        <w:right w:val="none" w:sz="0" w:space="0" w:color="auto"/>
      </w:divBdr>
      <w:divsChild>
        <w:div w:id="1619604515">
          <w:marLeft w:val="0"/>
          <w:marRight w:val="0"/>
          <w:marTop w:val="0"/>
          <w:marBottom w:val="0"/>
          <w:divBdr>
            <w:top w:val="none" w:sz="0" w:space="0" w:color="auto"/>
            <w:left w:val="none" w:sz="0" w:space="0" w:color="auto"/>
            <w:bottom w:val="none" w:sz="0" w:space="0" w:color="auto"/>
            <w:right w:val="none" w:sz="0" w:space="0" w:color="auto"/>
          </w:divBdr>
          <w:divsChild>
            <w:div w:id="1882668773">
              <w:marLeft w:val="0"/>
              <w:marRight w:val="0"/>
              <w:marTop w:val="0"/>
              <w:marBottom w:val="0"/>
              <w:divBdr>
                <w:top w:val="none" w:sz="0" w:space="0" w:color="auto"/>
                <w:left w:val="none" w:sz="0" w:space="0" w:color="auto"/>
                <w:bottom w:val="none" w:sz="0" w:space="0" w:color="auto"/>
                <w:right w:val="none" w:sz="0" w:space="0" w:color="auto"/>
              </w:divBdr>
              <w:divsChild>
                <w:div w:id="173231205">
                  <w:marLeft w:val="0"/>
                  <w:marRight w:val="0"/>
                  <w:marTop w:val="0"/>
                  <w:marBottom w:val="0"/>
                  <w:divBdr>
                    <w:top w:val="none" w:sz="0" w:space="0" w:color="auto"/>
                    <w:left w:val="none" w:sz="0" w:space="0" w:color="auto"/>
                    <w:bottom w:val="none" w:sz="0" w:space="0" w:color="auto"/>
                    <w:right w:val="none" w:sz="0" w:space="0" w:color="auto"/>
                  </w:divBdr>
                  <w:divsChild>
                    <w:div w:id="9493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1167">
      <w:bodyDiv w:val="1"/>
      <w:marLeft w:val="0"/>
      <w:marRight w:val="0"/>
      <w:marTop w:val="0"/>
      <w:marBottom w:val="0"/>
      <w:divBdr>
        <w:top w:val="none" w:sz="0" w:space="0" w:color="auto"/>
        <w:left w:val="none" w:sz="0" w:space="0" w:color="auto"/>
        <w:bottom w:val="none" w:sz="0" w:space="0" w:color="auto"/>
        <w:right w:val="none" w:sz="0" w:space="0" w:color="auto"/>
      </w:divBdr>
      <w:divsChild>
        <w:div w:id="1745759387">
          <w:marLeft w:val="0"/>
          <w:marRight w:val="0"/>
          <w:marTop w:val="0"/>
          <w:marBottom w:val="0"/>
          <w:divBdr>
            <w:top w:val="none" w:sz="0" w:space="0" w:color="auto"/>
            <w:left w:val="none" w:sz="0" w:space="0" w:color="auto"/>
            <w:bottom w:val="none" w:sz="0" w:space="0" w:color="auto"/>
            <w:right w:val="none" w:sz="0" w:space="0" w:color="auto"/>
          </w:divBdr>
          <w:divsChild>
            <w:div w:id="702294068">
              <w:marLeft w:val="0"/>
              <w:marRight w:val="0"/>
              <w:marTop w:val="0"/>
              <w:marBottom w:val="0"/>
              <w:divBdr>
                <w:top w:val="none" w:sz="0" w:space="0" w:color="auto"/>
                <w:left w:val="none" w:sz="0" w:space="0" w:color="auto"/>
                <w:bottom w:val="none" w:sz="0" w:space="0" w:color="auto"/>
                <w:right w:val="none" w:sz="0" w:space="0" w:color="auto"/>
              </w:divBdr>
              <w:divsChild>
                <w:div w:id="1978104408">
                  <w:marLeft w:val="0"/>
                  <w:marRight w:val="0"/>
                  <w:marTop w:val="0"/>
                  <w:marBottom w:val="0"/>
                  <w:divBdr>
                    <w:top w:val="none" w:sz="0" w:space="0" w:color="auto"/>
                    <w:left w:val="none" w:sz="0" w:space="0" w:color="auto"/>
                    <w:bottom w:val="none" w:sz="0" w:space="0" w:color="auto"/>
                    <w:right w:val="none" w:sz="0" w:space="0" w:color="auto"/>
                  </w:divBdr>
                  <w:divsChild>
                    <w:div w:id="2128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11986">
      <w:bodyDiv w:val="1"/>
      <w:marLeft w:val="0"/>
      <w:marRight w:val="0"/>
      <w:marTop w:val="0"/>
      <w:marBottom w:val="0"/>
      <w:divBdr>
        <w:top w:val="none" w:sz="0" w:space="0" w:color="auto"/>
        <w:left w:val="none" w:sz="0" w:space="0" w:color="auto"/>
        <w:bottom w:val="none" w:sz="0" w:space="0" w:color="auto"/>
        <w:right w:val="none" w:sz="0" w:space="0" w:color="auto"/>
      </w:divBdr>
    </w:div>
    <w:div w:id="1018190276">
      <w:bodyDiv w:val="1"/>
      <w:marLeft w:val="0"/>
      <w:marRight w:val="0"/>
      <w:marTop w:val="0"/>
      <w:marBottom w:val="0"/>
      <w:divBdr>
        <w:top w:val="none" w:sz="0" w:space="0" w:color="auto"/>
        <w:left w:val="none" w:sz="0" w:space="0" w:color="auto"/>
        <w:bottom w:val="none" w:sz="0" w:space="0" w:color="auto"/>
        <w:right w:val="none" w:sz="0" w:space="0" w:color="auto"/>
      </w:divBdr>
    </w:div>
    <w:div w:id="1042097177">
      <w:bodyDiv w:val="1"/>
      <w:marLeft w:val="0"/>
      <w:marRight w:val="0"/>
      <w:marTop w:val="0"/>
      <w:marBottom w:val="0"/>
      <w:divBdr>
        <w:top w:val="none" w:sz="0" w:space="0" w:color="auto"/>
        <w:left w:val="none" w:sz="0" w:space="0" w:color="auto"/>
        <w:bottom w:val="none" w:sz="0" w:space="0" w:color="auto"/>
        <w:right w:val="none" w:sz="0" w:space="0" w:color="auto"/>
      </w:divBdr>
    </w:div>
    <w:div w:id="1116486708">
      <w:bodyDiv w:val="1"/>
      <w:marLeft w:val="0"/>
      <w:marRight w:val="0"/>
      <w:marTop w:val="0"/>
      <w:marBottom w:val="0"/>
      <w:divBdr>
        <w:top w:val="none" w:sz="0" w:space="0" w:color="auto"/>
        <w:left w:val="none" w:sz="0" w:space="0" w:color="auto"/>
        <w:bottom w:val="none" w:sz="0" w:space="0" w:color="auto"/>
        <w:right w:val="none" w:sz="0" w:space="0" w:color="auto"/>
      </w:divBdr>
    </w:div>
    <w:div w:id="1146976672">
      <w:bodyDiv w:val="1"/>
      <w:marLeft w:val="0"/>
      <w:marRight w:val="0"/>
      <w:marTop w:val="0"/>
      <w:marBottom w:val="0"/>
      <w:divBdr>
        <w:top w:val="none" w:sz="0" w:space="0" w:color="auto"/>
        <w:left w:val="none" w:sz="0" w:space="0" w:color="auto"/>
        <w:bottom w:val="none" w:sz="0" w:space="0" w:color="auto"/>
        <w:right w:val="none" w:sz="0" w:space="0" w:color="auto"/>
      </w:divBdr>
    </w:div>
    <w:div w:id="1175610050">
      <w:bodyDiv w:val="1"/>
      <w:marLeft w:val="0"/>
      <w:marRight w:val="0"/>
      <w:marTop w:val="0"/>
      <w:marBottom w:val="0"/>
      <w:divBdr>
        <w:top w:val="none" w:sz="0" w:space="0" w:color="auto"/>
        <w:left w:val="none" w:sz="0" w:space="0" w:color="auto"/>
        <w:bottom w:val="none" w:sz="0" w:space="0" w:color="auto"/>
        <w:right w:val="none" w:sz="0" w:space="0" w:color="auto"/>
      </w:divBdr>
    </w:div>
    <w:div w:id="1181968523">
      <w:bodyDiv w:val="1"/>
      <w:marLeft w:val="0"/>
      <w:marRight w:val="0"/>
      <w:marTop w:val="0"/>
      <w:marBottom w:val="0"/>
      <w:divBdr>
        <w:top w:val="none" w:sz="0" w:space="0" w:color="auto"/>
        <w:left w:val="none" w:sz="0" w:space="0" w:color="auto"/>
        <w:bottom w:val="none" w:sz="0" w:space="0" w:color="auto"/>
        <w:right w:val="none" w:sz="0" w:space="0" w:color="auto"/>
      </w:divBdr>
    </w:div>
    <w:div w:id="1192377428">
      <w:bodyDiv w:val="1"/>
      <w:marLeft w:val="0"/>
      <w:marRight w:val="0"/>
      <w:marTop w:val="0"/>
      <w:marBottom w:val="0"/>
      <w:divBdr>
        <w:top w:val="none" w:sz="0" w:space="0" w:color="auto"/>
        <w:left w:val="none" w:sz="0" w:space="0" w:color="auto"/>
        <w:bottom w:val="none" w:sz="0" w:space="0" w:color="auto"/>
        <w:right w:val="none" w:sz="0" w:space="0" w:color="auto"/>
      </w:divBdr>
      <w:divsChild>
        <w:div w:id="1775245779">
          <w:marLeft w:val="0"/>
          <w:marRight w:val="0"/>
          <w:marTop w:val="0"/>
          <w:marBottom w:val="0"/>
          <w:divBdr>
            <w:top w:val="none" w:sz="0" w:space="0" w:color="auto"/>
            <w:left w:val="none" w:sz="0" w:space="0" w:color="auto"/>
            <w:bottom w:val="none" w:sz="0" w:space="0" w:color="auto"/>
            <w:right w:val="none" w:sz="0" w:space="0" w:color="auto"/>
          </w:divBdr>
          <w:divsChild>
            <w:div w:id="1377701762">
              <w:marLeft w:val="0"/>
              <w:marRight w:val="0"/>
              <w:marTop w:val="0"/>
              <w:marBottom w:val="0"/>
              <w:divBdr>
                <w:top w:val="none" w:sz="0" w:space="0" w:color="auto"/>
                <w:left w:val="none" w:sz="0" w:space="0" w:color="auto"/>
                <w:bottom w:val="none" w:sz="0" w:space="0" w:color="auto"/>
                <w:right w:val="none" w:sz="0" w:space="0" w:color="auto"/>
              </w:divBdr>
              <w:divsChild>
                <w:div w:id="1547835349">
                  <w:marLeft w:val="0"/>
                  <w:marRight w:val="0"/>
                  <w:marTop w:val="0"/>
                  <w:marBottom w:val="0"/>
                  <w:divBdr>
                    <w:top w:val="none" w:sz="0" w:space="0" w:color="auto"/>
                    <w:left w:val="none" w:sz="0" w:space="0" w:color="auto"/>
                    <w:bottom w:val="none" w:sz="0" w:space="0" w:color="auto"/>
                    <w:right w:val="none" w:sz="0" w:space="0" w:color="auto"/>
                  </w:divBdr>
                  <w:divsChild>
                    <w:div w:id="1991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25506">
      <w:bodyDiv w:val="1"/>
      <w:marLeft w:val="0"/>
      <w:marRight w:val="0"/>
      <w:marTop w:val="0"/>
      <w:marBottom w:val="0"/>
      <w:divBdr>
        <w:top w:val="none" w:sz="0" w:space="0" w:color="auto"/>
        <w:left w:val="none" w:sz="0" w:space="0" w:color="auto"/>
        <w:bottom w:val="none" w:sz="0" w:space="0" w:color="auto"/>
        <w:right w:val="none" w:sz="0" w:space="0" w:color="auto"/>
      </w:divBdr>
    </w:div>
    <w:div w:id="1232495902">
      <w:bodyDiv w:val="1"/>
      <w:marLeft w:val="0"/>
      <w:marRight w:val="0"/>
      <w:marTop w:val="0"/>
      <w:marBottom w:val="0"/>
      <w:divBdr>
        <w:top w:val="none" w:sz="0" w:space="0" w:color="auto"/>
        <w:left w:val="none" w:sz="0" w:space="0" w:color="auto"/>
        <w:bottom w:val="none" w:sz="0" w:space="0" w:color="auto"/>
        <w:right w:val="none" w:sz="0" w:space="0" w:color="auto"/>
      </w:divBdr>
    </w:div>
    <w:div w:id="1255936135">
      <w:bodyDiv w:val="1"/>
      <w:marLeft w:val="0"/>
      <w:marRight w:val="0"/>
      <w:marTop w:val="0"/>
      <w:marBottom w:val="0"/>
      <w:divBdr>
        <w:top w:val="none" w:sz="0" w:space="0" w:color="auto"/>
        <w:left w:val="none" w:sz="0" w:space="0" w:color="auto"/>
        <w:bottom w:val="none" w:sz="0" w:space="0" w:color="auto"/>
        <w:right w:val="none" w:sz="0" w:space="0" w:color="auto"/>
      </w:divBdr>
    </w:div>
    <w:div w:id="1283531501">
      <w:bodyDiv w:val="1"/>
      <w:marLeft w:val="0"/>
      <w:marRight w:val="0"/>
      <w:marTop w:val="0"/>
      <w:marBottom w:val="0"/>
      <w:divBdr>
        <w:top w:val="none" w:sz="0" w:space="0" w:color="auto"/>
        <w:left w:val="none" w:sz="0" w:space="0" w:color="auto"/>
        <w:bottom w:val="none" w:sz="0" w:space="0" w:color="auto"/>
        <w:right w:val="none" w:sz="0" w:space="0" w:color="auto"/>
      </w:divBdr>
    </w:div>
    <w:div w:id="1291088392">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05888267">
      <w:bodyDiv w:val="1"/>
      <w:marLeft w:val="0"/>
      <w:marRight w:val="0"/>
      <w:marTop w:val="0"/>
      <w:marBottom w:val="0"/>
      <w:divBdr>
        <w:top w:val="none" w:sz="0" w:space="0" w:color="auto"/>
        <w:left w:val="none" w:sz="0" w:space="0" w:color="auto"/>
        <w:bottom w:val="none" w:sz="0" w:space="0" w:color="auto"/>
        <w:right w:val="none" w:sz="0" w:space="0" w:color="auto"/>
      </w:divBdr>
    </w:div>
    <w:div w:id="1333291568">
      <w:bodyDiv w:val="1"/>
      <w:marLeft w:val="0"/>
      <w:marRight w:val="0"/>
      <w:marTop w:val="0"/>
      <w:marBottom w:val="0"/>
      <w:divBdr>
        <w:top w:val="none" w:sz="0" w:space="0" w:color="auto"/>
        <w:left w:val="none" w:sz="0" w:space="0" w:color="auto"/>
        <w:bottom w:val="none" w:sz="0" w:space="0" w:color="auto"/>
        <w:right w:val="none" w:sz="0" w:space="0" w:color="auto"/>
      </w:divBdr>
    </w:div>
    <w:div w:id="1357384707">
      <w:bodyDiv w:val="1"/>
      <w:marLeft w:val="0"/>
      <w:marRight w:val="0"/>
      <w:marTop w:val="0"/>
      <w:marBottom w:val="0"/>
      <w:divBdr>
        <w:top w:val="none" w:sz="0" w:space="0" w:color="auto"/>
        <w:left w:val="none" w:sz="0" w:space="0" w:color="auto"/>
        <w:bottom w:val="none" w:sz="0" w:space="0" w:color="auto"/>
        <w:right w:val="none" w:sz="0" w:space="0" w:color="auto"/>
      </w:divBdr>
    </w:div>
    <w:div w:id="1367100438">
      <w:bodyDiv w:val="1"/>
      <w:marLeft w:val="0"/>
      <w:marRight w:val="0"/>
      <w:marTop w:val="0"/>
      <w:marBottom w:val="0"/>
      <w:divBdr>
        <w:top w:val="none" w:sz="0" w:space="0" w:color="auto"/>
        <w:left w:val="none" w:sz="0" w:space="0" w:color="auto"/>
        <w:bottom w:val="none" w:sz="0" w:space="0" w:color="auto"/>
        <w:right w:val="none" w:sz="0" w:space="0" w:color="auto"/>
      </w:divBdr>
    </w:div>
    <w:div w:id="1369333294">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374815563">
      <w:bodyDiv w:val="1"/>
      <w:marLeft w:val="0"/>
      <w:marRight w:val="0"/>
      <w:marTop w:val="0"/>
      <w:marBottom w:val="0"/>
      <w:divBdr>
        <w:top w:val="none" w:sz="0" w:space="0" w:color="auto"/>
        <w:left w:val="none" w:sz="0" w:space="0" w:color="auto"/>
        <w:bottom w:val="none" w:sz="0" w:space="0" w:color="auto"/>
        <w:right w:val="none" w:sz="0" w:space="0" w:color="auto"/>
      </w:divBdr>
    </w:div>
    <w:div w:id="1376268639">
      <w:bodyDiv w:val="1"/>
      <w:marLeft w:val="0"/>
      <w:marRight w:val="0"/>
      <w:marTop w:val="0"/>
      <w:marBottom w:val="0"/>
      <w:divBdr>
        <w:top w:val="none" w:sz="0" w:space="0" w:color="auto"/>
        <w:left w:val="none" w:sz="0" w:space="0" w:color="auto"/>
        <w:bottom w:val="none" w:sz="0" w:space="0" w:color="auto"/>
        <w:right w:val="none" w:sz="0" w:space="0" w:color="auto"/>
      </w:divBdr>
    </w:div>
    <w:div w:id="1383603683">
      <w:bodyDiv w:val="1"/>
      <w:marLeft w:val="0"/>
      <w:marRight w:val="0"/>
      <w:marTop w:val="0"/>
      <w:marBottom w:val="0"/>
      <w:divBdr>
        <w:top w:val="none" w:sz="0" w:space="0" w:color="auto"/>
        <w:left w:val="none" w:sz="0" w:space="0" w:color="auto"/>
        <w:bottom w:val="none" w:sz="0" w:space="0" w:color="auto"/>
        <w:right w:val="none" w:sz="0" w:space="0" w:color="auto"/>
      </w:divBdr>
    </w:div>
    <w:div w:id="1390417072">
      <w:bodyDiv w:val="1"/>
      <w:marLeft w:val="0"/>
      <w:marRight w:val="0"/>
      <w:marTop w:val="0"/>
      <w:marBottom w:val="0"/>
      <w:divBdr>
        <w:top w:val="none" w:sz="0" w:space="0" w:color="auto"/>
        <w:left w:val="none" w:sz="0" w:space="0" w:color="auto"/>
        <w:bottom w:val="none" w:sz="0" w:space="0" w:color="auto"/>
        <w:right w:val="none" w:sz="0" w:space="0" w:color="auto"/>
      </w:divBdr>
    </w:div>
    <w:div w:id="1396316071">
      <w:bodyDiv w:val="1"/>
      <w:marLeft w:val="0"/>
      <w:marRight w:val="0"/>
      <w:marTop w:val="0"/>
      <w:marBottom w:val="0"/>
      <w:divBdr>
        <w:top w:val="none" w:sz="0" w:space="0" w:color="auto"/>
        <w:left w:val="none" w:sz="0" w:space="0" w:color="auto"/>
        <w:bottom w:val="none" w:sz="0" w:space="0" w:color="auto"/>
        <w:right w:val="none" w:sz="0" w:space="0" w:color="auto"/>
      </w:divBdr>
    </w:div>
    <w:div w:id="1413971715">
      <w:bodyDiv w:val="1"/>
      <w:marLeft w:val="0"/>
      <w:marRight w:val="0"/>
      <w:marTop w:val="0"/>
      <w:marBottom w:val="0"/>
      <w:divBdr>
        <w:top w:val="none" w:sz="0" w:space="0" w:color="auto"/>
        <w:left w:val="none" w:sz="0" w:space="0" w:color="auto"/>
        <w:bottom w:val="none" w:sz="0" w:space="0" w:color="auto"/>
        <w:right w:val="none" w:sz="0" w:space="0" w:color="auto"/>
      </w:divBdr>
    </w:div>
    <w:div w:id="1423718013">
      <w:bodyDiv w:val="1"/>
      <w:marLeft w:val="0"/>
      <w:marRight w:val="0"/>
      <w:marTop w:val="0"/>
      <w:marBottom w:val="0"/>
      <w:divBdr>
        <w:top w:val="none" w:sz="0" w:space="0" w:color="auto"/>
        <w:left w:val="none" w:sz="0" w:space="0" w:color="auto"/>
        <w:bottom w:val="none" w:sz="0" w:space="0" w:color="auto"/>
        <w:right w:val="none" w:sz="0" w:space="0" w:color="auto"/>
      </w:divBdr>
    </w:div>
    <w:div w:id="1426414976">
      <w:bodyDiv w:val="1"/>
      <w:marLeft w:val="0"/>
      <w:marRight w:val="0"/>
      <w:marTop w:val="0"/>
      <w:marBottom w:val="0"/>
      <w:divBdr>
        <w:top w:val="none" w:sz="0" w:space="0" w:color="auto"/>
        <w:left w:val="none" w:sz="0" w:space="0" w:color="auto"/>
        <w:bottom w:val="none" w:sz="0" w:space="0" w:color="auto"/>
        <w:right w:val="none" w:sz="0" w:space="0" w:color="auto"/>
      </w:divBdr>
    </w:div>
    <w:div w:id="1430006829">
      <w:bodyDiv w:val="1"/>
      <w:marLeft w:val="0"/>
      <w:marRight w:val="0"/>
      <w:marTop w:val="0"/>
      <w:marBottom w:val="0"/>
      <w:divBdr>
        <w:top w:val="none" w:sz="0" w:space="0" w:color="auto"/>
        <w:left w:val="none" w:sz="0" w:space="0" w:color="auto"/>
        <w:bottom w:val="none" w:sz="0" w:space="0" w:color="auto"/>
        <w:right w:val="none" w:sz="0" w:space="0" w:color="auto"/>
      </w:divBdr>
      <w:divsChild>
        <w:div w:id="1116214712">
          <w:marLeft w:val="0"/>
          <w:marRight w:val="0"/>
          <w:marTop w:val="0"/>
          <w:marBottom w:val="0"/>
          <w:divBdr>
            <w:top w:val="none" w:sz="0" w:space="0" w:color="auto"/>
            <w:left w:val="none" w:sz="0" w:space="0" w:color="auto"/>
            <w:bottom w:val="none" w:sz="0" w:space="0" w:color="auto"/>
            <w:right w:val="none" w:sz="0" w:space="0" w:color="auto"/>
          </w:divBdr>
          <w:divsChild>
            <w:div w:id="1812936503">
              <w:marLeft w:val="0"/>
              <w:marRight w:val="0"/>
              <w:marTop w:val="0"/>
              <w:marBottom w:val="0"/>
              <w:divBdr>
                <w:top w:val="none" w:sz="0" w:space="0" w:color="auto"/>
                <w:left w:val="none" w:sz="0" w:space="0" w:color="auto"/>
                <w:bottom w:val="none" w:sz="0" w:space="0" w:color="auto"/>
                <w:right w:val="none" w:sz="0" w:space="0" w:color="auto"/>
              </w:divBdr>
              <w:divsChild>
                <w:div w:id="451634109">
                  <w:marLeft w:val="0"/>
                  <w:marRight w:val="0"/>
                  <w:marTop w:val="0"/>
                  <w:marBottom w:val="0"/>
                  <w:divBdr>
                    <w:top w:val="none" w:sz="0" w:space="0" w:color="auto"/>
                    <w:left w:val="none" w:sz="0" w:space="0" w:color="auto"/>
                    <w:bottom w:val="none" w:sz="0" w:space="0" w:color="auto"/>
                    <w:right w:val="none" w:sz="0" w:space="0" w:color="auto"/>
                  </w:divBdr>
                  <w:divsChild>
                    <w:div w:id="9555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89186">
      <w:bodyDiv w:val="1"/>
      <w:marLeft w:val="0"/>
      <w:marRight w:val="0"/>
      <w:marTop w:val="0"/>
      <w:marBottom w:val="0"/>
      <w:divBdr>
        <w:top w:val="none" w:sz="0" w:space="0" w:color="auto"/>
        <w:left w:val="none" w:sz="0" w:space="0" w:color="auto"/>
        <w:bottom w:val="none" w:sz="0" w:space="0" w:color="auto"/>
        <w:right w:val="none" w:sz="0" w:space="0" w:color="auto"/>
      </w:divBdr>
    </w:div>
    <w:div w:id="1507744723">
      <w:bodyDiv w:val="1"/>
      <w:marLeft w:val="0"/>
      <w:marRight w:val="0"/>
      <w:marTop w:val="0"/>
      <w:marBottom w:val="0"/>
      <w:divBdr>
        <w:top w:val="none" w:sz="0" w:space="0" w:color="auto"/>
        <w:left w:val="none" w:sz="0" w:space="0" w:color="auto"/>
        <w:bottom w:val="none" w:sz="0" w:space="0" w:color="auto"/>
        <w:right w:val="none" w:sz="0" w:space="0" w:color="auto"/>
      </w:divBdr>
    </w:div>
    <w:div w:id="1546261199">
      <w:bodyDiv w:val="1"/>
      <w:marLeft w:val="0"/>
      <w:marRight w:val="0"/>
      <w:marTop w:val="0"/>
      <w:marBottom w:val="0"/>
      <w:divBdr>
        <w:top w:val="none" w:sz="0" w:space="0" w:color="auto"/>
        <w:left w:val="none" w:sz="0" w:space="0" w:color="auto"/>
        <w:bottom w:val="none" w:sz="0" w:space="0" w:color="auto"/>
        <w:right w:val="none" w:sz="0" w:space="0" w:color="auto"/>
      </w:divBdr>
    </w:div>
    <w:div w:id="1567572650">
      <w:bodyDiv w:val="1"/>
      <w:marLeft w:val="0"/>
      <w:marRight w:val="0"/>
      <w:marTop w:val="0"/>
      <w:marBottom w:val="0"/>
      <w:divBdr>
        <w:top w:val="none" w:sz="0" w:space="0" w:color="auto"/>
        <w:left w:val="none" w:sz="0" w:space="0" w:color="auto"/>
        <w:bottom w:val="none" w:sz="0" w:space="0" w:color="auto"/>
        <w:right w:val="none" w:sz="0" w:space="0" w:color="auto"/>
      </w:divBdr>
    </w:div>
    <w:div w:id="1581021613">
      <w:bodyDiv w:val="1"/>
      <w:marLeft w:val="0"/>
      <w:marRight w:val="0"/>
      <w:marTop w:val="0"/>
      <w:marBottom w:val="0"/>
      <w:divBdr>
        <w:top w:val="none" w:sz="0" w:space="0" w:color="auto"/>
        <w:left w:val="none" w:sz="0" w:space="0" w:color="auto"/>
        <w:bottom w:val="none" w:sz="0" w:space="0" w:color="auto"/>
        <w:right w:val="none" w:sz="0" w:space="0" w:color="auto"/>
      </w:divBdr>
    </w:div>
    <w:div w:id="1590850773">
      <w:bodyDiv w:val="1"/>
      <w:marLeft w:val="0"/>
      <w:marRight w:val="0"/>
      <w:marTop w:val="0"/>
      <w:marBottom w:val="0"/>
      <w:divBdr>
        <w:top w:val="none" w:sz="0" w:space="0" w:color="auto"/>
        <w:left w:val="none" w:sz="0" w:space="0" w:color="auto"/>
        <w:bottom w:val="none" w:sz="0" w:space="0" w:color="auto"/>
        <w:right w:val="none" w:sz="0" w:space="0" w:color="auto"/>
      </w:divBdr>
      <w:divsChild>
        <w:div w:id="567377662">
          <w:marLeft w:val="288"/>
          <w:marRight w:val="0"/>
          <w:marTop w:val="0"/>
          <w:marBottom w:val="0"/>
          <w:divBdr>
            <w:top w:val="none" w:sz="0" w:space="0" w:color="auto"/>
            <w:left w:val="none" w:sz="0" w:space="0" w:color="auto"/>
            <w:bottom w:val="none" w:sz="0" w:space="0" w:color="auto"/>
            <w:right w:val="none" w:sz="0" w:space="0" w:color="auto"/>
          </w:divBdr>
        </w:div>
        <w:div w:id="1764838400">
          <w:marLeft w:val="288"/>
          <w:marRight w:val="0"/>
          <w:marTop w:val="0"/>
          <w:marBottom w:val="0"/>
          <w:divBdr>
            <w:top w:val="none" w:sz="0" w:space="0" w:color="auto"/>
            <w:left w:val="none" w:sz="0" w:space="0" w:color="auto"/>
            <w:bottom w:val="none" w:sz="0" w:space="0" w:color="auto"/>
            <w:right w:val="none" w:sz="0" w:space="0" w:color="auto"/>
          </w:divBdr>
        </w:div>
        <w:div w:id="1874996550">
          <w:marLeft w:val="288"/>
          <w:marRight w:val="0"/>
          <w:marTop w:val="0"/>
          <w:marBottom w:val="0"/>
          <w:divBdr>
            <w:top w:val="none" w:sz="0" w:space="0" w:color="auto"/>
            <w:left w:val="none" w:sz="0" w:space="0" w:color="auto"/>
            <w:bottom w:val="none" w:sz="0" w:space="0" w:color="auto"/>
            <w:right w:val="none" w:sz="0" w:space="0" w:color="auto"/>
          </w:divBdr>
        </w:div>
      </w:divsChild>
    </w:div>
    <w:div w:id="1626934430">
      <w:bodyDiv w:val="1"/>
      <w:marLeft w:val="0"/>
      <w:marRight w:val="0"/>
      <w:marTop w:val="0"/>
      <w:marBottom w:val="0"/>
      <w:divBdr>
        <w:top w:val="none" w:sz="0" w:space="0" w:color="auto"/>
        <w:left w:val="none" w:sz="0" w:space="0" w:color="auto"/>
        <w:bottom w:val="none" w:sz="0" w:space="0" w:color="auto"/>
        <w:right w:val="none" w:sz="0" w:space="0" w:color="auto"/>
      </w:divBdr>
    </w:div>
    <w:div w:id="1639872792">
      <w:bodyDiv w:val="1"/>
      <w:marLeft w:val="0"/>
      <w:marRight w:val="0"/>
      <w:marTop w:val="0"/>
      <w:marBottom w:val="0"/>
      <w:divBdr>
        <w:top w:val="none" w:sz="0" w:space="0" w:color="auto"/>
        <w:left w:val="none" w:sz="0" w:space="0" w:color="auto"/>
        <w:bottom w:val="none" w:sz="0" w:space="0" w:color="auto"/>
        <w:right w:val="none" w:sz="0" w:space="0" w:color="auto"/>
      </w:divBdr>
      <w:divsChild>
        <w:div w:id="188223324">
          <w:marLeft w:val="0"/>
          <w:marRight w:val="0"/>
          <w:marTop w:val="0"/>
          <w:marBottom w:val="0"/>
          <w:divBdr>
            <w:top w:val="none" w:sz="0" w:space="0" w:color="auto"/>
            <w:left w:val="none" w:sz="0" w:space="0" w:color="auto"/>
            <w:bottom w:val="none" w:sz="0" w:space="0" w:color="auto"/>
            <w:right w:val="none" w:sz="0" w:space="0" w:color="auto"/>
          </w:divBdr>
        </w:div>
        <w:div w:id="1183016182">
          <w:marLeft w:val="0"/>
          <w:marRight w:val="0"/>
          <w:marTop w:val="0"/>
          <w:marBottom w:val="0"/>
          <w:divBdr>
            <w:top w:val="none" w:sz="0" w:space="0" w:color="auto"/>
            <w:left w:val="none" w:sz="0" w:space="0" w:color="auto"/>
            <w:bottom w:val="none" w:sz="0" w:space="0" w:color="auto"/>
            <w:right w:val="none" w:sz="0" w:space="0" w:color="auto"/>
          </w:divBdr>
        </w:div>
        <w:div w:id="1354843867">
          <w:marLeft w:val="0"/>
          <w:marRight w:val="0"/>
          <w:marTop w:val="0"/>
          <w:marBottom w:val="0"/>
          <w:divBdr>
            <w:top w:val="none" w:sz="0" w:space="0" w:color="auto"/>
            <w:left w:val="none" w:sz="0" w:space="0" w:color="auto"/>
            <w:bottom w:val="none" w:sz="0" w:space="0" w:color="auto"/>
            <w:right w:val="none" w:sz="0" w:space="0" w:color="auto"/>
          </w:divBdr>
        </w:div>
        <w:div w:id="1518231034">
          <w:marLeft w:val="0"/>
          <w:marRight w:val="0"/>
          <w:marTop w:val="0"/>
          <w:marBottom w:val="0"/>
          <w:divBdr>
            <w:top w:val="none" w:sz="0" w:space="0" w:color="auto"/>
            <w:left w:val="none" w:sz="0" w:space="0" w:color="auto"/>
            <w:bottom w:val="none" w:sz="0" w:space="0" w:color="auto"/>
            <w:right w:val="none" w:sz="0" w:space="0" w:color="auto"/>
          </w:divBdr>
        </w:div>
        <w:div w:id="1837724622">
          <w:marLeft w:val="0"/>
          <w:marRight w:val="0"/>
          <w:marTop w:val="0"/>
          <w:marBottom w:val="0"/>
          <w:divBdr>
            <w:top w:val="none" w:sz="0" w:space="0" w:color="auto"/>
            <w:left w:val="none" w:sz="0" w:space="0" w:color="auto"/>
            <w:bottom w:val="none" w:sz="0" w:space="0" w:color="auto"/>
            <w:right w:val="none" w:sz="0" w:space="0" w:color="auto"/>
          </w:divBdr>
        </w:div>
        <w:div w:id="1956983076">
          <w:marLeft w:val="0"/>
          <w:marRight w:val="0"/>
          <w:marTop w:val="0"/>
          <w:marBottom w:val="0"/>
          <w:divBdr>
            <w:top w:val="none" w:sz="0" w:space="0" w:color="auto"/>
            <w:left w:val="none" w:sz="0" w:space="0" w:color="auto"/>
            <w:bottom w:val="none" w:sz="0" w:space="0" w:color="auto"/>
            <w:right w:val="none" w:sz="0" w:space="0" w:color="auto"/>
          </w:divBdr>
        </w:div>
      </w:divsChild>
    </w:div>
    <w:div w:id="1646886383">
      <w:bodyDiv w:val="1"/>
      <w:marLeft w:val="0"/>
      <w:marRight w:val="0"/>
      <w:marTop w:val="0"/>
      <w:marBottom w:val="0"/>
      <w:divBdr>
        <w:top w:val="none" w:sz="0" w:space="0" w:color="auto"/>
        <w:left w:val="none" w:sz="0" w:space="0" w:color="auto"/>
        <w:bottom w:val="none" w:sz="0" w:space="0" w:color="auto"/>
        <w:right w:val="none" w:sz="0" w:space="0" w:color="auto"/>
      </w:divBdr>
      <w:divsChild>
        <w:div w:id="878276118">
          <w:marLeft w:val="0"/>
          <w:marRight w:val="0"/>
          <w:marTop w:val="0"/>
          <w:marBottom w:val="0"/>
          <w:divBdr>
            <w:top w:val="none" w:sz="0" w:space="0" w:color="auto"/>
            <w:left w:val="none" w:sz="0" w:space="0" w:color="auto"/>
            <w:bottom w:val="none" w:sz="0" w:space="0" w:color="auto"/>
            <w:right w:val="none" w:sz="0" w:space="0" w:color="auto"/>
          </w:divBdr>
          <w:divsChild>
            <w:div w:id="136192828">
              <w:marLeft w:val="0"/>
              <w:marRight w:val="0"/>
              <w:marTop w:val="0"/>
              <w:marBottom w:val="0"/>
              <w:divBdr>
                <w:top w:val="none" w:sz="0" w:space="0" w:color="auto"/>
                <w:left w:val="none" w:sz="0" w:space="0" w:color="auto"/>
                <w:bottom w:val="none" w:sz="0" w:space="0" w:color="auto"/>
                <w:right w:val="none" w:sz="0" w:space="0" w:color="auto"/>
              </w:divBdr>
              <w:divsChild>
                <w:div w:id="1847623319">
                  <w:marLeft w:val="0"/>
                  <w:marRight w:val="0"/>
                  <w:marTop w:val="0"/>
                  <w:marBottom w:val="0"/>
                  <w:divBdr>
                    <w:top w:val="none" w:sz="0" w:space="0" w:color="auto"/>
                    <w:left w:val="none" w:sz="0" w:space="0" w:color="auto"/>
                    <w:bottom w:val="none" w:sz="0" w:space="0" w:color="auto"/>
                    <w:right w:val="none" w:sz="0" w:space="0" w:color="auto"/>
                  </w:divBdr>
                  <w:divsChild>
                    <w:div w:id="12430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03191">
      <w:bodyDiv w:val="1"/>
      <w:marLeft w:val="0"/>
      <w:marRight w:val="0"/>
      <w:marTop w:val="0"/>
      <w:marBottom w:val="0"/>
      <w:divBdr>
        <w:top w:val="none" w:sz="0" w:space="0" w:color="auto"/>
        <w:left w:val="none" w:sz="0" w:space="0" w:color="auto"/>
        <w:bottom w:val="none" w:sz="0" w:space="0" w:color="auto"/>
        <w:right w:val="none" w:sz="0" w:space="0" w:color="auto"/>
      </w:divBdr>
    </w:div>
    <w:div w:id="1689142282">
      <w:bodyDiv w:val="1"/>
      <w:marLeft w:val="0"/>
      <w:marRight w:val="0"/>
      <w:marTop w:val="0"/>
      <w:marBottom w:val="0"/>
      <w:divBdr>
        <w:top w:val="none" w:sz="0" w:space="0" w:color="auto"/>
        <w:left w:val="none" w:sz="0" w:space="0" w:color="auto"/>
        <w:bottom w:val="none" w:sz="0" w:space="0" w:color="auto"/>
        <w:right w:val="none" w:sz="0" w:space="0" w:color="auto"/>
      </w:divBdr>
    </w:div>
    <w:div w:id="1709455650">
      <w:bodyDiv w:val="1"/>
      <w:marLeft w:val="0"/>
      <w:marRight w:val="0"/>
      <w:marTop w:val="0"/>
      <w:marBottom w:val="0"/>
      <w:divBdr>
        <w:top w:val="none" w:sz="0" w:space="0" w:color="auto"/>
        <w:left w:val="none" w:sz="0" w:space="0" w:color="auto"/>
        <w:bottom w:val="none" w:sz="0" w:space="0" w:color="auto"/>
        <w:right w:val="none" w:sz="0" w:space="0" w:color="auto"/>
      </w:divBdr>
    </w:div>
    <w:div w:id="1721591551">
      <w:bodyDiv w:val="1"/>
      <w:marLeft w:val="0"/>
      <w:marRight w:val="0"/>
      <w:marTop w:val="0"/>
      <w:marBottom w:val="0"/>
      <w:divBdr>
        <w:top w:val="none" w:sz="0" w:space="0" w:color="auto"/>
        <w:left w:val="none" w:sz="0" w:space="0" w:color="auto"/>
        <w:bottom w:val="none" w:sz="0" w:space="0" w:color="auto"/>
        <w:right w:val="none" w:sz="0" w:space="0" w:color="auto"/>
      </w:divBdr>
    </w:div>
    <w:div w:id="1726493155">
      <w:bodyDiv w:val="1"/>
      <w:marLeft w:val="0"/>
      <w:marRight w:val="0"/>
      <w:marTop w:val="0"/>
      <w:marBottom w:val="0"/>
      <w:divBdr>
        <w:top w:val="none" w:sz="0" w:space="0" w:color="auto"/>
        <w:left w:val="none" w:sz="0" w:space="0" w:color="auto"/>
        <w:bottom w:val="none" w:sz="0" w:space="0" w:color="auto"/>
        <w:right w:val="none" w:sz="0" w:space="0" w:color="auto"/>
      </w:divBdr>
    </w:div>
    <w:div w:id="1813447194">
      <w:bodyDiv w:val="1"/>
      <w:marLeft w:val="0"/>
      <w:marRight w:val="0"/>
      <w:marTop w:val="0"/>
      <w:marBottom w:val="0"/>
      <w:divBdr>
        <w:top w:val="none" w:sz="0" w:space="0" w:color="auto"/>
        <w:left w:val="none" w:sz="0" w:space="0" w:color="auto"/>
        <w:bottom w:val="none" w:sz="0" w:space="0" w:color="auto"/>
        <w:right w:val="none" w:sz="0" w:space="0" w:color="auto"/>
      </w:divBdr>
    </w:div>
    <w:div w:id="1833251674">
      <w:bodyDiv w:val="1"/>
      <w:marLeft w:val="0"/>
      <w:marRight w:val="0"/>
      <w:marTop w:val="0"/>
      <w:marBottom w:val="0"/>
      <w:divBdr>
        <w:top w:val="none" w:sz="0" w:space="0" w:color="auto"/>
        <w:left w:val="none" w:sz="0" w:space="0" w:color="auto"/>
        <w:bottom w:val="none" w:sz="0" w:space="0" w:color="auto"/>
        <w:right w:val="none" w:sz="0" w:space="0" w:color="auto"/>
      </w:divBdr>
    </w:div>
    <w:div w:id="1865555070">
      <w:bodyDiv w:val="1"/>
      <w:marLeft w:val="0"/>
      <w:marRight w:val="0"/>
      <w:marTop w:val="0"/>
      <w:marBottom w:val="0"/>
      <w:divBdr>
        <w:top w:val="none" w:sz="0" w:space="0" w:color="auto"/>
        <w:left w:val="none" w:sz="0" w:space="0" w:color="auto"/>
        <w:bottom w:val="none" w:sz="0" w:space="0" w:color="auto"/>
        <w:right w:val="none" w:sz="0" w:space="0" w:color="auto"/>
      </w:divBdr>
      <w:divsChild>
        <w:div w:id="412239035">
          <w:marLeft w:val="0"/>
          <w:marRight w:val="0"/>
          <w:marTop w:val="0"/>
          <w:marBottom w:val="0"/>
          <w:divBdr>
            <w:top w:val="none" w:sz="0" w:space="0" w:color="auto"/>
            <w:left w:val="none" w:sz="0" w:space="0" w:color="auto"/>
            <w:bottom w:val="none" w:sz="0" w:space="0" w:color="auto"/>
            <w:right w:val="none" w:sz="0" w:space="0" w:color="auto"/>
          </w:divBdr>
        </w:div>
        <w:div w:id="480082673">
          <w:marLeft w:val="0"/>
          <w:marRight w:val="0"/>
          <w:marTop w:val="0"/>
          <w:marBottom w:val="0"/>
          <w:divBdr>
            <w:top w:val="none" w:sz="0" w:space="0" w:color="auto"/>
            <w:left w:val="none" w:sz="0" w:space="0" w:color="auto"/>
            <w:bottom w:val="none" w:sz="0" w:space="0" w:color="auto"/>
            <w:right w:val="none" w:sz="0" w:space="0" w:color="auto"/>
          </w:divBdr>
        </w:div>
        <w:div w:id="617874809">
          <w:marLeft w:val="0"/>
          <w:marRight w:val="0"/>
          <w:marTop w:val="0"/>
          <w:marBottom w:val="0"/>
          <w:divBdr>
            <w:top w:val="none" w:sz="0" w:space="0" w:color="auto"/>
            <w:left w:val="none" w:sz="0" w:space="0" w:color="auto"/>
            <w:bottom w:val="none" w:sz="0" w:space="0" w:color="auto"/>
            <w:right w:val="none" w:sz="0" w:space="0" w:color="auto"/>
          </w:divBdr>
        </w:div>
        <w:div w:id="745809705">
          <w:marLeft w:val="0"/>
          <w:marRight w:val="0"/>
          <w:marTop w:val="0"/>
          <w:marBottom w:val="0"/>
          <w:divBdr>
            <w:top w:val="none" w:sz="0" w:space="0" w:color="auto"/>
            <w:left w:val="none" w:sz="0" w:space="0" w:color="auto"/>
            <w:bottom w:val="none" w:sz="0" w:space="0" w:color="auto"/>
            <w:right w:val="none" w:sz="0" w:space="0" w:color="auto"/>
          </w:divBdr>
        </w:div>
        <w:div w:id="908460166">
          <w:marLeft w:val="0"/>
          <w:marRight w:val="0"/>
          <w:marTop w:val="0"/>
          <w:marBottom w:val="0"/>
          <w:divBdr>
            <w:top w:val="none" w:sz="0" w:space="0" w:color="auto"/>
            <w:left w:val="none" w:sz="0" w:space="0" w:color="auto"/>
            <w:bottom w:val="none" w:sz="0" w:space="0" w:color="auto"/>
            <w:right w:val="none" w:sz="0" w:space="0" w:color="auto"/>
          </w:divBdr>
        </w:div>
        <w:div w:id="1387030436">
          <w:marLeft w:val="0"/>
          <w:marRight w:val="0"/>
          <w:marTop w:val="0"/>
          <w:marBottom w:val="0"/>
          <w:divBdr>
            <w:top w:val="none" w:sz="0" w:space="0" w:color="auto"/>
            <w:left w:val="none" w:sz="0" w:space="0" w:color="auto"/>
            <w:bottom w:val="none" w:sz="0" w:space="0" w:color="auto"/>
            <w:right w:val="none" w:sz="0" w:space="0" w:color="auto"/>
          </w:divBdr>
        </w:div>
        <w:div w:id="1612662853">
          <w:marLeft w:val="0"/>
          <w:marRight w:val="0"/>
          <w:marTop w:val="0"/>
          <w:marBottom w:val="0"/>
          <w:divBdr>
            <w:top w:val="none" w:sz="0" w:space="0" w:color="auto"/>
            <w:left w:val="none" w:sz="0" w:space="0" w:color="auto"/>
            <w:bottom w:val="none" w:sz="0" w:space="0" w:color="auto"/>
            <w:right w:val="none" w:sz="0" w:space="0" w:color="auto"/>
          </w:divBdr>
        </w:div>
        <w:div w:id="1898199127">
          <w:marLeft w:val="0"/>
          <w:marRight w:val="0"/>
          <w:marTop w:val="0"/>
          <w:marBottom w:val="0"/>
          <w:divBdr>
            <w:top w:val="none" w:sz="0" w:space="0" w:color="auto"/>
            <w:left w:val="none" w:sz="0" w:space="0" w:color="auto"/>
            <w:bottom w:val="none" w:sz="0" w:space="0" w:color="auto"/>
            <w:right w:val="none" w:sz="0" w:space="0" w:color="auto"/>
          </w:divBdr>
        </w:div>
      </w:divsChild>
    </w:div>
    <w:div w:id="1874995113">
      <w:bodyDiv w:val="1"/>
      <w:marLeft w:val="0"/>
      <w:marRight w:val="0"/>
      <w:marTop w:val="0"/>
      <w:marBottom w:val="0"/>
      <w:divBdr>
        <w:top w:val="none" w:sz="0" w:space="0" w:color="auto"/>
        <w:left w:val="none" w:sz="0" w:space="0" w:color="auto"/>
        <w:bottom w:val="none" w:sz="0" w:space="0" w:color="auto"/>
        <w:right w:val="none" w:sz="0" w:space="0" w:color="auto"/>
      </w:divBdr>
    </w:div>
    <w:div w:id="1898860552">
      <w:bodyDiv w:val="1"/>
      <w:marLeft w:val="0"/>
      <w:marRight w:val="0"/>
      <w:marTop w:val="0"/>
      <w:marBottom w:val="0"/>
      <w:divBdr>
        <w:top w:val="none" w:sz="0" w:space="0" w:color="auto"/>
        <w:left w:val="none" w:sz="0" w:space="0" w:color="auto"/>
        <w:bottom w:val="none" w:sz="0" w:space="0" w:color="auto"/>
        <w:right w:val="none" w:sz="0" w:space="0" w:color="auto"/>
      </w:divBdr>
    </w:div>
    <w:div w:id="1963346846">
      <w:bodyDiv w:val="1"/>
      <w:marLeft w:val="0"/>
      <w:marRight w:val="0"/>
      <w:marTop w:val="0"/>
      <w:marBottom w:val="0"/>
      <w:divBdr>
        <w:top w:val="none" w:sz="0" w:space="0" w:color="auto"/>
        <w:left w:val="none" w:sz="0" w:space="0" w:color="auto"/>
        <w:bottom w:val="none" w:sz="0" w:space="0" w:color="auto"/>
        <w:right w:val="none" w:sz="0" w:space="0" w:color="auto"/>
      </w:divBdr>
      <w:divsChild>
        <w:div w:id="353926342">
          <w:marLeft w:val="0"/>
          <w:marRight w:val="0"/>
          <w:marTop w:val="0"/>
          <w:marBottom w:val="0"/>
          <w:divBdr>
            <w:top w:val="none" w:sz="0" w:space="0" w:color="auto"/>
            <w:left w:val="none" w:sz="0" w:space="0" w:color="auto"/>
            <w:bottom w:val="none" w:sz="0" w:space="0" w:color="auto"/>
            <w:right w:val="none" w:sz="0" w:space="0" w:color="auto"/>
          </w:divBdr>
          <w:divsChild>
            <w:div w:id="232005552">
              <w:marLeft w:val="0"/>
              <w:marRight w:val="0"/>
              <w:marTop w:val="0"/>
              <w:marBottom w:val="0"/>
              <w:divBdr>
                <w:top w:val="none" w:sz="0" w:space="0" w:color="auto"/>
                <w:left w:val="none" w:sz="0" w:space="0" w:color="auto"/>
                <w:bottom w:val="none" w:sz="0" w:space="0" w:color="auto"/>
                <w:right w:val="none" w:sz="0" w:space="0" w:color="auto"/>
              </w:divBdr>
            </w:div>
            <w:div w:id="780417596">
              <w:marLeft w:val="0"/>
              <w:marRight w:val="0"/>
              <w:marTop w:val="0"/>
              <w:marBottom w:val="0"/>
              <w:divBdr>
                <w:top w:val="none" w:sz="0" w:space="0" w:color="auto"/>
                <w:left w:val="none" w:sz="0" w:space="0" w:color="auto"/>
                <w:bottom w:val="none" w:sz="0" w:space="0" w:color="auto"/>
                <w:right w:val="none" w:sz="0" w:space="0" w:color="auto"/>
              </w:divBdr>
            </w:div>
            <w:div w:id="879561205">
              <w:marLeft w:val="0"/>
              <w:marRight w:val="0"/>
              <w:marTop w:val="0"/>
              <w:marBottom w:val="0"/>
              <w:divBdr>
                <w:top w:val="none" w:sz="0" w:space="0" w:color="auto"/>
                <w:left w:val="none" w:sz="0" w:space="0" w:color="auto"/>
                <w:bottom w:val="none" w:sz="0" w:space="0" w:color="auto"/>
                <w:right w:val="none" w:sz="0" w:space="0" w:color="auto"/>
              </w:divBdr>
            </w:div>
          </w:divsChild>
        </w:div>
        <w:div w:id="505561911">
          <w:marLeft w:val="0"/>
          <w:marRight w:val="0"/>
          <w:marTop w:val="0"/>
          <w:marBottom w:val="0"/>
          <w:divBdr>
            <w:top w:val="none" w:sz="0" w:space="0" w:color="auto"/>
            <w:left w:val="none" w:sz="0" w:space="0" w:color="auto"/>
            <w:bottom w:val="none" w:sz="0" w:space="0" w:color="auto"/>
            <w:right w:val="none" w:sz="0" w:space="0" w:color="auto"/>
          </w:divBdr>
          <w:divsChild>
            <w:div w:id="159466182">
              <w:marLeft w:val="0"/>
              <w:marRight w:val="0"/>
              <w:marTop w:val="0"/>
              <w:marBottom w:val="0"/>
              <w:divBdr>
                <w:top w:val="none" w:sz="0" w:space="0" w:color="auto"/>
                <w:left w:val="none" w:sz="0" w:space="0" w:color="auto"/>
                <w:bottom w:val="none" w:sz="0" w:space="0" w:color="auto"/>
                <w:right w:val="none" w:sz="0" w:space="0" w:color="auto"/>
              </w:divBdr>
            </w:div>
            <w:div w:id="288362013">
              <w:marLeft w:val="0"/>
              <w:marRight w:val="0"/>
              <w:marTop w:val="0"/>
              <w:marBottom w:val="0"/>
              <w:divBdr>
                <w:top w:val="none" w:sz="0" w:space="0" w:color="auto"/>
                <w:left w:val="none" w:sz="0" w:space="0" w:color="auto"/>
                <w:bottom w:val="none" w:sz="0" w:space="0" w:color="auto"/>
                <w:right w:val="none" w:sz="0" w:space="0" w:color="auto"/>
              </w:divBdr>
            </w:div>
            <w:div w:id="1000232215">
              <w:marLeft w:val="0"/>
              <w:marRight w:val="0"/>
              <w:marTop w:val="0"/>
              <w:marBottom w:val="0"/>
              <w:divBdr>
                <w:top w:val="none" w:sz="0" w:space="0" w:color="auto"/>
                <w:left w:val="none" w:sz="0" w:space="0" w:color="auto"/>
                <w:bottom w:val="none" w:sz="0" w:space="0" w:color="auto"/>
                <w:right w:val="none" w:sz="0" w:space="0" w:color="auto"/>
              </w:divBdr>
            </w:div>
            <w:div w:id="1597860491">
              <w:marLeft w:val="0"/>
              <w:marRight w:val="0"/>
              <w:marTop w:val="0"/>
              <w:marBottom w:val="0"/>
              <w:divBdr>
                <w:top w:val="none" w:sz="0" w:space="0" w:color="auto"/>
                <w:left w:val="none" w:sz="0" w:space="0" w:color="auto"/>
                <w:bottom w:val="none" w:sz="0" w:space="0" w:color="auto"/>
                <w:right w:val="none" w:sz="0" w:space="0" w:color="auto"/>
              </w:divBdr>
            </w:div>
            <w:div w:id="1808159834">
              <w:marLeft w:val="0"/>
              <w:marRight w:val="0"/>
              <w:marTop w:val="0"/>
              <w:marBottom w:val="0"/>
              <w:divBdr>
                <w:top w:val="none" w:sz="0" w:space="0" w:color="auto"/>
                <w:left w:val="none" w:sz="0" w:space="0" w:color="auto"/>
                <w:bottom w:val="none" w:sz="0" w:space="0" w:color="auto"/>
                <w:right w:val="none" w:sz="0" w:space="0" w:color="auto"/>
              </w:divBdr>
            </w:div>
          </w:divsChild>
        </w:div>
        <w:div w:id="505752648">
          <w:marLeft w:val="0"/>
          <w:marRight w:val="0"/>
          <w:marTop w:val="0"/>
          <w:marBottom w:val="0"/>
          <w:divBdr>
            <w:top w:val="none" w:sz="0" w:space="0" w:color="auto"/>
            <w:left w:val="none" w:sz="0" w:space="0" w:color="auto"/>
            <w:bottom w:val="none" w:sz="0" w:space="0" w:color="auto"/>
            <w:right w:val="none" w:sz="0" w:space="0" w:color="auto"/>
          </w:divBdr>
          <w:divsChild>
            <w:div w:id="154303287">
              <w:marLeft w:val="0"/>
              <w:marRight w:val="0"/>
              <w:marTop w:val="0"/>
              <w:marBottom w:val="0"/>
              <w:divBdr>
                <w:top w:val="none" w:sz="0" w:space="0" w:color="auto"/>
                <w:left w:val="none" w:sz="0" w:space="0" w:color="auto"/>
                <w:bottom w:val="none" w:sz="0" w:space="0" w:color="auto"/>
                <w:right w:val="none" w:sz="0" w:space="0" w:color="auto"/>
              </w:divBdr>
            </w:div>
            <w:div w:id="1450079882">
              <w:marLeft w:val="0"/>
              <w:marRight w:val="0"/>
              <w:marTop w:val="0"/>
              <w:marBottom w:val="0"/>
              <w:divBdr>
                <w:top w:val="none" w:sz="0" w:space="0" w:color="auto"/>
                <w:left w:val="none" w:sz="0" w:space="0" w:color="auto"/>
                <w:bottom w:val="none" w:sz="0" w:space="0" w:color="auto"/>
                <w:right w:val="none" w:sz="0" w:space="0" w:color="auto"/>
              </w:divBdr>
            </w:div>
          </w:divsChild>
        </w:div>
        <w:div w:id="1295596384">
          <w:marLeft w:val="0"/>
          <w:marRight w:val="0"/>
          <w:marTop w:val="0"/>
          <w:marBottom w:val="0"/>
          <w:divBdr>
            <w:top w:val="none" w:sz="0" w:space="0" w:color="auto"/>
            <w:left w:val="none" w:sz="0" w:space="0" w:color="auto"/>
            <w:bottom w:val="none" w:sz="0" w:space="0" w:color="auto"/>
            <w:right w:val="none" w:sz="0" w:space="0" w:color="auto"/>
          </w:divBdr>
          <w:divsChild>
            <w:div w:id="424498604">
              <w:marLeft w:val="0"/>
              <w:marRight w:val="0"/>
              <w:marTop w:val="0"/>
              <w:marBottom w:val="0"/>
              <w:divBdr>
                <w:top w:val="none" w:sz="0" w:space="0" w:color="auto"/>
                <w:left w:val="none" w:sz="0" w:space="0" w:color="auto"/>
                <w:bottom w:val="none" w:sz="0" w:space="0" w:color="auto"/>
                <w:right w:val="none" w:sz="0" w:space="0" w:color="auto"/>
              </w:divBdr>
            </w:div>
            <w:div w:id="901406517">
              <w:marLeft w:val="0"/>
              <w:marRight w:val="0"/>
              <w:marTop w:val="0"/>
              <w:marBottom w:val="0"/>
              <w:divBdr>
                <w:top w:val="none" w:sz="0" w:space="0" w:color="auto"/>
                <w:left w:val="none" w:sz="0" w:space="0" w:color="auto"/>
                <w:bottom w:val="none" w:sz="0" w:space="0" w:color="auto"/>
                <w:right w:val="none" w:sz="0" w:space="0" w:color="auto"/>
              </w:divBdr>
            </w:div>
            <w:div w:id="1687363108">
              <w:marLeft w:val="0"/>
              <w:marRight w:val="0"/>
              <w:marTop w:val="0"/>
              <w:marBottom w:val="0"/>
              <w:divBdr>
                <w:top w:val="none" w:sz="0" w:space="0" w:color="auto"/>
                <w:left w:val="none" w:sz="0" w:space="0" w:color="auto"/>
                <w:bottom w:val="none" w:sz="0" w:space="0" w:color="auto"/>
                <w:right w:val="none" w:sz="0" w:space="0" w:color="auto"/>
              </w:divBdr>
            </w:div>
            <w:div w:id="1987467066">
              <w:marLeft w:val="0"/>
              <w:marRight w:val="0"/>
              <w:marTop w:val="0"/>
              <w:marBottom w:val="0"/>
              <w:divBdr>
                <w:top w:val="none" w:sz="0" w:space="0" w:color="auto"/>
                <w:left w:val="none" w:sz="0" w:space="0" w:color="auto"/>
                <w:bottom w:val="none" w:sz="0" w:space="0" w:color="auto"/>
                <w:right w:val="none" w:sz="0" w:space="0" w:color="auto"/>
              </w:divBdr>
            </w:div>
            <w:div w:id="2110345394">
              <w:marLeft w:val="0"/>
              <w:marRight w:val="0"/>
              <w:marTop w:val="0"/>
              <w:marBottom w:val="0"/>
              <w:divBdr>
                <w:top w:val="none" w:sz="0" w:space="0" w:color="auto"/>
                <w:left w:val="none" w:sz="0" w:space="0" w:color="auto"/>
                <w:bottom w:val="none" w:sz="0" w:space="0" w:color="auto"/>
                <w:right w:val="none" w:sz="0" w:space="0" w:color="auto"/>
              </w:divBdr>
            </w:div>
          </w:divsChild>
        </w:div>
        <w:div w:id="1630473826">
          <w:marLeft w:val="0"/>
          <w:marRight w:val="0"/>
          <w:marTop w:val="0"/>
          <w:marBottom w:val="0"/>
          <w:divBdr>
            <w:top w:val="none" w:sz="0" w:space="0" w:color="auto"/>
            <w:left w:val="none" w:sz="0" w:space="0" w:color="auto"/>
            <w:bottom w:val="none" w:sz="0" w:space="0" w:color="auto"/>
            <w:right w:val="none" w:sz="0" w:space="0" w:color="auto"/>
          </w:divBdr>
          <w:divsChild>
            <w:div w:id="304746807">
              <w:marLeft w:val="0"/>
              <w:marRight w:val="0"/>
              <w:marTop w:val="0"/>
              <w:marBottom w:val="0"/>
              <w:divBdr>
                <w:top w:val="none" w:sz="0" w:space="0" w:color="auto"/>
                <w:left w:val="none" w:sz="0" w:space="0" w:color="auto"/>
                <w:bottom w:val="none" w:sz="0" w:space="0" w:color="auto"/>
                <w:right w:val="none" w:sz="0" w:space="0" w:color="auto"/>
              </w:divBdr>
            </w:div>
            <w:div w:id="540439279">
              <w:marLeft w:val="0"/>
              <w:marRight w:val="0"/>
              <w:marTop w:val="0"/>
              <w:marBottom w:val="0"/>
              <w:divBdr>
                <w:top w:val="none" w:sz="0" w:space="0" w:color="auto"/>
                <w:left w:val="none" w:sz="0" w:space="0" w:color="auto"/>
                <w:bottom w:val="none" w:sz="0" w:space="0" w:color="auto"/>
                <w:right w:val="none" w:sz="0" w:space="0" w:color="auto"/>
              </w:divBdr>
            </w:div>
            <w:div w:id="655301357">
              <w:marLeft w:val="0"/>
              <w:marRight w:val="0"/>
              <w:marTop w:val="0"/>
              <w:marBottom w:val="0"/>
              <w:divBdr>
                <w:top w:val="none" w:sz="0" w:space="0" w:color="auto"/>
                <w:left w:val="none" w:sz="0" w:space="0" w:color="auto"/>
                <w:bottom w:val="none" w:sz="0" w:space="0" w:color="auto"/>
                <w:right w:val="none" w:sz="0" w:space="0" w:color="auto"/>
              </w:divBdr>
            </w:div>
            <w:div w:id="1519470558">
              <w:marLeft w:val="0"/>
              <w:marRight w:val="0"/>
              <w:marTop w:val="0"/>
              <w:marBottom w:val="0"/>
              <w:divBdr>
                <w:top w:val="none" w:sz="0" w:space="0" w:color="auto"/>
                <w:left w:val="none" w:sz="0" w:space="0" w:color="auto"/>
                <w:bottom w:val="none" w:sz="0" w:space="0" w:color="auto"/>
                <w:right w:val="none" w:sz="0" w:space="0" w:color="auto"/>
              </w:divBdr>
            </w:div>
            <w:div w:id="17693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8738">
      <w:bodyDiv w:val="1"/>
      <w:marLeft w:val="0"/>
      <w:marRight w:val="0"/>
      <w:marTop w:val="0"/>
      <w:marBottom w:val="0"/>
      <w:divBdr>
        <w:top w:val="none" w:sz="0" w:space="0" w:color="auto"/>
        <w:left w:val="none" w:sz="0" w:space="0" w:color="auto"/>
        <w:bottom w:val="none" w:sz="0" w:space="0" w:color="auto"/>
        <w:right w:val="none" w:sz="0" w:space="0" w:color="auto"/>
      </w:divBdr>
    </w:div>
    <w:div w:id="1986930864">
      <w:bodyDiv w:val="1"/>
      <w:marLeft w:val="0"/>
      <w:marRight w:val="0"/>
      <w:marTop w:val="0"/>
      <w:marBottom w:val="0"/>
      <w:divBdr>
        <w:top w:val="none" w:sz="0" w:space="0" w:color="auto"/>
        <w:left w:val="none" w:sz="0" w:space="0" w:color="auto"/>
        <w:bottom w:val="none" w:sz="0" w:space="0" w:color="auto"/>
        <w:right w:val="none" w:sz="0" w:space="0" w:color="auto"/>
      </w:divBdr>
      <w:divsChild>
        <w:div w:id="1363677131">
          <w:marLeft w:val="0"/>
          <w:marRight w:val="0"/>
          <w:marTop w:val="0"/>
          <w:marBottom w:val="0"/>
          <w:divBdr>
            <w:top w:val="none" w:sz="0" w:space="0" w:color="auto"/>
            <w:left w:val="none" w:sz="0" w:space="0" w:color="auto"/>
            <w:bottom w:val="none" w:sz="0" w:space="0" w:color="auto"/>
            <w:right w:val="none" w:sz="0" w:space="0" w:color="auto"/>
          </w:divBdr>
          <w:divsChild>
            <w:div w:id="1708989107">
              <w:marLeft w:val="0"/>
              <w:marRight w:val="0"/>
              <w:marTop w:val="0"/>
              <w:marBottom w:val="0"/>
              <w:divBdr>
                <w:top w:val="none" w:sz="0" w:space="0" w:color="auto"/>
                <w:left w:val="none" w:sz="0" w:space="0" w:color="auto"/>
                <w:bottom w:val="none" w:sz="0" w:space="0" w:color="auto"/>
                <w:right w:val="none" w:sz="0" w:space="0" w:color="auto"/>
              </w:divBdr>
              <w:divsChild>
                <w:div w:id="2093161984">
                  <w:marLeft w:val="0"/>
                  <w:marRight w:val="0"/>
                  <w:marTop w:val="0"/>
                  <w:marBottom w:val="0"/>
                  <w:divBdr>
                    <w:top w:val="none" w:sz="0" w:space="0" w:color="auto"/>
                    <w:left w:val="none" w:sz="0" w:space="0" w:color="auto"/>
                    <w:bottom w:val="none" w:sz="0" w:space="0" w:color="auto"/>
                    <w:right w:val="none" w:sz="0" w:space="0" w:color="auto"/>
                  </w:divBdr>
                  <w:divsChild>
                    <w:div w:id="99904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796318">
      <w:bodyDiv w:val="1"/>
      <w:marLeft w:val="0"/>
      <w:marRight w:val="0"/>
      <w:marTop w:val="0"/>
      <w:marBottom w:val="0"/>
      <w:divBdr>
        <w:top w:val="none" w:sz="0" w:space="0" w:color="auto"/>
        <w:left w:val="none" w:sz="0" w:space="0" w:color="auto"/>
        <w:bottom w:val="none" w:sz="0" w:space="0" w:color="auto"/>
        <w:right w:val="none" w:sz="0" w:space="0" w:color="auto"/>
      </w:divBdr>
    </w:div>
    <w:div w:id="2009866709">
      <w:bodyDiv w:val="1"/>
      <w:marLeft w:val="0"/>
      <w:marRight w:val="0"/>
      <w:marTop w:val="0"/>
      <w:marBottom w:val="0"/>
      <w:divBdr>
        <w:top w:val="none" w:sz="0" w:space="0" w:color="auto"/>
        <w:left w:val="none" w:sz="0" w:space="0" w:color="auto"/>
        <w:bottom w:val="none" w:sz="0" w:space="0" w:color="auto"/>
        <w:right w:val="none" w:sz="0" w:space="0" w:color="auto"/>
      </w:divBdr>
    </w:div>
    <w:div w:id="2011637219">
      <w:bodyDiv w:val="1"/>
      <w:marLeft w:val="0"/>
      <w:marRight w:val="0"/>
      <w:marTop w:val="0"/>
      <w:marBottom w:val="0"/>
      <w:divBdr>
        <w:top w:val="none" w:sz="0" w:space="0" w:color="auto"/>
        <w:left w:val="none" w:sz="0" w:space="0" w:color="auto"/>
        <w:bottom w:val="none" w:sz="0" w:space="0" w:color="auto"/>
        <w:right w:val="none" w:sz="0" w:space="0" w:color="auto"/>
      </w:divBdr>
    </w:div>
    <w:div w:id="2041129816">
      <w:bodyDiv w:val="1"/>
      <w:marLeft w:val="0"/>
      <w:marRight w:val="0"/>
      <w:marTop w:val="0"/>
      <w:marBottom w:val="0"/>
      <w:divBdr>
        <w:top w:val="none" w:sz="0" w:space="0" w:color="auto"/>
        <w:left w:val="none" w:sz="0" w:space="0" w:color="auto"/>
        <w:bottom w:val="none" w:sz="0" w:space="0" w:color="auto"/>
        <w:right w:val="none" w:sz="0" w:space="0" w:color="auto"/>
      </w:divBdr>
    </w:div>
    <w:div w:id="2043627540">
      <w:bodyDiv w:val="1"/>
      <w:marLeft w:val="0"/>
      <w:marRight w:val="0"/>
      <w:marTop w:val="0"/>
      <w:marBottom w:val="0"/>
      <w:divBdr>
        <w:top w:val="none" w:sz="0" w:space="0" w:color="auto"/>
        <w:left w:val="none" w:sz="0" w:space="0" w:color="auto"/>
        <w:bottom w:val="none" w:sz="0" w:space="0" w:color="auto"/>
        <w:right w:val="none" w:sz="0" w:space="0" w:color="auto"/>
      </w:divBdr>
    </w:div>
    <w:div w:id="2081755288">
      <w:bodyDiv w:val="1"/>
      <w:marLeft w:val="0"/>
      <w:marRight w:val="0"/>
      <w:marTop w:val="0"/>
      <w:marBottom w:val="0"/>
      <w:divBdr>
        <w:top w:val="none" w:sz="0" w:space="0" w:color="auto"/>
        <w:left w:val="none" w:sz="0" w:space="0" w:color="auto"/>
        <w:bottom w:val="none" w:sz="0" w:space="0" w:color="auto"/>
        <w:right w:val="none" w:sz="0" w:space="0" w:color="auto"/>
      </w:divBdr>
      <w:divsChild>
        <w:div w:id="185606676">
          <w:marLeft w:val="0"/>
          <w:marRight w:val="0"/>
          <w:marTop w:val="0"/>
          <w:marBottom w:val="0"/>
          <w:divBdr>
            <w:top w:val="none" w:sz="0" w:space="0" w:color="auto"/>
            <w:left w:val="none" w:sz="0" w:space="0" w:color="auto"/>
            <w:bottom w:val="none" w:sz="0" w:space="0" w:color="auto"/>
            <w:right w:val="none" w:sz="0" w:space="0" w:color="auto"/>
          </w:divBdr>
        </w:div>
        <w:div w:id="648360090">
          <w:marLeft w:val="0"/>
          <w:marRight w:val="0"/>
          <w:marTop w:val="0"/>
          <w:marBottom w:val="0"/>
          <w:divBdr>
            <w:top w:val="none" w:sz="0" w:space="0" w:color="auto"/>
            <w:left w:val="none" w:sz="0" w:space="0" w:color="auto"/>
            <w:bottom w:val="none" w:sz="0" w:space="0" w:color="auto"/>
            <w:right w:val="none" w:sz="0" w:space="0" w:color="auto"/>
          </w:divBdr>
        </w:div>
        <w:div w:id="1358431185">
          <w:marLeft w:val="0"/>
          <w:marRight w:val="0"/>
          <w:marTop w:val="0"/>
          <w:marBottom w:val="0"/>
          <w:divBdr>
            <w:top w:val="none" w:sz="0" w:space="0" w:color="auto"/>
            <w:left w:val="none" w:sz="0" w:space="0" w:color="auto"/>
            <w:bottom w:val="none" w:sz="0" w:space="0" w:color="auto"/>
            <w:right w:val="none" w:sz="0" w:space="0" w:color="auto"/>
          </w:divBdr>
        </w:div>
      </w:divsChild>
    </w:div>
    <w:div w:id="2128310843">
      <w:bodyDiv w:val="1"/>
      <w:marLeft w:val="0"/>
      <w:marRight w:val="0"/>
      <w:marTop w:val="0"/>
      <w:marBottom w:val="0"/>
      <w:divBdr>
        <w:top w:val="none" w:sz="0" w:space="0" w:color="auto"/>
        <w:left w:val="none" w:sz="0" w:space="0" w:color="auto"/>
        <w:bottom w:val="none" w:sz="0" w:space="0" w:color="auto"/>
        <w:right w:val="none" w:sz="0" w:space="0" w:color="auto"/>
      </w:divBdr>
    </w:div>
    <w:div w:id="2142767013">
      <w:bodyDiv w:val="1"/>
      <w:marLeft w:val="0"/>
      <w:marRight w:val="0"/>
      <w:marTop w:val="0"/>
      <w:marBottom w:val="0"/>
      <w:divBdr>
        <w:top w:val="none" w:sz="0" w:space="0" w:color="auto"/>
        <w:left w:val="none" w:sz="0" w:space="0" w:color="auto"/>
        <w:bottom w:val="none" w:sz="0" w:space="0" w:color="auto"/>
        <w:right w:val="none" w:sz="0" w:space="0" w:color="auto"/>
      </w:divBdr>
    </w:div>
    <w:div w:id="214368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imona.dibianco@henkel.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henkel.com/pres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02.safelinks.protection.outlook.com/?url=http%3A%2F%2Fwww.henkel.com%2F&amp;data=05%7C02%7Ccbettinzoli%40apcoworldwide.com%7Caaadc6354fe14c5345f408dd609364b8%7C77a5f6209d7747dba0cd64c70948d532%7C1%7C0%7C638772908366713783%7CUnknown%7CTWFpbGZsb3d8eyJFbXB0eU1hcGkiOnRydWUsIlYiOiIwLjAuMDAwMCIsIlAiOiJXaW4zMiIsIkFOIjoiTWFpbCIsIldUIjoyfQ%3D%3D%7C0%7C%7C%7C&amp;sdata=%2BAXkVg7CVUOmEHVogC44gl%2FZ0RXIgkE8lpMN9a1YYnc%3D&amp;reserved=0" TargetMode="External"/><Relationship Id="rId5" Type="http://schemas.openxmlformats.org/officeDocument/2006/relationships/numbering" Target="numbering.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nkelcb@apcoworldwide.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footer3.xml.rels><?xml version="1.0" encoding="UTF-8" standalone="yes"?>
<Relationships xmlns="http://schemas.openxmlformats.org/package/2006/relationships"><Relationship Id="rId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image" Target="media/image3.png"/><Relationship Id="rId21" Type="http://schemas.openxmlformats.org/officeDocument/2006/relationships/image" Target="media/image11.png"/><Relationship Id="rId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image" Target="media/image2.png"/><Relationship Id="rId20"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4" Type="http://schemas.openxmlformats.org/officeDocument/2006/relationships/image" Target="media/image4.png"/><Relationship Id="rId9"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26C8C886486547A8F05D1F81F54AA8" ma:contentTypeVersion="24" ma:contentTypeDescription="Create a new document." ma:contentTypeScope="" ma:versionID="1ed91f670f9e3614845aebb3f4276ac7">
  <xsd:schema xmlns:xsd="http://www.w3.org/2001/XMLSchema" xmlns:xs="http://www.w3.org/2001/XMLSchema" xmlns:p="http://schemas.microsoft.com/office/2006/metadata/properties" xmlns:ns2="86809fc0-0aef-4e0c-aa35-0ec1c43b8dd1" xmlns:ns3="f28da783-63a1-426f-b238-ea4e597e57f3" xmlns:ns4="cb83a7d7-f3ca-4534-bde5-2218a1086482" targetNamespace="http://schemas.microsoft.com/office/2006/metadata/properties" ma:root="true" ma:fieldsID="5c5057025f2e2f739d59139fc7869ec4" ns2:_="" ns3:_="" ns4:_="">
    <xsd:import namespace="86809fc0-0aef-4e0c-aa35-0ec1c43b8dd1"/>
    <xsd:import namespace="f28da783-63a1-426f-b238-ea4e597e57f3"/>
    <xsd:import namespace="cb83a7d7-f3ca-4534-bde5-2218a1086482"/>
    <xsd:element name="properties">
      <xsd:complexType>
        <xsd:sequence>
          <xsd:element name="documentManagement">
            <xsd:complexType>
              <xsd:all>
                <xsd:element ref="ns2:fa465a1a12214e15957d184dac96a5f5" minOccurs="0"/>
                <xsd:element ref="ns2:mf469811ffca4c69bad02c47da7ff1fe" minOccurs="0"/>
                <xsd:element ref="ns3:MediaServiceKeyPoints" minOccurs="0"/>
                <xsd:element ref="ns4:TaxCatchAll" minOccurs="0"/>
                <xsd:element ref="ns3:Status" minOccurs="0"/>
                <xsd:element ref="ns2:MediaServiceMetadata" minOccurs="0"/>
                <xsd:element ref="ns2:MediaServiceFastMetadata" minOccurs="0"/>
                <xsd:element ref="ns2:MediaServiceAuto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4:SharedWithUsers" minOccurs="0"/>
                <xsd:element ref="ns4:SharedWithDetails" minOccurs="0"/>
                <xsd:element ref="ns2:MediaServiceLocation"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09fc0-0aef-4e0c-aa35-0ec1c43b8dd1" elementFormDefault="qualified">
    <xsd:import namespace="http://schemas.microsoft.com/office/2006/documentManagement/types"/>
    <xsd:import namespace="http://schemas.microsoft.com/office/infopath/2007/PartnerControls"/>
    <xsd:element name="fa465a1a12214e15957d184dac96a5f5" ma:index="8" nillable="true" ma:taxonomy="true" ma:internalName="fa465a1a12214e15957d184dac96a5f5" ma:taxonomyFieldName="Document_x0020_Type" ma:displayName="Document Type" ma:default="" ma:fieldId="{fa465a1a-1221-4e15-957d-184dac96a5f5}" ma:sspId="09d0c549-7865-4361-91a0-0042234db7d7" ma:termSetId="e3594aa2-f9ce-4e01-893c-4d87cc4f8bf7" ma:anchorId="00000000-0000-0000-0000-000000000000" ma:open="false" ma:isKeyword="false">
      <xsd:complexType>
        <xsd:sequence>
          <xsd:element ref="pc:Terms" minOccurs="0" maxOccurs="1"/>
        </xsd:sequence>
      </xsd:complexType>
    </xsd:element>
    <xsd:element name="mf469811ffca4c69bad02c47da7ff1fe" ma:index="9" nillable="true" ma:taxonomy="true" ma:internalName="mf469811ffca4c69bad02c47da7ff1fe" ma:taxonomyFieldName="Sector" ma:displayName="Sector" ma:default="" ma:fieldId="{6f469811-ffca-4c69-bad0-2c47da7ff1fe}" ma:sspId="09d0c549-7865-4361-91a0-0042234db7d7" ma:termSetId="acdf9d96-bfae-47d9-920d-4ab00440632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Location" ma:index="26" nillable="true" ma:displayName="Location"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09d0c549-7865-4361-91a0-0042234db7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8da783-63a1-426f-b238-ea4e597e57f3"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Status" ma:index="14" nillable="true" ma:displayName="Status" ma:default="New" ma:format="Dropdown" ma:internalName="Status">
      <xsd:simpleType>
        <xsd:restriction base="dms:Choice">
          <xsd:enumeration value="New"/>
          <xsd:enumeration value="Draft"/>
          <xsd:enumeration value="Ready for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cb83a7d7-f3ca-4534-bde5-2218a10864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07bcb0-07cc-469d-93ea-a6296b1962bd}" ma:internalName="TaxCatchAll" ma:showField="CatchAllData" ma:web="cb83a7d7-f3ca-4534-bde5-2218a108648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83a7d7-f3ca-4534-bde5-2218a1086482" xsi:nil="true"/>
    <lcf76f155ced4ddcb4097134ff3c332f xmlns="86809fc0-0aef-4e0c-aa35-0ec1c43b8dd1">
      <Terms xmlns="http://schemas.microsoft.com/office/infopath/2007/PartnerControls"/>
    </lcf76f155ced4ddcb4097134ff3c332f>
    <mf469811ffca4c69bad02c47da7ff1fe xmlns="86809fc0-0aef-4e0c-aa35-0ec1c43b8dd1">
      <Terms xmlns="http://schemas.microsoft.com/office/infopath/2007/PartnerControls"/>
    </mf469811ffca4c69bad02c47da7ff1fe>
    <fa465a1a12214e15957d184dac96a5f5 xmlns="86809fc0-0aef-4e0c-aa35-0ec1c43b8dd1">
      <Terms xmlns="http://schemas.microsoft.com/office/infopath/2007/PartnerControls"/>
    </fa465a1a12214e15957d184dac96a5f5>
    <Status xmlns="f28da783-63a1-426f-b238-ea4e597e57f3">New</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4235B8-61F2-074F-99E0-370D0EB1C7BE}">
  <ds:schemaRefs>
    <ds:schemaRef ds:uri="http://schemas.openxmlformats.org/officeDocument/2006/bibliography"/>
  </ds:schemaRefs>
</ds:datastoreItem>
</file>

<file path=customXml/itemProps2.xml><?xml version="1.0" encoding="utf-8"?>
<ds:datastoreItem xmlns:ds="http://schemas.openxmlformats.org/officeDocument/2006/customXml" ds:itemID="{3D2487E3-5D02-49FE-B53D-1426DF8CF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09fc0-0aef-4e0c-aa35-0ec1c43b8dd1"/>
    <ds:schemaRef ds:uri="f28da783-63a1-426f-b238-ea4e597e57f3"/>
    <ds:schemaRef ds:uri="cb83a7d7-f3ca-4534-bde5-2218a1086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cb83a7d7-f3ca-4534-bde5-2218a1086482"/>
    <ds:schemaRef ds:uri="86809fc0-0aef-4e0c-aa35-0ec1c43b8dd1"/>
    <ds:schemaRef ds:uri="f28da783-63a1-426f-b238-ea4e597e57f3"/>
  </ds:schemaRefs>
</ds:datastoreItem>
</file>

<file path=customXml/itemProps4.xml><?xml version="1.0" encoding="utf-8"?>
<ds:datastoreItem xmlns:ds="http://schemas.openxmlformats.org/officeDocument/2006/customXml" ds:itemID="{EC226D13-73FC-4A7A-93C2-AC11939BB4A9}">
  <ds:schemaRefs>
    <ds:schemaRef ds:uri="http://schemas.microsoft.com/sharepoint/v3/contenttype/forms"/>
  </ds:schemaRefs>
</ds:datastoreItem>
</file>

<file path=docMetadata/LabelInfo.xml><?xml version="1.0" encoding="utf-8"?>
<clbl:labelList xmlns:clbl="http://schemas.microsoft.com/office/2020/mipLabelMetadata">
  <clbl:label id="{ce0d2245-b6e8-41da-a1e0-cc18ec650ca2}" enabled="1" method="Standard" siteId="{77a5f620-9d77-47db-a0cd-64c70948d532}" removed="0"/>
</clbl:labelList>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2</Pages>
  <Words>504</Words>
  <Characters>3536</Characters>
  <Application>Microsoft Office Word</Application>
  <DocSecurity>0</DocSecurity>
  <Lines>29</Lines>
  <Paragraphs>8</Paragraphs>
  <ScaleCrop>false</ScaleCrop>
  <Company>Henkel AG &amp; Co. KGaA</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Simona DiBianco</cp:lastModifiedBy>
  <cp:revision>16</cp:revision>
  <cp:lastPrinted>2020-08-08T07:24:00Z</cp:lastPrinted>
  <dcterms:created xsi:type="dcterms:W3CDTF">2025-04-02T23:33:00Z</dcterms:created>
  <dcterms:modified xsi:type="dcterms:W3CDTF">2025-04-11T14:51:00Z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or">
    <vt:lpwstr/>
  </property>
  <property fmtid="{D5CDD505-2E9C-101B-9397-08002B2CF9AE}" pid="3" name="Document Type">
    <vt:lpwstr/>
  </property>
  <property fmtid="{D5CDD505-2E9C-101B-9397-08002B2CF9AE}" pid="4" name="MediaServiceImageTags">
    <vt:lpwstr/>
  </property>
  <property fmtid="{D5CDD505-2E9C-101B-9397-08002B2CF9AE}" pid="5" name="MSIP_Label_ce0d2245-b6e8-41da-a1e0-cc18ec650ca2_Enabled">
    <vt:lpwstr>true</vt:lpwstr>
  </property>
  <property fmtid="{D5CDD505-2E9C-101B-9397-08002B2CF9AE}" pid="6" name="MSIP_Label_ce0d2245-b6e8-41da-a1e0-cc18ec650ca2_SetDate">
    <vt:lpwstr>2022-06-22T10:13:08Z</vt:lpwstr>
  </property>
  <property fmtid="{D5CDD505-2E9C-101B-9397-08002B2CF9AE}" pid="7" name="MSIP_Label_ce0d2245-b6e8-41da-a1e0-cc18ec650ca2_Method">
    <vt:lpwstr>Standard</vt:lpwstr>
  </property>
  <property fmtid="{D5CDD505-2E9C-101B-9397-08002B2CF9AE}" pid="8" name="MSIP_Label_ce0d2245-b6e8-41da-a1e0-cc18ec650ca2_Name">
    <vt:lpwstr>General</vt:lpwstr>
  </property>
  <property fmtid="{D5CDD505-2E9C-101B-9397-08002B2CF9AE}" pid="9" name="MSIP_Label_ce0d2245-b6e8-41da-a1e0-cc18ec650ca2_SiteId">
    <vt:lpwstr>77a5f620-9d77-47db-a0cd-64c70948d532</vt:lpwstr>
  </property>
  <property fmtid="{D5CDD505-2E9C-101B-9397-08002B2CF9AE}" pid="10" name="MSIP_Label_ce0d2245-b6e8-41da-a1e0-cc18ec650ca2_ActionId">
    <vt:lpwstr>726564ec-cf1d-454b-b5bb-f0827580bc63</vt:lpwstr>
  </property>
  <property fmtid="{D5CDD505-2E9C-101B-9397-08002B2CF9AE}" pid="11" name="MSIP_Label_ce0d2245-b6e8-41da-a1e0-cc18ec650ca2_ContentBits">
    <vt:lpwstr>0</vt:lpwstr>
  </property>
  <property fmtid="{D5CDD505-2E9C-101B-9397-08002B2CF9AE}" pid="12" name="GrammarlyDocumentId">
    <vt:lpwstr>afa7e26f9598704ed87340e40e6e5e601479cc72a3eba233c685032060d05f28</vt:lpwstr>
  </property>
  <property fmtid="{D5CDD505-2E9C-101B-9397-08002B2CF9AE}" pid="13" name="ContentTypeId">
    <vt:lpwstr>0x0101007226C8C886486547A8F05D1F81F54AA8</vt:lpwstr>
  </property>
  <property fmtid="{D5CDD505-2E9C-101B-9397-08002B2CF9AE}" pid="14" name="Document_x0020_Type">
    <vt:lpwstr/>
  </property>
</Properties>
</file>