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B8C555" w14:textId="77777777" w:rsidR="00493D7B" w:rsidRPr="00493D7B" w:rsidRDefault="00493D7B" w:rsidP="7A47F7B8">
      <w:pPr>
        <w:spacing w:line="259" w:lineRule="auto"/>
        <w:rPr>
          <w:rFonts w:asciiTheme="minorHAnsi" w:eastAsia="Segoe UI" w:hAnsiTheme="minorHAnsi" w:cstheme="minorBidi"/>
          <w:i/>
          <w:iCs/>
          <w:sz w:val="22"/>
          <w:szCs w:val="22"/>
          <w:lang w:val="it-IT"/>
        </w:rPr>
      </w:pPr>
    </w:p>
    <w:p w14:paraId="001E2617" w14:textId="38A75474" w:rsidR="000C3997" w:rsidRDefault="00BF20F6" w:rsidP="2ACE8ED6">
      <w:pPr>
        <w:spacing w:line="259" w:lineRule="auto"/>
        <w:jc w:val="center"/>
        <w:rPr>
          <w:rFonts w:asciiTheme="minorHAnsi" w:eastAsia="Segoe UI" w:hAnsiTheme="minorHAnsi" w:cstheme="minorBidi"/>
          <w:b/>
          <w:bCs/>
          <w:i/>
          <w:iCs/>
          <w:sz w:val="32"/>
          <w:szCs w:val="32"/>
          <w:lang w:val="it-IT"/>
        </w:rPr>
      </w:pPr>
      <w:r w:rsidRPr="2ACE8ED6">
        <w:rPr>
          <w:rFonts w:asciiTheme="minorHAnsi" w:eastAsia="Segoe UI" w:hAnsiTheme="minorHAnsi" w:cstheme="minorBidi"/>
          <w:b/>
          <w:bCs/>
          <w:i/>
          <w:iCs/>
          <w:sz w:val="32"/>
          <w:szCs w:val="32"/>
          <w:lang w:val="it-IT"/>
        </w:rPr>
        <w:t xml:space="preserve">Pril </w:t>
      </w:r>
      <w:r w:rsidR="00801CBA" w:rsidRPr="2ACE8ED6">
        <w:rPr>
          <w:rFonts w:asciiTheme="minorHAnsi" w:eastAsia="Segoe UI" w:hAnsiTheme="minorHAnsi" w:cstheme="minorBidi"/>
          <w:b/>
          <w:bCs/>
          <w:i/>
          <w:iCs/>
          <w:sz w:val="32"/>
          <w:szCs w:val="32"/>
          <w:lang w:val="it-IT"/>
        </w:rPr>
        <w:t>celebra l'importanza della manutenzione della lavastoviglie</w:t>
      </w:r>
      <w:r w:rsidR="0041408A" w:rsidRPr="2ACE8ED6">
        <w:rPr>
          <w:rFonts w:asciiTheme="minorHAnsi" w:eastAsia="Segoe UI" w:hAnsiTheme="minorHAnsi" w:cstheme="minorBidi"/>
          <w:b/>
          <w:bCs/>
          <w:i/>
          <w:iCs/>
          <w:sz w:val="32"/>
          <w:szCs w:val="32"/>
          <w:lang w:val="it-IT"/>
        </w:rPr>
        <w:t xml:space="preserve">: rinnovata la collaborazione con Benedetta Parodi </w:t>
      </w:r>
      <w:r w:rsidR="2DCEDBBE" w:rsidRPr="2ACE8ED6">
        <w:rPr>
          <w:rFonts w:asciiTheme="minorHAnsi" w:eastAsia="Segoe UI" w:hAnsiTheme="minorHAnsi" w:cstheme="minorBidi"/>
          <w:b/>
          <w:bCs/>
          <w:i/>
          <w:iCs/>
          <w:sz w:val="32"/>
          <w:szCs w:val="32"/>
          <w:lang w:val="it-IT"/>
        </w:rPr>
        <w:t>con</w:t>
      </w:r>
      <w:r w:rsidR="0041408A" w:rsidRPr="2ACE8ED6">
        <w:rPr>
          <w:rFonts w:asciiTheme="minorHAnsi" w:eastAsia="Segoe UI" w:hAnsiTheme="minorHAnsi" w:cstheme="minorBidi"/>
          <w:b/>
          <w:bCs/>
          <w:i/>
          <w:iCs/>
          <w:sz w:val="32"/>
          <w:szCs w:val="32"/>
          <w:lang w:val="it-IT"/>
        </w:rPr>
        <w:t xml:space="preserve"> la campagna integrata Pril Additivi</w:t>
      </w:r>
    </w:p>
    <w:p w14:paraId="354F4CE9" w14:textId="77777777" w:rsidR="00BF20F6" w:rsidRPr="00BF20F6" w:rsidRDefault="00BF20F6" w:rsidP="00BF20F6">
      <w:pPr>
        <w:spacing w:line="259" w:lineRule="auto"/>
        <w:rPr>
          <w:rFonts w:asciiTheme="minorHAnsi" w:eastAsia="Segoe UI" w:hAnsiTheme="minorHAnsi" w:cstheme="minorBidi"/>
          <w:sz w:val="22"/>
          <w:szCs w:val="22"/>
          <w:lang w:val="it-IT"/>
        </w:rPr>
      </w:pPr>
    </w:p>
    <w:p w14:paraId="2304F780" w14:textId="23A85A19" w:rsidR="00A90090" w:rsidRDefault="00DA6638" w:rsidP="2ACE8ED6">
      <w:pPr>
        <w:spacing w:line="259" w:lineRule="auto"/>
        <w:jc w:val="center"/>
        <w:rPr>
          <w:rFonts w:asciiTheme="minorHAnsi" w:eastAsia="system-ui" w:hAnsiTheme="minorHAnsi" w:cstheme="minorBidi"/>
          <w:i/>
          <w:iCs/>
          <w:color w:val="2E2F30"/>
          <w:sz w:val="21"/>
          <w:szCs w:val="21"/>
          <w:lang w:val="it-IT"/>
        </w:rPr>
      </w:pPr>
      <w:r w:rsidRPr="2ACE8ED6">
        <w:rPr>
          <w:rFonts w:asciiTheme="minorHAnsi" w:eastAsia="system-ui" w:hAnsiTheme="minorHAnsi" w:cstheme="minorBidi"/>
          <w:i/>
          <w:iCs/>
          <w:color w:val="2E2F30"/>
          <w:sz w:val="21"/>
          <w:szCs w:val="21"/>
          <w:lang w:val="it-IT"/>
        </w:rPr>
        <w:t>La campagna di comunicazione TV, Digital e Social</w:t>
      </w:r>
      <w:r w:rsidR="001768F8" w:rsidRPr="2ACE8ED6">
        <w:rPr>
          <w:rFonts w:asciiTheme="minorHAnsi" w:eastAsia="system-ui" w:hAnsiTheme="minorHAnsi" w:cstheme="minorBidi"/>
          <w:i/>
          <w:iCs/>
          <w:color w:val="2E2F30"/>
          <w:sz w:val="21"/>
          <w:szCs w:val="21"/>
          <w:lang w:val="it-IT"/>
        </w:rPr>
        <w:t xml:space="preserve"> con Benedetta Parodi, madrina storica del marchio, consolida</w:t>
      </w:r>
      <w:r w:rsidRPr="2ACE8ED6">
        <w:rPr>
          <w:rFonts w:asciiTheme="minorHAnsi" w:eastAsia="system-ui" w:hAnsiTheme="minorHAnsi" w:cstheme="minorBidi"/>
          <w:i/>
          <w:iCs/>
          <w:color w:val="2E2F30"/>
          <w:sz w:val="21"/>
          <w:szCs w:val="21"/>
          <w:lang w:val="it-IT"/>
        </w:rPr>
        <w:t xml:space="preserve"> </w:t>
      </w:r>
      <w:r w:rsidR="001768F8" w:rsidRPr="2ACE8ED6">
        <w:rPr>
          <w:rFonts w:asciiTheme="minorHAnsi" w:eastAsia="system-ui" w:hAnsiTheme="minorHAnsi" w:cstheme="minorBidi"/>
          <w:i/>
          <w:iCs/>
          <w:color w:val="2E2F30"/>
          <w:sz w:val="21"/>
          <w:szCs w:val="21"/>
          <w:lang w:val="it-IT"/>
        </w:rPr>
        <w:t>Pril</w:t>
      </w:r>
      <w:r w:rsidRPr="2ACE8ED6">
        <w:rPr>
          <w:rFonts w:asciiTheme="minorHAnsi" w:eastAsia="system-ui" w:hAnsiTheme="minorHAnsi" w:cstheme="minorBidi"/>
          <w:i/>
          <w:iCs/>
          <w:color w:val="2E2F30"/>
          <w:sz w:val="21"/>
          <w:szCs w:val="21"/>
          <w:lang w:val="it-IT"/>
        </w:rPr>
        <w:t xml:space="preserve"> come l’unico brand nel mercato a presidiare i tre segmenti strategici: </w:t>
      </w:r>
    </w:p>
    <w:p w14:paraId="40158EF6" w14:textId="0C33D732" w:rsidR="00A90090" w:rsidRDefault="00DA6638" w:rsidP="2ACE8ED6">
      <w:pPr>
        <w:spacing w:line="259" w:lineRule="auto"/>
        <w:jc w:val="center"/>
        <w:rPr>
          <w:rFonts w:asciiTheme="minorHAnsi" w:eastAsia="system-ui" w:hAnsiTheme="minorHAnsi" w:cstheme="minorBidi"/>
          <w:i/>
          <w:iCs/>
          <w:color w:val="2E2F30"/>
          <w:sz w:val="21"/>
          <w:szCs w:val="21"/>
          <w:lang w:val="it-IT"/>
        </w:rPr>
      </w:pPr>
      <w:r w:rsidRPr="2ACE8ED6">
        <w:rPr>
          <w:rFonts w:asciiTheme="minorHAnsi" w:eastAsia="system-ui" w:hAnsiTheme="minorHAnsi" w:cstheme="minorBidi"/>
          <w:i/>
          <w:iCs/>
          <w:color w:val="2E2F30"/>
          <w:sz w:val="21"/>
          <w:szCs w:val="21"/>
          <w:lang w:val="it-IT"/>
        </w:rPr>
        <w:t>Gel, Predosati e Additivi</w:t>
      </w:r>
      <w:r w:rsidR="007D6C98" w:rsidRPr="2ACE8ED6">
        <w:rPr>
          <w:rFonts w:asciiTheme="minorHAnsi" w:eastAsia="system-ui" w:hAnsiTheme="minorHAnsi" w:cstheme="minorBidi"/>
          <w:i/>
          <w:iCs/>
          <w:color w:val="2E2F30"/>
          <w:sz w:val="21"/>
          <w:szCs w:val="21"/>
          <w:lang w:val="it-IT"/>
        </w:rPr>
        <w:t>.</w:t>
      </w:r>
    </w:p>
    <w:p w14:paraId="408CB546" w14:textId="77777777" w:rsidR="009F6B1C" w:rsidRPr="009F6B1C" w:rsidRDefault="009F6B1C" w:rsidP="524956CB">
      <w:pPr>
        <w:spacing w:line="259" w:lineRule="auto"/>
        <w:jc w:val="both"/>
        <w:rPr>
          <w:rFonts w:asciiTheme="minorHAnsi" w:eastAsia="system-ui" w:hAnsiTheme="minorHAnsi" w:cstheme="minorBidi"/>
          <w:color w:val="2E2F30"/>
          <w:sz w:val="22"/>
          <w:szCs w:val="22"/>
          <w:lang w:val="it-IT"/>
        </w:rPr>
      </w:pPr>
    </w:p>
    <w:p w14:paraId="706EBA74" w14:textId="64A72683" w:rsidR="001A3CA7" w:rsidRDefault="67FCC89F" w:rsidP="7A47F7B8">
      <w:pPr>
        <w:spacing w:line="259" w:lineRule="auto"/>
        <w:jc w:val="both"/>
        <w:rPr>
          <w:rFonts w:asciiTheme="minorHAnsi" w:eastAsia="system-ui" w:hAnsiTheme="minorHAnsi" w:cstheme="minorBidi"/>
          <w:color w:val="2E2F30"/>
          <w:sz w:val="22"/>
          <w:szCs w:val="22"/>
          <w:lang w:val="it-IT"/>
        </w:rPr>
      </w:pPr>
      <w:r w:rsidRPr="7A47F7B8">
        <w:rPr>
          <w:rFonts w:asciiTheme="minorHAnsi" w:eastAsia="Segoe UI" w:hAnsiTheme="minorHAnsi" w:cstheme="minorBidi"/>
          <w:b/>
          <w:bCs/>
          <w:sz w:val="22"/>
          <w:szCs w:val="22"/>
          <w:lang w:val="it-IT"/>
        </w:rPr>
        <w:t>Milano,</w:t>
      </w:r>
      <w:r w:rsidR="69B46D1E" w:rsidRPr="7A47F7B8">
        <w:rPr>
          <w:rFonts w:asciiTheme="minorHAnsi" w:eastAsia="Segoe UI" w:hAnsiTheme="minorHAnsi" w:cstheme="minorBidi"/>
          <w:b/>
          <w:bCs/>
          <w:sz w:val="22"/>
          <w:szCs w:val="22"/>
          <w:lang w:val="it-IT"/>
        </w:rPr>
        <w:t xml:space="preserve"> </w:t>
      </w:r>
      <w:r w:rsidR="001A3CA7" w:rsidRPr="009B6BDE">
        <w:rPr>
          <w:rFonts w:asciiTheme="minorHAnsi" w:eastAsia="Segoe UI" w:hAnsiTheme="minorHAnsi" w:cstheme="minorBidi"/>
          <w:b/>
          <w:bCs/>
          <w:sz w:val="22"/>
          <w:szCs w:val="22"/>
          <w:lang w:val="it-IT"/>
        </w:rPr>
        <w:t>ottobre</w:t>
      </w:r>
      <w:r w:rsidR="650E96C5" w:rsidRPr="7A47F7B8">
        <w:rPr>
          <w:rFonts w:asciiTheme="minorHAnsi" w:eastAsia="Segoe UI" w:hAnsiTheme="minorHAnsi" w:cstheme="minorBidi"/>
          <w:b/>
          <w:bCs/>
          <w:sz w:val="22"/>
          <w:szCs w:val="22"/>
          <w:lang w:val="it-IT"/>
        </w:rPr>
        <w:t xml:space="preserve"> </w:t>
      </w:r>
      <w:r w:rsidR="1652B024" w:rsidRPr="7A47F7B8">
        <w:rPr>
          <w:rFonts w:asciiTheme="minorHAnsi" w:eastAsia="Segoe UI" w:hAnsiTheme="minorHAnsi" w:cstheme="minorBidi"/>
          <w:b/>
          <w:bCs/>
          <w:sz w:val="22"/>
          <w:szCs w:val="22"/>
          <w:lang w:val="it-IT"/>
        </w:rPr>
        <w:t>2</w:t>
      </w:r>
      <w:r w:rsidR="1F307A70" w:rsidRPr="7A47F7B8">
        <w:rPr>
          <w:rFonts w:asciiTheme="minorHAnsi" w:eastAsia="Segoe UI" w:hAnsiTheme="minorHAnsi" w:cstheme="minorBidi"/>
          <w:b/>
          <w:bCs/>
          <w:sz w:val="22"/>
          <w:szCs w:val="22"/>
          <w:lang w:val="it-IT"/>
        </w:rPr>
        <w:t>02</w:t>
      </w:r>
      <w:r w:rsidR="3018D7D9" w:rsidRPr="7A47F7B8">
        <w:rPr>
          <w:rFonts w:asciiTheme="minorHAnsi" w:eastAsia="Segoe UI" w:hAnsiTheme="minorHAnsi" w:cstheme="minorBidi"/>
          <w:b/>
          <w:bCs/>
          <w:sz w:val="22"/>
          <w:szCs w:val="22"/>
          <w:lang w:val="it-IT"/>
        </w:rPr>
        <w:t>5</w:t>
      </w:r>
      <w:r w:rsidRPr="7A47F7B8">
        <w:rPr>
          <w:rFonts w:asciiTheme="minorHAnsi" w:eastAsia="Segoe UI" w:hAnsiTheme="minorHAnsi" w:cstheme="minorBidi"/>
          <w:b/>
          <w:bCs/>
          <w:sz w:val="22"/>
          <w:szCs w:val="22"/>
          <w:lang w:val="it-IT"/>
        </w:rPr>
        <w:t xml:space="preserve"> </w:t>
      </w:r>
      <w:r w:rsidR="6F7EDF80" w:rsidRPr="7A47F7B8">
        <w:rPr>
          <w:rFonts w:asciiTheme="minorHAnsi" w:eastAsia="Segoe UI" w:hAnsiTheme="minorHAnsi" w:cstheme="minorBidi"/>
          <w:sz w:val="22"/>
          <w:szCs w:val="22"/>
          <w:lang w:val="it-IT"/>
        </w:rPr>
        <w:t>–</w:t>
      </w:r>
      <w:r w:rsidR="1158B358" w:rsidRPr="7A47F7B8">
        <w:rPr>
          <w:rFonts w:asciiTheme="minorHAnsi" w:eastAsia="Segoe UI" w:hAnsiTheme="minorHAnsi" w:cstheme="minorBidi"/>
          <w:sz w:val="22"/>
          <w:szCs w:val="22"/>
          <w:lang w:val="it-IT"/>
        </w:rPr>
        <w:t xml:space="preserve"> </w:t>
      </w:r>
      <w:proofErr w:type="spellStart"/>
      <w:r w:rsidR="00C53A93" w:rsidRPr="7A47F7B8">
        <w:rPr>
          <w:rFonts w:asciiTheme="minorHAnsi" w:eastAsia="system-ui" w:hAnsiTheme="minorHAnsi" w:cstheme="minorBidi"/>
          <w:color w:val="2E2F30"/>
          <w:sz w:val="22"/>
          <w:szCs w:val="22"/>
          <w:lang w:val="it-IT"/>
        </w:rPr>
        <w:t>Pril</w:t>
      </w:r>
      <w:proofErr w:type="spellEnd"/>
      <w:r w:rsidR="00C53A93" w:rsidRPr="7A47F7B8">
        <w:rPr>
          <w:rFonts w:asciiTheme="minorHAnsi" w:eastAsia="system-ui" w:hAnsiTheme="minorHAnsi" w:cstheme="minorBidi"/>
          <w:color w:val="2E2F30"/>
          <w:sz w:val="22"/>
          <w:szCs w:val="22"/>
          <w:lang w:val="it-IT"/>
        </w:rPr>
        <w:t xml:space="preserve">, marchio storico di Henkel Consumer Brands e punto di riferimento nel panorama italiano per la cura della lavastoviglie, presenta la </w:t>
      </w:r>
      <w:r w:rsidR="00C53A93" w:rsidRPr="7A47F7B8">
        <w:rPr>
          <w:rFonts w:asciiTheme="minorHAnsi" w:eastAsia="system-ui" w:hAnsiTheme="minorHAnsi" w:cstheme="minorBidi"/>
          <w:b/>
          <w:bCs/>
          <w:color w:val="2E2F30"/>
          <w:sz w:val="22"/>
          <w:szCs w:val="22"/>
          <w:lang w:val="it-IT"/>
        </w:rPr>
        <w:t>campagna di comunicazione integrata</w:t>
      </w:r>
      <w:r w:rsidR="00C53A93" w:rsidRPr="7A47F7B8">
        <w:rPr>
          <w:rFonts w:asciiTheme="minorHAnsi" w:eastAsia="system-ui" w:hAnsiTheme="minorHAnsi" w:cstheme="minorBidi"/>
          <w:color w:val="2E2F30"/>
          <w:sz w:val="22"/>
          <w:szCs w:val="22"/>
          <w:lang w:val="it-IT"/>
        </w:rPr>
        <w:t xml:space="preserve"> per la gamma </w:t>
      </w:r>
      <w:r w:rsidR="00C53A93" w:rsidRPr="7A47F7B8">
        <w:rPr>
          <w:rFonts w:asciiTheme="minorHAnsi" w:eastAsia="system-ui" w:hAnsiTheme="minorHAnsi" w:cstheme="minorBidi"/>
          <w:b/>
          <w:bCs/>
          <w:color w:val="2E2F30"/>
          <w:sz w:val="22"/>
          <w:szCs w:val="22"/>
          <w:lang w:val="it-IT"/>
        </w:rPr>
        <w:t>Pril Additivi</w:t>
      </w:r>
      <w:r w:rsidR="00C53A93" w:rsidRPr="7A47F7B8">
        <w:rPr>
          <w:rFonts w:asciiTheme="minorHAnsi" w:eastAsia="system-ui" w:hAnsiTheme="minorHAnsi" w:cstheme="minorBidi"/>
          <w:color w:val="2E2F30"/>
          <w:sz w:val="22"/>
          <w:szCs w:val="22"/>
          <w:lang w:val="it-IT"/>
        </w:rPr>
        <w:t xml:space="preserve"> che consolida la posizione unica del marchio nel mercato. Con questa attività, Pril diventa l'unico player della categoria a presidiare in comunicazione tutti e tre i segmenti strategici: </w:t>
      </w:r>
      <w:r w:rsidR="00C53A93" w:rsidRPr="008772E1">
        <w:rPr>
          <w:rFonts w:asciiTheme="minorHAnsi" w:eastAsia="system-ui" w:hAnsiTheme="minorHAnsi" w:cstheme="minorBidi"/>
          <w:color w:val="2E2F30"/>
          <w:sz w:val="22"/>
          <w:szCs w:val="22"/>
          <w:lang w:val="it-IT"/>
        </w:rPr>
        <w:t xml:space="preserve">Gel, </w:t>
      </w:r>
      <w:r w:rsidR="008772E1" w:rsidRPr="008772E1">
        <w:rPr>
          <w:rFonts w:asciiTheme="minorHAnsi" w:eastAsia="system-ui" w:hAnsiTheme="minorHAnsi" w:cstheme="minorBidi"/>
          <w:color w:val="2E2F30"/>
          <w:sz w:val="22"/>
          <w:szCs w:val="22"/>
          <w:lang w:val="it-IT"/>
        </w:rPr>
        <w:t>Caps</w:t>
      </w:r>
      <w:r w:rsidR="00FA4162" w:rsidRPr="008772E1">
        <w:rPr>
          <w:rFonts w:asciiTheme="minorHAnsi" w:eastAsia="system-ui" w:hAnsiTheme="minorHAnsi" w:cstheme="minorBidi"/>
          <w:color w:val="2E2F30"/>
          <w:sz w:val="22"/>
          <w:szCs w:val="22"/>
          <w:lang w:val="it-IT"/>
        </w:rPr>
        <w:t xml:space="preserve"> </w:t>
      </w:r>
      <w:r w:rsidR="00C53A93" w:rsidRPr="008772E1">
        <w:rPr>
          <w:rFonts w:asciiTheme="minorHAnsi" w:eastAsia="system-ui" w:hAnsiTheme="minorHAnsi" w:cstheme="minorBidi"/>
          <w:color w:val="2E2F30"/>
          <w:sz w:val="22"/>
          <w:szCs w:val="22"/>
          <w:lang w:val="it-IT"/>
        </w:rPr>
        <w:t xml:space="preserve">e Additivi, rafforzando così </w:t>
      </w:r>
      <w:r w:rsidR="00C00B1D">
        <w:rPr>
          <w:rFonts w:asciiTheme="minorHAnsi" w:eastAsia="system-ui" w:hAnsiTheme="minorHAnsi" w:cstheme="minorBidi"/>
          <w:color w:val="2E2F30"/>
          <w:sz w:val="22"/>
          <w:szCs w:val="22"/>
          <w:lang w:val="it-IT"/>
        </w:rPr>
        <w:t>il</w:t>
      </w:r>
      <w:r w:rsidR="00C53A93" w:rsidRPr="008772E1">
        <w:rPr>
          <w:rFonts w:asciiTheme="minorHAnsi" w:eastAsia="system-ui" w:hAnsiTheme="minorHAnsi" w:cstheme="minorBidi"/>
          <w:color w:val="2E2F30"/>
          <w:sz w:val="22"/>
          <w:szCs w:val="22"/>
          <w:lang w:val="it-IT"/>
        </w:rPr>
        <w:t xml:space="preserve"> propri</w:t>
      </w:r>
      <w:r w:rsidR="00C00B1D">
        <w:rPr>
          <w:rFonts w:asciiTheme="minorHAnsi" w:eastAsia="system-ui" w:hAnsiTheme="minorHAnsi" w:cstheme="minorBidi"/>
          <w:color w:val="2E2F30"/>
          <w:sz w:val="22"/>
          <w:szCs w:val="22"/>
          <w:lang w:val="it-IT"/>
        </w:rPr>
        <w:t>o posizionamento</w:t>
      </w:r>
      <w:r w:rsidR="00C53A93" w:rsidRPr="008772E1">
        <w:rPr>
          <w:rFonts w:asciiTheme="minorHAnsi" w:eastAsia="system-ui" w:hAnsiTheme="minorHAnsi" w:cstheme="minorBidi"/>
          <w:color w:val="2E2F30"/>
          <w:sz w:val="22"/>
          <w:szCs w:val="22"/>
          <w:lang w:val="it-IT"/>
        </w:rPr>
        <w:t xml:space="preserve"> e completando l'offerta per ogni esigenza di lavaggio</w:t>
      </w:r>
      <w:r w:rsidR="001A3CA7" w:rsidRPr="7A47F7B8">
        <w:rPr>
          <w:rFonts w:asciiTheme="minorHAnsi" w:eastAsia="system-ui" w:hAnsiTheme="minorHAnsi" w:cstheme="minorBidi"/>
          <w:color w:val="2E2F30"/>
          <w:sz w:val="22"/>
          <w:szCs w:val="22"/>
          <w:lang w:val="it-IT"/>
        </w:rPr>
        <w:t>.</w:t>
      </w:r>
    </w:p>
    <w:p w14:paraId="431FCF3B" w14:textId="77777777" w:rsidR="001A3CA7" w:rsidRDefault="001A3CA7" w:rsidP="7A47F7B8">
      <w:pPr>
        <w:spacing w:line="259" w:lineRule="auto"/>
        <w:jc w:val="both"/>
        <w:rPr>
          <w:rFonts w:asciiTheme="minorHAnsi" w:eastAsia="system-ui" w:hAnsiTheme="minorHAnsi" w:cstheme="minorBidi"/>
          <w:color w:val="2E2F30"/>
          <w:sz w:val="22"/>
          <w:szCs w:val="22"/>
          <w:lang w:val="it-IT"/>
        </w:rPr>
      </w:pPr>
    </w:p>
    <w:p w14:paraId="59AFC8AB" w14:textId="346FECB5" w:rsidR="00C53A93" w:rsidRDefault="001A3CA7" w:rsidP="7A47F7B8">
      <w:pPr>
        <w:spacing w:line="259" w:lineRule="auto"/>
        <w:jc w:val="both"/>
        <w:rPr>
          <w:rFonts w:asciiTheme="minorHAnsi" w:eastAsia="system-ui" w:hAnsiTheme="minorHAnsi" w:cstheme="minorBidi"/>
          <w:color w:val="2E2F30"/>
          <w:sz w:val="22"/>
          <w:szCs w:val="22"/>
          <w:lang w:val="it-IT"/>
        </w:rPr>
      </w:pPr>
      <w:r w:rsidRPr="7A47F7B8">
        <w:rPr>
          <w:rFonts w:asciiTheme="minorHAnsi" w:eastAsia="system-ui" w:hAnsiTheme="minorHAnsi" w:cstheme="minorBidi"/>
          <w:color w:val="2E2F30"/>
          <w:sz w:val="22"/>
          <w:szCs w:val="22"/>
          <w:lang w:val="it-IT"/>
        </w:rPr>
        <w:t xml:space="preserve">Protagonista della campagna è </w:t>
      </w:r>
      <w:r w:rsidRPr="7A47F7B8">
        <w:rPr>
          <w:rFonts w:asciiTheme="minorHAnsi" w:eastAsia="system-ui" w:hAnsiTheme="minorHAnsi" w:cstheme="minorBidi"/>
          <w:b/>
          <w:bCs/>
          <w:color w:val="2E2F30"/>
          <w:sz w:val="22"/>
          <w:szCs w:val="22"/>
          <w:lang w:val="it-IT"/>
        </w:rPr>
        <w:t>Pril 5in1 Cura Lavastoviglie Intensive</w:t>
      </w:r>
      <w:r w:rsidRPr="7A47F7B8">
        <w:rPr>
          <w:rFonts w:asciiTheme="minorHAnsi" w:eastAsia="system-ui" w:hAnsiTheme="minorHAnsi" w:cstheme="minorBidi"/>
          <w:color w:val="2E2F30"/>
          <w:sz w:val="22"/>
          <w:szCs w:val="22"/>
          <w:lang w:val="it-IT"/>
        </w:rPr>
        <w:t xml:space="preserve">, una soluzione innovativa che offre particolare efficacia nella rimozione di grasso e calcare, contribuendo a prolungare la vita della lavastoviglie. Il prodotto si distingue per la sua </w:t>
      </w:r>
      <w:r w:rsidRPr="7A47F7B8">
        <w:rPr>
          <w:rFonts w:asciiTheme="minorHAnsi" w:eastAsia="system-ui" w:hAnsiTheme="minorHAnsi" w:cstheme="minorBidi"/>
          <w:b/>
          <w:bCs/>
          <w:color w:val="2E2F30"/>
          <w:sz w:val="22"/>
          <w:szCs w:val="22"/>
          <w:lang w:val="it-IT"/>
        </w:rPr>
        <w:t>formula multifunzionale</w:t>
      </w:r>
      <w:r w:rsidRPr="7A47F7B8">
        <w:rPr>
          <w:rFonts w:asciiTheme="minorHAnsi" w:eastAsia="system-ui" w:hAnsiTheme="minorHAnsi" w:cstheme="minorBidi"/>
          <w:color w:val="2E2F30"/>
          <w:sz w:val="22"/>
          <w:szCs w:val="22"/>
          <w:lang w:val="it-IT"/>
        </w:rPr>
        <w:t xml:space="preserve"> che garantisce ben </w:t>
      </w:r>
      <w:proofErr w:type="gramStart"/>
      <w:r w:rsidRPr="7A47F7B8">
        <w:rPr>
          <w:rFonts w:asciiTheme="minorHAnsi" w:eastAsia="system-ui" w:hAnsiTheme="minorHAnsi" w:cstheme="minorBidi"/>
          <w:color w:val="2E2F30"/>
          <w:sz w:val="22"/>
          <w:szCs w:val="22"/>
          <w:lang w:val="it-IT"/>
        </w:rPr>
        <w:t>5</w:t>
      </w:r>
      <w:proofErr w:type="gramEnd"/>
      <w:r w:rsidRPr="7A47F7B8">
        <w:rPr>
          <w:rFonts w:asciiTheme="minorHAnsi" w:eastAsia="system-ui" w:hAnsiTheme="minorHAnsi" w:cstheme="minorBidi"/>
          <w:color w:val="2E2F30"/>
          <w:sz w:val="22"/>
          <w:szCs w:val="22"/>
          <w:lang w:val="it-IT"/>
        </w:rPr>
        <w:t xml:space="preserve"> azioni con ogni lavaggio: extra pulizia della macchina, forte azione</w:t>
      </w:r>
      <w:r w:rsidR="00851127">
        <w:rPr>
          <w:rFonts w:asciiTheme="minorHAnsi" w:eastAsia="system-ui" w:hAnsiTheme="minorHAnsi" w:cstheme="minorBidi"/>
          <w:color w:val="2E2F30"/>
          <w:sz w:val="22"/>
          <w:szCs w:val="22"/>
          <w:lang w:val="it-IT"/>
        </w:rPr>
        <w:t xml:space="preserve"> anticalcare </w:t>
      </w:r>
      <w:r w:rsidRPr="7A47F7B8">
        <w:rPr>
          <w:rFonts w:asciiTheme="minorHAnsi" w:eastAsia="system-ui" w:hAnsiTheme="minorHAnsi" w:cstheme="minorBidi"/>
          <w:color w:val="2E2F30"/>
          <w:sz w:val="22"/>
          <w:szCs w:val="22"/>
          <w:lang w:val="it-IT"/>
        </w:rPr>
        <w:t>potere sgrassante, freschezza igienica e protezione di vetro e stoviglie delicate.</w:t>
      </w:r>
    </w:p>
    <w:p w14:paraId="56E94D20" w14:textId="54754C89" w:rsidR="7A47F7B8" w:rsidRDefault="7A47F7B8" w:rsidP="7A47F7B8">
      <w:pPr>
        <w:spacing w:line="259" w:lineRule="auto"/>
        <w:jc w:val="both"/>
        <w:rPr>
          <w:rFonts w:asciiTheme="minorHAnsi" w:eastAsia="system-ui" w:hAnsiTheme="minorHAnsi" w:cstheme="minorBidi"/>
          <w:color w:val="2E2F30"/>
          <w:sz w:val="22"/>
          <w:szCs w:val="22"/>
          <w:lang w:val="it-IT"/>
        </w:rPr>
      </w:pPr>
    </w:p>
    <w:p w14:paraId="603E6D8B" w14:textId="77777777" w:rsidR="00183FA3" w:rsidRDefault="00611DF3" w:rsidP="008772E1">
      <w:pPr>
        <w:spacing w:line="259" w:lineRule="auto"/>
        <w:jc w:val="both"/>
        <w:rPr>
          <w:rFonts w:asciiTheme="minorHAnsi" w:eastAsia="system-ui" w:hAnsiTheme="minorHAnsi" w:cstheme="minorBidi"/>
          <w:color w:val="2E2F30"/>
          <w:sz w:val="22"/>
          <w:szCs w:val="22"/>
          <w:lang w:val="it-IT"/>
        </w:rPr>
      </w:pPr>
      <w:r w:rsidRPr="00183FA3">
        <w:rPr>
          <w:rFonts w:asciiTheme="minorHAnsi" w:eastAsia="system-ui" w:hAnsiTheme="minorHAnsi" w:cstheme="minorBidi"/>
          <w:b/>
          <w:bCs/>
          <w:color w:val="2E2F30"/>
          <w:sz w:val="22"/>
          <w:szCs w:val="22"/>
          <w:lang w:val="it-IT"/>
        </w:rPr>
        <w:t xml:space="preserve">Non solo performance, ma anche </w:t>
      </w:r>
      <w:r w:rsidR="00851127">
        <w:rPr>
          <w:rFonts w:asciiTheme="minorHAnsi" w:eastAsia="system-ui" w:hAnsiTheme="minorHAnsi" w:cstheme="minorBidi"/>
          <w:b/>
          <w:bCs/>
          <w:color w:val="2E2F30"/>
          <w:sz w:val="22"/>
          <w:szCs w:val="22"/>
          <w:lang w:val="it-IT"/>
        </w:rPr>
        <w:t>forte attenzione all’ambiente</w:t>
      </w:r>
      <w:r w:rsidRPr="00183FA3">
        <w:rPr>
          <w:rFonts w:asciiTheme="minorHAnsi" w:eastAsia="system-ui" w:hAnsiTheme="minorHAnsi" w:cstheme="minorBidi"/>
          <w:b/>
          <w:bCs/>
          <w:color w:val="2E2F30"/>
          <w:sz w:val="22"/>
          <w:szCs w:val="22"/>
          <w:lang w:val="it-IT"/>
        </w:rPr>
        <w:t>:</w:t>
      </w:r>
      <w:r w:rsidRPr="00183FA3">
        <w:rPr>
          <w:rFonts w:asciiTheme="minorHAnsi" w:eastAsia="system-ui" w:hAnsiTheme="minorHAnsi" w:cstheme="minorBidi"/>
          <w:color w:val="2E2F30"/>
          <w:sz w:val="22"/>
          <w:szCs w:val="22"/>
          <w:lang w:val="it-IT"/>
        </w:rPr>
        <w:t xml:space="preserve"> </w:t>
      </w:r>
      <w:proofErr w:type="spellStart"/>
      <w:r w:rsidRPr="00183FA3">
        <w:rPr>
          <w:rFonts w:asciiTheme="minorHAnsi" w:eastAsia="system-ui" w:hAnsiTheme="minorHAnsi" w:cstheme="minorBidi"/>
          <w:color w:val="2E2F30"/>
          <w:sz w:val="22"/>
          <w:szCs w:val="22"/>
          <w:lang w:val="it-IT"/>
        </w:rPr>
        <w:t>Pril</w:t>
      </w:r>
      <w:proofErr w:type="spellEnd"/>
      <w:r w:rsidRPr="00183FA3">
        <w:rPr>
          <w:rFonts w:asciiTheme="minorHAnsi" w:eastAsia="system-ui" w:hAnsiTheme="minorHAnsi" w:cstheme="minorBidi"/>
          <w:color w:val="2E2F30"/>
          <w:sz w:val="22"/>
          <w:szCs w:val="22"/>
          <w:lang w:val="it-IT"/>
        </w:rPr>
        <w:t xml:space="preserve"> Additivi si distingue per una formula biodegradabile al 98%, un packaging riciclabile e l’impiego esclusivo di elettricità da fonti rinnovabili nel processo produttivo. Un impegno concreto che riflette la strategia di Henkel verso la circolarità e la riduzione dell’impatto ambientale.</w:t>
      </w:r>
    </w:p>
    <w:p w14:paraId="734CE164" w14:textId="77777777" w:rsidR="00183FA3" w:rsidRDefault="00183FA3" w:rsidP="008772E1">
      <w:pPr>
        <w:spacing w:line="259" w:lineRule="auto"/>
        <w:jc w:val="both"/>
        <w:rPr>
          <w:rFonts w:asciiTheme="minorHAnsi" w:eastAsia="system-ui" w:hAnsiTheme="minorHAnsi" w:cstheme="minorBidi"/>
          <w:color w:val="2E2F30"/>
          <w:sz w:val="22"/>
          <w:szCs w:val="22"/>
          <w:lang w:val="it-IT"/>
        </w:rPr>
      </w:pPr>
    </w:p>
    <w:p w14:paraId="409A64DC" w14:textId="55FD5904" w:rsidR="001A3CA7" w:rsidRDefault="001A3CA7" w:rsidP="008772E1">
      <w:pPr>
        <w:spacing w:line="259" w:lineRule="auto"/>
        <w:jc w:val="both"/>
        <w:rPr>
          <w:rFonts w:asciiTheme="minorHAnsi" w:eastAsia="system-ui" w:hAnsiTheme="minorHAnsi" w:cstheme="minorBidi"/>
          <w:color w:val="2E2F30"/>
          <w:sz w:val="22"/>
          <w:szCs w:val="22"/>
          <w:lang w:val="it-IT"/>
        </w:rPr>
      </w:pPr>
      <w:r w:rsidRPr="7A47F7B8">
        <w:rPr>
          <w:rFonts w:asciiTheme="minorHAnsi" w:eastAsia="system-ui" w:hAnsiTheme="minorHAnsi" w:cstheme="minorBidi"/>
          <w:color w:val="2E2F30"/>
          <w:sz w:val="22"/>
          <w:szCs w:val="22"/>
          <w:lang w:val="it-IT"/>
        </w:rPr>
        <w:t xml:space="preserve">La campagna di comunicazione on air da giugno, </w:t>
      </w:r>
      <w:r w:rsidR="008772E1">
        <w:rPr>
          <w:rFonts w:asciiTheme="minorHAnsi" w:eastAsia="system-ui" w:hAnsiTheme="minorHAnsi" w:cstheme="minorBidi"/>
          <w:color w:val="2E2F30"/>
          <w:sz w:val="22"/>
          <w:szCs w:val="22"/>
          <w:lang w:val="it-IT"/>
        </w:rPr>
        <w:t xml:space="preserve">la cui creatività è stata affidata a </w:t>
      </w:r>
      <w:r w:rsidR="008772E1" w:rsidRPr="008772E1">
        <w:rPr>
          <w:rFonts w:asciiTheme="minorHAnsi" w:eastAsia="system-ui" w:hAnsiTheme="minorHAnsi" w:cstheme="minorBidi"/>
          <w:color w:val="2E2F30"/>
          <w:sz w:val="22"/>
          <w:szCs w:val="22"/>
          <w:lang w:val="it-IT"/>
        </w:rPr>
        <w:t>Heimat TBWA</w:t>
      </w:r>
      <w:r w:rsidR="008772E1">
        <w:rPr>
          <w:rFonts w:asciiTheme="minorHAnsi" w:eastAsia="system-ui" w:hAnsiTheme="minorHAnsi" w:cstheme="minorBidi"/>
          <w:color w:val="2E2F30"/>
          <w:sz w:val="22"/>
          <w:szCs w:val="22"/>
          <w:lang w:val="it-IT"/>
        </w:rPr>
        <w:t xml:space="preserve"> mentre </w:t>
      </w:r>
      <w:r w:rsidR="008772E1" w:rsidRPr="008772E1">
        <w:rPr>
          <w:rFonts w:asciiTheme="minorHAnsi" w:eastAsia="system-ui" w:hAnsiTheme="minorHAnsi" w:cstheme="minorBidi"/>
          <w:color w:val="2E2F30"/>
          <w:sz w:val="22"/>
          <w:szCs w:val="22"/>
          <w:lang w:val="it-IT"/>
        </w:rPr>
        <w:t xml:space="preserve">la pianificazione media </w:t>
      </w:r>
      <w:r w:rsidR="005B27B0">
        <w:rPr>
          <w:rFonts w:asciiTheme="minorHAnsi" w:eastAsia="system-ui" w:hAnsiTheme="minorHAnsi" w:cstheme="minorBidi"/>
          <w:color w:val="2E2F30"/>
          <w:sz w:val="22"/>
          <w:szCs w:val="22"/>
          <w:lang w:val="it-IT"/>
        </w:rPr>
        <w:t>a</w:t>
      </w:r>
      <w:r w:rsidR="008772E1" w:rsidRPr="008772E1">
        <w:rPr>
          <w:rFonts w:asciiTheme="minorHAnsi" w:eastAsia="system-ui" w:hAnsiTheme="minorHAnsi" w:cstheme="minorBidi"/>
          <w:color w:val="2E2F30"/>
          <w:sz w:val="22"/>
          <w:szCs w:val="22"/>
          <w:lang w:val="it-IT"/>
        </w:rPr>
        <w:t xml:space="preserve"> OMD</w:t>
      </w:r>
      <w:r w:rsidR="008772E1">
        <w:rPr>
          <w:rFonts w:asciiTheme="minorHAnsi" w:eastAsia="system-ui" w:hAnsiTheme="minorHAnsi" w:cstheme="minorBidi"/>
          <w:color w:val="2E2F30"/>
          <w:sz w:val="22"/>
          <w:szCs w:val="22"/>
          <w:lang w:val="it-IT"/>
        </w:rPr>
        <w:t xml:space="preserve">, </w:t>
      </w:r>
      <w:r w:rsidRPr="7A47F7B8">
        <w:rPr>
          <w:rFonts w:asciiTheme="minorHAnsi" w:eastAsia="system-ui" w:hAnsiTheme="minorHAnsi" w:cstheme="minorBidi"/>
          <w:color w:val="2E2F30"/>
          <w:sz w:val="22"/>
          <w:szCs w:val="22"/>
          <w:lang w:val="it-IT"/>
        </w:rPr>
        <w:t>vede ancora una volta protagonista </w:t>
      </w:r>
      <w:r w:rsidRPr="7A47F7B8">
        <w:rPr>
          <w:rFonts w:asciiTheme="minorHAnsi" w:eastAsia="system-ui" w:hAnsiTheme="minorHAnsi" w:cstheme="minorBidi"/>
          <w:b/>
          <w:bCs/>
          <w:color w:val="2E2F30"/>
          <w:sz w:val="22"/>
          <w:szCs w:val="22"/>
          <w:lang w:val="it-IT"/>
        </w:rPr>
        <w:t>Benedetta Parodi</w:t>
      </w:r>
      <w:r w:rsidRPr="7A47F7B8">
        <w:rPr>
          <w:rFonts w:asciiTheme="minorHAnsi" w:eastAsia="system-ui" w:hAnsiTheme="minorHAnsi" w:cstheme="minorBidi"/>
          <w:color w:val="2E2F30"/>
          <w:sz w:val="22"/>
          <w:szCs w:val="22"/>
          <w:lang w:val="it-IT"/>
        </w:rPr>
        <w:t xml:space="preserve"> come testimonial del </w:t>
      </w:r>
      <w:proofErr w:type="gramStart"/>
      <w:r w:rsidRPr="7A47F7B8">
        <w:rPr>
          <w:rFonts w:asciiTheme="minorHAnsi" w:eastAsia="system-ui" w:hAnsiTheme="minorHAnsi" w:cstheme="minorBidi"/>
          <w:color w:val="2E2F30"/>
          <w:sz w:val="22"/>
          <w:szCs w:val="22"/>
          <w:lang w:val="it-IT"/>
        </w:rPr>
        <w:t>brand</w:t>
      </w:r>
      <w:proofErr w:type="gramEnd"/>
      <w:r w:rsidRPr="7A47F7B8">
        <w:rPr>
          <w:rFonts w:asciiTheme="minorHAnsi" w:eastAsia="system-ui" w:hAnsiTheme="minorHAnsi" w:cstheme="minorBidi"/>
          <w:color w:val="2E2F30"/>
          <w:sz w:val="22"/>
          <w:szCs w:val="22"/>
          <w:lang w:val="it-IT"/>
        </w:rPr>
        <w:t>, in perfetta continuità con la strategia consolidata di Pril. L</w:t>
      </w:r>
      <w:r w:rsidR="002513C2" w:rsidRPr="7A47F7B8">
        <w:rPr>
          <w:rFonts w:asciiTheme="minorHAnsi" w:eastAsia="system-ui" w:hAnsiTheme="minorHAnsi" w:cstheme="minorBidi"/>
          <w:color w:val="2E2F30"/>
          <w:sz w:val="22"/>
          <w:szCs w:val="22"/>
          <w:lang w:val="it-IT"/>
        </w:rPr>
        <w:t xml:space="preserve">’attività </w:t>
      </w:r>
      <w:r w:rsidRPr="7A47F7B8">
        <w:rPr>
          <w:rFonts w:asciiTheme="minorHAnsi" w:eastAsia="system-ui" w:hAnsiTheme="minorHAnsi" w:cstheme="minorBidi"/>
          <w:color w:val="2E2F30"/>
          <w:sz w:val="22"/>
          <w:szCs w:val="22"/>
          <w:lang w:val="it-IT"/>
        </w:rPr>
        <w:t>si articola su diversi touchpoint: in televisione con un codino dedicato da 5" affiancato al</w:t>
      </w:r>
      <w:r w:rsidR="008772E1">
        <w:rPr>
          <w:rFonts w:asciiTheme="minorHAnsi" w:eastAsia="system-ui" w:hAnsiTheme="minorHAnsi" w:cstheme="minorBidi"/>
          <w:color w:val="2E2F30"/>
          <w:sz w:val="22"/>
          <w:szCs w:val="22"/>
          <w:lang w:val="it-IT"/>
        </w:rPr>
        <w:t xml:space="preserve">lo </w:t>
      </w:r>
      <w:r w:rsidRPr="7A47F7B8">
        <w:rPr>
          <w:rFonts w:asciiTheme="minorHAnsi" w:eastAsia="system-ui" w:hAnsiTheme="minorHAnsi" w:cstheme="minorBidi"/>
          <w:color w:val="2E2F30"/>
          <w:sz w:val="22"/>
          <w:szCs w:val="22"/>
          <w:lang w:val="it-IT"/>
        </w:rPr>
        <w:t xml:space="preserve">spot </w:t>
      </w:r>
      <w:r w:rsidR="002513C2" w:rsidRPr="7A47F7B8">
        <w:rPr>
          <w:rFonts w:asciiTheme="minorHAnsi" w:eastAsia="system-ui" w:hAnsiTheme="minorHAnsi" w:cstheme="minorBidi"/>
          <w:color w:val="2E2F30"/>
          <w:sz w:val="22"/>
          <w:szCs w:val="22"/>
          <w:lang w:val="it-IT"/>
        </w:rPr>
        <w:t xml:space="preserve">per </w:t>
      </w:r>
      <w:r w:rsidRPr="7A47F7B8">
        <w:rPr>
          <w:rFonts w:asciiTheme="minorHAnsi" w:eastAsia="system-ui" w:hAnsiTheme="minorHAnsi" w:cstheme="minorBidi"/>
          <w:color w:val="2E2F30"/>
          <w:sz w:val="22"/>
          <w:szCs w:val="22"/>
          <w:lang w:val="it-IT"/>
        </w:rPr>
        <w:t xml:space="preserve">Pril Gel, e sui canali </w:t>
      </w:r>
      <w:proofErr w:type="spellStart"/>
      <w:r w:rsidRPr="7A47F7B8">
        <w:rPr>
          <w:rFonts w:asciiTheme="minorHAnsi" w:eastAsia="system-ui" w:hAnsiTheme="minorHAnsi" w:cstheme="minorBidi"/>
          <w:color w:val="2E2F30"/>
          <w:sz w:val="22"/>
          <w:szCs w:val="22"/>
          <w:lang w:val="it-IT"/>
        </w:rPr>
        <w:t>digital</w:t>
      </w:r>
      <w:proofErr w:type="spellEnd"/>
      <w:r w:rsidRPr="7A47F7B8">
        <w:rPr>
          <w:rFonts w:asciiTheme="minorHAnsi" w:eastAsia="system-ui" w:hAnsiTheme="minorHAnsi" w:cstheme="minorBidi"/>
          <w:color w:val="2E2F30"/>
          <w:sz w:val="22"/>
          <w:szCs w:val="22"/>
          <w:lang w:val="it-IT"/>
        </w:rPr>
        <w:t xml:space="preserve"> </w:t>
      </w:r>
      <w:r w:rsidR="00FB030D">
        <w:rPr>
          <w:rFonts w:asciiTheme="minorHAnsi" w:eastAsia="system-ui" w:hAnsiTheme="minorHAnsi" w:cstheme="minorBidi"/>
          <w:color w:val="2E2F30"/>
          <w:sz w:val="22"/>
          <w:szCs w:val="22"/>
          <w:lang w:val="it-IT"/>
        </w:rPr>
        <w:t xml:space="preserve">di </w:t>
      </w:r>
      <w:hyperlink r:id="rId11" w:history="1">
        <w:proofErr w:type="spellStart"/>
        <w:r w:rsidR="00FB030D" w:rsidRPr="00FB030D">
          <w:rPr>
            <w:rStyle w:val="Hyperlink"/>
            <w:rFonts w:asciiTheme="minorHAnsi" w:eastAsia="system-ui" w:hAnsiTheme="minorHAnsi" w:cstheme="minorBidi"/>
            <w:sz w:val="22"/>
            <w:szCs w:val="22"/>
            <w:lang w:val="it-IT"/>
          </w:rPr>
          <w:t>Pril</w:t>
        </w:r>
        <w:proofErr w:type="spellEnd"/>
      </w:hyperlink>
      <w:r w:rsidR="00FB030D">
        <w:rPr>
          <w:rFonts w:asciiTheme="minorHAnsi" w:eastAsia="system-ui" w:hAnsiTheme="minorHAnsi" w:cstheme="minorBidi"/>
          <w:color w:val="2E2F30"/>
          <w:sz w:val="22"/>
          <w:szCs w:val="22"/>
          <w:lang w:val="it-IT"/>
        </w:rPr>
        <w:t xml:space="preserve"> </w:t>
      </w:r>
      <w:r w:rsidRPr="7A47F7B8">
        <w:rPr>
          <w:rFonts w:asciiTheme="minorHAnsi" w:eastAsia="system-ui" w:hAnsiTheme="minorHAnsi" w:cstheme="minorBidi"/>
          <w:color w:val="2E2F30"/>
          <w:sz w:val="22"/>
          <w:szCs w:val="22"/>
          <w:lang w:val="it-IT"/>
        </w:rPr>
        <w:t>con un soggetto specifico da 15" pensato per massimizzare l'engagement online.</w:t>
      </w:r>
    </w:p>
    <w:p w14:paraId="42DB010D" w14:textId="77777777" w:rsidR="001A3CA7" w:rsidRDefault="001A3CA7" w:rsidP="7A47F7B8">
      <w:pPr>
        <w:spacing w:line="259" w:lineRule="auto"/>
        <w:jc w:val="both"/>
        <w:rPr>
          <w:rFonts w:asciiTheme="minorHAnsi" w:eastAsia="system-ui" w:hAnsiTheme="minorHAnsi" w:cstheme="minorBidi"/>
          <w:color w:val="2E2F30"/>
          <w:sz w:val="22"/>
          <w:szCs w:val="22"/>
          <w:lang w:val="it-IT"/>
        </w:rPr>
      </w:pPr>
    </w:p>
    <w:p w14:paraId="39CBB3B0" w14:textId="2A52B9BF" w:rsidR="00BD227D" w:rsidRDefault="001A3CA7" w:rsidP="00F31DCF">
      <w:pPr>
        <w:spacing w:line="259" w:lineRule="auto"/>
        <w:jc w:val="both"/>
        <w:rPr>
          <w:rFonts w:asciiTheme="minorHAnsi" w:eastAsia="system-ui" w:hAnsiTheme="minorHAnsi" w:cstheme="minorBidi"/>
          <w:color w:val="2E2F30"/>
          <w:sz w:val="22"/>
          <w:szCs w:val="22"/>
          <w:lang w:val="it-IT"/>
        </w:rPr>
      </w:pPr>
      <w:r w:rsidRPr="3CDDF70D">
        <w:rPr>
          <w:rFonts w:asciiTheme="minorHAnsi" w:eastAsia="system-ui" w:hAnsiTheme="minorHAnsi" w:cstheme="minorBidi"/>
          <w:color w:val="2E2F30"/>
          <w:sz w:val="22"/>
          <w:szCs w:val="22"/>
          <w:lang w:val="it-IT"/>
        </w:rPr>
        <w:t>"</w:t>
      </w:r>
      <w:r w:rsidRPr="3CDDF70D">
        <w:rPr>
          <w:rFonts w:asciiTheme="minorHAnsi" w:eastAsia="system-ui" w:hAnsiTheme="minorHAnsi" w:cstheme="minorBidi"/>
          <w:i/>
          <w:iCs/>
          <w:color w:val="2E2F30"/>
          <w:sz w:val="22"/>
          <w:szCs w:val="22"/>
          <w:lang w:val="it-IT"/>
        </w:rPr>
        <w:t>La partnership consolidata con Benedetta Parodi rappresenta un pilastro fondamentale della nostra strategia</w:t>
      </w:r>
      <w:r w:rsidR="5D2E93B2" w:rsidRPr="3CDDF70D">
        <w:rPr>
          <w:rFonts w:asciiTheme="minorHAnsi" w:eastAsia="system-ui" w:hAnsiTheme="minorHAnsi" w:cstheme="minorBidi"/>
          <w:color w:val="2E2F30"/>
          <w:sz w:val="22"/>
          <w:szCs w:val="22"/>
          <w:lang w:val="it-IT"/>
        </w:rPr>
        <w:t xml:space="preserve">" </w:t>
      </w:r>
      <w:r w:rsidRPr="3CDDF70D">
        <w:rPr>
          <w:rFonts w:asciiTheme="minorHAnsi" w:eastAsia="system-ui" w:hAnsiTheme="minorHAnsi" w:cstheme="minorBidi"/>
          <w:color w:val="2E2F30"/>
          <w:sz w:val="22"/>
          <w:szCs w:val="22"/>
          <w:lang w:val="it-IT"/>
        </w:rPr>
        <w:t xml:space="preserve">commenta </w:t>
      </w:r>
      <w:r w:rsidRPr="3CDDF70D">
        <w:rPr>
          <w:rFonts w:asciiTheme="minorHAnsi" w:eastAsia="system-ui" w:hAnsiTheme="minorHAnsi" w:cstheme="minorBidi"/>
          <w:b/>
          <w:bCs/>
          <w:color w:val="2E2F30"/>
          <w:sz w:val="22"/>
          <w:szCs w:val="22"/>
          <w:lang w:val="it-IT"/>
        </w:rPr>
        <w:t>Francesca D'Angelo-Valente, Marketing Media &amp; Digital Director di Henkel Consumer Brands</w:t>
      </w:r>
      <w:r w:rsidRPr="3CDDF70D">
        <w:rPr>
          <w:rFonts w:asciiTheme="minorHAnsi" w:eastAsia="system-ui" w:hAnsiTheme="minorHAnsi" w:cstheme="minorBidi"/>
          <w:color w:val="2E2F30"/>
          <w:sz w:val="22"/>
          <w:szCs w:val="22"/>
          <w:lang w:val="it-IT"/>
        </w:rPr>
        <w:t>. "</w:t>
      </w:r>
      <w:r w:rsidRPr="3CDDF70D">
        <w:rPr>
          <w:rFonts w:asciiTheme="minorHAnsi" w:eastAsia="system-ui" w:hAnsiTheme="minorHAnsi" w:cstheme="minorBidi"/>
          <w:i/>
          <w:iCs/>
          <w:color w:val="2E2F30"/>
          <w:sz w:val="22"/>
          <w:szCs w:val="22"/>
          <w:lang w:val="it-IT"/>
        </w:rPr>
        <w:t xml:space="preserve">Benedetta incarna perfettamente i valori di un </w:t>
      </w:r>
      <w:r w:rsidRPr="3CDDF70D">
        <w:rPr>
          <w:rFonts w:asciiTheme="minorHAnsi" w:eastAsia="system-ui" w:hAnsiTheme="minorHAnsi" w:cstheme="minorBidi"/>
          <w:b/>
          <w:bCs/>
          <w:i/>
          <w:iCs/>
          <w:color w:val="2E2F30"/>
          <w:sz w:val="22"/>
          <w:szCs w:val="22"/>
          <w:lang w:val="it-IT"/>
        </w:rPr>
        <w:t xml:space="preserve">marchio </w:t>
      </w:r>
      <w:r w:rsidRPr="3CDDF70D">
        <w:rPr>
          <w:rFonts w:asciiTheme="minorHAnsi" w:eastAsia="system-ui" w:hAnsiTheme="minorHAnsi" w:cstheme="minorBidi"/>
          <w:b/>
          <w:bCs/>
          <w:i/>
          <w:iCs/>
          <w:color w:val="2E2F30"/>
          <w:sz w:val="22"/>
          <w:szCs w:val="22"/>
          <w:lang w:val="it-IT"/>
        </w:rPr>
        <w:lastRenderedPageBreak/>
        <w:t>storico e iconico come Pril: competenza, affidabilità e vicinanza alle esigenze quotidiane delle famiglie italiane.</w:t>
      </w:r>
      <w:r w:rsidRPr="3CDDF70D">
        <w:rPr>
          <w:rFonts w:asciiTheme="minorHAnsi" w:eastAsia="system-ui" w:hAnsiTheme="minorHAnsi" w:cstheme="minorBidi"/>
          <w:i/>
          <w:iCs/>
          <w:color w:val="2E2F30"/>
          <w:sz w:val="22"/>
          <w:szCs w:val="22"/>
          <w:lang w:val="it-IT"/>
        </w:rPr>
        <w:t xml:space="preserve"> La scelta di </w:t>
      </w:r>
      <w:r w:rsidR="002513C2" w:rsidRPr="3CDDF70D">
        <w:rPr>
          <w:rFonts w:asciiTheme="minorHAnsi" w:eastAsia="system-ui" w:hAnsiTheme="minorHAnsi" w:cstheme="minorBidi"/>
          <w:i/>
          <w:iCs/>
          <w:color w:val="2E2F30"/>
          <w:sz w:val="22"/>
          <w:szCs w:val="22"/>
          <w:lang w:val="it-IT"/>
        </w:rPr>
        <w:t>rinnovare la nostra fiducia in una</w:t>
      </w:r>
      <w:r w:rsidRPr="3CDDF70D">
        <w:rPr>
          <w:rFonts w:asciiTheme="minorHAnsi" w:eastAsia="system-ui" w:hAnsiTheme="minorHAnsi" w:cstheme="minorBidi"/>
          <w:i/>
          <w:iCs/>
          <w:color w:val="2E2F30"/>
          <w:sz w:val="22"/>
          <w:szCs w:val="22"/>
          <w:lang w:val="it-IT"/>
        </w:rPr>
        <w:t xml:space="preserve"> testimonial così forte e autentic</w:t>
      </w:r>
      <w:r w:rsidR="002513C2" w:rsidRPr="3CDDF70D">
        <w:rPr>
          <w:rFonts w:asciiTheme="minorHAnsi" w:eastAsia="system-ui" w:hAnsiTheme="minorHAnsi" w:cstheme="minorBidi"/>
          <w:i/>
          <w:iCs/>
          <w:color w:val="2E2F30"/>
          <w:sz w:val="22"/>
          <w:szCs w:val="22"/>
          <w:lang w:val="it-IT"/>
        </w:rPr>
        <w:t xml:space="preserve">a riflette un approccio strategico che va oltre la semplice comunicazione e punta ad obiettivi di fiducia da parte dei consumatori e credibilità per conquistare nuovi segmenti di mercato. </w:t>
      </w:r>
      <w:r w:rsidR="00F31DCF" w:rsidRPr="00F31DCF">
        <w:rPr>
          <w:rFonts w:asciiTheme="minorHAnsi" w:eastAsia="system-ui" w:hAnsiTheme="minorHAnsi" w:cstheme="minorBidi"/>
          <w:i/>
          <w:iCs/>
          <w:color w:val="2E2F30"/>
          <w:sz w:val="22"/>
          <w:szCs w:val="22"/>
          <w:lang w:val="it-IT"/>
        </w:rPr>
        <w:t xml:space="preserve">Con Pril Additivi completiamo un ecosistema di prodotti unico nella categoria, posizionandoci come l'unica realtà a comunicare in modo integrato su tutti e tre i segmenti della cura lavastoviglie attraverso i </w:t>
      </w:r>
      <w:r w:rsidR="00F31DCF">
        <w:rPr>
          <w:rFonts w:asciiTheme="minorHAnsi" w:eastAsia="system-ui" w:hAnsiTheme="minorHAnsi" w:cstheme="minorBidi"/>
          <w:i/>
          <w:iCs/>
          <w:color w:val="2E2F30"/>
          <w:sz w:val="22"/>
          <w:szCs w:val="22"/>
          <w:lang w:val="it-IT"/>
        </w:rPr>
        <w:t>diversi</w:t>
      </w:r>
      <w:r w:rsidR="00F31DCF" w:rsidRPr="00F31DCF">
        <w:rPr>
          <w:rFonts w:asciiTheme="minorHAnsi" w:eastAsia="system-ui" w:hAnsiTheme="minorHAnsi" w:cstheme="minorBidi"/>
          <w:i/>
          <w:iCs/>
          <w:color w:val="2E2F30"/>
          <w:sz w:val="22"/>
          <w:szCs w:val="22"/>
          <w:lang w:val="it-IT"/>
        </w:rPr>
        <w:t xml:space="preserve"> touchpoint media</w:t>
      </w:r>
      <w:r w:rsidRPr="3CDDF70D">
        <w:rPr>
          <w:rFonts w:asciiTheme="minorHAnsi" w:eastAsia="system-ui" w:hAnsiTheme="minorHAnsi" w:cstheme="minorBidi"/>
          <w:color w:val="2E2F30"/>
          <w:sz w:val="22"/>
          <w:szCs w:val="22"/>
          <w:lang w:val="it-IT"/>
        </w:rPr>
        <w:t>".</w:t>
      </w:r>
    </w:p>
    <w:p w14:paraId="1837E5C1" w14:textId="77777777" w:rsidR="001A3CA7" w:rsidRDefault="001A3CA7" w:rsidP="001A3CA7">
      <w:pPr>
        <w:spacing w:line="259" w:lineRule="auto"/>
        <w:jc w:val="both"/>
        <w:rPr>
          <w:rFonts w:asciiTheme="minorHAnsi" w:eastAsia="system-ui" w:hAnsiTheme="minorHAnsi" w:cstheme="minorBidi"/>
          <w:color w:val="2E2F30"/>
          <w:sz w:val="22"/>
          <w:szCs w:val="22"/>
          <w:lang w:val="it-IT"/>
        </w:rPr>
      </w:pPr>
    </w:p>
    <w:p w14:paraId="4C6804A7" w14:textId="4B9BC9FF" w:rsidR="001A3CA7" w:rsidRPr="00012351" w:rsidRDefault="001A3CA7" w:rsidP="1F65CB21">
      <w:pPr>
        <w:spacing w:line="259" w:lineRule="auto"/>
        <w:jc w:val="both"/>
        <w:rPr>
          <w:rFonts w:asciiTheme="minorHAnsi" w:eastAsia="system-ui" w:hAnsiTheme="minorHAnsi" w:cstheme="minorBidi"/>
          <w:sz w:val="22"/>
          <w:szCs w:val="22"/>
          <w:lang w:val="it-IT"/>
        </w:rPr>
      </w:pPr>
      <w:r w:rsidRPr="00012351">
        <w:rPr>
          <w:rFonts w:asciiTheme="minorHAnsi" w:eastAsia="system-ui" w:hAnsiTheme="minorHAnsi" w:cstheme="minorBidi"/>
          <w:sz w:val="22"/>
          <w:szCs w:val="22"/>
          <w:lang w:val="it-IT"/>
        </w:rPr>
        <w:t>La strategia di rilancio è supportata anche da un'iniziativa</w:t>
      </w:r>
      <w:r w:rsidRPr="00012351">
        <w:rPr>
          <w:rFonts w:asciiTheme="minorHAnsi" w:eastAsia="system-ui" w:hAnsiTheme="minorHAnsi" w:cstheme="minorBidi"/>
          <w:b/>
          <w:bCs/>
          <w:sz w:val="22"/>
          <w:szCs w:val="22"/>
          <w:lang w:val="it-IT"/>
        </w:rPr>
        <w:t xml:space="preserve"> Cashback Additivi</w:t>
      </w:r>
      <w:r w:rsidRPr="00012351">
        <w:rPr>
          <w:rFonts w:asciiTheme="minorHAnsi" w:eastAsia="system-ui" w:hAnsiTheme="minorHAnsi" w:cstheme="minorBidi"/>
          <w:sz w:val="22"/>
          <w:szCs w:val="22"/>
          <w:lang w:val="it-IT"/>
        </w:rPr>
        <w:t>,</w:t>
      </w:r>
      <w:r w:rsidR="00FA4162" w:rsidRPr="00012351">
        <w:rPr>
          <w:rFonts w:asciiTheme="minorHAnsi" w:eastAsia="system-ui" w:hAnsiTheme="minorHAnsi" w:cstheme="minorBidi"/>
          <w:sz w:val="22"/>
          <w:szCs w:val="22"/>
          <w:lang w:val="it-IT"/>
        </w:rPr>
        <w:t xml:space="preserve"> strutturata in due wave stagionali </w:t>
      </w:r>
      <w:r w:rsidR="008F4FD4" w:rsidRPr="00012351">
        <w:rPr>
          <w:rFonts w:asciiTheme="minorHAnsi" w:eastAsia="system-ui" w:hAnsiTheme="minorHAnsi" w:cstheme="minorBidi"/>
          <w:sz w:val="22"/>
          <w:szCs w:val="22"/>
          <w:lang w:val="it-IT"/>
        </w:rPr>
        <w:t>veicolate tramit</w:t>
      </w:r>
      <w:r w:rsidR="00012351" w:rsidRPr="00012351">
        <w:rPr>
          <w:rFonts w:asciiTheme="minorHAnsi" w:eastAsia="system-ui" w:hAnsiTheme="minorHAnsi" w:cstheme="minorBidi"/>
          <w:sz w:val="22"/>
          <w:szCs w:val="22"/>
          <w:lang w:val="it-IT"/>
        </w:rPr>
        <w:t>e i</w:t>
      </w:r>
      <w:r w:rsidR="0049597D">
        <w:rPr>
          <w:rFonts w:asciiTheme="minorHAnsi" w:eastAsia="system-ui" w:hAnsiTheme="minorHAnsi" w:cstheme="minorBidi"/>
          <w:sz w:val="22"/>
          <w:szCs w:val="22"/>
          <w:lang w:val="it-IT"/>
        </w:rPr>
        <w:t>l canale</w:t>
      </w:r>
      <w:r w:rsidR="00012351" w:rsidRPr="00012351">
        <w:rPr>
          <w:rFonts w:asciiTheme="minorHAnsi" w:eastAsia="system-ui" w:hAnsiTheme="minorHAnsi" w:cstheme="minorBidi"/>
          <w:sz w:val="22"/>
          <w:szCs w:val="22"/>
          <w:lang w:val="it-IT"/>
        </w:rPr>
        <w:t xml:space="preserve"> di </w:t>
      </w:r>
      <w:hyperlink r:id="rId12" w:history="1">
        <w:proofErr w:type="spellStart"/>
        <w:r w:rsidR="00012351" w:rsidRPr="0049597D">
          <w:rPr>
            <w:rStyle w:val="Hyperlink"/>
            <w:rFonts w:asciiTheme="minorHAnsi" w:eastAsia="system-ui" w:hAnsiTheme="minorHAnsi" w:cstheme="minorBidi"/>
            <w:sz w:val="22"/>
            <w:szCs w:val="22"/>
            <w:lang w:val="it-IT"/>
          </w:rPr>
          <w:t>DonnaD</w:t>
        </w:r>
        <w:proofErr w:type="spellEnd"/>
      </w:hyperlink>
      <w:r w:rsidR="00012351" w:rsidRPr="00012351">
        <w:rPr>
          <w:rFonts w:asciiTheme="minorHAnsi" w:eastAsia="system-ui" w:hAnsiTheme="minorHAnsi" w:cstheme="minorBidi"/>
          <w:sz w:val="22"/>
          <w:szCs w:val="22"/>
          <w:lang w:val="it-IT"/>
        </w:rPr>
        <w:t xml:space="preserve"> </w:t>
      </w:r>
      <w:r w:rsidR="00FA4162" w:rsidRPr="00012351">
        <w:rPr>
          <w:rFonts w:asciiTheme="minorHAnsi" w:eastAsia="system-ui" w:hAnsiTheme="minorHAnsi" w:cstheme="minorBidi"/>
          <w:sz w:val="22"/>
          <w:szCs w:val="22"/>
          <w:lang w:val="it-IT"/>
        </w:rPr>
        <w:t>e</w:t>
      </w:r>
      <w:r w:rsidRPr="00012351">
        <w:rPr>
          <w:rFonts w:asciiTheme="minorHAnsi" w:eastAsia="system-ui" w:hAnsiTheme="minorHAnsi" w:cstheme="minorBidi"/>
          <w:sz w:val="22"/>
          <w:szCs w:val="22"/>
          <w:lang w:val="it-IT"/>
        </w:rPr>
        <w:t xml:space="preserve"> pensata per stimolare la prova del prodotto e aumentare la penetrazione nel mercato, sfruttando la sinergia tra comunicazione e promozione commerciale.</w:t>
      </w:r>
    </w:p>
    <w:p w14:paraId="5BBFA767" w14:textId="77777777" w:rsidR="001A3CA7" w:rsidRDefault="001A3CA7" w:rsidP="001A3CA7">
      <w:pPr>
        <w:spacing w:line="259" w:lineRule="auto"/>
        <w:jc w:val="both"/>
        <w:rPr>
          <w:rFonts w:asciiTheme="minorHAnsi" w:eastAsia="system-ui" w:hAnsiTheme="minorHAnsi" w:cstheme="minorBidi"/>
          <w:color w:val="2E2F30"/>
          <w:sz w:val="22"/>
          <w:szCs w:val="22"/>
          <w:lang w:val="it-IT"/>
        </w:rPr>
      </w:pPr>
    </w:p>
    <w:p w14:paraId="62D206D8" w14:textId="77777777" w:rsidR="001A3CA7" w:rsidRPr="00BD227D" w:rsidRDefault="001A3CA7" w:rsidP="001A3CA7">
      <w:pPr>
        <w:spacing w:line="259" w:lineRule="auto"/>
        <w:jc w:val="both"/>
        <w:rPr>
          <w:rStyle w:val="AboutandContactHeadline"/>
          <w:rFonts w:asciiTheme="minorHAnsi" w:hAnsiTheme="minorHAnsi" w:cstheme="minorHAnsi"/>
          <w:lang w:val="it-IT"/>
        </w:rPr>
      </w:pPr>
    </w:p>
    <w:p w14:paraId="3411FCC1" w14:textId="53950EBA" w:rsidR="00D06825" w:rsidRPr="00F74473" w:rsidRDefault="00A93EA1" w:rsidP="45BA366A">
      <w:pPr>
        <w:jc w:val="both"/>
        <w:rPr>
          <w:rStyle w:val="AboutandContactHeadline"/>
          <w:rFonts w:asciiTheme="minorHAnsi" w:hAnsiTheme="minorHAnsi" w:cstheme="minorHAnsi"/>
          <w:lang w:val="it-IT"/>
        </w:rPr>
      </w:pPr>
      <w:r w:rsidRPr="00F74473">
        <w:rPr>
          <w:rStyle w:val="AboutandContactHeadline"/>
          <w:rFonts w:asciiTheme="minorHAnsi" w:hAnsiTheme="minorHAnsi" w:cstheme="minorHAnsi"/>
          <w:lang w:val="it-IT"/>
        </w:rPr>
        <w:t xml:space="preserve">Informazioni su </w:t>
      </w:r>
      <w:r w:rsidR="00D06825" w:rsidRPr="00F74473">
        <w:rPr>
          <w:rStyle w:val="AboutandContactHeadline"/>
          <w:rFonts w:asciiTheme="minorHAnsi" w:hAnsiTheme="minorHAnsi" w:cstheme="minorHAnsi"/>
          <w:lang w:val="it-IT"/>
        </w:rPr>
        <w:t>Henkel</w:t>
      </w:r>
    </w:p>
    <w:p w14:paraId="0A460E0A" w14:textId="77777777" w:rsidR="0032734D" w:rsidRPr="00F74473" w:rsidRDefault="0032734D" w:rsidP="45BA366A">
      <w:pPr>
        <w:pStyle w:val="paragraph"/>
        <w:spacing w:before="0" w:beforeAutospacing="0" w:after="0" w:afterAutospacing="0"/>
        <w:jc w:val="both"/>
        <w:textAlignment w:val="baseline"/>
        <w:rPr>
          <w:rFonts w:asciiTheme="minorHAnsi" w:hAnsiTheme="minorHAnsi" w:cstheme="minorHAnsi"/>
          <w:sz w:val="18"/>
          <w:szCs w:val="18"/>
          <w:lang w:val="it-IT"/>
        </w:rPr>
      </w:pPr>
      <w:r w:rsidRPr="00F74473">
        <w:rPr>
          <w:rFonts w:asciiTheme="minorHAnsi" w:hAnsiTheme="minorHAnsi" w:cstheme="minorHAnsi"/>
          <w:sz w:val="18"/>
          <w:szCs w:val="18"/>
          <w:lang w:val="it-IT"/>
        </w:rPr>
        <w:t xml:space="preserve">Con i suoi marchi, innovazioni e tecnologie, Henkel detiene posizioni di leadership sia nel settore industriale sia nel largo consumo. La business unit Adhesive Technologies è leader globale nel mercato degli adesivi, dei sigillanti e dei rivestimenti funzionali. Con Consumer Brands, l’azienda vanta posizioni di leadership nei segmenti della cura dei capelli, del bucato e della pulizia della casa in molti mercati e categorie in diversi Paesi del mondo. I tre marchi principali sono Loctite, Persil (Dixan in Italia) e Schwarzkopf. Nel 2024 Henkel ha registrato un fatturato complessivo di oltre 21,6 miliardi di euro, con un margine operativo depurato pari a circa 3,1 miliardi di euro. Le azioni privilegiate Henkel sono quotate presso la Borsa tedesca secondo l'indice DAX. Lo sviluppo sostenibile ha una lunga tradizione in Henkel, che ha una chiara strategia di sostenibilità con obiettivi concreti. Fondata nel 1876, Henkel impiega circa 47.000 collaboratori nel mondo – </w:t>
      </w:r>
      <w:proofErr w:type="gramStart"/>
      <w:r w:rsidRPr="00F74473">
        <w:rPr>
          <w:rFonts w:asciiTheme="minorHAnsi" w:hAnsiTheme="minorHAnsi" w:cstheme="minorHAnsi"/>
          <w:sz w:val="18"/>
          <w:szCs w:val="18"/>
          <w:lang w:val="it-IT"/>
        </w:rPr>
        <w:t>un team eterogeneo</w:t>
      </w:r>
      <w:proofErr w:type="gramEnd"/>
      <w:r w:rsidRPr="00F74473">
        <w:rPr>
          <w:rFonts w:asciiTheme="minorHAnsi" w:hAnsiTheme="minorHAnsi" w:cstheme="minorHAnsi"/>
          <w:sz w:val="18"/>
          <w:szCs w:val="18"/>
          <w:lang w:val="it-IT"/>
        </w:rPr>
        <w:t xml:space="preserve">, unito da una forte cultura aziendale, valori condivisi e un purpose comune: “Pionieri nel cuore per il bene di intere generazioni”. Per maggiori informazioni, visitate il sito </w:t>
      </w:r>
      <w:hyperlink r:id="rId13">
        <w:r w:rsidRPr="00F74473">
          <w:rPr>
            <w:rStyle w:val="Hyperlink"/>
            <w:rFonts w:asciiTheme="minorHAnsi" w:hAnsiTheme="minorHAnsi" w:cstheme="minorHAnsi"/>
            <w:lang w:val="it-IT"/>
          </w:rPr>
          <w:t>www.henkel.com</w:t>
        </w:r>
      </w:hyperlink>
      <w:r w:rsidRPr="00F74473">
        <w:rPr>
          <w:rFonts w:asciiTheme="minorHAnsi" w:hAnsiTheme="minorHAnsi" w:cstheme="minorHAnsi"/>
          <w:sz w:val="18"/>
          <w:szCs w:val="18"/>
          <w:lang w:val="it-IT"/>
        </w:rPr>
        <w:t xml:space="preserve"> </w:t>
      </w:r>
    </w:p>
    <w:p w14:paraId="3A675031" w14:textId="77777777" w:rsidR="00A50283" w:rsidRPr="00F74473" w:rsidRDefault="00A50283" w:rsidP="45BA366A">
      <w:pPr>
        <w:pStyle w:val="paragraph"/>
        <w:spacing w:before="0" w:beforeAutospacing="0" w:after="0" w:afterAutospacing="0"/>
        <w:jc w:val="both"/>
        <w:textAlignment w:val="baseline"/>
        <w:rPr>
          <w:rFonts w:asciiTheme="minorHAnsi" w:hAnsiTheme="minorHAnsi" w:cstheme="minorHAnsi"/>
          <w:color w:val="212121"/>
          <w:sz w:val="18"/>
          <w:szCs w:val="18"/>
          <w:lang w:val="it-IT"/>
        </w:rPr>
      </w:pPr>
      <w:r w:rsidRPr="00F74473">
        <w:rPr>
          <w:rStyle w:val="eop"/>
          <w:rFonts w:asciiTheme="minorHAnsi" w:hAnsiTheme="minorHAnsi" w:cstheme="minorHAnsi"/>
          <w:color w:val="212121"/>
          <w:sz w:val="18"/>
          <w:szCs w:val="18"/>
          <w:lang w:val="it-IT"/>
        </w:rPr>
        <w:t> </w:t>
      </w:r>
    </w:p>
    <w:p w14:paraId="287C288A" w14:textId="77777777" w:rsidR="00A50283" w:rsidRPr="00F74473" w:rsidRDefault="00A50283" w:rsidP="45BA366A">
      <w:pPr>
        <w:pStyle w:val="paragraph"/>
        <w:spacing w:before="0" w:beforeAutospacing="0" w:after="0" w:afterAutospacing="0"/>
        <w:jc w:val="both"/>
        <w:textAlignment w:val="baseline"/>
        <w:rPr>
          <w:rFonts w:asciiTheme="minorHAnsi" w:hAnsiTheme="minorHAnsi" w:cstheme="minorHAnsi"/>
          <w:color w:val="212121"/>
          <w:sz w:val="18"/>
          <w:szCs w:val="18"/>
          <w:lang w:val="it-IT"/>
        </w:rPr>
      </w:pPr>
      <w:r w:rsidRPr="00F74473">
        <w:rPr>
          <w:rStyle w:val="normaltextrun"/>
          <w:rFonts w:asciiTheme="minorHAnsi" w:hAnsiTheme="minorHAnsi" w:cstheme="minorHAnsi"/>
          <w:color w:val="212121"/>
          <w:sz w:val="18"/>
          <w:szCs w:val="18"/>
          <w:lang w:val="it-IT"/>
        </w:rPr>
        <w:t>Materiale fotografico e video sono disponibili all’indirizzo</w:t>
      </w:r>
      <w:r w:rsidRPr="00F74473">
        <w:rPr>
          <w:rStyle w:val="normaltextrun"/>
          <w:rFonts w:asciiTheme="minorHAnsi" w:hAnsiTheme="minorHAnsi" w:cstheme="minorHAnsi"/>
          <w:b/>
          <w:bCs/>
          <w:color w:val="212121"/>
          <w:sz w:val="18"/>
          <w:szCs w:val="18"/>
          <w:lang w:val="it-IT"/>
        </w:rPr>
        <w:t xml:space="preserve"> </w:t>
      </w:r>
      <w:hyperlink r:id="rId14">
        <w:r w:rsidRPr="00F74473">
          <w:rPr>
            <w:rStyle w:val="normaltextrun"/>
            <w:rFonts w:asciiTheme="minorHAnsi" w:hAnsiTheme="minorHAnsi" w:cstheme="minorHAnsi"/>
            <w:b/>
            <w:bCs/>
            <w:sz w:val="18"/>
            <w:szCs w:val="18"/>
            <w:u w:val="single"/>
            <w:lang w:val="it-IT"/>
          </w:rPr>
          <w:t>www.henkel.com/press</w:t>
        </w:r>
      </w:hyperlink>
      <w:r w:rsidRPr="00F74473">
        <w:rPr>
          <w:rStyle w:val="eop"/>
          <w:rFonts w:asciiTheme="minorHAnsi" w:hAnsiTheme="minorHAnsi" w:cstheme="minorHAnsi"/>
          <w:color w:val="212121"/>
          <w:sz w:val="18"/>
          <w:szCs w:val="18"/>
          <w:lang w:val="it-IT"/>
        </w:rPr>
        <w:t> </w:t>
      </w:r>
    </w:p>
    <w:p w14:paraId="18E93883" w14:textId="3E2C0D93" w:rsidR="0013569C" w:rsidRPr="00F74473" w:rsidRDefault="0013569C" w:rsidP="00A50283">
      <w:pPr>
        <w:jc w:val="both"/>
        <w:rPr>
          <w:rStyle w:val="AboutandContactBody"/>
          <w:rFonts w:asciiTheme="minorHAnsi" w:hAnsiTheme="minorHAnsi" w:cstheme="minorHAnsi"/>
          <w:b/>
          <w:bCs/>
          <w:szCs w:val="18"/>
          <w:lang w:val="it-IT"/>
        </w:rPr>
      </w:pPr>
    </w:p>
    <w:p w14:paraId="2B183976" w14:textId="721292EA" w:rsidR="00A93EA1" w:rsidRPr="00F74473" w:rsidRDefault="00A93EA1" w:rsidP="4365E283">
      <w:pPr>
        <w:tabs>
          <w:tab w:val="left" w:pos="1080"/>
          <w:tab w:val="left" w:pos="4500"/>
        </w:tabs>
        <w:rPr>
          <w:rStyle w:val="AboutandContactBody"/>
          <w:rFonts w:asciiTheme="minorHAnsi" w:hAnsiTheme="minorHAnsi" w:cstheme="minorHAnsi"/>
          <w:b/>
          <w:bCs/>
          <w:szCs w:val="18"/>
          <w:lang w:val="it-IT"/>
        </w:rPr>
      </w:pPr>
      <w:r w:rsidRPr="00F74473">
        <w:rPr>
          <w:rStyle w:val="AboutandContactBody"/>
          <w:rFonts w:asciiTheme="minorHAnsi" w:hAnsiTheme="minorHAnsi" w:cstheme="minorHAnsi"/>
          <w:b/>
          <w:bCs/>
          <w:szCs w:val="18"/>
          <w:lang w:val="it-IT"/>
        </w:rPr>
        <w:t>Per informazioni alla stampa:</w:t>
      </w:r>
    </w:p>
    <w:p w14:paraId="55C9A5ED" w14:textId="7A671214" w:rsidR="00A93EA1" w:rsidRPr="00F74473" w:rsidRDefault="54BC0D7B" w:rsidP="07890915">
      <w:pPr>
        <w:tabs>
          <w:tab w:val="left" w:pos="1080"/>
          <w:tab w:val="left" w:pos="4500"/>
        </w:tabs>
        <w:rPr>
          <w:rStyle w:val="AboutandContactBody"/>
          <w:rFonts w:asciiTheme="minorHAnsi" w:hAnsiTheme="minorHAnsi" w:cstheme="minorHAnsi"/>
          <w:b/>
          <w:bCs/>
          <w:szCs w:val="18"/>
          <w:lang w:val="it-IT"/>
        </w:rPr>
      </w:pPr>
      <w:r w:rsidRPr="00F74473">
        <w:rPr>
          <w:rStyle w:val="normaltextrun"/>
          <w:rFonts w:asciiTheme="minorHAnsi" w:hAnsiTheme="minorHAnsi" w:cstheme="minorHAnsi"/>
          <w:b/>
          <w:bCs/>
          <w:sz w:val="18"/>
          <w:szCs w:val="18"/>
          <w:bdr w:val="none" w:sz="0" w:space="0" w:color="auto" w:frame="1"/>
          <w:lang w:val="it-IT"/>
        </w:rPr>
        <w:t xml:space="preserve">Henkel Italia </w:t>
      </w:r>
      <w:r w:rsidR="6473CEBC" w:rsidRPr="00F74473">
        <w:rPr>
          <w:rStyle w:val="normaltextrun"/>
          <w:rFonts w:asciiTheme="minorHAnsi" w:hAnsiTheme="minorHAnsi" w:cstheme="minorHAnsi"/>
          <w:b/>
          <w:bCs/>
          <w:sz w:val="18"/>
          <w:szCs w:val="18"/>
          <w:bdr w:val="none" w:sz="0" w:space="0" w:color="auto" w:frame="1"/>
          <w:lang w:val="it-IT"/>
        </w:rPr>
        <w:t>Consumer Brands</w:t>
      </w:r>
      <w:r w:rsidR="005F5E06" w:rsidRPr="00F74473">
        <w:rPr>
          <w:rStyle w:val="AboutandContactBody"/>
          <w:rFonts w:asciiTheme="minorHAnsi" w:hAnsiTheme="minorHAnsi" w:cstheme="minorHAnsi"/>
          <w:b/>
          <w:szCs w:val="18"/>
          <w:lang w:val="it-IT"/>
        </w:rPr>
        <w:tab/>
      </w:r>
      <w:r w:rsidR="70509933" w:rsidRPr="00F74473">
        <w:rPr>
          <w:rStyle w:val="AboutandContactBody"/>
          <w:rFonts w:asciiTheme="minorHAnsi" w:hAnsiTheme="minorHAnsi" w:cstheme="minorHAnsi"/>
          <w:b/>
          <w:bCs/>
          <w:szCs w:val="18"/>
          <w:lang w:val="it-IT"/>
        </w:rPr>
        <w:t>APCO Worldwide</w:t>
      </w:r>
      <w:r w:rsidR="32718AA3" w:rsidRPr="00F74473">
        <w:rPr>
          <w:rStyle w:val="AboutandContactBody"/>
          <w:rFonts w:asciiTheme="minorHAnsi" w:hAnsiTheme="minorHAnsi" w:cstheme="minorHAnsi"/>
          <w:b/>
          <w:bCs/>
          <w:szCs w:val="18"/>
          <w:lang w:val="it-IT"/>
        </w:rPr>
        <w:t xml:space="preserve"> </w:t>
      </w:r>
      <w:r w:rsidR="00A93EA1" w:rsidRPr="00F74473">
        <w:rPr>
          <w:rStyle w:val="AboutandContactBody"/>
          <w:rFonts w:asciiTheme="minorHAnsi" w:hAnsiTheme="minorHAnsi" w:cstheme="minorHAnsi"/>
          <w:b/>
          <w:szCs w:val="18"/>
          <w:lang w:val="it-IT"/>
        </w:rPr>
        <w:tab/>
      </w:r>
    </w:p>
    <w:p w14:paraId="33EF6617" w14:textId="0A89D010" w:rsidR="00A93EA1" w:rsidRPr="00F74473" w:rsidRDefault="768770B0" w:rsidP="58B59819">
      <w:pPr>
        <w:tabs>
          <w:tab w:val="left" w:pos="1080"/>
          <w:tab w:val="left" w:pos="4500"/>
        </w:tabs>
        <w:rPr>
          <w:rStyle w:val="AboutandContactBody"/>
          <w:rFonts w:asciiTheme="minorHAnsi" w:hAnsiTheme="minorHAnsi" w:cstheme="minorHAnsi"/>
          <w:lang w:val="it-IT"/>
        </w:rPr>
      </w:pPr>
      <w:r w:rsidRPr="00F74473">
        <w:rPr>
          <w:rStyle w:val="normaltextrun"/>
          <w:rFonts w:asciiTheme="minorHAnsi" w:hAnsiTheme="minorHAnsi" w:cstheme="minorHAnsi"/>
          <w:sz w:val="18"/>
          <w:szCs w:val="18"/>
          <w:bdr w:val="none" w:sz="0" w:space="0" w:color="auto" w:frame="1"/>
          <w:lang w:val="it-CH"/>
        </w:rPr>
        <w:t>Simona Di Bianco</w:t>
      </w:r>
      <w:r w:rsidR="00A93EA1" w:rsidRPr="00F74473">
        <w:rPr>
          <w:rStyle w:val="AboutandContactBody"/>
          <w:rFonts w:asciiTheme="minorHAnsi" w:hAnsiTheme="minorHAnsi" w:cstheme="minorHAnsi"/>
          <w:bCs/>
          <w:szCs w:val="18"/>
          <w:lang w:val="it-IT"/>
        </w:rPr>
        <w:tab/>
      </w:r>
      <w:r w:rsidR="74EA0079" w:rsidRPr="00F74473">
        <w:rPr>
          <w:rStyle w:val="AboutandContactBody"/>
          <w:rFonts w:asciiTheme="minorHAnsi" w:hAnsiTheme="minorHAnsi" w:cstheme="minorHAnsi"/>
          <w:lang w:val="it-IT"/>
        </w:rPr>
        <w:t>Caterina Colombo,</w:t>
      </w:r>
      <w:r w:rsidR="32FB5630" w:rsidRPr="00F74473">
        <w:rPr>
          <w:rStyle w:val="AboutandContactBody"/>
          <w:rFonts w:asciiTheme="minorHAnsi" w:hAnsiTheme="minorHAnsi" w:cstheme="minorHAnsi"/>
          <w:lang w:val="it-IT"/>
        </w:rPr>
        <w:t xml:space="preserve"> </w:t>
      </w:r>
      <w:r w:rsidR="5F600026" w:rsidRPr="00F74473">
        <w:rPr>
          <w:rStyle w:val="AboutandContactBody"/>
          <w:rFonts w:asciiTheme="minorHAnsi" w:hAnsiTheme="minorHAnsi" w:cstheme="minorHAnsi"/>
          <w:lang w:val="it-IT"/>
        </w:rPr>
        <w:t>Cristina Bettinzoli</w:t>
      </w:r>
      <w:r w:rsidR="00A93EA1" w:rsidRPr="00F74473">
        <w:rPr>
          <w:rStyle w:val="AboutandContactBody"/>
          <w:rFonts w:asciiTheme="minorHAnsi" w:hAnsiTheme="minorHAnsi" w:cstheme="minorHAnsi"/>
          <w:bCs/>
          <w:szCs w:val="18"/>
          <w:lang w:val="it-IT"/>
        </w:rPr>
        <w:tab/>
      </w:r>
    </w:p>
    <w:p w14:paraId="022C56E7" w14:textId="63FFA9E3" w:rsidR="00A93EA1" w:rsidRPr="00F74473" w:rsidRDefault="768770B0" w:rsidP="07890915">
      <w:pPr>
        <w:tabs>
          <w:tab w:val="left" w:pos="1080"/>
          <w:tab w:val="left" w:pos="4500"/>
        </w:tabs>
        <w:rPr>
          <w:rStyle w:val="AboutandContactBody"/>
          <w:rFonts w:asciiTheme="minorHAnsi" w:hAnsiTheme="minorHAnsi" w:cstheme="minorHAnsi"/>
          <w:szCs w:val="18"/>
          <w:shd w:val="clear" w:color="auto" w:fill="FFFFFF"/>
          <w:lang w:val="nl-NL"/>
        </w:rPr>
      </w:pPr>
      <w:r w:rsidRPr="00F74473">
        <w:rPr>
          <w:rStyle w:val="normaltextrun"/>
          <w:rFonts w:asciiTheme="minorHAnsi" w:hAnsiTheme="minorHAnsi" w:cstheme="minorHAnsi"/>
          <w:sz w:val="18"/>
          <w:szCs w:val="18"/>
          <w:shd w:val="clear" w:color="auto" w:fill="FFFFFF"/>
          <w:lang w:val="nl-NL"/>
        </w:rPr>
        <w:t>Tel: 331 6499 771</w:t>
      </w:r>
      <w:r w:rsidRPr="00F74473">
        <w:rPr>
          <w:rStyle w:val="eop"/>
          <w:rFonts w:asciiTheme="minorHAnsi" w:hAnsiTheme="minorHAnsi" w:cstheme="minorHAnsi"/>
          <w:sz w:val="18"/>
          <w:szCs w:val="18"/>
          <w:shd w:val="clear" w:color="auto" w:fill="FFFFFF"/>
          <w:lang w:val="nl-NL"/>
        </w:rPr>
        <w:t> </w:t>
      </w:r>
      <w:r w:rsidR="00A93EA1" w:rsidRPr="00F74473">
        <w:rPr>
          <w:rStyle w:val="AboutandContactBody"/>
          <w:rFonts w:asciiTheme="minorHAnsi" w:hAnsiTheme="minorHAnsi" w:cstheme="minorHAnsi"/>
          <w:bCs/>
          <w:szCs w:val="18"/>
          <w:lang w:val="nl-NL"/>
        </w:rPr>
        <w:tab/>
      </w:r>
      <w:r w:rsidR="32718AA3" w:rsidRPr="00F74473">
        <w:rPr>
          <w:rStyle w:val="AboutandContactBody"/>
          <w:rFonts w:asciiTheme="minorHAnsi" w:hAnsiTheme="minorHAnsi" w:cstheme="minorHAnsi"/>
          <w:szCs w:val="18"/>
          <w:lang w:val="nl-NL"/>
        </w:rPr>
        <w:t xml:space="preserve">Tel: </w:t>
      </w:r>
      <w:r w:rsidR="49823076" w:rsidRPr="00F74473">
        <w:rPr>
          <w:rStyle w:val="AboutandContactBody"/>
          <w:rFonts w:asciiTheme="minorHAnsi" w:hAnsiTheme="minorHAnsi" w:cstheme="minorHAnsi"/>
          <w:szCs w:val="18"/>
          <w:lang w:val="nl-NL"/>
        </w:rPr>
        <w:t>342 5440693 (Caterina)</w:t>
      </w:r>
    </w:p>
    <w:p w14:paraId="72F50E45" w14:textId="47EF5C0D" w:rsidR="003943F0" w:rsidRPr="00F74473" w:rsidRDefault="0B4A58A0" w:rsidP="58B59819">
      <w:pPr>
        <w:tabs>
          <w:tab w:val="left" w:pos="1080"/>
          <w:tab w:val="left" w:pos="4500"/>
        </w:tabs>
        <w:rPr>
          <w:rStyle w:val="AboutandContactBody"/>
          <w:rFonts w:asciiTheme="minorHAnsi" w:hAnsiTheme="minorHAnsi" w:cstheme="minorHAnsi"/>
          <w:lang w:val="nl-NL"/>
        </w:rPr>
      </w:pPr>
      <w:r w:rsidRPr="00F74473">
        <w:rPr>
          <w:rStyle w:val="normaltextrun"/>
          <w:rFonts w:asciiTheme="minorHAnsi" w:hAnsiTheme="minorHAnsi" w:cstheme="minorHAnsi"/>
          <w:sz w:val="18"/>
          <w:szCs w:val="18"/>
          <w:shd w:val="clear" w:color="auto" w:fill="FFFFFF"/>
          <w:lang w:val="nl-NL"/>
        </w:rPr>
        <w:t>E-mail: </w:t>
      </w:r>
      <w:hyperlink r:id="rId15" w:tgtFrame="_blank" w:history="1">
        <w:r w:rsidRPr="00F74473">
          <w:rPr>
            <w:rStyle w:val="normaltextrun"/>
            <w:rFonts w:asciiTheme="minorHAnsi" w:hAnsiTheme="minorHAnsi" w:cstheme="minorHAnsi"/>
            <w:sz w:val="18"/>
            <w:szCs w:val="18"/>
            <w:u w:val="single"/>
            <w:shd w:val="clear" w:color="auto" w:fill="FFFFFF"/>
            <w:lang w:val="nl-NL"/>
          </w:rPr>
          <w:t>simona.dibianco@henkel.com</w:t>
        </w:r>
      </w:hyperlink>
      <w:r w:rsidR="00A93EA1" w:rsidRPr="00F74473">
        <w:rPr>
          <w:rStyle w:val="AboutandContactBody"/>
          <w:rFonts w:asciiTheme="minorHAnsi" w:hAnsiTheme="minorHAnsi" w:cstheme="minorHAnsi"/>
          <w:bCs/>
          <w:szCs w:val="18"/>
          <w:lang w:val="nl-NL"/>
        </w:rPr>
        <w:tab/>
      </w:r>
      <w:r w:rsidR="32718AA3" w:rsidRPr="00F74473">
        <w:rPr>
          <w:rStyle w:val="AboutandContactBody"/>
          <w:rFonts w:asciiTheme="minorHAnsi" w:hAnsiTheme="minorHAnsi" w:cstheme="minorHAnsi"/>
          <w:lang w:val="nl-NL"/>
        </w:rPr>
        <w:t>E-mail:</w:t>
      </w:r>
      <w:r w:rsidR="1E8BE779" w:rsidRPr="00F74473">
        <w:rPr>
          <w:rStyle w:val="AboutandContactBody"/>
          <w:rFonts w:asciiTheme="minorHAnsi" w:hAnsiTheme="minorHAnsi" w:cstheme="minorHAnsi"/>
          <w:lang w:val="nl-NL"/>
        </w:rPr>
        <w:t xml:space="preserve"> </w:t>
      </w:r>
      <w:hyperlink r:id="rId16">
        <w:r w:rsidR="2049815E" w:rsidRPr="00F74473">
          <w:rPr>
            <w:rStyle w:val="Hyperlink"/>
            <w:rFonts w:asciiTheme="minorHAnsi" w:hAnsiTheme="minorHAnsi" w:cstheme="minorHAnsi"/>
            <w:lang w:val="nl-NL"/>
          </w:rPr>
          <w:t>henkelcb@apcoworldwide.com</w:t>
        </w:r>
      </w:hyperlink>
      <w:r w:rsidR="2049815E" w:rsidRPr="00F74473">
        <w:rPr>
          <w:rStyle w:val="AboutandContactBody"/>
          <w:rFonts w:asciiTheme="minorHAnsi" w:hAnsiTheme="minorHAnsi" w:cstheme="minorHAnsi"/>
          <w:lang w:val="nl-NL"/>
        </w:rPr>
        <w:t xml:space="preserve"> </w:t>
      </w:r>
    </w:p>
    <w:p w14:paraId="5EE269FA" w14:textId="77777777" w:rsidR="00AF6D27" w:rsidRPr="00D62DE6" w:rsidRDefault="00AF6D27" w:rsidP="003943F0">
      <w:pPr>
        <w:tabs>
          <w:tab w:val="left" w:pos="1080"/>
          <w:tab w:val="left" w:pos="4500"/>
        </w:tabs>
        <w:rPr>
          <w:rStyle w:val="Hyperlink"/>
          <w:rFonts w:asciiTheme="majorHAnsi" w:hAnsiTheme="majorHAnsi" w:cstheme="majorBidi"/>
          <w:color w:val="auto"/>
          <w:lang w:val="nl-NL"/>
        </w:rPr>
      </w:pPr>
    </w:p>
    <w:sectPr w:rsidR="00AF6D27" w:rsidRPr="00D62DE6" w:rsidSect="003C3BE2">
      <w:headerReference w:type="even" r:id="rId17"/>
      <w:headerReference w:type="default" r:id="rId18"/>
      <w:footerReference w:type="default" r:id="rId19"/>
      <w:headerReference w:type="first" r:id="rId20"/>
      <w:footerReference w:type="first" r:id="rId21"/>
      <w:pgSz w:w="11907" w:h="16840" w:code="9"/>
      <w:pgMar w:top="533" w:right="1411" w:bottom="1987" w:left="1411" w:header="0"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EC310C" w14:textId="77777777" w:rsidR="00B94E19" w:rsidRDefault="00B94E19">
      <w:r>
        <w:separator/>
      </w:r>
    </w:p>
  </w:endnote>
  <w:endnote w:type="continuationSeparator" w:id="0">
    <w:p w14:paraId="28B9A19D" w14:textId="77777777" w:rsidR="00B94E19" w:rsidRDefault="00B94E19">
      <w:r>
        <w:continuationSeparator/>
      </w:r>
    </w:p>
  </w:endnote>
  <w:endnote w:type="continuationNotice" w:id="1">
    <w:p w14:paraId="01337835" w14:textId="77777777" w:rsidR="00B94E19" w:rsidRDefault="00B94E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stem-ui">
    <w:altName w:val="Cambria"/>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D10C9" w14:textId="6F33E7C4" w:rsidR="00CF6F33" w:rsidRPr="00112A28" w:rsidRDefault="00865AD8" w:rsidP="00112A28">
    <w:pPr>
      <w:pStyle w:val="Footer"/>
      <w:tabs>
        <w:tab w:val="clear" w:pos="7083"/>
        <w:tab w:val="clear" w:pos="8640"/>
        <w:tab w:val="right" w:pos="9071"/>
      </w:tabs>
      <w:jc w:val="both"/>
    </w:pPr>
    <w:r>
      <mc:AlternateContent>
        <mc:Choice Requires="wpg">
          <w:drawing>
            <wp:anchor distT="0" distB="0" distL="114300" distR="114300" simplePos="0" relativeHeight="251658242" behindDoc="0" locked="0" layoutInCell="1" allowOverlap="1" wp14:anchorId="354F3D72" wp14:editId="746DD04B">
              <wp:simplePos x="0" y="0"/>
              <wp:positionH relativeFrom="column">
                <wp:posOffset>672465</wp:posOffset>
              </wp:positionH>
              <wp:positionV relativeFrom="paragraph">
                <wp:posOffset>-463550</wp:posOffset>
              </wp:positionV>
              <wp:extent cx="4357391" cy="459740"/>
              <wp:effectExtent l="0" t="0" r="62230" b="0"/>
              <wp:wrapNone/>
              <wp:docPr id="520004062" name="Gruppo 4"/>
              <wp:cNvGraphicFramePr/>
              <a:graphic xmlns:a="http://schemas.openxmlformats.org/drawingml/2006/main">
                <a:graphicData uri="http://schemas.microsoft.com/office/word/2010/wordprocessingGroup">
                  <wpg:wgp>
                    <wpg:cNvGrpSpPr/>
                    <wpg:grpSpPr>
                      <a:xfrm>
                        <a:off x="0" y="0"/>
                        <a:ext cx="4357391" cy="459740"/>
                        <a:chOff x="0" y="0"/>
                        <a:chExt cx="4357391" cy="459740"/>
                      </a:xfrm>
                    </wpg:grpSpPr>
                    <pic:pic xmlns:pic="http://schemas.openxmlformats.org/drawingml/2006/picture">
                      <pic:nvPicPr>
                        <pic:cNvPr id="39" name="Picture 6" descr="Dixan"/>
                        <pic:cNvPicPr>
                          <a:picLocks noChangeAspect="1"/>
                        </pic:cNvPicPr>
                      </pic:nvPicPr>
                      <pic:blipFill rotWithShape="1">
                        <a:blip r:embed="rId1">
                          <a:extLst>
                            <a:ext uri="{28A0092B-C50C-407E-A947-70E740481C1C}">
                              <a14:useLocalDpi xmlns:a14="http://schemas.microsoft.com/office/drawing/2010/main" val="0"/>
                            </a:ext>
                          </a:extLst>
                        </a:blip>
                        <a:srcRect t="27877" b="29357"/>
                        <a:stretch/>
                      </pic:blipFill>
                      <pic:spPr bwMode="auto">
                        <a:xfrm>
                          <a:off x="0" y="127000"/>
                          <a:ext cx="554990" cy="208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8" descr="Pril"/>
                        <pic:cNvPicPr>
                          <a:picLocks noChangeAspect="1"/>
                        </pic:cNvPicPr>
                      </pic:nvPicPr>
                      <pic:blipFill rotWithShape="1">
                        <a:blip r:embed="rId2">
                          <a:extLst>
                            <a:ext uri="{28A0092B-C50C-407E-A947-70E740481C1C}">
                              <a14:useLocalDpi xmlns:a14="http://schemas.microsoft.com/office/drawing/2010/main" val="0"/>
                            </a:ext>
                          </a:extLst>
                        </a:blip>
                        <a:srcRect t="27288" b="31408"/>
                        <a:stretch/>
                      </pic:blipFill>
                      <pic:spPr bwMode="auto">
                        <a:xfrm>
                          <a:off x="1041400" y="146050"/>
                          <a:ext cx="520065" cy="1885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9" descr="Bref - Cleaning Products - Henkel"/>
                        <pic:cNvPicPr>
                          <a:picLocks noChangeAspect="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530350" y="31750"/>
                          <a:ext cx="486410" cy="4279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11" descr="Beauty Care – Acchiappacolore"/>
                        <pic:cNvPicPr>
                          <a:picLocks noChangeAspect="1"/>
                        </pic:cNvPicPr>
                      </pic:nvPicPr>
                      <pic:blipFill rotWithShape="1">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t="29793" b="31578"/>
                        <a:stretch/>
                      </pic:blipFill>
                      <pic:spPr bwMode="auto">
                        <a:xfrm>
                          <a:off x="2533650" y="146050"/>
                          <a:ext cx="516890" cy="164465"/>
                        </a:xfrm>
                        <a:prstGeom prst="rect">
                          <a:avLst/>
                        </a:prstGeom>
                        <a:noFill/>
                        <a:extLst>
                          <a:ext uri="{909E8E84-426E-40DD-AFC4-6F175D3DCCD1}">
                            <a14:hiddenFill xmlns:a14="http://schemas.microsoft.com/office/drawing/2010/main">
                              <a:solidFill>
                                <a:srgbClr val="FFFFFF"/>
                              </a:solidFill>
                            </a14:hiddenFill>
                          </a:ext>
                        </a:extLst>
                      </pic:spPr>
                    </pic:pic>
                    <wpg:grpSp>
                      <wpg:cNvPr id="45" name="Gruppo 10"/>
                      <wpg:cNvGrpSpPr/>
                      <wpg:grpSpPr>
                        <a:xfrm>
                          <a:off x="3200400" y="0"/>
                          <a:ext cx="1156991" cy="452389"/>
                          <a:chOff x="6362832" y="0"/>
                          <a:chExt cx="2308161" cy="1043270"/>
                        </a:xfrm>
                      </wpg:grpSpPr>
                      <pic:pic xmlns:pic="http://schemas.openxmlformats.org/drawingml/2006/picture">
                        <pic:nvPicPr>
                          <pic:cNvPr id="46" name="Picture 13" descr="Vern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7091845" y="0"/>
                            <a:ext cx="1026716" cy="1043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14" descr="Home - BioPres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6362832" y="301194"/>
                            <a:ext cx="697684" cy="479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Immagine 13"/>
                          <pic:cNvPicPr>
                            <a:picLocks noChangeAspect="1"/>
                          </pic:cNvPicPr>
                        </pic:nvPicPr>
                        <pic:blipFill>
                          <a:blip r:embed="rId7" cstate="screen">
                            <a:extLst>
                              <a:ext uri="{28A0092B-C50C-407E-A947-70E740481C1C}">
                                <a14:useLocalDpi xmlns:a14="http://schemas.microsoft.com/office/drawing/2010/main"/>
                              </a:ext>
                            </a:extLst>
                          </a:blip>
                          <a:stretch>
                            <a:fillRect/>
                          </a:stretch>
                        </pic:blipFill>
                        <pic:spPr>
                          <a:xfrm>
                            <a:off x="8231481" y="232419"/>
                            <a:ext cx="439512" cy="539985"/>
                          </a:xfrm>
                          <a:prstGeom prst="rect">
                            <a:avLst/>
                          </a:prstGeom>
                          <a:effectLst>
                            <a:glow rad="63500">
                              <a:schemeClr val="bg1">
                                <a:alpha val="40000"/>
                              </a:schemeClr>
                            </a:glow>
                          </a:effectLst>
                        </pic:spPr>
                      </pic:pic>
                    </wpg:grpSp>
                    <pic:pic xmlns:pic="http://schemas.openxmlformats.org/drawingml/2006/picture">
                      <pic:nvPicPr>
                        <pic:cNvPr id="1070885581" name="Immagine 1" descr="Immagine che contiene nero, oscurità&#10;&#10;Descrizione generata automaticamente"/>
                        <pic:cNvPicPr>
                          <a:picLocks noChangeAspect="1"/>
                        </pic:cNvPicPr>
                      </pic:nvPicPr>
                      <pic:blipFill>
                        <a:blip r:embed="rId8"/>
                        <a:stretch>
                          <a:fillRect/>
                        </a:stretch>
                      </pic:blipFill>
                      <pic:spPr>
                        <a:xfrm>
                          <a:off x="679450" y="69850"/>
                          <a:ext cx="249555" cy="349250"/>
                        </a:xfrm>
                        <a:prstGeom prst="rect">
                          <a:avLst/>
                        </a:prstGeom>
                      </pic:spPr>
                    </pic:pic>
                    <pic:pic xmlns:pic="http://schemas.openxmlformats.org/drawingml/2006/picture">
                      <pic:nvPicPr>
                        <pic:cNvPr id="1043588078" name="Immagine 2" descr="Immagine che contiene Carattere, Elementi grafici, schermata, grafica&#10;&#10;Il contenuto generato dall'IA potrebbe non essere corretto."/>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038350" y="127000"/>
                          <a:ext cx="400050" cy="212725"/>
                        </a:xfrm>
                        <a:prstGeom prst="rect">
                          <a:avLst/>
                        </a:prstGeom>
                        <a:noFill/>
                        <a:ln>
                          <a:noFill/>
                        </a:ln>
                      </pic:spPr>
                    </pic:pic>
                  </wpg:wgp>
                </a:graphicData>
              </a:graphic>
            </wp:anchor>
          </w:drawing>
        </mc:Choice>
        <mc:Fallback>
          <w:pict>
            <v:group w14:anchorId="4444943F" id="Gruppo 4" o:spid="_x0000_s1026" style="position:absolute;margin-left:52.95pt;margin-top:-36.5pt;width:343.1pt;height:36.2pt;z-index:251658242" coordsize="43573,4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ixan" style="position:absolute;top:1270;width:5549;height:2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">
                <v:imagedata r:id="rId10" o:title="Dixan" croptop="18269f" cropbottom="19239f"/>
              </v:shape>
              <v:shape id="Picture 8" o:spid="_x0000_s1028" type="#_x0000_t75" alt="Pril" style="position:absolute;left:10414;top:1460;width:5200;height:1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">
                <v:imagedata r:id="rId11" o:title="Pril" croptop="17883f" cropbottom="20584f"/>
              </v:shape>
              <v:shape id="Picture 9" o:spid="_x0000_s1029" type="#_x0000_t75" alt="Bref - Cleaning Products - Henkel" style="position:absolute;left:15303;top:317;width:4864;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">
                <v:imagedata r:id="rId12" o:title="Bref - Cleaning Products - Henkel" chromakey="white"/>
              </v:shape>
              <v:shape id="Picture 11" o:spid="_x0000_s1030" type="#_x0000_t75" alt="Beauty Care – Acchiappacolore" style="position:absolute;left:25336;top:1460;width:5169;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">
                <v:imagedata r:id="rId13" o:title="Beauty Care – Acchiappacolore" croptop="19525f" cropbottom="20695f" chromakey="white"/>
              </v:shape>
              <v:group id="Gruppo 10" o:spid="_x0000_s1031" style="position:absolute;left:32004;width:11569;height:4523" coordorigin="63628" coordsize="23081,1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Picture 13" o:spid="_x0000_s1032" type="#_x0000_t75" alt="Vernel" style="position:absolute;left:70918;width:10267;height:10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">
                  <v:imagedata r:id="rId14" o:title="Vernel"/>
                </v:shape>
                <v:shape id="Picture 14" o:spid="_x0000_s1033" type="#_x0000_t75" alt="Home - BioPresto" style="position:absolute;left:63628;top:3011;width:6977;height:4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">
                  <v:imagedata r:id="rId15" o:title="Home - BioPresto"/>
                </v:shape>
                <v:shape id="Immagine 13" o:spid="_x0000_s1034" type="#_x0000_t75" style="position:absolute;left:82314;top:2324;width:4395;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">
                  <v:imagedata r:id="rId16" o:title=""/>
                </v:shape>
              </v:group>
              <v:shape id="Immagine 1" o:spid="_x0000_s1035" type="#_x0000_t75" alt="Immagine che contiene nero, oscurità&#10;&#10;Descrizione generata automaticamente" style="position:absolute;left:6794;top:698;width:2496;height:3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">
                <v:imagedata r:id="rId17" o:title="Immagine che contiene nero, oscurità&#10;&#10;Descrizione generata automaticamente"/>
              </v:shape>
              <v:shape id="Immagine 2" o:spid="_x0000_s1036" type="#_x0000_t75" alt="Immagine che contiene Carattere, Elementi grafici, schermata, grafica&#10;&#10;Il contenuto generato dall'IA potrebbe non essere corretto." style="position:absolute;left:20383;top:1270;width:4001;height:2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">
                <v:imagedata r:id="rId18" o:title="Immagine che contiene Carattere, Elementi grafici, schermata, grafica&#10;&#10;Il contenuto generato dall'IA potrebbe non essere corretto"/>
              </v:shape>
            </v:group>
          </w:pict>
        </mc:Fallback>
      </mc:AlternateContent>
    </w:r>
    <w:r w:rsidR="00112A28" w:rsidRPr="00BF6E82">
      <w:t xml:space="preserve">Henkel </w:t>
    </w:r>
    <w:r w:rsidR="00695F28">
      <w:t>Italia</w:t>
    </w:r>
    <w:r w:rsidR="00112A28">
      <w:tab/>
    </w:r>
    <w:r w:rsidR="00112A28" w:rsidRPr="00BF6E82">
      <w:t xml:space="preserve">Page </w:t>
    </w:r>
    <w:r w:rsidR="00112A28" w:rsidRPr="00BF6E82">
      <w:fldChar w:fldCharType="begin"/>
    </w:r>
    <w:r w:rsidR="00112A28" w:rsidRPr="00BF6E82">
      <w:instrText xml:space="preserve"> PAGE  \* Arabic  \* MERGEFORMAT </w:instrText>
    </w:r>
    <w:r w:rsidR="00112A28" w:rsidRPr="00BF6E82">
      <w:fldChar w:fldCharType="separate"/>
    </w:r>
    <w:r w:rsidR="00112A28">
      <w:t>2</w:t>
    </w:r>
    <w:r w:rsidR="00112A28" w:rsidRPr="00BF6E82">
      <w:fldChar w:fldCharType="end"/>
    </w:r>
    <w:r w:rsidR="00112A28" w:rsidRPr="00BF6E82">
      <w:t>/</w:t>
    </w:r>
    <w:fldSimple w:instr="NUMPAGES  \* Arabic  \* MERGEFORMAT">
      <w:r w:rsidR="00112A28">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33BFF" w14:textId="324D5D8F" w:rsidR="003E5438" w:rsidRPr="003E5438" w:rsidRDefault="00865AD8" w:rsidP="003E5438">
    <w:pPr>
      <w:pStyle w:val="Footer"/>
      <w:rPr>
        <w:lang w:val="it-IT"/>
      </w:rPr>
    </w:pPr>
    <w:r>
      <w:rPr>
        <w:lang w:val="it-IT"/>
      </w:rPr>
      <mc:AlternateContent>
        <mc:Choice Requires="wpg">
          <w:drawing>
            <wp:anchor distT="0" distB="0" distL="114300" distR="114300" simplePos="0" relativeHeight="251658241" behindDoc="0" locked="0" layoutInCell="1" allowOverlap="1" wp14:anchorId="5D0B02A0" wp14:editId="5ACE2A60">
              <wp:simplePos x="0" y="0"/>
              <wp:positionH relativeFrom="column">
                <wp:posOffset>672465</wp:posOffset>
              </wp:positionH>
              <wp:positionV relativeFrom="paragraph">
                <wp:posOffset>-336550</wp:posOffset>
              </wp:positionV>
              <wp:extent cx="4357391" cy="459740"/>
              <wp:effectExtent l="0" t="0" r="62230" b="0"/>
              <wp:wrapNone/>
              <wp:docPr id="419202027" name="Gruppo 3"/>
              <wp:cNvGraphicFramePr/>
              <a:graphic xmlns:a="http://schemas.openxmlformats.org/drawingml/2006/main">
                <a:graphicData uri="http://schemas.microsoft.com/office/word/2010/wordprocessingGroup">
                  <wpg:wgp>
                    <wpg:cNvGrpSpPr/>
                    <wpg:grpSpPr>
                      <a:xfrm>
                        <a:off x="0" y="0"/>
                        <a:ext cx="4357391" cy="459740"/>
                        <a:chOff x="0" y="0"/>
                        <a:chExt cx="4357391" cy="459740"/>
                      </a:xfrm>
                    </wpg:grpSpPr>
                    <pic:pic xmlns:pic="http://schemas.openxmlformats.org/drawingml/2006/picture">
                      <pic:nvPicPr>
                        <pic:cNvPr id="6" name="Picture 6" descr="Dixan"/>
                        <pic:cNvPicPr>
                          <a:picLocks noChangeAspect="1"/>
                        </pic:cNvPicPr>
                      </pic:nvPicPr>
                      <pic:blipFill rotWithShape="1">
                        <a:blip r:embed="rId1">
                          <a:extLst>
                            <a:ext uri="{28A0092B-C50C-407E-A947-70E740481C1C}">
                              <a14:useLocalDpi xmlns:a14="http://schemas.microsoft.com/office/drawing/2010/main" val="0"/>
                            </a:ext>
                          </a:extLst>
                        </a:blip>
                        <a:srcRect t="27877" b="29357"/>
                        <a:stretch/>
                      </pic:blipFill>
                      <pic:spPr bwMode="auto">
                        <a:xfrm>
                          <a:off x="0" y="127000"/>
                          <a:ext cx="554990" cy="208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8" descr="Pril"/>
                        <pic:cNvPicPr>
                          <a:picLocks noChangeAspect="1"/>
                        </pic:cNvPicPr>
                      </pic:nvPicPr>
                      <pic:blipFill rotWithShape="1">
                        <a:blip r:embed="rId2">
                          <a:extLst>
                            <a:ext uri="{28A0092B-C50C-407E-A947-70E740481C1C}">
                              <a14:useLocalDpi xmlns:a14="http://schemas.microsoft.com/office/drawing/2010/main" val="0"/>
                            </a:ext>
                          </a:extLst>
                        </a:blip>
                        <a:srcRect t="27288" b="31408"/>
                        <a:stretch/>
                      </pic:blipFill>
                      <pic:spPr bwMode="auto">
                        <a:xfrm>
                          <a:off x="1041400" y="146050"/>
                          <a:ext cx="520065" cy="1885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9" descr="Bref - Cleaning Products - Henkel"/>
                        <pic:cNvPicPr>
                          <a:picLocks noChangeAspect="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530350" y="31750"/>
                          <a:ext cx="486410" cy="4279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1" descr="Beauty Care – Acchiappacolore"/>
                        <pic:cNvPicPr>
                          <a:picLocks noChangeAspect="1"/>
                        </pic:cNvPicPr>
                      </pic:nvPicPr>
                      <pic:blipFill rotWithShape="1">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t="29793" b="31578"/>
                        <a:stretch/>
                      </pic:blipFill>
                      <pic:spPr bwMode="auto">
                        <a:xfrm>
                          <a:off x="2533650" y="146050"/>
                          <a:ext cx="516890" cy="164465"/>
                        </a:xfrm>
                        <a:prstGeom prst="rect">
                          <a:avLst/>
                        </a:prstGeom>
                        <a:noFill/>
                        <a:extLst>
                          <a:ext uri="{909E8E84-426E-40DD-AFC4-6F175D3DCCD1}">
                            <a14:hiddenFill xmlns:a14="http://schemas.microsoft.com/office/drawing/2010/main">
                              <a:solidFill>
                                <a:srgbClr val="FFFFFF"/>
                              </a:solidFill>
                            </a14:hiddenFill>
                          </a:ext>
                        </a:extLst>
                      </pic:spPr>
                    </pic:pic>
                    <wpg:grpSp>
                      <wpg:cNvPr id="12" name="Gruppo 10"/>
                      <wpg:cNvGrpSpPr/>
                      <wpg:grpSpPr>
                        <a:xfrm>
                          <a:off x="3200400" y="0"/>
                          <a:ext cx="1156991" cy="452389"/>
                          <a:chOff x="6362832" y="0"/>
                          <a:chExt cx="2308161" cy="1043270"/>
                        </a:xfrm>
                      </wpg:grpSpPr>
                      <pic:pic xmlns:pic="http://schemas.openxmlformats.org/drawingml/2006/picture">
                        <pic:nvPicPr>
                          <pic:cNvPr id="13" name="Picture 13" descr="Vern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7091845" y="0"/>
                            <a:ext cx="1026716" cy="1043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descr="Home - BioPres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6362832" y="301194"/>
                            <a:ext cx="697684" cy="479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magine 13"/>
                          <pic:cNvPicPr>
                            <a:picLocks noChangeAspect="1"/>
                          </pic:cNvPicPr>
                        </pic:nvPicPr>
                        <pic:blipFill>
                          <a:blip r:embed="rId7" cstate="screen">
                            <a:extLst>
                              <a:ext uri="{28A0092B-C50C-407E-A947-70E740481C1C}">
                                <a14:useLocalDpi xmlns:a14="http://schemas.microsoft.com/office/drawing/2010/main"/>
                              </a:ext>
                            </a:extLst>
                          </a:blip>
                          <a:stretch>
                            <a:fillRect/>
                          </a:stretch>
                        </pic:blipFill>
                        <pic:spPr>
                          <a:xfrm>
                            <a:off x="8231481" y="232419"/>
                            <a:ext cx="439512" cy="539985"/>
                          </a:xfrm>
                          <a:prstGeom prst="rect">
                            <a:avLst/>
                          </a:prstGeom>
                          <a:effectLst>
                            <a:glow rad="63500">
                              <a:schemeClr val="bg1">
                                <a:alpha val="40000"/>
                              </a:schemeClr>
                            </a:glow>
                          </a:effectLst>
                        </pic:spPr>
                      </pic:pic>
                    </wpg:grpSp>
                    <pic:pic xmlns:pic="http://schemas.openxmlformats.org/drawingml/2006/picture">
                      <pic:nvPicPr>
                        <pic:cNvPr id="1667552419" name="Immagine 1" descr="Immagine che contiene nero, oscurità&#10;&#10;Descrizione generata automaticamente"/>
                        <pic:cNvPicPr>
                          <a:picLocks noChangeAspect="1"/>
                        </pic:cNvPicPr>
                      </pic:nvPicPr>
                      <pic:blipFill>
                        <a:blip r:embed="rId8"/>
                        <a:stretch>
                          <a:fillRect/>
                        </a:stretch>
                      </pic:blipFill>
                      <pic:spPr>
                        <a:xfrm>
                          <a:off x="660400" y="82550"/>
                          <a:ext cx="249555" cy="349250"/>
                        </a:xfrm>
                        <a:prstGeom prst="rect">
                          <a:avLst/>
                        </a:prstGeom>
                      </pic:spPr>
                    </pic:pic>
                    <pic:pic xmlns:pic="http://schemas.openxmlformats.org/drawingml/2006/picture">
                      <pic:nvPicPr>
                        <pic:cNvPr id="644296821" name="Immagine 2" descr="Immagine che contiene Carattere, Elementi grafici, schermata, grafica&#10;&#10;Il contenuto generato dall'IA potrebbe non essere corretto."/>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057400" y="139700"/>
                          <a:ext cx="400050" cy="212725"/>
                        </a:xfrm>
                        <a:prstGeom prst="rect">
                          <a:avLst/>
                        </a:prstGeom>
                        <a:noFill/>
                        <a:ln>
                          <a:noFill/>
                        </a:ln>
                      </pic:spPr>
                    </pic:pic>
                  </wpg:wgp>
                </a:graphicData>
              </a:graphic>
            </wp:anchor>
          </w:drawing>
        </mc:Choice>
        <mc:Fallback>
          <w:pict>
            <v:group w14:anchorId="05046C44" id="Gruppo 3" o:spid="_x0000_s1026" style="position:absolute;margin-left:52.95pt;margin-top:-26.5pt;width:343.1pt;height:36.2pt;z-index:251658241" coordsize="43573,4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ixan" style="position:absolute;top:1270;width:5549;height:2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">
                <v:imagedata r:id="rId10" o:title="Dixan" croptop="18269f" cropbottom="19239f"/>
              </v:shape>
              <v:shape id="Picture 8" o:spid="_x0000_s1028" type="#_x0000_t75" alt="Pril" style="position:absolute;left:10414;top:1460;width:5200;height:1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">
                <v:imagedata r:id="rId11" o:title="Pril" croptop="17883f" cropbottom="20584f"/>
              </v:shape>
              <v:shape id="Picture 9" o:spid="_x0000_s1029" type="#_x0000_t75" alt="Bref - Cleaning Products - Henkel" style="position:absolute;left:15303;top:317;width:4864;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">
                <v:imagedata r:id="rId12" o:title="Bref - Cleaning Products - Henkel" chromakey="white"/>
              </v:shape>
              <v:shape id="Picture 11" o:spid="_x0000_s1030" type="#_x0000_t75" alt="Beauty Care – Acchiappacolore" style="position:absolute;left:25336;top:1460;width:5169;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">
                <v:imagedata r:id="rId13" o:title="Beauty Care – Acchiappacolore" croptop="19525f" cropbottom="20695f" chromakey="white"/>
              </v:shape>
              <v:group id="Gruppo 10" o:spid="_x0000_s1031" style="position:absolute;left:32004;width:11569;height:4523" coordorigin="63628" coordsize="23081,1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13" o:spid="_x0000_s1032" type="#_x0000_t75" alt="Vernel" style="position:absolute;left:70918;width:10267;height:10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">
                  <v:imagedata r:id="rId14" o:title="Vernel"/>
                </v:shape>
                <v:shape id="Picture 14" o:spid="_x0000_s1033" type="#_x0000_t75" alt="Home - BioPresto" style="position:absolute;left:63628;top:3011;width:6977;height:4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">
                  <v:imagedata r:id="rId15" o:title="Home - BioPresto"/>
                </v:shape>
                <v:shape id="Immagine 13" o:spid="_x0000_s1034" type="#_x0000_t75" style="position:absolute;left:82314;top:2324;width:4395;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">
                  <v:imagedata r:id="rId16" o:title=""/>
                </v:shape>
              </v:group>
              <v:shape id="Immagine 1" o:spid="_x0000_s1035" type="#_x0000_t75" alt="Immagine che contiene nero, oscurità&#10;&#10;Descrizione generata automaticamente" style="position:absolute;left:6604;top:825;width:2495;height:3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">
                <v:imagedata r:id="rId17" o:title="Immagine che contiene nero, oscurità&#10;&#10;Descrizione generata automaticamente"/>
              </v:shape>
              <v:shape id="Immagine 2" o:spid="_x0000_s1036" type="#_x0000_t75" alt="Immagine che contiene Carattere, Elementi grafici, schermata, grafica&#10;&#10;Il contenuto generato dall'IA potrebbe non essere corretto." style="position:absolute;left:20574;top:1397;width:4000;height:2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">
                <v:imagedata r:id="rId18" o:title="Immagine che contiene Carattere, Elementi grafici, schermata, grafica&#10;&#10;Il contenuto generato dall'IA potrebbe non essere corretto"/>
              </v:shape>
            </v:group>
          </w:pict>
        </mc:Fallback>
      </mc:AlternateContent>
    </w:r>
  </w:p>
  <w:p w14:paraId="577A058E" w14:textId="11F7FD92" w:rsidR="00CF6F33" w:rsidRPr="00992A11" w:rsidRDefault="00B422EC" w:rsidP="00992A11">
    <w:pPr>
      <w:pStyle w:val="Footer"/>
    </w:pPr>
    <w:r w:rsidRPr="00992A11">
      <w:t>Page</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B66BF8">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B66BF8">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825E73" w14:textId="77777777" w:rsidR="00B94E19" w:rsidRDefault="00B94E19">
      <w:r>
        <w:separator/>
      </w:r>
    </w:p>
  </w:footnote>
  <w:footnote w:type="continuationSeparator" w:id="0">
    <w:p w14:paraId="3D30FFB7" w14:textId="77777777" w:rsidR="00B94E19" w:rsidRDefault="00B94E19">
      <w:r>
        <w:continuationSeparator/>
      </w:r>
    </w:p>
  </w:footnote>
  <w:footnote w:type="continuationNotice" w:id="1">
    <w:p w14:paraId="6C389C31" w14:textId="77777777" w:rsidR="00B94E19" w:rsidRDefault="00B94E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ACE39" w14:textId="77777777" w:rsidR="00112A28" w:rsidRDefault="00112A28" w:rsidP="00112A28">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E2E19" w14:textId="58EB61B9" w:rsidR="24F0F184" w:rsidRPr="003C3BE2" w:rsidRDefault="24F0F184" w:rsidP="006B692E">
    <w:pPr>
      <w:pStyle w:val="Header"/>
      <w:jc w:val="left"/>
      <w:rPr>
        <w:lang w:val="it-I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87887" w14:textId="36BF835E" w:rsidR="003C3BE2" w:rsidRDefault="003C3BE2" w:rsidP="003C3BE2">
    <w:pPr>
      <w:pStyle w:val="Header"/>
      <w:spacing w:before="640" w:line="240" w:lineRule="auto"/>
      <w:rPr>
        <w:noProof/>
      </w:rPr>
    </w:pPr>
    <w:r w:rsidRPr="00EB46D9">
      <w:rPr>
        <w:noProof/>
      </w:rPr>
      <w:drawing>
        <wp:anchor distT="0" distB="0" distL="114300" distR="114300" simplePos="0" relativeHeight="251658240" behindDoc="0" locked="0" layoutInCell="1" allowOverlap="1" wp14:anchorId="1D827C6B" wp14:editId="67AC06CE">
          <wp:simplePos x="0" y="0"/>
          <wp:positionH relativeFrom="column">
            <wp:posOffset>4808244</wp:posOffset>
          </wp:positionH>
          <wp:positionV relativeFrom="paragraph">
            <wp:posOffset>255416</wp:posOffset>
          </wp:positionV>
          <wp:extent cx="1051560" cy="603250"/>
          <wp:effectExtent l="0" t="0" r="2540" b="6350"/>
          <wp:wrapNone/>
          <wp:docPr id="1835033555" name="Picture 1835033555" descr="A red oval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red oval with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p>
  <w:p w14:paraId="40E86010" w14:textId="6F47F644" w:rsidR="00CF6F33" w:rsidRPr="003C3BE2" w:rsidRDefault="003C3BE2" w:rsidP="003C3BE2">
    <w:pPr>
      <w:pStyle w:val="Header"/>
      <w:spacing w:before="640" w:line="240" w:lineRule="auto"/>
    </w:pPr>
    <w:r w:rsidRPr="00EB46D9">
      <w:rPr>
        <w:noProof/>
      </w:rPr>
      <mc:AlternateContent>
        <mc:Choice Requires="wpg">
          <w:drawing>
            <wp:anchor distT="0" distB="0" distL="114300" distR="114300" simplePos="0" relativeHeight="251660291" behindDoc="0" locked="0" layoutInCell="1" allowOverlap="1" wp14:anchorId="41A4DFA3" wp14:editId="4D8DFA75">
              <wp:simplePos x="0" y="0"/>
              <wp:positionH relativeFrom="page">
                <wp:posOffset>180340</wp:posOffset>
              </wp:positionH>
              <wp:positionV relativeFrom="page">
                <wp:posOffset>3780790</wp:posOffset>
              </wp:positionV>
              <wp:extent cx="179705" cy="3780155"/>
              <wp:effectExtent l="0" t="0" r="1905" b="1143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 uri="{91240B29-F687-4f45-9708-019B960494DF}">
                            <a14:hiddenLine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 uri="{91240B29-F687-4f45-9708-019B960494DF}">
                            <a14:hiddenLine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 uri="{91240B29-F687-4f45-9708-019B960494DF}">
                            <a14:hiddenLine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13274574" id="Group 2" o:spid="_x0000_s1026" style="position:absolute;margin-left:14.2pt;margin-top:297.7pt;width:14.15pt;height:297.65pt;z-index:251660291;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" stroked="f"/>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" stroked="f"/>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" stroked="f"/>
              <w10:wrap anchorx="page" anchory="page"/>
            </v:group>
          </w:pict>
        </mc:Fallback>
      </mc:AlternateContent>
    </w:r>
    <w:r>
      <w:rPr>
        <w:noProof/>
      </w:rPr>
      <w:t>Comunicato stampa</w:t>
    </w:r>
  </w:p>
</w:hdr>
</file>

<file path=word/intelligence2.xml><?xml version="1.0" encoding="utf-8"?>
<int2:intelligence xmlns:int2="http://schemas.microsoft.com/office/intelligence/2020/intelligence" xmlns:oel="http://schemas.microsoft.com/office/2019/extlst">
  <int2:observations>
    <int2:textHash int2:hashCode="VUugxngM6OPnjJ" int2:id="FcyrwZff">
      <int2:state int2:value="Rejected" int2:type="AugLoop_Text_Critique"/>
    </int2:textHash>
    <int2:textHash int2:hashCode="55FXVK8LfY0sG5" int2:id="gMAX6fly">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09B3"/>
    <w:multiLevelType w:val="multilevel"/>
    <w:tmpl w:val="8E9A1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3D6D39"/>
    <w:multiLevelType w:val="hybridMultilevel"/>
    <w:tmpl w:val="05FCE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AD7D3F"/>
    <w:multiLevelType w:val="multilevel"/>
    <w:tmpl w:val="68063D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A60707"/>
    <w:multiLevelType w:val="hybridMultilevel"/>
    <w:tmpl w:val="6B644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242C1E"/>
    <w:multiLevelType w:val="hybridMultilevel"/>
    <w:tmpl w:val="6BF8813E"/>
    <w:lvl w:ilvl="0" w:tplc="8BAE3C56">
      <w:start w:val="1"/>
      <w:numFmt w:val="bullet"/>
      <w:lvlText w:val=""/>
      <w:lvlJc w:val="left"/>
      <w:pPr>
        <w:ind w:left="720" w:hanging="360"/>
      </w:pPr>
      <w:rPr>
        <w:rFonts w:ascii="Symbol" w:hAnsi="Symbol" w:hint="default"/>
      </w:rPr>
    </w:lvl>
    <w:lvl w:ilvl="1" w:tplc="02EA22F4">
      <w:start w:val="1"/>
      <w:numFmt w:val="bullet"/>
      <w:lvlText w:val="o"/>
      <w:lvlJc w:val="left"/>
      <w:pPr>
        <w:ind w:left="1440" w:hanging="360"/>
      </w:pPr>
      <w:rPr>
        <w:rFonts w:ascii="Courier New" w:hAnsi="Courier New" w:hint="default"/>
      </w:rPr>
    </w:lvl>
    <w:lvl w:ilvl="2" w:tplc="60BC9B82">
      <w:start w:val="1"/>
      <w:numFmt w:val="bullet"/>
      <w:lvlText w:val=""/>
      <w:lvlJc w:val="left"/>
      <w:pPr>
        <w:ind w:left="2160" w:hanging="360"/>
      </w:pPr>
      <w:rPr>
        <w:rFonts w:ascii="Wingdings" w:hAnsi="Wingdings" w:hint="default"/>
      </w:rPr>
    </w:lvl>
    <w:lvl w:ilvl="3" w:tplc="323C9F1C">
      <w:start w:val="1"/>
      <w:numFmt w:val="bullet"/>
      <w:lvlText w:val=""/>
      <w:lvlJc w:val="left"/>
      <w:pPr>
        <w:ind w:left="2880" w:hanging="360"/>
      </w:pPr>
      <w:rPr>
        <w:rFonts w:ascii="Symbol" w:hAnsi="Symbol" w:hint="default"/>
      </w:rPr>
    </w:lvl>
    <w:lvl w:ilvl="4" w:tplc="7244148A">
      <w:start w:val="1"/>
      <w:numFmt w:val="bullet"/>
      <w:lvlText w:val="o"/>
      <w:lvlJc w:val="left"/>
      <w:pPr>
        <w:ind w:left="3600" w:hanging="360"/>
      </w:pPr>
      <w:rPr>
        <w:rFonts w:ascii="Courier New" w:hAnsi="Courier New" w:hint="default"/>
      </w:rPr>
    </w:lvl>
    <w:lvl w:ilvl="5" w:tplc="42AC4DF0">
      <w:start w:val="1"/>
      <w:numFmt w:val="bullet"/>
      <w:lvlText w:val=""/>
      <w:lvlJc w:val="left"/>
      <w:pPr>
        <w:ind w:left="4320" w:hanging="360"/>
      </w:pPr>
      <w:rPr>
        <w:rFonts w:ascii="Wingdings" w:hAnsi="Wingdings" w:hint="default"/>
      </w:rPr>
    </w:lvl>
    <w:lvl w:ilvl="6" w:tplc="735C0204">
      <w:start w:val="1"/>
      <w:numFmt w:val="bullet"/>
      <w:lvlText w:val=""/>
      <w:lvlJc w:val="left"/>
      <w:pPr>
        <w:ind w:left="5040" w:hanging="360"/>
      </w:pPr>
      <w:rPr>
        <w:rFonts w:ascii="Symbol" w:hAnsi="Symbol" w:hint="default"/>
      </w:rPr>
    </w:lvl>
    <w:lvl w:ilvl="7" w:tplc="9956EBFA">
      <w:start w:val="1"/>
      <w:numFmt w:val="bullet"/>
      <w:lvlText w:val="o"/>
      <w:lvlJc w:val="left"/>
      <w:pPr>
        <w:ind w:left="5760" w:hanging="360"/>
      </w:pPr>
      <w:rPr>
        <w:rFonts w:ascii="Courier New" w:hAnsi="Courier New" w:hint="default"/>
      </w:rPr>
    </w:lvl>
    <w:lvl w:ilvl="8" w:tplc="72C8CFBC">
      <w:start w:val="1"/>
      <w:numFmt w:val="bullet"/>
      <w:lvlText w:val=""/>
      <w:lvlJc w:val="left"/>
      <w:pPr>
        <w:ind w:left="6480" w:hanging="360"/>
      </w:pPr>
      <w:rPr>
        <w:rFonts w:ascii="Wingdings" w:hAnsi="Wingdings" w:hint="default"/>
      </w:rPr>
    </w:lvl>
  </w:abstractNum>
  <w:abstractNum w:abstractNumId="7" w15:restartNumberingAfterBreak="0">
    <w:nsid w:val="1ACA7C52"/>
    <w:multiLevelType w:val="hybridMultilevel"/>
    <w:tmpl w:val="545EF1A0"/>
    <w:lvl w:ilvl="0" w:tplc="1398F50A">
      <w:start w:val="1"/>
      <w:numFmt w:val="bullet"/>
      <w:lvlText w:val="-"/>
      <w:lvlJc w:val="left"/>
      <w:pPr>
        <w:tabs>
          <w:tab w:val="num" w:pos="720"/>
        </w:tabs>
        <w:ind w:left="720" w:hanging="360"/>
      </w:pPr>
      <w:rPr>
        <w:rFonts w:ascii="Times New Roman" w:hAnsi="Times New Roman" w:hint="default"/>
      </w:rPr>
    </w:lvl>
    <w:lvl w:ilvl="1" w:tplc="023ADD5C" w:tentative="1">
      <w:start w:val="1"/>
      <w:numFmt w:val="bullet"/>
      <w:lvlText w:val="-"/>
      <w:lvlJc w:val="left"/>
      <w:pPr>
        <w:tabs>
          <w:tab w:val="num" w:pos="1440"/>
        </w:tabs>
        <w:ind w:left="1440" w:hanging="360"/>
      </w:pPr>
      <w:rPr>
        <w:rFonts w:ascii="Times New Roman" w:hAnsi="Times New Roman" w:hint="default"/>
      </w:rPr>
    </w:lvl>
    <w:lvl w:ilvl="2" w:tplc="9C46923A" w:tentative="1">
      <w:start w:val="1"/>
      <w:numFmt w:val="bullet"/>
      <w:lvlText w:val="-"/>
      <w:lvlJc w:val="left"/>
      <w:pPr>
        <w:tabs>
          <w:tab w:val="num" w:pos="2160"/>
        </w:tabs>
        <w:ind w:left="2160" w:hanging="360"/>
      </w:pPr>
      <w:rPr>
        <w:rFonts w:ascii="Times New Roman" w:hAnsi="Times New Roman" w:hint="default"/>
      </w:rPr>
    </w:lvl>
    <w:lvl w:ilvl="3" w:tplc="6226AEFE" w:tentative="1">
      <w:start w:val="1"/>
      <w:numFmt w:val="bullet"/>
      <w:lvlText w:val="-"/>
      <w:lvlJc w:val="left"/>
      <w:pPr>
        <w:tabs>
          <w:tab w:val="num" w:pos="2880"/>
        </w:tabs>
        <w:ind w:left="2880" w:hanging="360"/>
      </w:pPr>
      <w:rPr>
        <w:rFonts w:ascii="Times New Roman" w:hAnsi="Times New Roman" w:hint="default"/>
      </w:rPr>
    </w:lvl>
    <w:lvl w:ilvl="4" w:tplc="D12ACD36" w:tentative="1">
      <w:start w:val="1"/>
      <w:numFmt w:val="bullet"/>
      <w:lvlText w:val="-"/>
      <w:lvlJc w:val="left"/>
      <w:pPr>
        <w:tabs>
          <w:tab w:val="num" w:pos="3600"/>
        </w:tabs>
        <w:ind w:left="3600" w:hanging="360"/>
      </w:pPr>
      <w:rPr>
        <w:rFonts w:ascii="Times New Roman" w:hAnsi="Times New Roman" w:hint="default"/>
      </w:rPr>
    </w:lvl>
    <w:lvl w:ilvl="5" w:tplc="1D2C729E" w:tentative="1">
      <w:start w:val="1"/>
      <w:numFmt w:val="bullet"/>
      <w:lvlText w:val="-"/>
      <w:lvlJc w:val="left"/>
      <w:pPr>
        <w:tabs>
          <w:tab w:val="num" w:pos="4320"/>
        </w:tabs>
        <w:ind w:left="4320" w:hanging="360"/>
      </w:pPr>
      <w:rPr>
        <w:rFonts w:ascii="Times New Roman" w:hAnsi="Times New Roman" w:hint="default"/>
      </w:rPr>
    </w:lvl>
    <w:lvl w:ilvl="6" w:tplc="875E8962" w:tentative="1">
      <w:start w:val="1"/>
      <w:numFmt w:val="bullet"/>
      <w:lvlText w:val="-"/>
      <w:lvlJc w:val="left"/>
      <w:pPr>
        <w:tabs>
          <w:tab w:val="num" w:pos="5040"/>
        </w:tabs>
        <w:ind w:left="5040" w:hanging="360"/>
      </w:pPr>
      <w:rPr>
        <w:rFonts w:ascii="Times New Roman" w:hAnsi="Times New Roman" w:hint="default"/>
      </w:rPr>
    </w:lvl>
    <w:lvl w:ilvl="7" w:tplc="1714DA3C" w:tentative="1">
      <w:start w:val="1"/>
      <w:numFmt w:val="bullet"/>
      <w:lvlText w:val="-"/>
      <w:lvlJc w:val="left"/>
      <w:pPr>
        <w:tabs>
          <w:tab w:val="num" w:pos="5760"/>
        </w:tabs>
        <w:ind w:left="5760" w:hanging="360"/>
      </w:pPr>
      <w:rPr>
        <w:rFonts w:ascii="Times New Roman" w:hAnsi="Times New Roman" w:hint="default"/>
      </w:rPr>
    </w:lvl>
    <w:lvl w:ilvl="8" w:tplc="B7EAFA4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CB17B17"/>
    <w:multiLevelType w:val="hybridMultilevel"/>
    <w:tmpl w:val="ACBE703E"/>
    <w:lvl w:ilvl="0" w:tplc="0CF0A8FE">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C3013F"/>
    <w:multiLevelType w:val="hybridMultilevel"/>
    <w:tmpl w:val="9B128FA4"/>
    <w:lvl w:ilvl="0" w:tplc="E39A4E4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1" w15:restartNumberingAfterBreak="0">
    <w:nsid w:val="234A8C0D"/>
    <w:multiLevelType w:val="hybridMultilevel"/>
    <w:tmpl w:val="21FABE14"/>
    <w:lvl w:ilvl="0" w:tplc="B97EB31A">
      <w:start w:val="1"/>
      <w:numFmt w:val="bullet"/>
      <w:lvlText w:val=""/>
      <w:lvlJc w:val="left"/>
      <w:pPr>
        <w:ind w:left="720" w:hanging="360"/>
      </w:pPr>
      <w:rPr>
        <w:rFonts w:ascii="Symbol" w:hAnsi="Symbol" w:hint="default"/>
      </w:rPr>
    </w:lvl>
    <w:lvl w:ilvl="1" w:tplc="9CE239F4">
      <w:start w:val="1"/>
      <w:numFmt w:val="bullet"/>
      <w:lvlText w:val="o"/>
      <w:lvlJc w:val="left"/>
      <w:pPr>
        <w:ind w:left="1440" w:hanging="360"/>
      </w:pPr>
      <w:rPr>
        <w:rFonts w:ascii="Courier New" w:hAnsi="Courier New" w:hint="default"/>
      </w:rPr>
    </w:lvl>
    <w:lvl w:ilvl="2" w:tplc="C97AD620">
      <w:start w:val="1"/>
      <w:numFmt w:val="bullet"/>
      <w:lvlText w:val=""/>
      <w:lvlJc w:val="left"/>
      <w:pPr>
        <w:ind w:left="2160" w:hanging="360"/>
      </w:pPr>
      <w:rPr>
        <w:rFonts w:ascii="Wingdings" w:hAnsi="Wingdings" w:hint="default"/>
      </w:rPr>
    </w:lvl>
    <w:lvl w:ilvl="3" w:tplc="2736B40E">
      <w:start w:val="1"/>
      <w:numFmt w:val="bullet"/>
      <w:lvlText w:val=""/>
      <w:lvlJc w:val="left"/>
      <w:pPr>
        <w:ind w:left="2880" w:hanging="360"/>
      </w:pPr>
      <w:rPr>
        <w:rFonts w:ascii="Symbol" w:hAnsi="Symbol" w:hint="default"/>
      </w:rPr>
    </w:lvl>
    <w:lvl w:ilvl="4" w:tplc="EC484D8E">
      <w:start w:val="1"/>
      <w:numFmt w:val="bullet"/>
      <w:lvlText w:val="o"/>
      <w:lvlJc w:val="left"/>
      <w:pPr>
        <w:ind w:left="3600" w:hanging="360"/>
      </w:pPr>
      <w:rPr>
        <w:rFonts w:ascii="Courier New" w:hAnsi="Courier New" w:hint="default"/>
      </w:rPr>
    </w:lvl>
    <w:lvl w:ilvl="5" w:tplc="BB623520">
      <w:start w:val="1"/>
      <w:numFmt w:val="bullet"/>
      <w:lvlText w:val=""/>
      <w:lvlJc w:val="left"/>
      <w:pPr>
        <w:ind w:left="4320" w:hanging="360"/>
      </w:pPr>
      <w:rPr>
        <w:rFonts w:ascii="Wingdings" w:hAnsi="Wingdings" w:hint="default"/>
      </w:rPr>
    </w:lvl>
    <w:lvl w:ilvl="6" w:tplc="6A62A9CA">
      <w:start w:val="1"/>
      <w:numFmt w:val="bullet"/>
      <w:lvlText w:val=""/>
      <w:lvlJc w:val="left"/>
      <w:pPr>
        <w:ind w:left="5040" w:hanging="360"/>
      </w:pPr>
      <w:rPr>
        <w:rFonts w:ascii="Symbol" w:hAnsi="Symbol" w:hint="default"/>
      </w:rPr>
    </w:lvl>
    <w:lvl w:ilvl="7" w:tplc="518E3764">
      <w:start w:val="1"/>
      <w:numFmt w:val="bullet"/>
      <w:lvlText w:val="o"/>
      <w:lvlJc w:val="left"/>
      <w:pPr>
        <w:ind w:left="5760" w:hanging="360"/>
      </w:pPr>
      <w:rPr>
        <w:rFonts w:ascii="Courier New" w:hAnsi="Courier New" w:hint="default"/>
      </w:rPr>
    </w:lvl>
    <w:lvl w:ilvl="8" w:tplc="6B58A6BA">
      <w:start w:val="1"/>
      <w:numFmt w:val="bullet"/>
      <w:lvlText w:val=""/>
      <w:lvlJc w:val="left"/>
      <w:pPr>
        <w:ind w:left="6480" w:hanging="360"/>
      </w:pPr>
      <w:rPr>
        <w:rFonts w:ascii="Wingdings" w:hAnsi="Wingdings" w:hint="default"/>
      </w:rPr>
    </w:lvl>
  </w:abstractNum>
  <w:abstractNum w:abstractNumId="12" w15:restartNumberingAfterBreak="0">
    <w:nsid w:val="250327AA"/>
    <w:multiLevelType w:val="hybridMultilevel"/>
    <w:tmpl w:val="17023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1A68EA"/>
    <w:multiLevelType w:val="multilevel"/>
    <w:tmpl w:val="5510B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526B19"/>
    <w:multiLevelType w:val="hybridMultilevel"/>
    <w:tmpl w:val="AD9E0606"/>
    <w:lvl w:ilvl="0" w:tplc="6C3A53AC">
      <w:start w:val="1"/>
      <w:numFmt w:val="bullet"/>
      <w:lvlText w:val=""/>
      <w:lvlJc w:val="left"/>
      <w:pPr>
        <w:ind w:left="720" w:hanging="360"/>
      </w:pPr>
      <w:rPr>
        <w:rFonts w:ascii="Symbol" w:hAnsi="Symbol" w:hint="default"/>
      </w:rPr>
    </w:lvl>
    <w:lvl w:ilvl="1" w:tplc="8902ACE0">
      <w:start w:val="1"/>
      <w:numFmt w:val="bullet"/>
      <w:lvlText w:val="o"/>
      <w:lvlJc w:val="left"/>
      <w:pPr>
        <w:ind w:left="1440" w:hanging="360"/>
      </w:pPr>
      <w:rPr>
        <w:rFonts w:ascii="Courier New" w:hAnsi="Courier New" w:hint="default"/>
      </w:rPr>
    </w:lvl>
    <w:lvl w:ilvl="2" w:tplc="975C49F2">
      <w:start w:val="1"/>
      <w:numFmt w:val="bullet"/>
      <w:lvlText w:val=""/>
      <w:lvlJc w:val="left"/>
      <w:pPr>
        <w:ind w:left="2160" w:hanging="360"/>
      </w:pPr>
      <w:rPr>
        <w:rFonts w:ascii="Wingdings" w:hAnsi="Wingdings" w:hint="default"/>
      </w:rPr>
    </w:lvl>
    <w:lvl w:ilvl="3" w:tplc="230CC582">
      <w:start w:val="1"/>
      <w:numFmt w:val="bullet"/>
      <w:lvlText w:val=""/>
      <w:lvlJc w:val="left"/>
      <w:pPr>
        <w:ind w:left="2880" w:hanging="360"/>
      </w:pPr>
      <w:rPr>
        <w:rFonts w:ascii="Symbol" w:hAnsi="Symbol" w:hint="default"/>
      </w:rPr>
    </w:lvl>
    <w:lvl w:ilvl="4" w:tplc="9C922A8E">
      <w:start w:val="1"/>
      <w:numFmt w:val="bullet"/>
      <w:lvlText w:val="o"/>
      <w:lvlJc w:val="left"/>
      <w:pPr>
        <w:ind w:left="3600" w:hanging="360"/>
      </w:pPr>
      <w:rPr>
        <w:rFonts w:ascii="Courier New" w:hAnsi="Courier New" w:hint="default"/>
      </w:rPr>
    </w:lvl>
    <w:lvl w:ilvl="5" w:tplc="CE3A1FCE">
      <w:start w:val="1"/>
      <w:numFmt w:val="bullet"/>
      <w:lvlText w:val=""/>
      <w:lvlJc w:val="left"/>
      <w:pPr>
        <w:ind w:left="4320" w:hanging="360"/>
      </w:pPr>
      <w:rPr>
        <w:rFonts w:ascii="Wingdings" w:hAnsi="Wingdings" w:hint="default"/>
      </w:rPr>
    </w:lvl>
    <w:lvl w:ilvl="6" w:tplc="A02E8B1E">
      <w:start w:val="1"/>
      <w:numFmt w:val="bullet"/>
      <w:lvlText w:val=""/>
      <w:lvlJc w:val="left"/>
      <w:pPr>
        <w:ind w:left="5040" w:hanging="360"/>
      </w:pPr>
      <w:rPr>
        <w:rFonts w:ascii="Symbol" w:hAnsi="Symbol" w:hint="default"/>
      </w:rPr>
    </w:lvl>
    <w:lvl w:ilvl="7" w:tplc="793EC61E">
      <w:start w:val="1"/>
      <w:numFmt w:val="bullet"/>
      <w:lvlText w:val="o"/>
      <w:lvlJc w:val="left"/>
      <w:pPr>
        <w:ind w:left="5760" w:hanging="360"/>
      </w:pPr>
      <w:rPr>
        <w:rFonts w:ascii="Courier New" w:hAnsi="Courier New" w:hint="default"/>
      </w:rPr>
    </w:lvl>
    <w:lvl w:ilvl="8" w:tplc="10C0EF74">
      <w:start w:val="1"/>
      <w:numFmt w:val="bullet"/>
      <w:lvlText w:val=""/>
      <w:lvlJc w:val="left"/>
      <w:pPr>
        <w:ind w:left="6480" w:hanging="360"/>
      </w:pPr>
      <w:rPr>
        <w:rFonts w:ascii="Wingdings" w:hAnsi="Wingdings" w:hint="default"/>
      </w:rPr>
    </w:lvl>
  </w:abstractNum>
  <w:abstractNum w:abstractNumId="15" w15:restartNumberingAfterBreak="0">
    <w:nsid w:val="26CC0D73"/>
    <w:multiLevelType w:val="hybridMultilevel"/>
    <w:tmpl w:val="8ADEDCB4"/>
    <w:lvl w:ilvl="0" w:tplc="80E66B5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AC2570"/>
    <w:multiLevelType w:val="hybridMultilevel"/>
    <w:tmpl w:val="E0909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4A5128"/>
    <w:multiLevelType w:val="hybridMultilevel"/>
    <w:tmpl w:val="45844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290227"/>
    <w:multiLevelType w:val="hybridMultilevel"/>
    <w:tmpl w:val="9A342F08"/>
    <w:lvl w:ilvl="0" w:tplc="940E441C">
      <w:start w:val="1"/>
      <w:numFmt w:val="bullet"/>
      <w:lvlText w:val="•"/>
      <w:lvlJc w:val="left"/>
      <w:pPr>
        <w:tabs>
          <w:tab w:val="num" w:pos="720"/>
        </w:tabs>
        <w:ind w:left="720" w:hanging="360"/>
      </w:pPr>
      <w:rPr>
        <w:rFonts w:ascii="Arial" w:hAnsi="Arial" w:hint="default"/>
      </w:rPr>
    </w:lvl>
    <w:lvl w:ilvl="1" w:tplc="6138FE1E" w:tentative="1">
      <w:start w:val="1"/>
      <w:numFmt w:val="bullet"/>
      <w:lvlText w:val="•"/>
      <w:lvlJc w:val="left"/>
      <w:pPr>
        <w:tabs>
          <w:tab w:val="num" w:pos="1440"/>
        </w:tabs>
        <w:ind w:left="1440" w:hanging="360"/>
      </w:pPr>
      <w:rPr>
        <w:rFonts w:ascii="Arial" w:hAnsi="Arial" w:hint="default"/>
      </w:rPr>
    </w:lvl>
    <w:lvl w:ilvl="2" w:tplc="7488E7C6" w:tentative="1">
      <w:start w:val="1"/>
      <w:numFmt w:val="bullet"/>
      <w:lvlText w:val="•"/>
      <w:lvlJc w:val="left"/>
      <w:pPr>
        <w:tabs>
          <w:tab w:val="num" w:pos="2160"/>
        </w:tabs>
        <w:ind w:left="2160" w:hanging="360"/>
      </w:pPr>
      <w:rPr>
        <w:rFonts w:ascii="Arial" w:hAnsi="Arial" w:hint="default"/>
      </w:rPr>
    </w:lvl>
    <w:lvl w:ilvl="3" w:tplc="42BA342C" w:tentative="1">
      <w:start w:val="1"/>
      <w:numFmt w:val="bullet"/>
      <w:lvlText w:val="•"/>
      <w:lvlJc w:val="left"/>
      <w:pPr>
        <w:tabs>
          <w:tab w:val="num" w:pos="2880"/>
        </w:tabs>
        <w:ind w:left="2880" w:hanging="360"/>
      </w:pPr>
      <w:rPr>
        <w:rFonts w:ascii="Arial" w:hAnsi="Arial" w:hint="default"/>
      </w:rPr>
    </w:lvl>
    <w:lvl w:ilvl="4" w:tplc="C8EE0EB8" w:tentative="1">
      <w:start w:val="1"/>
      <w:numFmt w:val="bullet"/>
      <w:lvlText w:val="•"/>
      <w:lvlJc w:val="left"/>
      <w:pPr>
        <w:tabs>
          <w:tab w:val="num" w:pos="3600"/>
        </w:tabs>
        <w:ind w:left="3600" w:hanging="360"/>
      </w:pPr>
      <w:rPr>
        <w:rFonts w:ascii="Arial" w:hAnsi="Arial" w:hint="default"/>
      </w:rPr>
    </w:lvl>
    <w:lvl w:ilvl="5" w:tplc="24BA5024" w:tentative="1">
      <w:start w:val="1"/>
      <w:numFmt w:val="bullet"/>
      <w:lvlText w:val="•"/>
      <w:lvlJc w:val="left"/>
      <w:pPr>
        <w:tabs>
          <w:tab w:val="num" w:pos="4320"/>
        </w:tabs>
        <w:ind w:left="4320" w:hanging="360"/>
      </w:pPr>
      <w:rPr>
        <w:rFonts w:ascii="Arial" w:hAnsi="Arial" w:hint="default"/>
      </w:rPr>
    </w:lvl>
    <w:lvl w:ilvl="6" w:tplc="FA5E6D4E" w:tentative="1">
      <w:start w:val="1"/>
      <w:numFmt w:val="bullet"/>
      <w:lvlText w:val="•"/>
      <w:lvlJc w:val="left"/>
      <w:pPr>
        <w:tabs>
          <w:tab w:val="num" w:pos="5040"/>
        </w:tabs>
        <w:ind w:left="5040" w:hanging="360"/>
      </w:pPr>
      <w:rPr>
        <w:rFonts w:ascii="Arial" w:hAnsi="Arial" w:hint="default"/>
      </w:rPr>
    </w:lvl>
    <w:lvl w:ilvl="7" w:tplc="BA922A80" w:tentative="1">
      <w:start w:val="1"/>
      <w:numFmt w:val="bullet"/>
      <w:lvlText w:val="•"/>
      <w:lvlJc w:val="left"/>
      <w:pPr>
        <w:tabs>
          <w:tab w:val="num" w:pos="5760"/>
        </w:tabs>
        <w:ind w:left="5760" w:hanging="360"/>
      </w:pPr>
      <w:rPr>
        <w:rFonts w:ascii="Arial" w:hAnsi="Arial" w:hint="default"/>
      </w:rPr>
    </w:lvl>
    <w:lvl w:ilvl="8" w:tplc="EB32A61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BB351B3"/>
    <w:multiLevelType w:val="hybridMultilevel"/>
    <w:tmpl w:val="4732CEE6"/>
    <w:lvl w:ilvl="0" w:tplc="EA764EE8">
      <w:start w:val="1"/>
      <w:numFmt w:val="bullet"/>
      <w:lvlText w:val=""/>
      <w:lvlJc w:val="left"/>
      <w:pPr>
        <w:ind w:left="720" w:hanging="360"/>
      </w:pPr>
      <w:rPr>
        <w:rFonts w:ascii="Symbol" w:hAnsi="Symbol" w:hint="default"/>
      </w:rPr>
    </w:lvl>
    <w:lvl w:ilvl="1" w:tplc="A8C8788C">
      <w:start w:val="1"/>
      <w:numFmt w:val="bullet"/>
      <w:lvlText w:val="o"/>
      <w:lvlJc w:val="left"/>
      <w:pPr>
        <w:ind w:left="1440" w:hanging="360"/>
      </w:pPr>
      <w:rPr>
        <w:rFonts w:ascii="Courier New" w:hAnsi="Courier New" w:hint="default"/>
      </w:rPr>
    </w:lvl>
    <w:lvl w:ilvl="2" w:tplc="EEFE4498">
      <w:start w:val="1"/>
      <w:numFmt w:val="bullet"/>
      <w:lvlText w:val=""/>
      <w:lvlJc w:val="left"/>
      <w:pPr>
        <w:ind w:left="2160" w:hanging="360"/>
      </w:pPr>
      <w:rPr>
        <w:rFonts w:ascii="Wingdings" w:hAnsi="Wingdings" w:hint="default"/>
      </w:rPr>
    </w:lvl>
    <w:lvl w:ilvl="3" w:tplc="09CC36E2">
      <w:start w:val="1"/>
      <w:numFmt w:val="bullet"/>
      <w:lvlText w:val=""/>
      <w:lvlJc w:val="left"/>
      <w:pPr>
        <w:ind w:left="2880" w:hanging="360"/>
      </w:pPr>
      <w:rPr>
        <w:rFonts w:ascii="Symbol" w:hAnsi="Symbol" w:hint="default"/>
      </w:rPr>
    </w:lvl>
    <w:lvl w:ilvl="4" w:tplc="C79052A8">
      <w:start w:val="1"/>
      <w:numFmt w:val="bullet"/>
      <w:lvlText w:val="o"/>
      <w:lvlJc w:val="left"/>
      <w:pPr>
        <w:ind w:left="3600" w:hanging="360"/>
      </w:pPr>
      <w:rPr>
        <w:rFonts w:ascii="Courier New" w:hAnsi="Courier New" w:hint="default"/>
      </w:rPr>
    </w:lvl>
    <w:lvl w:ilvl="5" w:tplc="5C3ABAD2">
      <w:start w:val="1"/>
      <w:numFmt w:val="bullet"/>
      <w:lvlText w:val=""/>
      <w:lvlJc w:val="left"/>
      <w:pPr>
        <w:ind w:left="4320" w:hanging="360"/>
      </w:pPr>
      <w:rPr>
        <w:rFonts w:ascii="Wingdings" w:hAnsi="Wingdings" w:hint="default"/>
      </w:rPr>
    </w:lvl>
    <w:lvl w:ilvl="6" w:tplc="8BAE02F2">
      <w:start w:val="1"/>
      <w:numFmt w:val="bullet"/>
      <w:lvlText w:val=""/>
      <w:lvlJc w:val="left"/>
      <w:pPr>
        <w:ind w:left="5040" w:hanging="360"/>
      </w:pPr>
      <w:rPr>
        <w:rFonts w:ascii="Symbol" w:hAnsi="Symbol" w:hint="default"/>
      </w:rPr>
    </w:lvl>
    <w:lvl w:ilvl="7" w:tplc="641C20DA">
      <w:start w:val="1"/>
      <w:numFmt w:val="bullet"/>
      <w:lvlText w:val="o"/>
      <w:lvlJc w:val="left"/>
      <w:pPr>
        <w:ind w:left="5760" w:hanging="360"/>
      </w:pPr>
      <w:rPr>
        <w:rFonts w:ascii="Courier New" w:hAnsi="Courier New" w:hint="default"/>
      </w:rPr>
    </w:lvl>
    <w:lvl w:ilvl="8" w:tplc="B1187B3C">
      <w:start w:val="1"/>
      <w:numFmt w:val="bullet"/>
      <w:lvlText w:val=""/>
      <w:lvlJc w:val="left"/>
      <w:pPr>
        <w:ind w:left="6480" w:hanging="360"/>
      </w:pPr>
      <w:rPr>
        <w:rFonts w:ascii="Wingdings" w:hAnsi="Wingdings" w:hint="default"/>
      </w:rPr>
    </w:lvl>
  </w:abstractNum>
  <w:abstractNum w:abstractNumId="20" w15:restartNumberingAfterBreak="0">
    <w:nsid w:val="3C3614AF"/>
    <w:multiLevelType w:val="multilevel"/>
    <w:tmpl w:val="71AC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4B6752"/>
    <w:multiLevelType w:val="hybridMultilevel"/>
    <w:tmpl w:val="19E81A96"/>
    <w:lvl w:ilvl="0" w:tplc="36002C28">
      <w:start w:val="1"/>
      <w:numFmt w:val="bullet"/>
      <w:lvlText w:val=""/>
      <w:lvlJc w:val="left"/>
      <w:pPr>
        <w:ind w:left="360" w:hanging="360"/>
      </w:pPr>
      <w:rPr>
        <w:rFonts w:ascii="Wingdings" w:hAnsi="Wingdings" w:hint="default"/>
        <w:color w:val="E1000F"/>
        <w:sz w:val="24"/>
        <w:szCs w:val="24"/>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cs="Wingdings" w:hint="default"/>
      </w:rPr>
    </w:lvl>
    <w:lvl w:ilvl="3" w:tplc="04070001" w:tentative="1">
      <w:start w:val="1"/>
      <w:numFmt w:val="bullet"/>
      <w:lvlText w:val=""/>
      <w:lvlJc w:val="left"/>
      <w:pPr>
        <w:ind w:left="2520" w:hanging="360"/>
      </w:pPr>
      <w:rPr>
        <w:rFonts w:ascii="Symbol" w:hAnsi="Symbol" w:cs="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cs="Wingdings" w:hint="default"/>
      </w:rPr>
    </w:lvl>
    <w:lvl w:ilvl="6" w:tplc="04070001" w:tentative="1">
      <w:start w:val="1"/>
      <w:numFmt w:val="bullet"/>
      <w:lvlText w:val=""/>
      <w:lvlJc w:val="left"/>
      <w:pPr>
        <w:ind w:left="4680" w:hanging="360"/>
      </w:pPr>
      <w:rPr>
        <w:rFonts w:ascii="Symbol" w:hAnsi="Symbol" w:cs="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cs="Wingdings" w:hint="default"/>
      </w:rPr>
    </w:lvl>
  </w:abstractNum>
  <w:abstractNum w:abstractNumId="22" w15:restartNumberingAfterBreak="0">
    <w:nsid w:val="40622CE3"/>
    <w:multiLevelType w:val="multilevel"/>
    <w:tmpl w:val="688083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4" w15:restartNumberingAfterBreak="0">
    <w:nsid w:val="41DA0A46"/>
    <w:multiLevelType w:val="hybridMultilevel"/>
    <w:tmpl w:val="22DA5EBC"/>
    <w:lvl w:ilvl="0" w:tplc="0AC0B346">
      <w:numFmt w:val="bullet"/>
      <w:lvlText w:val="-"/>
      <w:lvlJc w:val="left"/>
      <w:pPr>
        <w:ind w:left="720" w:hanging="360"/>
      </w:pPr>
      <w:rPr>
        <w:rFonts w:ascii="Segoe UI" w:eastAsia="Segoe UI" w:hAnsi="Segoe UI" w:cs="Segoe U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45534AB"/>
    <w:multiLevelType w:val="multilevel"/>
    <w:tmpl w:val="90965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6D813B8"/>
    <w:multiLevelType w:val="multilevel"/>
    <w:tmpl w:val="7034E2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49A33D72"/>
    <w:multiLevelType w:val="hybridMultilevel"/>
    <w:tmpl w:val="AA18F3D4"/>
    <w:lvl w:ilvl="0" w:tplc="9A264100">
      <w:start w:val="1"/>
      <w:numFmt w:val="bullet"/>
      <w:lvlText w:val=""/>
      <w:lvlJc w:val="left"/>
      <w:pPr>
        <w:ind w:left="720" w:hanging="360"/>
      </w:pPr>
      <w:rPr>
        <w:rFonts w:ascii="Symbol" w:hAnsi="Symbol" w:hint="default"/>
      </w:rPr>
    </w:lvl>
    <w:lvl w:ilvl="1" w:tplc="053C1824">
      <w:start w:val="1"/>
      <w:numFmt w:val="bullet"/>
      <w:lvlText w:val="o"/>
      <w:lvlJc w:val="left"/>
      <w:pPr>
        <w:ind w:left="1440" w:hanging="360"/>
      </w:pPr>
      <w:rPr>
        <w:rFonts w:ascii="Courier New" w:hAnsi="Courier New" w:hint="default"/>
      </w:rPr>
    </w:lvl>
    <w:lvl w:ilvl="2" w:tplc="A7062EDE">
      <w:start w:val="1"/>
      <w:numFmt w:val="bullet"/>
      <w:lvlText w:val=""/>
      <w:lvlJc w:val="left"/>
      <w:pPr>
        <w:ind w:left="2160" w:hanging="360"/>
      </w:pPr>
      <w:rPr>
        <w:rFonts w:ascii="Wingdings" w:hAnsi="Wingdings" w:hint="default"/>
      </w:rPr>
    </w:lvl>
    <w:lvl w:ilvl="3" w:tplc="4CCEEC6A">
      <w:start w:val="1"/>
      <w:numFmt w:val="bullet"/>
      <w:lvlText w:val=""/>
      <w:lvlJc w:val="left"/>
      <w:pPr>
        <w:ind w:left="2880" w:hanging="360"/>
      </w:pPr>
      <w:rPr>
        <w:rFonts w:ascii="Symbol" w:hAnsi="Symbol" w:hint="default"/>
      </w:rPr>
    </w:lvl>
    <w:lvl w:ilvl="4" w:tplc="1F763F1C">
      <w:start w:val="1"/>
      <w:numFmt w:val="bullet"/>
      <w:lvlText w:val="o"/>
      <w:lvlJc w:val="left"/>
      <w:pPr>
        <w:ind w:left="3600" w:hanging="360"/>
      </w:pPr>
      <w:rPr>
        <w:rFonts w:ascii="Courier New" w:hAnsi="Courier New" w:hint="default"/>
      </w:rPr>
    </w:lvl>
    <w:lvl w:ilvl="5" w:tplc="8B0E0A04">
      <w:start w:val="1"/>
      <w:numFmt w:val="bullet"/>
      <w:lvlText w:val=""/>
      <w:lvlJc w:val="left"/>
      <w:pPr>
        <w:ind w:left="4320" w:hanging="360"/>
      </w:pPr>
      <w:rPr>
        <w:rFonts w:ascii="Wingdings" w:hAnsi="Wingdings" w:hint="default"/>
      </w:rPr>
    </w:lvl>
    <w:lvl w:ilvl="6" w:tplc="B400F5D8">
      <w:start w:val="1"/>
      <w:numFmt w:val="bullet"/>
      <w:lvlText w:val=""/>
      <w:lvlJc w:val="left"/>
      <w:pPr>
        <w:ind w:left="5040" w:hanging="360"/>
      </w:pPr>
      <w:rPr>
        <w:rFonts w:ascii="Symbol" w:hAnsi="Symbol" w:hint="default"/>
      </w:rPr>
    </w:lvl>
    <w:lvl w:ilvl="7" w:tplc="FBE4FF02">
      <w:start w:val="1"/>
      <w:numFmt w:val="bullet"/>
      <w:lvlText w:val="o"/>
      <w:lvlJc w:val="left"/>
      <w:pPr>
        <w:ind w:left="5760" w:hanging="360"/>
      </w:pPr>
      <w:rPr>
        <w:rFonts w:ascii="Courier New" w:hAnsi="Courier New" w:hint="default"/>
      </w:rPr>
    </w:lvl>
    <w:lvl w:ilvl="8" w:tplc="B5F87AE4">
      <w:start w:val="1"/>
      <w:numFmt w:val="bullet"/>
      <w:lvlText w:val=""/>
      <w:lvlJc w:val="left"/>
      <w:pPr>
        <w:ind w:left="6480" w:hanging="360"/>
      </w:pPr>
      <w:rPr>
        <w:rFonts w:ascii="Wingdings" w:hAnsi="Wingdings" w:hint="default"/>
      </w:rPr>
    </w:lvl>
  </w:abstractNum>
  <w:abstractNum w:abstractNumId="28" w15:restartNumberingAfterBreak="0">
    <w:nsid w:val="545A59F0"/>
    <w:multiLevelType w:val="hybridMultilevel"/>
    <w:tmpl w:val="30D26794"/>
    <w:lvl w:ilvl="0" w:tplc="394C9916">
      <w:start w:val="1"/>
      <w:numFmt w:val="decimal"/>
      <w:lvlText w:val="%1."/>
      <w:lvlJc w:val="left"/>
      <w:pPr>
        <w:tabs>
          <w:tab w:val="num" w:pos="720"/>
        </w:tabs>
        <w:ind w:left="720" w:hanging="360"/>
      </w:pPr>
    </w:lvl>
    <w:lvl w:ilvl="1" w:tplc="4D38BD3C" w:tentative="1">
      <w:start w:val="1"/>
      <w:numFmt w:val="decimal"/>
      <w:lvlText w:val="%2."/>
      <w:lvlJc w:val="left"/>
      <w:pPr>
        <w:tabs>
          <w:tab w:val="num" w:pos="1440"/>
        </w:tabs>
        <w:ind w:left="1440" w:hanging="360"/>
      </w:pPr>
    </w:lvl>
    <w:lvl w:ilvl="2" w:tplc="6166EEA6" w:tentative="1">
      <w:start w:val="1"/>
      <w:numFmt w:val="decimal"/>
      <w:lvlText w:val="%3."/>
      <w:lvlJc w:val="left"/>
      <w:pPr>
        <w:tabs>
          <w:tab w:val="num" w:pos="2160"/>
        </w:tabs>
        <w:ind w:left="2160" w:hanging="360"/>
      </w:pPr>
    </w:lvl>
    <w:lvl w:ilvl="3" w:tplc="E08296AA" w:tentative="1">
      <w:start w:val="1"/>
      <w:numFmt w:val="decimal"/>
      <w:lvlText w:val="%4."/>
      <w:lvlJc w:val="left"/>
      <w:pPr>
        <w:tabs>
          <w:tab w:val="num" w:pos="2880"/>
        </w:tabs>
        <w:ind w:left="2880" w:hanging="360"/>
      </w:pPr>
    </w:lvl>
    <w:lvl w:ilvl="4" w:tplc="A2C615DE" w:tentative="1">
      <w:start w:val="1"/>
      <w:numFmt w:val="decimal"/>
      <w:lvlText w:val="%5."/>
      <w:lvlJc w:val="left"/>
      <w:pPr>
        <w:tabs>
          <w:tab w:val="num" w:pos="3600"/>
        </w:tabs>
        <w:ind w:left="3600" w:hanging="360"/>
      </w:pPr>
    </w:lvl>
    <w:lvl w:ilvl="5" w:tplc="3474B2DC" w:tentative="1">
      <w:start w:val="1"/>
      <w:numFmt w:val="decimal"/>
      <w:lvlText w:val="%6."/>
      <w:lvlJc w:val="left"/>
      <w:pPr>
        <w:tabs>
          <w:tab w:val="num" w:pos="4320"/>
        </w:tabs>
        <w:ind w:left="4320" w:hanging="360"/>
      </w:pPr>
    </w:lvl>
    <w:lvl w:ilvl="6" w:tplc="1466E566" w:tentative="1">
      <w:start w:val="1"/>
      <w:numFmt w:val="decimal"/>
      <w:lvlText w:val="%7."/>
      <w:lvlJc w:val="left"/>
      <w:pPr>
        <w:tabs>
          <w:tab w:val="num" w:pos="5040"/>
        </w:tabs>
        <w:ind w:left="5040" w:hanging="360"/>
      </w:pPr>
    </w:lvl>
    <w:lvl w:ilvl="7" w:tplc="049AC1EE" w:tentative="1">
      <w:start w:val="1"/>
      <w:numFmt w:val="decimal"/>
      <w:lvlText w:val="%8."/>
      <w:lvlJc w:val="left"/>
      <w:pPr>
        <w:tabs>
          <w:tab w:val="num" w:pos="5760"/>
        </w:tabs>
        <w:ind w:left="5760" w:hanging="360"/>
      </w:pPr>
    </w:lvl>
    <w:lvl w:ilvl="8" w:tplc="833ABA7E" w:tentative="1">
      <w:start w:val="1"/>
      <w:numFmt w:val="decimal"/>
      <w:lvlText w:val="%9."/>
      <w:lvlJc w:val="left"/>
      <w:pPr>
        <w:tabs>
          <w:tab w:val="num" w:pos="6480"/>
        </w:tabs>
        <w:ind w:left="6480" w:hanging="360"/>
      </w:pPr>
    </w:lvl>
  </w:abstractNum>
  <w:abstractNum w:abstractNumId="29"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B44922"/>
    <w:multiLevelType w:val="hybridMultilevel"/>
    <w:tmpl w:val="C3566C9A"/>
    <w:lvl w:ilvl="0" w:tplc="04070001">
      <w:start w:val="1"/>
      <w:numFmt w:val="bullet"/>
      <w:lvlText w:val=""/>
      <w:lvlJc w:val="left"/>
      <w:pPr>
        <w:ind w:left="850" w:hanging="360"/>
      </w:pPr>
      <w:rPr>
        <w:rFonts w:ascii="Symbol" w:hAnsi="Symbol" w:hint="default"/>
      </w:rPr>
    </w:lvl>
    <w:lvl w:ilvl="1" w:tplc="04070003" w:tentative="1">
      <w:start w:val="1"/>
      <w:numFmt w:val="bullet"/>
      <w:lvlText w:val="o"/>
      <w:lvlJc w:val="left"/>
      <w:pPr>
        <w:ind w:left="1570" w:hanging="360"/>
      </w:pPr>
      <w:rPr>
        <w:rFonts w:ascii="Courier New" w:hAnsi="Courier New" w:cs="Courier New" w:hint="default"/>
      </w:rPr>
    </w:lvl>
    <w:lvl w:ilvl="2" w:tplc="04070005" w:tentative="1">
      <w:start w:val="1"/>
      <w:numFmt w:val="bullet"/>
      <w:lvlText w:val=""/>
      <w:lvlJc w:val="left"/>
      <w:pPr>
        <w:ind w:left="2290" w:hanging="360"/>
      </w:pPr>
      <w:rPr>
        <w:rFonts w:ascii="Wingdings" w:hAnsi="Wingdings" w:hint="default"/>
      </w:rPr>
    </w:lvl>
    <w:lvl w:ilvl="3" w:tplc="04070001" w:tentative="1">
      <w:start w:val="1"/>
      <w:numFmt w:val="bullet"/>
      <w:lvlText w:val=""/>
      <w:lvlJc w:val="left"/>
      <w:pPr>
        <w:ind w:left="3010" w:hanging="360"/>
      </w:pPr>
      <w:rPr>
        <w:rFonts w:ascii="Symbol" w:hAnsi="Symbol" w:hint="default"/>
      </w:rPr>
    </w:lvl>
    <w:lvl w:ilvl="4" w:tplc="04070003" w:tentative="1">
      <w:start w:val="1"/>
      <w:numFmt w:val="bullet"/>
      <w:lvlText w:val="o"/>
      <w:lvlJc w:val="left"/>
      <w:pPr>
        <w:ind w:left="3730" w:hanging="360"/>
      </w:pPr>
      <w:rPr>
        <w:rFonts w:ascii="Courier New" w:hAnsi="Courier New" w:cs="Courier New" w:hint="default"/>
      </w:rPr>
    </w:lvl>
    <w:lvl w:ilvl="5" w:tplc="04070005" w:tentative="1">
      <w:start w:val="1"/>
      <w:numFmt w:val="bullet"/>
      <w:lvlText w:val=""/>
      <w:lvlJc w:val="left"/>
      <w:pPr>
        <w:ind w:left="4450" w:hanging="360"/>
      </w:pPr>
      <w:rPr>
        <w:rFonts w:ascii="Wingdings" w:hAnsi="Wingdings" w:hint="default"/>
      </w:rPr>
    </w:lvl>
    <w:lvl w:ilvl="6" w:tplc="04070001" w:tentative="1">
      <w:start w:val="1"/>
      <w:numFmt w:val="bullet"/>
      <w:lvlText w:val=""/>
      <w:lvlJc w:val="left"/>
      <w:pPr>
        <w:ind w:left="5170" w:hanging="360"/>
      </w:pPr>
      <w:rPr>
        <w:rFonts w:ascii="Symbol" w:hAnsi="Symbol" w:hint="default"/>
      </w:rPr>
    </w:lvl>
    <w:lvl w:ilvl="7" w:tplc="04070003" w:tentative="1">
      <w:start w:val="1"/>
      <w:numFmt w:val="bullet"/>
      <w:lvlText w:val="o"/>
      <w:lvlJc w:val="left"/>
      <w:pPr>
        <w:ind w:left="5890" w:hanging="360"/>
      </w:pPr>
      <w:rPr>
        <w:rFonts w:ascii="Courier New" w:hAnsi="Courier New" w:cs="Courier New" w:hint="default"/>
      </w:rPr>
    </w:lvl>
    <w:lvl w:ilvl="8" w:tplc="04070005" w:tentative="1">
      <w:start w:val="1"/>
      <w:numFmt w:val="bullet"/>
      <w:lvlText w:val=""/>
      <w:lvlJc w:val="left"/>
      <w:pPr>
        <w:ind w:left="6610" w:hanging="360"/>
      </w:pPr>
      <w:rPr>
        <w:rFonts w:ascii="Wingdings" w:hAnsi="Wingdings" w:hint="default"/>
      </w:rPr>
    </w:lvl>
  </w:abstractNum>
  <w:abstractNum w:abstractNumId="31" w15:restartNumberingAfterBreak="0">
    <w:nsid w:val="673A6B51"/>
    <w:multiLevelType w:val="multilevel"/>
    <w:tmpl w:val="9C40AD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67E52268"/>
    <w:multiLevelType w:val="hybridMultilevel"/>
    <w:tmpl w:val="3AF4FE4E"/>
    <w:lvl w:ilvl="0" w:tplc="A1D052A6">
      <w:start w:val="1"/>
      <w:numFmt w:val="bullet"/>
      <w:lvlText w:val=""/>
      <w:lvlJc w:val="left"/>
      <w:pPr>
        <w:ind w:left="720" w:hanging="360"/>
      </w:pPr>
      <w:rPr>
        <w:rFonts w:ascii="Symbol" w:hAnsi="Symbol" w:hint="default"/>
      </w:rPr>
    </w:lvl>
    <w:lvl w:ilvl="1" w:tplc="257A23CA">
      <w:start w:val="1"/>
      <w:numFmt w:val="bullet"/>
      <w:lvlText w:val="o"/>
      <w:lvlJc w:val="left"/>
      <w:pPr>
        <w:ind w:left="1440" w:hanging="360"/>
      </w:pPr>
      <w:rPr>
        <w:rFonts w:ascii="Courier New" w:hAnsi="Courier New" w:hint="default"/>
      </w:rPr>
    </w:lvl>
    <w:lvl w:ilvl="2" w:tplc="485C8944">
      <w:start w:val="1"/>
      <w:numFmt w:val="bullet"/>
      <w:lvlText w:val=""/>
      <w:lvlJc w:val="left"/>
      <w:pPr>
        <w:ind w:left="2160" w:hanging="360"/>
      </w:pPr>
      <w:rPr>
        <w:rFonts w:ascii="Wingdings" w:hAnsi="Wingdings" w:hint="default"/>
      </w:rPr>
    </w:lvl>
    <w:lvl w:ilvl="3" w:tplc="65829338">
      <w:start w:val="1"/>
      <w:numFmt w:val="bullet"/>
      <w:lvlText w:val=""/>
      <w:lvlJc w:val="left"/>
      <w:pPr>
        <w:ind w:left="2880" w:hanging="360"/>
      </w:pPr>
      <w:rPr>
        <w:rFonts w:ascii="Symbol" w:hAnsi="Symbol" w:hint="default"/>
      </w:rPr>
    </w:lvl>
    <w:lvl w:ilvl="4" w:tplc="5C780064">
      <w:start w:val="1"/>
      <w:numFmt w:val="bullet"/>
      <w:lvlText w:val="o"/>
      <w:lvlJc w:val="left"/>
      <w:pPr>
        <w:ind w:left="3600" w:hanging="360"/>
      </w:pPr>
      <w:rPr>
        <w:rFonts w:ascii="Courier New" w:hAnsi="Courier New" w:hint="default"/>
      </w:rPr>
    </w:lvl>
    <w:lvl w:ilvl="5" w:tplc="54A83B10">
      <w:start w:val="1"/>
      <w:numFmt w:val="bullet"/>
      <w:lvlText w:val=""/>
      <w:lvlJc w:val="left"/>
      <w:pPr>
        <w:ind w:left="4320" w:hanging="360"/>
      </w:pPr>
      <w:rPr>
        <w:rFonts w:ascii="Wingdings" w:hAnsi="Wingdings" w:hint="default"/>
      </w:rPr>
    </w:lvl>
    <w:lvl w:ilvl="6" w:tplc="325EBC5A">
      <w:start w:val="1"/>
      <w:numFmt w:val="bullet"/>
      <w:lvlText w:val=""/>
      <w:lvlJc w:val="left"/>
      <w:pPr>
        <w:ind w:left="5040" w:hanging="360"/>
      </w:pPr>
      <w:rPr>
        <w:rFonts w:ascii="Symbol" w:hAnsi="Symbol" w:hint="default"/>
      </w:rPr>
    </w:lvl>
    <w:lvl w:ilvl="7" w:tplc="42A65BA0">
      <w:start w:val="1"/>
      <w:numFmt w:val="bullet"/>
      <w:lvlText w:val="o"/>
      <w:lvlJc w:val="left"/>
      <w:pPr>
        <w:ind w:left="5760" w:hanging="360"/>
      </w:pPr>
      <w:rPr>
        <w:rFonts w:ascii="Courier New" w:hAnsi="Courier New" w:hint="default"/>
      </w:rPr>
    </w:lvl>
    <w:lvl w:ilvl="8" w:tplc="679C40CA">
      <w:start w:val="1"/>
      <w:numFmt w:val="bullet"/>
      <w:lvlText w:val=""/>
      <w:lvlJc w:val="left"/>
      <w:pPr>
        <w:ind w:left="6480" w:hanging="360"/>
      </w:pPr>
      <w:rPr>
        <w:rFonts w:ascii="Wingdings" w:hAnsi="Wingdings" w:hint="default"/>
      </w:rPr>
    </w:lvl>
  </w:abstractNum>
  <w:abstractNum w:abstractNumId="33" w15:restartNumberingAfterBreak="0">
    <w:nsid w:val="684746C8"/>
    <w:multiLevelType w:val="multilevel"/>
    <w:tmpl w:val="6E5AE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A3A12CB"/>
    <w:multiLevelType w:val="hybridMultilevel"/>
    <w:tmpl w:val="30D49332"/>
    <w:lvl w:ilvl="0" w:tplc="5FF48056">
      <w:start w:val="1"/>
      <w:numFmt w:val="decimal"/>
      <w:lvlText w:val="%1."/>
      <w:lvlJc w:val="left"/>
      <w:pPr>
        <w:tabs>
          <w:tab w:val="num" w:pos="720"/>
        </w:tabs>
        <w:ind w:left="720" w:hanging="360"/>
      </w:pPr>
    </w:lvl>
    <w:lvl w:ilvl="1" w:tplc="EA927B5C" w:tentative="1">
      <w:start w:val="1"/>
      <w:numFmt w:val="decimal"/>
      <w:lvlText w:val="%2."/>
      <w:lvlJc w:val="left"/>
      <w:pPr>
        <w:tabs>
          <w:tab w:val="num" w:pos="1440"/>
        </w:tabs>
        <w:ind w:left="1440" w:hanging="360"/>
      </w:pPr>
    </w:lvl>
    <w:lvl w:ilvl="2" w:tplc="DCEE5AF2" w:tentative="1">
      <w:start w:val="1"/>
      <w:numFmt w:val="decimal"/>
      <w:lvlText w:val="%3."/>
      <w:lvlJc w:val="left"/>
      <w:pPr>
        <w:tabs>
          <w:tab w:val="num" w:pos="2160"/>
        </w:tabs>
        <w:ind w:left="2160" w:hanging="360"/>
      </w:pPr>
    </w:lvl>
    <w:lvl w:ilvl="3" w:tplc="788C2904" w:tentative="1">
      <w:start w:val="1"/>
      <w:numFmt w:val="decimal"/>
      <w:lvlText w:val="%4."/>
      <w:lvlJc w:val="left"/>
      <w:pPr>
        <w:tabs>
          <w:tab w:val="num" w:pos="2880"/>
        </w:tabs>
        <w:ind w:left="2880" w:hanging="360"/>
      </w:pPr>
    </w:lvl>
    <w:lvl w:ilvl="4" w:tplc="0916FE9E" w:tentative="1">
      <w:start w:val="1"/>
      <w:numFmt w:val="decimal"/>
      <w:lvlText w:val="%5."/>
      <w:lvlJc w:val="left"/>
      <w:pPr>
        <w:tabs>
          <w:tab w:val="num" w:pos="3600"/>
        </w:tabs>
        <w:ind w:left="3600" w:hanging="360"/>
      </w:pPr>
    </w:lvl>
    <w:lvl w:ilvl="5" w:tplc="90A2417C" w:tentative="1">
      <w:start w:val="1"/>
      <w:numFmt w:val="decimal"/>
      <w:lvlText w:val="%6."/>
      <w:lvlJc w:val="left"/>
      <w:pPr>
        <w:tabs>
          <w:tab w:val="num" w:pos="4320"/>
        </w:tabs>
        <w:ind w:left="4320" w:hanging="360"/>
      </w:pPr>
    </w:lvl>
    <w:lvl w:ilvl="6" w:tplc="BEA42D58" w:tentative="1">
      <w:start w:val="1"/>
      <w:numFmt w:val="decimal"/>
      <w:lvlText w:val="%7."/>
      <w:lvlJc w:val="left"/>
      <w:pPr>
        <w:tabs>
          <w:tab w:val="num" w:pos="5040"/>
        </w:tabs>
        <w:ind w:left="5040" w:hanging="360"/>
      </w:pPr>
    </w:lvl>
    <w:lvl w:ilvl="7" w:tplc="1644AD2E" w:tentative="1">
      <w:start w:val="1"/>
      <w:numFmt w:val="decimal"/>
      <w:lvlText w:val="%8."/>
      <w:lvlJc w:val="left"/>
      <w:pPr>
        <w:tabs>
          <w:tab w:val="num" w:pos="5760"/>
        </w:tabs>
        <w:ind w:left="5760" w:hanging="360"/>
      </w:pPr>
    </w:lvl>
    <w:lvl w:ilvl="8" w:tplc="428455C8" w:tentative="1">
      <w:start w:val="1"/>
      <w:numFmt w:val="decimal"/>
      <w:lvlText w:val="%9."/>
      <w:lvlJc w:val="left"/>
      <w:pPr>
        <w:tabs>
          <w:tab w:val="num" w:pos="6480"/>
        </w:tabs>
        <w:ind w:left="6480" w:hanging="360"/>
      </w:pPr>
    </w:lvl>
  </w:abstractNum>
  <w:abstractNum w:abstractNumId="35"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35016EE"/>
    <w:multiLevelType w:val="hybridMultilevel"/>
    <w:tmpl w:val="BE3A2654"/>
    <w:lvl w:ilvl="0" w:tplc="3CD62766">
      <w:start w:val="1"/>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5A4BA0"/>
    <w:multiLevelType w:val="hybridMultilevel"/>
    <w:tmpl w:val="E766C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814C1B"/>
    <w:multiLevelType w:val="multilevel"/>
    <w:tmpl w:val="F78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70133688">
    <w:abstractNumId w:val="6"/>
  </w:num>
  <w:num w:numId="2" w16cid:durableId="1760367827">
    <w:abstractNumId w:val="11"/>
  </w:num>
  <w:num w:numId="3" w16cid:durableId="1447890082">
    <w:abstractNumId w:val="32"/>
  </w:num>
  <w:num w:numId="4" w16cid:durableId="1859391083">
    <w:abstractNumId w:val="14"/>
  </w:num>
  <w:num w:numId="5" w16cid:durableId="2041081086">
    <w:abstractNumId w:val="19"/>
  </w:num>
  <w:num w:numId="6" w16cid:durableId="355692209">
    <w:abstractNumId w:val="27"/>
  </w:num>
  <w:num w:numId="7" w16cid:durableId="1530214284">
    <w:abstractNumId w:val="3"/>
  </w:num>
  <w:num w:numId="8" w16cid:durableId="1773435079">
    <w:abstractNumId w:val="2"/>
  </w:num>
  <w:num w:numId="9" w16cid:durableId="2009795154">
    <w:abstractNumId w:val="35"/>
  </w:num>
  <w:num w:numId="10" w16cid:durableId="507983685">
    <w:abstractNumId w:val="23"/>
  </w:num>
  <w:num w:numId="11" w16cid:durableId="801966970">
    <w:abstractNumId w:val="10"/>
  </w:num>
  <w:num w:numId="12" w16cid:durableId="618996905">
    <w:abstractNumId w:val="29"/>
  </w:num>
  <w:num w:numId="13" w16cid:durableId="227545288">
    <w:abstractNumId w:val="21"/>
  </w:num>
  <w:num w:numId="14" w16cid:durableId="1941256442">
    <w:abstractNumId w:val="1"/>
  </w:num>
  <w:num w:numId="15" w16cid:durableId="831608615">
    <w:abstractNumId w:val="5"/>
  </w:num>
  <w:num w:numId="16" w16cid:durableId="143860095">
    <w:abstractNumId w:val="30"/>
  </w:num>
  <w:num w:numId="17" w16cid:durableId="439447724">
    <w:abstractNumId w:val="34"/>
  </w:num>
  <w:num w:numId="18" w16cid:durableId="69036982">
    <w:abstractNumId w:val="28"/>
  </w:num>
  <w:num w:numId="19" w16cid:durableId="147744189">
    <w:abstractNumId w:val="18"/>
  </w:num>
  <w:num w:numId="20" w16cid:durableId="318577409">
    <w:abstractNumId w:val="7"/>
  </w:num>
  <w:num w:numId="21" w16cid:durableId="972951148">
    <w:abstractNumId w:val="37"/>
  </w:num>
  <w:num w:numId="22" w16cid:durableId="1312170383">
    <w:abstractNumId w:val="9"/>
  </w:num>
  <w:num w:numId="23" w16cid:durableId="787512271">
    <w:abstractNumId w:val="8"/>
  </w:num>
  <w:num w:numId="24" w16cid:durableId="187455608">
    <w:abstractNumId w:val="15"/>
  </w:num>
  <w:num w:numId="25" w16cid:durableId="229774044">
    <w:abstractNumId w:val="17"/>
  </w:num>
  <w:num w:numId="26" w16cid:durableId="2055763522">
    <w:abstractNumId w:val="36"/>
  </w:num>
  <w:num w:numId="27" w16cid:durableId="741372744">
    <w:abstractNumId w:val="33"/>
  </w:num>
  <w:num w:numId="28" w16cid:durableId="538201949">
    <w:abstractNumId w:val="20"/>
  </w:num>
  <w:num w:numId="29" w16cid:durableId="1913731949">
    <w:abstractNumId w:val="38"/>
  </w:num>
  <w:num w:numId="30" w16cid:durableId="1962413722">
    <w:abstractNumId w:val="25"/>
  </w:num>
  <w:num w:numId="31" w16cid:durableId="1283149628">
    <w:abstractNumId w:val="0"/>
  </w:num>
  <w:num w:numId="32" w16cid:durableId="2069572476">
    <w:abstractNumId w:val="31"/>
  </w:num>
  <w:num w:numId="33" w16cid:durableId="1649743251">
    <w:abstractNumId w:val="22"/>
  </w:num>
  <w:num w:numId="34" w16cid:durableId="1265651626">
    <w:abstractNumId w:val="26"/>
  </w:num>
  <w:num w:numId="35" w16cid:durableId="241644927">
    <w:abstractNumId w:val="12"/>
  </w:num>
  <w:num w:numId="36" w16cid:durableId="1030254070">
    <w:abstractNumId w:val="4"/>
  </w:num>
  <w:num w:numId="37" w16cid:durableId="2142308901">
    <w:abstractNumId w:val="13"/>
  </w:num>
  <w:num w:numId="38" w16cid:durableId="1062214373">
    <w:abstractNumId w:val="24"/>
  </w:num>
  <w:num w:numId="39" w16cid:durableId="66501406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51C"/>
    <w:rsid w:val="00000061"/>
    <w:rsid w:val="00000839"/>
    <w:rsid w:val="00000928"/>
    <w:rsid w:val="00000E22"/>
    <w:rsid w:val="00000FA5"/>
    <w:rsid w:val="0000239C"/>
    <w:rsid w:val="00002AA4"/>
    <w:rsid w:val="000031D8"/>
    <w:rsid w:val="000032A7"/>
    <w:rsid w:val="0000340E"/>
    <w:rsid w:val="00003E1E"/>
    <w:rsid w:val="00004A12"/>
    <w:rsid w:val="000051DB"/>
    <w:rsid w:val="00005267"/>
    <w:rsid w:val="00005672"/>
    <w:rsid w:val="00006346"/>
    <w:rsid w:val="000069EB"/>
    <w:rsid w:val="00006A45"/>
    <w:rsid w:val="000075DF"/>
    <w:rsid w:val="00007FB7"/>
    <w:rsid w:val="00012327"/>
    <w:rsid w:val="00012351"/>
    <w:rsid w:val="00013612"/>
    <w:rsid w:val="000139FB"/>
    <w:rsid w:val="00014BE6"/>
    <w:rsid w:val="0001552E"/>
    <w:rsid w:val="00016427"/>
    <w:rsid w:val="000166A8"/>
    <w:rsid w:val="000177EC"/>
    <w:rsid w:val="00020C0F"/>
    <w:rsid w:val="00020C3F"/>
    <w:rsid w:val="000211CA"/>
    <w:rsid w:val="000213C8"/>
    <w:rsid w:val="00021C67"/>
    <w:rsid w:val="000226BC"/>
    <w:rsid w:val="00022846"/>
    <w:rsid w:val="00022862"/>
    <w:rsid w:val="00022AD0"/>
    <w:rsid w:val="00022B70"/>
    <w:rsid w:val="00022F2F"/>
    <w:rsid w:val="000231A3"/>
    <w:rsid w:val="0002384F"/>
    <w:rsid w:val="00023CE3"/>
    <w:rsid w:val="00024AD8"/>
    <w:rsid w:val="00025AA5"/>
    <w:rsid w:val="00025D9F"/>
    <w:rsid w:val="00026560"/>
    <w:rsid w:val="000300EB"/>
    <w:rsid w:val="000301F0"/>
    <w:rsid w:val="00030229"/>
    <w:rsid w:val="0003032D"/>
    <w:rsid w:val="00030557"/>
    <w:rsid w:val="00030987"/>
    <w:rsid w:val="000309A4"/>
    <w:rsid w:val="00030F51"/>
    <w:rsid w:val="00031AFD"/>
    <w:rsid w:val="00031F90"/>
    <w:rsid w:val="0003260E"/>
    <w:rsid w:val="00032A73"/>
    <w:rsid w:val="0003318B"/>
    <w:rsid w:val="000344E6"/>
    <w:rsid w:val="000347D9"/>
    <w:rsid w:val="00034A06"/>
    <w:rsid w:val="000357A3"/>
    <w:rsid w:val="00035A84"/>
    <w:rsid w:val="00035F10"/>
    <w:rsid w:val="00035FBE"/>
    <w:rsid w:val="00036C0F"/>
    <w:rsid w:val="0003765C"/>
    <w:rsid w:val="000378F7"/>
    <w:rsid w:val="00037CAC"/>
    <w:rsid w:val="00040859"/>
    <w:rsid w:val="00040CC9"/>
    <w:rsid w:val="00041075"/>
    <w:rsid w:val="0004120B"/>
    <w:rsid w:val="00041350"/>
    <w:rsid w:val="00041BF2"/>
    <w:rsid w:val="000425ED"/>
    <w:rsid w:val="00042BE6"/>
    <w:rsid w:val="000436D5"/>
    <w:rsid w:val="0004397E"/>
    <w:rsid w:val="00044546"/>
    <w:rsid w:val="00044A4D"/>
    <w:rsid w:val="0004763E"/>
    <w:rsid w:val="000510A2"/>
    <w:rsid w:val="000510FC"/>
    <w:rsid w:val="00051366"/>
    <w:rsid w:val="00051E86"/>
    <w:rsid w:val="00052F2A"/>
    <w:rsid w:val="000535BE"/>
    <w:rsid w:val="00053768"/>
    <w:rsid w:val="00054A5D"/>
    <w:rsid w:val="0005531C"/>
    <w:rsid w:val="00055506"/>
    <w:rsid w:val="00055892"/>
    <w:rsid w:val="000558D7"/>
    <w:rsid w:val="00055B25"/>
    <w:rsid w:val="000562A3"/>
    <w:rsid w:val="0005672A"/>
    <w:rsid w:val="000569EA"/>
    <w:rsid w:val="0005716A"/>
    <w:rsid w:val="000575F9"/>
    <w:rsid w:val="0005765C"/>
    <w:rsid w:val="00060275"/>
    <w:rsid w:val="0006037B"/>
    <w:rsid w:val="000614D3"/>
    <w:rsid w:val="000617C3"/>
    <w:rsid w:val="000618FC"/>
    <w:rsid w:val="00061EF2"/>
    <w:rsid w:val="000627B5"/>
    <w:rsid w:val="0006358C"/>
    <w:rsid w:val="00063A05"/>
    <w:rsid w:val="0006449D"/>
    <w:rsid w:val="000646B2"/>
    <w:rsid w:val="000647C5"/>
    <w:rsid w:val="00064A60"/>
    <w:rsid w:val="00064ACC"/>
    <w:rsid w:val="000655EA"/>
    <w:rsid w:val="000666CA"/>
    <w:rsid w:val="00067071"/>
    <w:rsid w:val="00067D17"/>
    <w:rsid w:val="0007092B"/>
    <w:rsid w:val="00070EB4"/>
    <w:rsid w:val="00071A64"/>
    <w:rsid w:val="000723ED"/>
    <w:rsid w:val="0007296C"/>
    <w:rsid w:val="00072A47"/>
    <w:rsid w:val="00072AC8"/>
    <w:rsid w:val="00072F33"/>
    <w:rsid w:val="0007322B"/>
    <w:rsid w:val="00074B94"/>
    <w:rsid w:val="00074F80"/>
    <w:rsid w:val="000752B3"/>
    <w:rsid w:val="0007546A"/>
    <w:rsid w:val="00077055"/>
    <w:rsid w:val="000770A9"/>
    <w:rsid w:val="000775E0"/>
    <w:rsid w:val="000807D9"/>
    <w:rsid w:val="00080D10"/>
    <w:rsid w:val="00082721"/>
    <w:rsid w:val="0008287D"/>
    <w:rsid w:val="00082FD6"/>
    <w:rsid w:val="0008357F"/>
    <w:rsid w:val="00084066"/>
    <w:rsid w:val="0008406B"/>
    <w:rsid w:val="00085347"/>
    <w:rsid w:val="00085995"/>
    <w:rsid w:val="00085CD7"/>
    <w:rsid w:val="000863FB"/>
    <w:rsid w:val="00086ABD"/>
    <w:rsid w:val="00086C36"/>
    <w:rsid w:val="000872DD"/>
    <w:rsid w:val="00087445"/>
    <w:rsid w:val="0008746F"/>
    <w:rsid w:val="000905E4"/>
    <w:rsid w:val="00090E5C"/>
    <w:rsid w:val="000910EF"/>
    <w:rsid w:val="00091D88"/>
    <w:rsid w:val="00092469"/>
    <w:rsid w:val="00092CE5"/>
    <w:rsid w:val="0009332E"/>
    <w:rsid w:val="00093345"/>
    <w:rsid w:val="00093BBA"/>
    <w:rsid w:val="00093BE1"/>
    <w:rsid w:val="00094031"/>
    <w:rsid w:val="0009440B"/>
    <w:rsid w:val="000949DB"/>
    <w:rsid w:val="00094A24"/>
    <w:rsid w:val="000977A5"/>
    <w:rsid w:val="000A0252"/>
    <w:rsid w:val="000A07B0"/>
    <w:rsid w:val="000A0F86"/>
    <w:rsid w:val="000A12B2"/>
    <w:rsid w:val="000A1795"/>
    <w:rsid w:val="000A1CCB"/>
    <w:rsid w:val="000A1F57"/>
    <w:rsid w:val="000A3FA8"/>
    <w:rsid w:val="000A4E67"/>
    <w:rsid w:val="000A4F0E"/>
    <w:rsid w:val="000A63D2"/>
    <w:rsid w:val="000A65EF"/>
    <w:rsid w:val="000A6923"/>
    <w:rsid w:val="000A6B21"/>
    <w:rsid w:val="000A6CA7"/>
    <w:rsid w:val="000A6F9B"/>
    <w:rsid w:val="000A7547"/>
    <w:rsid w:val="000A761E"/>
    <w:rsid w:val="000A7D23"/>
    <w:rsid w:val="000B04FB"/>
    <w:rsid w:val="000B0FA5"/>
    <w:rsid w:val="000B1174"/>
    <w:rsid w:val="000B1DEC"/>
    <w:rsid w:val="000B279C"/>
    <w:rsid w:val="000B2911"/>
    <w:rsid w:val="000B3032"/>
    <w:rsid w:val="000B3903"/>
    <w:rsid w:val="000B3C4A"/>
    <w:rsid w:val="000B446D"/>
    <w:rsid w:val="000B44E4"/>
    <w:rsid w:val="000B4ABE"/>
    <w:rsid w:val="000B56B7"/>
    <w:rsid w:val="000B5D2F"/>
    <w:rsid w:val="000B695A"/>
    <w:rsid w:val="000B730D"/>
    <w:rsid w:val="000B7E16"/>
    <w:rsid w:val="000C01B7"/>
    <w:rsid w:val="000C0649"/>
    <w:rsid w:val="000C0D86"/>
    <w:rsid w:val="000C0FC7"/>
    <w:rsid w:val="000C1262"/>
    <w:rsid w:val="000C13D1"/>
    <w:rsid w:val="000C1E99"/>
    <w:rsid w:val="000C210A"/>
    <w:rsid w:val="000C2475"/>
    <w:rsid w:val="000C28D8"/>
    <w:rsid w:val="000C2DE8"/>
    <w:rsid w:val="000C3997"/>
    <w:rsid w:val="000C49F3"/>
    <w:rsid w:val="000C4EE5"/>
    <w:rsid w:val="000C5296"/>
    <w:rsid w:val="000C56DD"/>
    <w:rsid w:val="000C587E"/>
    <w:rsid w:val="000C6155"/>
    <w:rsid w:val="000C6E85"/>
    <w:rsid w:val="000C7082"/>
    <w:rsid w:val="000C73F0"/>
    <w:rsid w:val="000C7A31"/>
    <w:rsid w:val="000D04B9"/>
    <w:rsid w:val="000D0DDB"/>
    <w:rsid w:val="000D1672"/>
    <w:rsid w:val="000D1B2B"/>
    <w:rsid w:val="000D1CED"/>
    <w:rsid w:val="000D1D9B"/>
    <w:rsid w:val="000D1FFF"/>
    <w:rsid w:val="000D2F0E"/>
    <w:rsid w:val="000D2FD0"/>
    <w:rsid w:val="000D4A78"/>
    <w:rsid w:val="000D5199"/>
    <w:rsid w:val="000D54F8"/>
    <w:rsid w:val="000D5E1F"/>
    <w:rsid w:val="000D6BD2"/>
    <w:rsid w:val="000D74A8"/>
    <w:rsid w:val="000E0579"/>
    <w:rsid w:val="000E071C"/>
    <w:rsid w:val="000E0B2D"/>
    <w:rsid w:val="000E1F15"/>
    <w:rsid w:val="000E1FB0"/>
    <w:rsid w:val="000E28A1"/>
    <w:rsid w:val="000E2F62"/>
    <w:rsid w:val="000E38ED"/>
    <w:rsid w:val="000E3E2E"/>
    <w:rsid w:val="000E5458"/>
    <w:rsid w:val="000E5664"/>
    <w:rsid w:val="000E6BCD"/>
    <w:rsid w:val="000E6E38"/>
    <w:rsid w:val="000E7484"/>
    <w:rsid w:val="000E7A5D"/>
    <w:rsid w:val="000E7F24"/>
    <w:rsid w:val="000F01BD"/>
    <w:rsid w:val="000F03BE"/>
    <w:rsid w:val="000F04C4"/>
    <w:rsid w:val="000F115F"/>
    <w:rsid w:val="000F11EB"/>
    <w:rsid w:val="000F1757"/>
    <w:rsid w:val="000F225B"/>
    <w:rsid w:val="000F41F8"/>
    <w:rsid w:val="000F4A17"/>
    <w:rsid w:val="000F4A20"/>
    <w:rsid w:val="000F4B75"/>
    <w:rsid w:val="000F53A5"/>
    <w:rsid w:val="000F540A"/>
    <w:rsid w:val="000F54BA"/>
    <w:rsid w:val="000F6474"/>
    <w:rsid w:val="000F64FD"/>
    <w:rsid w:val="000F7DF8"/>
    <w:rsid w:val="000F7EB1"/>
    <w:rsid w:val="000F7FAF"/>
    <w:rsid w:val="00101432"/>
    <w:rsid w:val="001017AE"/>
    <w:rsid w:val="00101A0B"/>
    <w:rsid w:val="001022B4"/>
    <w:rsid w:val="00102CCA"/>
    <w:rsid w:val="0010310A"/>
    <w:rsid w:val="00103729"/>
    <w:rsid w:val="00103C42"/>
    <w:rsid w:val="001048D0"/>
    <w:rsid w:val="00105597"/>
    <w:rsid w:val="00105975"/>
    <w:rsid w:val="00105C8D"/>
    <w:rsid w:val="00107866"/>
    <w:rsid w:val="0011026D"/>
    <w:rsid w:val="00110722"/>
    <w:rsid w:val="0011102C"/>
    <w:rsid w:val="00111412"/>
    <w:rsid w:val="00111B55"/>
    <w:rsid w:val="00111F4D"/>
    <w:rsid w:val="00112A28"/>
    <w:rsid w:val="00112C48"/>
    <w:rsid w:val="0011327F"/>
    <w:rsid w:val="001134DA"/>
    <w:rsid w:val="001135F2"/>
    <w:rsid w:val="00113B34"/>
    <w:rsid w:val="00113FF9"/>
    <w:rsid w:val="00114795"/>
    <w:rsid w:val="00115230"/>
    <w:rsid w:val="001154B7"/>
    <w:rsid w:val="001154FE"/>
    <w:rsid w:val="00115533"/>
    <w:rsid w:val="00115B5F"/>
    <w:rsid w:val="001162B4"/>
    <w:rsid w:val="0011643D"/>
    <w:rsid w:val="0012028A"/>
    <w:rsid w:val="00120D20"/>
    <w:rsid w:val="00122151"/>
    <w:rsid w:val="00122A16"/>
    <w:rsid w:val="00122B12"/>
    <w:rsid w:val="00122CBC"/>
    <w:rsid w:val="0012336A"/>
    <w:rsid w:val="001238DE"/>
    <w:rsid w:val="001244D3"/>
    <w:rsid w:val="00124EA1"/>
    <w:rsid w:val="0012548E"/>
    <w:rsid w:val="0012559C"/>
    <w:rsid w:val="0012581F"/>
    <w:rsid w:val="00126C65"/>
    <w:rsid w:val="00126D4A"/>
    <w:rsid w:val="0013083F"/>
    <w:rsid w:val="001310D9"/>
    <w:rsid w:val="00132A23"/>
    <w:rsid w:val="00132DA9"/>
    <w:rsid w:val="0013305B"/>
    <w:rsid w:val="00133B99"/>
    <w:rsid w:val="00133D6B"/>
    <w:rsid w:val="00133FD3"/>
    <w:rsid w:val="00134B60"/>
    <w:rsid w:val="00135265"/>
    <w:rsid w:val="0013569C"/>
    <w:rsid w:val="00135850"/>
    <w:rsid w:val="00135D2D"/>
    <w:rsid w:val="001363DF"/>
    <w:rsid w:val="00136D43"/>
    <w:rsid w:val="00136F2D"/>
    <w:rsid w:val="00137308"/>
    <w:rsid w:val="00137B2C"/>
    <w:rsid w:val="00140639"/>
    <w:rsid w:val="00140710"/>
    <w:rsid w:val="00140E54"/>
    <w:rsid w:val="00141068"/>
    <w:rsid w:val="001411B8"/>
    <w:rsid w:val="001416D9"/>
    <w:rsid w:val="00141B82"/>
    <w:rsid w:val="00142239"/>
    <w:rsid w:val="00142EFE"/>
    <w:rsid w:val="0014355D"/>
    <w:rsid w:val="0014393B"/>
    <w:rsid w:val="001443BD"/>
    <w:rsid w:val="00144EEF"/>
    <w:rsid w:val="001450AD"/>
    <w:rsid w:val="00145ABF"/>
    <w:rsid w:val="00145BCB"/>
    <w:rsid w:val="00146E45"/>
    <w:rsid w:val="0014780A"/>
    <w:rsid w:val="001501C1"/>
    <w:rsid w:val="001503C7"/>
    <w:rsid w:val="001508E9"/>
    <w:rsid w:val="00151669"/>
    <w:rsid w:val="00151DD6"/>
    <w:rsid w:val="0015322C"/>
    <w:rsid w:val="001536F4"/>
    <w:rsid w:val="001537B3"/>
    <w:rsid w:val="00153915"/>
    <w:rsid w:val="00153C7D"/>
    <w:rsid w:val="00153EF6"/>
    <w:rsid w:val="0015425E"/>
    <w:rsid w:val="00154668"/>
    <w:rsid w:val="00154BFA"/>
    <w:rsid w:val="00154FED"/>
    <w:rsid w:val="00155170"/>
    <w:rsid w:val="00155FF7"/>
    <w:rsid w:val="0015642B"/>
    <w:rsid w:val="0015656B"/>
    <w:rsid w:val="001567AD"/>
    <w:rsid w:val="001576C4"/>
    <w:rsid w:val="001577E9"/>
    <w:rsid w:val="00157AB4"/>
    <w:rsid w:val="00157D6B"/>
    <w:rsid w:val="00157F3C"/>
    <w:rsid w:val="00160750"/>
    <w:rsid w:val="0016138C"/>
    <w:rsid w:val="0016221C"/>
    <w:rsid w:val="001625DB"/>
    <w:rsid w:val="0016284C"/>
    <w:rsid w:val="00163409"/>
    <w:rsid w:val="001637AC"/>
    <w:rsid w:val="00163C72"/>
    <w:rsid w:val="00163DF4"/>
    <w:rsid w:val="0016436D"/>
    <w:rsid w:val="00164B80"/>
    <w:rsid w:val="00165840"/>
    <w:rsid w:val="00165E6F"/>
    <w:rsid w:val="00166888"/>
    <w:rsid w:val="00166BA0"/>
    <w:rsid w:val="00167361"/>
    <w:rsid w:val="00167E19"/>
    <w:rsid w:val="0017095A"/>
    <w:rsid w:val="001709BA"/>
    <w:rsid w:val="00171D4C"/>
    <w:rsid w:val="00171EE3"/>
    <w:rsid w:val="001725D7"/>
    <w:rsid w:val="0017291C"/>
    <w:rsid w:val="001731CE"/>
    <w:rsid w:val="00174A8F"/>
    <w:rsid w:val="0017536F"/>
    <w:rsid w:val="00175545"/>
    <w:rsid w:val="00175E01"/>
    <w:rsid w:val="00175FBA"/>
    <w:rsid w:val="00176048"/>
    <w:rsid w:val="001761CF"/>
    <w:rsid w:val="001768F8"/>
    <w:rsid w:val="00176BC2"/>
    <w:rsid w:val="001807A9"/>
    <w:rsid w:val="0018098F"/>
    <w:rsid w:val="001809FF"/>
    <w:rsid w:val="00180ABD"/>
    <w:rsid w:val="001815ED"/>
    <w:rsid w:val="00181814"/>
    <w:rsid w:val="00181E3A"/>
    <w:rsid w:val="00182706"/>
    <w:rsid w:val="001828DF"/>
    <w:rsid w:val="00182A05"/>
    <w:rsid w:val="00182A1A"/>
    <w:rsid w:val="001830EC"/>
    <w:rsid w:val="00183AFB"/>
    <w:rsid w:val="00183CA6"/>
    <w:rsid w:val="00183D33"/>
    <w:rsid w:val="00183FA3"/>
    <w:rsid w:val="001862F8"/>
    <w:rsid w:val="00186454"/>
    <w:rsid w:val="00186851"/>
    <w:rsid w:val="00187397"/>
    <w:rsid w:val="001907DA"/>
    <w:rsid w:val="00191DA3"/>
    <w:rsid w:val="001925B3"/>
    <w:rsid w:val="00193302"/>
    <w:rsid w:val="00193B9A"/>
    <w:rsid w:val="00194131"/>
    <w:rsid w:val="001944FD"/>
    <w:rsid w:val="00194719"/>
    <w:rsid w:val="00196593"/>
    <w:rsid w:val="00196839"/>
    <w:rsid w:val="0019736E"/>
    <w:rsid w:val="001A094E"/>
    <w:rsid w:val="001A15ED"/>
    <w:rsid w:val="001A1E94"/>
    <w:rsid w:val="001A212F"/>
    <w:rsid w:val="001A2458"/>
    <w:rsid w:val="001A27FE"/>
    <w:rsid w:val="001A290F"/>
    <w:rsid w:val="001A2957"/>
    <w:rsid w:val="001A30B2"/>
    <w:rsid w:val="001A30DE"/>
    <w:rsid w:val="001A3618"/>
    <w:rsid w:val="001A3814"/>
    <w:rsid w:val="001A3CA7"/>
    <w:rsid w:val="001A4295"/>
    <w:rsid w:val="001A5CC2"/>
    <w:rsid w:val="001A5ECA"/>
    <w:rsid w:val="001A602A"/>
    <w:rsid w:val="001A60F5"/>
    <w:rsid w:val="001A6785"/>
    <w:rsid w:val="001A78B6"/>
    <w:rsid w:val="001B1A19"/>
    <w:rsid w:val="001B1E41"/>
    <w:rsid w:val="001B2864"/>
    <w:rsid w:val="001B358B"/>
    <w:rsid w:val="001B3FC6"/>
    <w:rsid w:val="001B466C"/>
    <w:rsid w:val="001B4D4A"/>
    <w:rsid w:val="001B725B"/>
    <w:rsid w:val="001B7C20"/>
    <w:rsid w:val="001C0B32"/>
    <w:rsid w:val="001C0F78"/>
    <w:rsid w:val="001C19FF"/>
    <w:rsid w:val="001C2CDE"/>
    <w:rsid w:val="001C3003"/>
    <w:rsid w:val="001C375B"/>
    <w:rsid w:val="001C4615"/>
    <w:rsid w:val="001C46F5"/>
    <w:rsid w:val="001C4BE1"/>
    <w:rsid w:val="001C503F"/>
    <w:rsid w:val="001C5461"/>
    <w:rsid w:val="001C5AC4"/>
    <w:rsid w:val="001C5ADF"/>
    <w:rsid w:val="001C5FAA"/>
    <w:rsid w:val="001C60DD"/>
    <w:rsid w:val="001C666F"/>
    <w:rsid w:val="001C6D47"/>
    <w:rsid w:val="001C6F9F"/>
    <w:rsid w:val="001C7E6C"/>
    <w:rsid w:val="001C7E80"/>
    <w:rsid w:val="001D0AD4"/>
    <w:rsid w:val="001D2160"/>
    <w:rsid w:val="001D217C"/>
    <w:rsid w:val="001D2540"/>
    <w:rsid w:val="001D27FD"/>
    <w:rsid w:val="001D2C27"/>
    <w:rsid w:val="001D2DE3"/>
    <w:rsid w:val="001D2E35"/>
    <w:rsid w:val="001D458A"/>
    <w:rsid w:val="001D5195"/>
    <w:rsid w:val="001D5423"/>
    <w:rsid w:val="001D5A99"/>
    <w:rsid w:val="001D5C87"/>
    <w:rsid w:val="001D61A8"/>
    <w:rsid w:val="001D657F"/>
    <w:rsid w:val="001D66B9"/>
    <w:rsid w:val="001D674A"/>
    <w:rsid w:val="001D6C39"/>
    <w:rsid w:val="001D7A87"/>
    <w:rsid w:val="001D7ADF"/>
    <w:rsid w:val="001E0AB0"/>
    <w:rsid w:val="001E0F71"/>
    <w:rsid w:val="001E183E"/>
    <w:rsid w:val="001E1C29"/>
    <w:rsid w:val="001E22D3"/>
    <w:rsid w:val="001E3218"/>
    <w:rsid w:val="001E365C"/>
    <w:rsid w:val="001E4323"/>
    <w:rsid w:val="001E4F9D"/>
    <w:rsid w:val="001E5A3B"/>
    <w:rsid w:val="001E64DA"/>
    <w:rsid w:val="001E6659"/>
    <w:rsid w:val="001E6C8E"/>
    <w:rsid w:val="001E6D05"/>
    <w:rsid w:val="001E73E8"/>
    <w:rsid w:val="001E7C28"/>
    <w:rsid w:val="001F178B"/>
    <w:rsid w:val="001F183E"/>
    <w:rsid w:val="001F1BDF"/>
    <w:rsid w:val="001F1EFB"/>
    <w:rsid w:val="001F23B5"/>
    <w:rsid w:val="001F3545"/>
    <w:rsid w:val="001F3AF4"/>
    <w:rsid w:val="001F42E6"/>
    <w:rsid w:val="001F4347"/>
    <w:rsid w:val="001F4798"/>
    <w:rsid w:val="001F599C"/>
    <w:rsid w:val="001F6925"/>
    <w:rsid w:val="001F6929"/>
    <w:rsid w:val="001F692E"/>
    <w:rsid w:val="001F6FE6"/>
    <w:rsid w:val="001F7110"/>
    <w:rsid w:val="001F7C4E"/>
    <w:rsid w:val="001F7E96"/>
    <w:rsid w:val="002005F5"/>
    <w:rsid w:val="0020115B"/>
    <w:rsid w:val="002015C1"/>
    <w:rsid w:val="00201653"/>
    <w:rsid w:val="00202284"/>
    <w:rsid w:val="00202319"/>
    <w:rsid w:val="002024AD"/>
    <w:rsid w:val="0020265B"/>
    <w:rsid w:val="00202C3C"/>
    <w:rsid w:val="002040DF"/>
    <w:rsid w:val="00204203"/>
    <w:rsid w:val="00204E41"/>
    <w:rsid w:val="00205045"/>
    <w:rsid w:val="0020528D"/>
    <w:rsid w:val="002059B9"/>
    <w:rsid w:val="00205EFC"/>
    <w:rsid w:val="00205F6A"/>
    <w:rsid w:val="00206118"/>
    <w:rsid w:val="0020689B"/>
    <w:rsid w:val="002069DD"/>
    <w:rsid w:val="00206D68"/>
    <w:rsid w:val="00207139"/>
    <w:rsid w:val="00207406"/>
    <w:rsid w:val="00207472"/>
    <w:rsid w:val="00207695"/>
    <w:rsid w:val="0020779D"/>
    <w:rsid w:val="00207D2D"/>
    <w:rsid w:val="00210264"/>
    <w:rsid w:val="00210664"/>
    <w:rsid w:val="00210D5D"/>
    <w:rsid w:val="00211110"/>
    <w:rsid w:val="00211973"/>
    <w:rsid w:val="0021243E"/>
    <w:rsid w:val="00212488"/>
    <w:rsid w:val="002129A6"/>
    <w:rsid w:val="00212B4E"/>
    <w:rsid w:val="002130A5"/>
    <w:rsid w:val="00213FC9"/>
    <w:rsid w:val="002163D6"/>
    <w:rsid w:val="00216FAA"/>
    <w:rsid w:val="00217140"/>
    <w:rsid w:val="002175F9"/>
    <w:rsid w:val="0021788F"/>
    <w:rsid w:val="00217CB7"/>
    <w:rsid w:val="00217FD6"/>
    <w:rsid w:val="00220628"/>
    <w:rsid w:val="00220BA0"/>
    <w:rsid w:val="00221056"/>
    <w:rsid w:val="002219CC"/>
    <w:rsid w:val="00222889"/>
    <w:rsid w:val="002228B9"/>
    <w:rsid w:val="00222BC6"/>
    <w:rsid w:val="00222CA0"/>
    <w:rsid w:val="00222CA6"/>
    <w:rsid w:val="00222E0D"/>
    <w:rsid w:val="002230BA"/>
    <w:rsid w:val="002231D3"/>
    <w:rsid w:val="002247C6"/>
    <w:rsid w:val="00224EFE"/>
    <w:rsid w:val="00225FE6"/>
    <w:rsid w:val="002260C7"/>
    <w:rsid w:val="00226148"/>
    <w:rsid w:val="0022796C"/>
    <w:rsid w:val="0023014A"/>
    <w:rsid w:val="002304D2"/>
    <w:rsid w:val="00230B38"/>
    <w:rsid w:val="002314C9"/>
    <w:rsid w:val="00231588"/>
    <w:rsid w:val="00231B2C"/>
    <w:rsid w:val="00232BCA"/>
    <w:rsid w:val="00233101"/>
    <w:rsid w:val="00233C37"/>
    <w:rsid w:val="00233D04"/>
    <w:rsid w:val="00234ABD"/>
    <w:rsid w:val="00234C22"/>
    <w:rsid w:val="00234CD1"/>
    <w:rsid w:val="00234E22"/>
    <w:rsid w:val="002350B9"/>
    <w:rsid w:val="002351AD"/>
    <w:rsid w:val="00235D2F"/>
    <w:rsid w:val="00236491"/>
    <w:rsid w:val="00236AEA"/>
    <w:rsid w:val="00236E2A"/>
    <w:rsid w:val="00237904"/>
    <w:rsid w:val="00237CD3"/>
    <w:rsid w:val="00237F62"/>
    <w:rsid w:val="00237FEB"/>
    <w:rsid w:val="00240051"/>
    <w:rsid w:val="002406E7"/>
    <w:rsid w:val="00240F2F"/>
    <w:rsid w:val="00240FA0"/>
    <w:rsid w:val="00242015"/>
    <w:rsid w:val="00242173"/>
    <w:rsid w:val="002425D0"/>
    <w:rsid w:val="00242866"/>
    <w:rsid w:val="0024299D"/>
    <w:rsid w:val="002438A6"/>
    <w:rsid w:val="002444ED"/>
    <w:rsid w:val="0024482D"/>
    <w:rsid w:val="002453CA"/>
    <w:rsid w:val="0024544B"/>
    <w:rsid w:val="0024586A"/>
    <w:rsid w:val="002467AF"/>
    <w:rsid w:val="002467F1"/>
    <w:rsid w:val="00246ABE"/>
    <w:rsid w:val="00247184"/>
    <w:rsid w:val="00247760"/>
    <w:rsid w:val="00247823"/>
    <w:rsid w:val="00247B4A"/>
    <w:rsid w:val="00247CC2"/>
    <w:rsid w:val="0025016A"/>
    <w:rsid w:val="0025034D"/>
    <w:rsid w:val="0025042A"/>
    <w:rsid w:val="002508B5"/>
    <w:rsid w:val="00250F83"/>
    <w:rsid w:val="00251099"/>
    <w:rsid w:val="002513C2"/>
    <w:rsid w:val="002517E7"/>
    <w:rsid w:val="002518A2"/>
    <w:rsid w:val="00251DA0"/>
    <w:rsid w:val="00251FAE"/>
    <w:rsid w:val="00252727"/>
    <w:rsid w:val="002531AD"/>
    <w:rsid w:val="00253CF4"/>
    <w:rsid w:val="00253D39"/>
    <w:rsid w:val="0025420E"/>
    <w:rsid w:val="00254AA2"/>
    <w:rsid w:val="00254B40"/>
    <w:rsid w:val="002560B5"/>
    <w:rsid w:val="002566CC"/>
    <w:rsid w:val="00256A87"/>
    <w:rsid w:val="00256E23"/>
    <w:rsid w:val="00256F0C"/>
    <w:rsid w:val="00257034"/>
    <w:rsid w:val="00257FC0"/>
    <w:rsid w:val="00260998"/>
    <w:rsid w:val="00261470"/>
    <w:rsid w:val="002617BE"/>
    <w:rsid w:val="002620E3"/>
    <w:rsid w:val="002623BE"/>
    <w:rsid w:val="002624B7"/>
    <w:rsid w:val="00262600"/>
    <w:rsid w:val="002627D8"/>
    <w:rsid w:val="002628AB"/>
    <w:rsid w:val="00262C05"/>
    <w:rsid w:val="0026315C"/>
    <w:rsid w:val="00263226"/>
    <w:rsid w:val="00263522"/>
    <w:rsid w:val="00263F0A"/>
    <w:rsid w:val="00263FE4"/>
    <w:rsid w:val="00264097"/>
    <w:rsid w:val="00264259"/>
    <w:rsid w:val="00264297"/>
    <w:rsid w:val="00266230"/>
    <w:rsid w:val="00266939"/>
    <w:rsid w:val="0027095C"/>
    <w:rsid w:val="00270BF5"/>
    <w:rsid w:val="00270E2E"/>
    <w:rsid w:val="002714F0"/>
    <w:rsid w:val="00271506"/>
    <w:rsid w:val="00271842"/>
    <w:rsid w:val="002724D1"/>
    <w:rsid w:val="00272F5B"/>
    <w:rsid w:val="00273CE6"/>
    <w:rsid w:val="002744A4"/>
    <w:rsid w:val="002746EE"/>
    <w:rsid w:val="00274B00"/>
    <w:rsid w:val="002756A9"/>
    <w:rsid w:val="002759C6"/>
    <w:rsid w:val="002763B5"/>
    <w:rsid w:val="00276922"/>
    <w:rsid w:val="00277190"/>
    <w:rsid w:val="00277561"/>
    <w:rsid w:val="00277A92"/>
    <w:rsid w:val="0028138A"/>
    <w:rsid w:val="00281B97"/>
    <w:rsid w:val="00281D14"/>
    <w:rsid w:val="00281D89"/>
    <w:rsid w:val="002821C6"/>
    <w:rsid w:val="0028226D"/>
    <w:rsid w:val="00282A56"/>
    <w:rsid w:val="00282C13"/>
    <w:rsid w:val="002841F7"/>
    <w:rsid w:val="002845C7"/>
    <w:rsid w:val="00284A6C"/>
    <w:rsid w:val="00284C7C"/>
    <w:rsid w:val="002858F5"/>
    <w:rsid w:val="00285CE5"/>
    <w:rsid w:val="002864AF"/>
    <w:rsid w:val="0028797F"/>
    <w:rsid w:val="00287C07"/>
    <w:rsid w:val="00287D79"/>
    <w:rsid w:val="002908BB"/>
    <w:rsid w:val="00290A9E"/>
    <w:rsid w:val="00291145"/>
    <w:rsid w:val="002919AB"/>
    <w:rsid w:val="00291B74"/>
    <w:rsid w:val="00291D5B"/>
    <w:rsid w:val="0029246B"/>
    <w:rsid w:val="00292995"/>
    <w:rsid w:val="00292DFC"/>
    <w:rsid w:val="00292F4F"/>
    <w:rsid w:val="002939D2"/>
    <w:rsid w:val="00293BF5"/>
    <w:rsid w:val="002941E4"/>
    <w:rsid w:val="0029453D"/>
    <w:rsid w:val="0029489E"/>
    <w:rsid w:val="00294B19"/>
    <w:rsid w:val="002954F1"/>
    <w:rsid w:val="00295942"/>
    <w:rsid w:val="00295F92"/>
    <w:rsid w:val="00296AFC"/>
    <w:rsid w:val="00296BE3"/>
    <w:rsid w:val="002974FB"/>
    <w:rsid w:val="0029D4FC"/>
    <w:rsid w:val="002A09E2"/>
    <w:rsid w:val="002A0DF7"/>
    <w:rsid w:val="002A16F3"/>
    <w:rsid w:val="002A1E2E"/>
    <w:rsid w:val="002A2975"/>
    <w:rsid w:val="002A2F77"/>
    <w:rsid w:val="002A3074"/>
    <w:rsid w:val="002A324F"/>
    <w:rsid w:val="002A4011"/>
    <w:rsid w:val="002A460D"/>
    <w:rsid w:val="002A4BA5"/>
    <w:rsid w:val="002A589B"/>
    <w:rsid w:val="002A5C35"/>
    <w:rsid w:val="002A5EE9"/>
    <w:rsid w:val="002A60E0"/>
    <w:rsid w:val="002A6F47"/>
    <w:rsid w:val="002A7350"/>
    <w:rsid w:val="002B0498"/>
    <w:rsid w:val="002B061A"/>
    <w:rsid w:val="002B0DC3"/>
    <w:rsid w:val="002B185B"/>
    <w:rsid w:val="002B199C"/>
    <w:rsid w:val="002B1C2B"/>
    <w:rsid w:val="002B2E4C"/>
    <w:rsid w:val="002B2E78"/>
    <w:rsid w:val="002B35E2"/>
    <w:rsid w:val="002B54D7"/>
    <w:rsid w:val="002B638B"/>
    <w:rsid w:val="002B65A9"/>
    <w:rsid w:val="002B6EF4"/>
    <w:rsid w:val="002B6FEC"/>
    <w:rsid w:val="002B793C"/>
    <w:rsid w:val="002B79E7"/>
    <w:rsid w:val="002B7AE6"/>
    <w:rsid w:val="002B7D1F"/>
    <w:rsid w:val="002C007F"/>
    <w:rsid w:val="002C0277"/>
    <w:rsid w:val="002C06AA"/>
    <w:rsid w:val="002C0BE6"/>
    <w:rsid w:val="002C0F7C"/>
    <w:rsid w:val="002C1344"/>
    <w:rsid w:val="002C15C6"/>
    <w:rsid w:val="002C20B5"/>
    <w:rsid w:val="002C252E"/>
    <w:rsid w:val="002C4BF8"/>
    <w:rsid w:val="002C53B2"/>
    <w:rsid w:val="002C5459"/>
    <w:rsid w:val="002C5C95"/>
    <w:rsid w:val="002C5DEF"/>
    <w:rsid w:val="002C6773"/>
    <w:rsid w:val="002C6A0B"/>
    <w:rsid w:val="002C7506"/>
    <w:rsid w:val="002C7557"/>
    <w:rsid w:val="002C75F1"/>
    <w:rsid w:val="002C765B"/>
    <w:rsid w:val="002D0D77"/>
    <w:rsid w:val="002D1A08"/>
    <w:rsid w:val="002D1C5A"/>
    <w:rsid w:val="002D2A3D"/>
    <w:rsid w:val="002D2EE5"/>
    <w:rsid w:val="002D36A9"/>
    <w:rsid w:val="002D53EE"/>
    <w:rsid w:val="002D5A99"/>
    <w:rsid w:val="002D6A3C"/>
    <w:rsid w:val="002D708D"/>
    <w:rsid w:val="002D74CF"/>
    <w:rsid w:val="002D7D01"/>
    <w:rsid w:val="002E048B"/>
    <w:rsid w:val="002E0B17"/>
    <w:rsid w:val="002E157E"/>
    <w:rsid w:val="002E17FE"/>
    <w:rsid w:val="002E230B"/>
    <w:rsid w:val="002E25F2"/>
    <w:rsid w:val="002E3508"/>
    <w:rsid w:val="002E4636"/>
    <w:rsid w:val="002E4FFB"/>
    <w:rsid w:val="002E54CE"/>
    <w:rsid w:val="002E5A59"/>
    <w:rsid w:val="002E60B6"/>
    <w:rsid w:val="002E6256"/>
    <w:rsid w:val="002E65A8"/>
    <w:rsid w:val="002E6ACC"/>
    <w:rsid w:val="002E6EE7"/>
    <w:rsid w:val="002E7506"/>
    <w:rsid w:val="002E7DED"/>
    <w:rsid w:val="002F0739"/>
    <w:rsid w:val="002F15A3"/>
    <w:rsid w:val="002F194A"/>
    <w:rsid w:val="002F1AFF"/>
    <w:rsid w:val="002F1EE6"/>
    <w:rsid w:val="002F1FAF"/>
    <w:rsid w:val="002F2129"/>
    <w:rsid w:val="002F38E7"/>
    <w:rsid w:val="002F3DF2"/>
    <w:rsid w:val="002F4011"/>
    <w:rsid w:val="002F404D"/>
    <w:rsid w:val="002F4D20"/>
    <w:rsid w:val="002F5D37"/>
    <w:rsid w:val="002F5E5E"/>
    <w:rsid w:val="002F6A07"/>
    <w:rsid w:val="002F6DE3"/>
    <w:rsid w:val="002F70E0"/>
    <w:rsid w:val="002F7163"/>
    <w:rsid w:val="002F72C5"/>
    <w:rsid w:val="002F7BA6"/>
    <w:rsid w:val="002F7E11"/>
    <w:rsid w:val="0030101D"/>
    <w:rsid w:val="003014E7"/>
    <w:rsid w:val="00301658"/>
    <w:rsid w:val="003024E7"/>
    <w:rsid w:val="003025F7"/>
    <w:rsid w:val="00302E88"/>
    <w:rsid w:val="00304087"/>
    <w:rsid w:val="00305E50"/>
    <w:rsid w:val="003060B9"/>
    <w:rsid w:val="00306540"/>
    <w:rsid w:val="00306705"/>
    <w:rsid w:val="003077ED"/>
    <w:rsid w:val="00307F7E"/>
    <w:rsid w:val="00307FA7"/>
    <w:rsid w:val="00310916"/>
    <w:rsid w:val="00310ACD"/>
    <w:rsid w:val="00312224"/>
    <w:rsid w:val="00312AFF"/>
    <w:rsid w:val="00312B4C"/>
    <w:rsid w:val="00312C99"/>
    <w:rsid w:val="00312CA4"/>
    <w:rsid w:val="0031379F"/>
    <w:rsid w:val="0031382F"/>
    <w:rsid w:val="003143B0"/>
    <w:rsid w:val="00314A24"/>
    <w:rsid w:val="00314AE1"/>
    <w:rsid w:val="00314CD5"/>
    <w:rsid w:val="00315C8C"/>
    <w:rsid w:val="00317445"/>
    <w:rsid w:val="0032012D"/>
    <w:rsid w:val="00320A26"/>
    <w:rsid w:val="00320F6B"/>
    <w:rsid w:val="0032102C"/>
    <w:rsid w:val="003210D5"/>
    <w:rsid w:val="00321344"/>
    <w:rsid w:val="0032193E"/>
    <w:rsid w:val="00321A02"/>
    <w:rsid w:val="00321B8B"/>
    <w:rsid w:val="00321E81"/>
    <w:rsid w:val="00322487"/>
    <w:rsid w:val="003225ED"/>
    <w:rsid w:val="00323541"/>
    <w:rsid w:val="0032392E"/>
    <w:rsid w:val="003239E9"/>
    <w:rsid w:val="00323BA9"/>
    <w:rsid w:val="00324068"/>
    <w:rsid w:val="00325CE6"/>
    <w:rsid w:val="0032734D"/>
    <w:rsid w:val="003277FC"/>
    <w:rsid w:val="0032A19B"/>
    <w:rsid w:val="003304D1"/>
    <w:rsid w:val="0033058C"/>
    <w:rsid w:val="003306AF"/>
    <w:rsid w:val="00330E53"/>
    <w:rsid w:val="0033451C"/>
    <w:rsid w:val="0033466C"/>
    <w:rsid w:val="00334BB3"/>
    <w:rsid w:val="00335099"/>
    <w:rsid w:val="00335121"/>
    <w:rsid w:val="003357F9"/>
    <w:rsid w:val="003358AE"/>
    <w:rsid w:val="003359BC"/>
    <w:rsid w:val="00336854"/>
    <w:rsid w:val="003370DA"/>
    <w:rsid w:val="0034015C"/>
    <w:rsid w:val="00340AFA"/>
    <w:rsid w:val="003413D3"/>
    <w:rsid w:val="00341F49"/>
    <w:rsid w:val="00342CE6"/>
    <w:rsid w:val="0034326B"/>
    <w:rsid w:val="00343282"/>
    <w:rsid w:val="00343394"/>
    <w:rsid w:val="00343BDF"/>
    <w:rsid w:val="00343EBF"/>
    <w:rsid w:val="0034413E"/>
    <w:rsid w:val="003442F4"/>
    <w:rsid w:val="003446D5"/>
    <w:rsid w:val="00344DBC"/>
    <w:rsid w:val="00345C7F"/>
    <w:rsid w:val="0034603B"/>
    <w:rsid w:val="0034620F"/>
    <w:rsid w:val="00346746"/>
    <w:rsid w:val="00346CBA"/>
    <w:rsid w:val="00346DE8"/>
    <w:rsid w:val="00347B8D"/>
    <w:rsid w:val="00347E7E"/>
    <w:rsid w:val="00350189"/>
    <w:rsid w:val="0035018B"/>
    <w:rsid w:val="003501F6"/>
    <w:rsid w:val="003503B8"/>
    <w:rsid w:val="00350534"/>
    <w:rsid w:val="0035055A"/>
    <w:rsid w:val="003507FD"/>
    <w:rsid w:val="00350D22"/>
    <w:rsid w:val="00351653"/>
    <w:rsid w:val="0035194F"/>
    <w:rsid w:val="00351A9F"/>
    <w:rsid w:val="00351D66"/>
    <w:rsid w:val="00353195"/>
    <w:rsid w:val="00353212"/>
    <w:rsid w:val="00353350"/>
    <w:rsid w:val="00353705"/>
    <w:rsid w:val="00354313"/>
    <w:rsid w:val="0035496D"/>
    <w:rsid w:val="00355152"/>
    <w:rsid w:val="00355B27"/>
    <w:rsid w:val="00356200"/>
    <w:rsid w:val="003562E8"/>
    <w:rsid w:val="00356C60"/>
    <w:rsid w:val="00357D0A"/>
    <w:rsid w:val="0035B689"/>
    <w:rsid w:val="0035C23A"/>
    <w:rsid w:val="00360A1A"/>
    <w:rsid w:val="00360B97"/>
    <w:rsid w:val="00361C06"/>
    <w:rsid w:val="00361CFC"/>
    <w:rsid w:val="00362D39"/>
    <w:rsid w:val="00362E0E"/>
    <w:rsid w:val="0036357D"/>
    <w:rsid w:val="00363904"/>
    <w:rsid w:val="00363CF0"/>
    <w:rsid w:val="00364536"/>
    <w:rsid w:val="003646C6"/>
    <w:rsid w:val="003649BC"/>
    <w:rsid w:val="00364E50"/>
    <w:rsid w:val="00364F7E"/>
    <w:rsid w:val="00365E44"/>
    <w:rsid w:val="003661FE"/>
    <w:rsid w:val="003662B1"/>
    <w:rsid w:val="00366507"/>
    <w:rsid w:val="00367754"/>
    <w:rsid w:val="00367AA1"/>
    <w:rsid w:val="00370A5B"/>
    <w:rsid w:val="00370A99"/>
    <w:rsid w:val="00370CFE"/>
    <w:rsid w:val="00371BB6"/>
    <w:rsid w:val="00371F32"/>
    <w:rsid w:val="00372E36"/>
    <w:rsid w:val="00373408"/>
    <w:rsid w:val="003739FD"/>
    <w:rsid w:val="00374218"/>
    <w:rsid w:val="00374636"/>
    <w:rsid w:val="0037520D"/>
    <w:rsid w:val="00375707"/>
    <w:rsid w:val="0037582A"/>
    <w:rsid w:val="00375A01"/>
    <w:rsid w:val="00375AF5"/>
    <w:rsid w:val="00375F12"/>
    <w:rsid w:val="003760C6"/>
    <w:rsid w:val="003763A0"/>
    <w:rsid w:val="00376722"/>
    <w:rsid w:val="00376D30"/>
    <w:rsid w:val="00376EE9"/>
    <w:rsid w:val="00376FFC"/>
    <w:rsid w:val="00377936"/>
    <w:rsid w:val="00377CBB"/>
    <w:rsid w:val="00380096"/>
    <w:rsid w:val="003801AA"/>
    <w:rsid w:val="003817A4"/>
    <w:rsid w:val="003818EB"/>
    <w:rsid w:val="00382031"/>
    <w:rsid w:val="003821B4"/>
    <w:rsid w:val="0038247A"/>
    <w:rsid w:val="003827B6"/>
    <w:rsid w:val="00382C55"/>
    <w:rsid w:val="003830F7"/>
    <w:rsid w:val="00383265"/>
    <w:rsid w:val="00383BC4"/>
    <w:rsid w:val="0038493F"/>
    <w:rsid w:val="00384EA1"/>
    <w:rsid w:val="00384F62"/>
    <w:rsid w:val="00385438"/>
    <w:rsid w:val="00385D88"/>
    <w:rsid w:val="003877B6"/>
    <w:rsid w:val="00387E9E"/>
    <w:rsid w:val="0038B306"/>
    <w:rsid w:val="00390457"/>
    <w:rsid w:val="003908DB"/>
    <w:rsid w:val="00390F8C"/>
    <w:rsid w:val="003911DD"/>
    <w:rsid w:val="00391539"/>
    <w:rsid w:val="00391BB1"/>
    <w:rsid w:val="00391E2A"/>
    <w:rsid w:val="00391EDF"/>
    <w:rsid w:val="00392283"/>
    <w:rsid w:val="003931DF"/>
    <w:rsid w:val="003933E7"/>
    <w:rsid w:val="00393887"/>
    <w:rsid w:val="00393A6A"/>
    <w:rsid w:val="00393FF9"/>
    <w:rsid w:val="003943F0"/>
    <w:rsid w:val="00394A7F"/>
    <w:rsid w:val="00394C6B"/>
    <w:rsid w:val="00394DE7"/>
    <w:rsid w:val="00395797"/>
    <w:rsid w:val="00396958"/>
    <w:rsid w:val="00397584"/>
    <w:rsid w:val="00397CE5"/>
    <w:rsid w:val="00397D2B"/>
    <w:rsid w:val="00397FD5"/>
    <w:rsid w:val="003A0699"/>
    <w:rsid w:val="003A08AF"/>
    <w:rsid w:val="003A14DF"/>
    <w:rsid w:val="003A2950"/>
    <w:rsid w:val="003A3296"/>
    <w:rsid w:val="003A3BD9"/>
    <w:rsid w:val="003A3DE8"/>
    <w:rsid w:val="003A499E"/>
    <w:rsid w:val="003A4E62"/>
    <w:rsid w:val="003A505C"/>
    <w:rsid w:val="003A5992"/>
    <w:rsid w:val="003A6FCB"/>
    <w:rsid w:val="003B0622"/>
    <w:rsid w:val="003B0BA6"/>
    <w:rsid w:val="003B0DC5"/>
    <w:rsid w:val="003B1069"/>
    <w:rsid w:val="003B21EB"/>
    <w:rsid w:val="003B2561"/>
    <w:rsid w:val="003B390A"/>
    <w:rsid w:val="003B3AE7"/>
    <w:rsid w:val="003B4B60"/>
    <w:rsid w:val="003B59F8"/>
    <w:rsid w:val="003B6517"/>
    <w:rsid w:val="003B669F"/>
    <w:rsid w:val="003B6AF0"/>
    <w:rsid w:val="003B6F5C"/>
    <w:rsid w:val="003B7109"/>
    <w:rsid w:val="003B7174"/>
    <w:rsid w:val="003B74AE"/>
    <w:rsid w:val="003C0136"/>
    <w:rsid w:val="003C06B6"/>
    <w:rsid w:val="003C0815"/>
    <w:rsid w:val="003C0D7B"/>
    <w:rsid w:val="003C11CF"/>
    <w:rsid w:val="003C157B"/>
    <w:rsid w:val="003C15DE"/>
    <w:rsid w:val="003C1921"/>
    <w:rsid w:val="003C1E5D"/>
    <w:rsid w:val="003C2185"/>
    <w:rsid w:val="003C25B5"/>
    <w:rsid w:val="003C2889"/>
    <w:rsid w:val="003C2A87"/>
    <w:rsid w:val="003C2F1A"/>
    <w:rsid w:val="003C327D"/>
    <w:rsid w:val="003C365B"/>
    <w:rsid w:val="003C3BE2"/>
    <w:rsid w:val="003C4684"/>
    <w:rsid w:val="003C4EB2"/>
    <w:rsid w:val="003C5105"/>
    <w:rsid w:val="003C5373"/>
    <w:rsid w:val="003C55D9"/>
    <w:rsid w:val="003C72C8"/>
    <w:rsid w:val="003C7A80"/>
    <w:rsid w:val="003D0695"/>
    <w:rsid w:val="003D09BC"/>
    <w:rsid w:val="003D0B48"/>
    <w:rsid w:val="003D1774"/>
    <w:rsid w:val="003D21DA"/>
    <w:rsid w:val="003D2A0B"/>
    <w:rsid w:val="003D2C51"/>
    <w:rsid w:val="003D2E33"/>
    <w:rsid w:val="003D32D9"/>
    <w:rsid w:val="003D437F"/>
    <w:rsid w:val="003D5AEF"/>
    <w:rsid w:val="003D6251"/>
    <w:rsid w:val="003D71C0"/>
    <w:rsid w:val="003E046F"/>
    <w:rsid w:val="003E0CA4"/>
    <w:rsid w:val="003E1275"/>
    <w:rsid w:val="003E5438"/>
    <w:rsid w:val="003E567F"/>
    <w:rsid w:val="003E5DA5"/>
    <w:rsid w:val="003E694A"/>
    <w:rsid w:val="003E6E09"/>
    <w:rsid w:val="003E735B"/>
    <w:rsid w:val="003E7513"/>
    <w:rsid w:val="003E768E"/>
    <w:rsid w:val="003E7BDC"/>
    <w:rsid w:val="003E7E68"/>
    <w:rsid w:val="003F08B9"/>
    <w:rsid w:val="003F1AF3"/>
    <w:rsid w:val="003F2724"/>
    <w:rsid w:val="003F2C9B"/>
    <w:rsid w:val="003F38AF"/>
    <w:rsid w:val="003F3C05"/>
    <w:rsid w:val="003F3CB2"/>
    <w:rsid w:val="003F3DED"/>
    <w:rsid w:val="003F3F15"/>
    <w:rsid w:val="003F46D8"/>
    <w:rsid w:val="003F4D8D"/>
    <w:rsid w:val="003F517E"/>
    <w:rsid w:val="003F51D2"/>
    <w:rsid w:val="003F521F"/>
    <w:rsid w:val="003F5597"/>
    <w:rsid w:val="003F5F51"/>
    <w:rsid w:val="003F60A6"/>
    <w:rsid w:val="003F6155"/>
    <w:rsid w:val="003F7474"/>
    <w:rsid w:val="00400211"/>
    <w:rsid w:val="004011DA"/>
    <w:rsid w:val="00401CE3"/>
    <w:rsid w:val="00402139"/>
    <w:rsid w:val="004028E2"/>
    <w:rsid w:val="0040338E"/>
    <w:rsid w:val="0040386D"/>
    <w:rsid w:val="00403AE1"/>
    <w:rsid w:val="00404C13"/>
    <w:rsid w:val="00406673"/>
    <w:rsid w:val="00406D24"/>
    <w:rsid w:val="004071F9"/>
    <w:rsid w:val="00410101"/>
    <w:rsid w:val="00411497"/>
    <w:rsid w:val="00411AB2"/>
    <w:rsid w:val="0041223D"/>
    <w:rsid w:val="00412878"/>
    <w:rsid w:val="00412B05"/>
    <w:rsid w:val="0041408A"/>
    <w:rsid w:val="0041449E"/>
    <w:rsid w:val="004147A6"/>
    <w:rsid w:val="00414C1C"/>
    <w:rsid w:val="00414D56"/>
    <w:rsid w:val="00415203"/>
    <w:rsid w:val="00415249"/>
    <w:rsid w:val="00417772"/>
    <w:rsid w:val="00417EEF"/>
    <w:rsid w:val="00420BE7"/>
    <w:rsid w:val="00420D84"/>
    <w:rsid w:val="0042134E"/>
    <w:rsid w:val="004217D6"/>
    <w:rsid w:val="00421A40"/>
    <w:rsid w:val="00422106"/>
    <w:rsid w:val="004222D7"/>
    <w:rsid w:val="0042273C"/>
    <w:rsid w:val="00422A53"/>
    <w:rsid w:val="00422F9C"/>
    <w:rsid w:val="004246CA"/>
    <w:rsid w:val="004249C8"/>
    <w:rsid w:val="00424A3E"/>
    <w:rsid w:val="004254CB"/>
    <w:rsid w:val="004255D6"/>
    <w:rsid w:val="004256C2"/>
    <w:rsid w:val="004260A7"/>
    <w:rsid w:val="00426369"/>
    <w:rsid w:val="004266D6"/>
    <w:rsid w:val="00427699"/>
    <w:rsid w:val="00427AED"/>
    <w:rsid w:val="00427C59"/>
    <w:rsid w:val="00430A78"/>
    <w:rsid w:val="004313E7"/>
    <w:rsid w:val="004317F1"/>
    <w:rsid w:val="00431874"/>
    <w:rsid w:val="00432A0A"/>
    <w:rsid w:val="00432CEC"/>
    <w:rsid w:val="00435189"/>
    <w:rsid w:val="004357E2"/>
    <w:rsid w:val="00435968"/>
    <w:rsid w:val="00435ABF"/>
    <w:rsid w:val="0043693F"/>
    <w:rsid w:val="004378C9"/>
    <w:rsid w:val="00437D3D"/>
    <w:rsid w:val="004407AA"/>
    <w:rsid w:val="00441F6A"/>
    <w:rsid w:val="00442702"/>
    <w:rsid w:val="00442828"/>
    <w:rsid w:val="00442E93"/>
    <w:rsid w:val="00443B1C"/>
    <w:rsid w:val="00443D51"/>
    <w:rsid w:val="00443E82"/>
    <w:rsid w:val="00444246"/>
    <w:rsid w:val="0044440B"/>
    <w:rsid w:val="0044478D"/>
    <w:rsid w:val="00444A70"/>
    <w:rsid w:val="00444A99"/>
    <w:rsid w:val="00444EF2"/>
    <w:rsid w:val="00445540"/>
    <w:rsid w:val="00445894"/>
    <w:rsid w:val="00446679"/>
    <w:rsid w:val="004467BE"/>
    <w:rsid w:val="00446DBA"/>
    <w:rsid w:val="0044763B"/>
    <w:rsid w:val="00447C3C"/>
    <w:rsid w:val="00447F4F"/>
    <w:rsid w:val="00451277"/>
    <w:rsid w:val="0045155F"/>
    <w:rsid w:val="00452453"/>
    <w:rsid w:val="004533B2"/>
    <w:rsid w:val="004535EB"/>
    <w:rsid w:val="004536F4"/>
    <w:rsid w:val="00454197"/>
    <w:rsid w:val="004543D8"/>
    <w:rsid w:val="00456307"/>
    <w:rsid w:val="00456A53"/>
    <w:rsid w:val="00456D1B"/>
    <w:rsid w:val="00457144"/>
    <w:rsid w:val="004577D3"/>
    <w:rsid w:val="00457F04"/>
    <w:rsid w:val="00460A88"/>
    <w:rsid w:val="00462127"/>
    <w:rsid w:val="0046266D"/>
    <w:rsid w:val="004629B3"/>
    <w:rsid w:val="004629BD"/>
    <w:rsid w:val="004630E1"/>
    <w:rsid w:val="0046376E"/>
    <w:rsid w:val="00463A7D"/>
    <w:rsid w:val="00463CA4"/>
    <w:rsid w:val="0046557F"/>
    <w:rsid w:val="00465BC1"/>
    <w:rsid w:val="00465C2D"/>
    <w:rsid w:val="004665B0"/>
    <w:rsid w:val="0046690F"/>
    <w:rsid w:val="00466D38"/>
    <w:rsid w:val="00467372"/>
    <w:rsid w:val="00467844"/>
    <w:rsid w:val="0047072D"/>
    <w:rsid w:val="00470799"/>
    <w:rsid w:val="0047094E"/>
    <w:rsid w:val="004709B6"/>
    <w:rsid w:val="00471C54"/>
    <w:rsid w:val="0047216A"/>
    <w:rsid w:val="0047256C"/>
    <w:rsid w:val="00472754"/>
    <w:rsid w:val="00472779"/>
    <w:rsid w:val="00472FEC"/>
    <w:rsid w:val="00473236"/>
    <w:rsid w:val="004736A6"/>
    <w:rsid w:val="004745EA"/>
    <w:rsid w:val="00474620"/>
    <w:rsid w:val="0047488F"/>
    <w:rsid w:val="004751B8"/>
    <w:rsid w:val="0047580A"/>
    <w:rsid w:val="00475C63"/>
    <w:rsid w:val="00476D8A"/>
    <w:rsid w:val="00477862"/>
    <w:rsid w:val="00477A12"/>
    <w:rsid w:val="00477F9E"/>
    <w:rsid w:val="00482431"/>
    <w:rsid w:val="004828D6"/>
    <w:rsid w:val="00483377"/>
    <w:rsid w:val="00483421"/>
    <w:rsid w:val="00483487"/>
    <w:rsid w:val="00484BDE"/>
    <w:rsid w:val="0048587D"/>
    <w:rsid w:val="00485A64"/>
    <w:rsid w:val="0048620B"/>
    <w:rsid w:val="00486F0F"/>
    <w:rsid w:val="00487269"/>
    <w:rsid w:val="004905A0"/>
    <w:rsid w:val="00490832"/>
    <w:rsid w:val="00490A03"/>
    <w:rsid w:val="00490AF9"/>
    <w:rsid w:val="004919FC"/>
    <w:rsid w:val="0049215D"/>
    <w:rsid w:val="00493327"/>
    <w:rsid w:val="004935FE"/>
    <w:rsid w:val="00493690"/>
    <w:rsid w:val="004939BF"/>
    <w:rsid w:val="004939C8"/>
    <w:rsid w:val="00493CE0"/>
    <w:rsid w:val="00493D7B"/>
    <w:rsid w:val="00494204"/>
    <w:rsid w:val="00494DBE"/>
    <w:rsid w:val="004951E0"/>
    <w:rsid w:val="004953CC"/>
    <w:rsid w:val="0049597D"/>
    <w:rsid w:val="00495CE6"/>
    <w:rsid w:val="00495FE0"/>
    <w:rsid w:val="004A021A"/>
    <w:rsid w:val="004A03A7"/>
    <w:rsid w:val="004A043C"/>
    <w:rsid w:val="004A06C6"/>
    <w:rsid w:val="004A0932"/>
    <w:rsid w:val="004A0A62"/>
    <w:rsid w:val="004A0D55"/>
    <w:rsid w:val="004A144D"/>
    <w:rsid w:val="004A307B"/>
    <w:rsid w:val="004A323C"/>
    <w:rsid w:val="004A40C9"/>
    <w:rsid w:val="004A573C"/>
    <w:rsid w:val="004A59DC"/>
    <w:rsid w:val="004A5D98"/>
    <w:rsid w:val="004A5FAC"/>
    <w:rsid w:val="004A6917"/>
    <w:rsid w:val="004A71F2"/>
    <w:rsid w:val="004AA618"/>
    <w:rsid w:val="004B091F"/>
    <w:rsid w:val="004B0FCB"/>
    <w:rsid w:val="004B17C7"/>
    <w:rsid w:val="004B17EF"/>
    <w:rsid w:val="004B1A78"/>
    <w:rsid w:val="004B1B27"/>
    <w:rsid w:val="004B288B"/>
    <w:rsid w:val="004B288F"/>
    <w:rsid w:val="004B2951"/>
    <w:rsid w:val="004B2EE6"/>
    <w:rsid w:val="004B2F33"/>
    <w:rsid w:val="004B3100"/>
    <w:rsid w:val="004B318E"/>
    <w:rsid w:val="004B3301"/>
    <w:rsid w:val="004B36C3"/>
    <w:rsid w:val="004B38EA"/>
    <w:rsid w:val="004B39DE"/>
    <w:rsid w:val="004B3B11"/>
    <w:rsid w:val="004B3CC3"/>
    <w:rsid w:val="004B4959"/>
    <w:rsid w:val="004B49DA"/>
    <w:rsid w:val="004B54E8"/>
    <w:rsid w:val="004B5987"/>
    <w:rsid w:val="004B6253"/>
    <w:rsid w:val="004B68C3"/>
    <w:rsid w:val="004B6C52"/>
    <w:rsid w:val="004B7677"/>
    <w:rsid w:val="004C09C8"/>
    <w:rsid w:val="004C0A30"/>
    <w:rsid w:val="004C0AA0"/>
    <w:rsid w:val="004C1080"/>
    <w:rsid w:val="004C1368"/>
    <w:rsid w:val="004C1FB1"/>
    <w:rsid w:val="004C2440"/>
    <w:rsid w:val="004C2441"/>
    <w:rsid w:val="004C25AB"/>
    <w:rsid w:val="004C2AB2"/>
    <w:rsid w:val="004C2B72"/>
    <w:rsid w:val="004C4033"/>
    <w:rsid w:val="004C4578"/>
    <w:rsid w:val="004C493A"/>
    <w:rsid w:val="004C4CA4"/>
    <w:rsid w:val="004C4FEB"/>
    <w:rsid w:val="004C5C8E"/>
    <w:rsid w:val="004C5EC5"/>
    <w:rsid w:val="004C6B79"/>
    <w:rsid w:val="004C6E2C"/>
    <w:rsid w:val="004C7366"/>
    <w:rsid w:val="004C7C7F"/>
    <w:rsid w:val="004C7E52"/>
    <w:rsid w:val="004C7EC5"/>
    <w:rsid w:val="004D0069"/>
    <w:rsid w:val="004D02FE"/>
    <w:rsid w:val="004D059B"/>
    <w:rsid w:val="004D0981"/>
    <w:rsid w:val="004D0E64"/>
    <w:rsid w:val="004D100A"/>
    <w:rsid w:val="004D1183"/>
    <w:rsid w:val="004D1365"/>
    <w:rsid w:val="004D13F9"/>
    <w:rsid w:val="004D15F4"/>
    <w:rsid w:val="004D1E00"/>
    <w:rsid w:val="004D1FA4"/>
    <w:rsid w:val="004D276F"/>
    <w:rsid w:val="004D2C83"/>
    <w:rsid w:val="004D3082"/>
    <w:rsid w:val="004D4789"/>
    <w:rsid w:val="004D4796"/>
    <w:rsid w:val="004D48A8"/>
    <w:rsid w:val="004D4CB6"/>
    <w:rsid w:val="004D4EF6"/>
    <w:rsid w:val="004D523A"/>
    <w:rsid w:val="004D52E2"/>
    <w:rsid w:val="004D5D79"/>
    <w:rsid w:val="004D6673"/>
    <w:rsid w:val="004D68C5"/>
    <w:rsid w:val="004D699F"/>
    <w:rsid w:val="004D7929"/>
    <w:rsid w:val="004D7AC3"/>
    <w:rsid w:val="004E0356"/>
    <w:rsid w:val="004E0BE7"/>
    <w:rsid w:val="004E1D0D"/>
    <w:rsid w:val="004E248D"/>
    <w:rsid w:val="004E24FC"/>
    <w:rsid w:val="004E327C"/>
    <w:rsid w:val="004E3341"/>
    <w:rsid w:val="004E3515"/>
    <w:rsid w:val="004E3DF4"/>
    <w:rsid w:val="004E40B6"/>
    <w:rsid w:val="004E42AC"/>
    <w:rsid w:val="004E4368"/>
    <w:rsid w:val="004E4AA9"/>
    <w:rsid w:val="004E4CA4"/>
    <w:rsid w:val="004E6131"/>
    <w:rsid w:val="004E7A0C"/>
    <w:rsid w:val="004F03FE"/>
    <w:rsid w:val="004F10C1"/>
    <w:rsid w:val="004F20EB"/>
    <w:rsid w:val="004F422B"/>
    <w:rsid w:val="004F47CF"/>
    <w:rsid w:val="004F4E6B"/>
    <w:rsid w:val="004F53CB"/>
    <w:rsid w:val="004F5AD9"/>
    <w:rsid w:val="004F5E5A"/>
    <w:rsid w:val="004F60C9"/>
    <w:rsid w:val="004F62F9"/>
    <w:rsid w:val="004F673F"/>
    <w:rsid w:val="004F6759"/>
    <w:rsid w:val="004F6DFE"/>
    <w:rsid w:val="004F6E3A"/>
    <w:rsid w:val="004F72A5"/>
    <w:rsid w:val="004F7367"/>
    <w:rsid w:val="004F75DD"/>
    <w:rsid w:val="004F7667"/>
    <w:rsid w:val="005001E3"/>
    <w:rsid w:val="005002FB"/>
    <w:rsid w:val="00500562"/>
    <w:rsid w:val="00500794"/>
    <w:rsid w:val="005008C3"/>
    <w:rsid w:val="00500D55"/>
    <w:rsid w:val="00500DBF"/>
    <w:rsid w:val="0050112E"/>
    <w:rsid w:val="00501436"/>
    <w:rsid w:val="0050144B"/>
    <w:rsid w:val="00501456"/>
    <w:rsid w:val="005016F4"/>
    <w:rsid w:val="00502DA3"/>
    <w:rsid w:val="00502E62"/>
    <w:rsid w:val="00503217"/>
    <w:rsid w:val="0050338A"/>
    <w:rsid w:val="005033ED"/>
    <w:rsid w:val="00503C74"/>
    <w:rsid w:val="005040FA"/>
    <w:rsid w:val="0050416C"/>
    <w:rsid w:val="005044E4"/>
    <w:rsid w:val="0050560E"/>
    <w:rsid w:val="00505EBC"/>
    <w:rsid w:val="00506A1E"/>
    <w:rsid w:val="00506B8A"/>
    <w:rsid w:val="0050930A"/>
    <w:rsid w:val="005103CF"/>
    <w:rsid w:val="0051122D"/>
    <w:rsid w:val="00511298"/>
    <w:rsid w:val="00512678"/>
    <w:rsid w:val="00514619"/>
    <w:rsid w:val="00514E18"/>
    <w:rsid w:val="00515030"/>
    <w:rsid w:val="0051566B"/>
    <w:rsid w:val="005156D2"/>
    <w:rsid w:val="005156D4"/>
    <w:rsid w:val="00515E98"/>
    <w:rsid w:val="005169CE"/>
    <w:rsid w:val="00517963"/>
    <w:rsid w:val="0052021A"/>
    <w:rsid w:val="005207D7"/>
    <w:rsid w:val="00521081"/>
    <w:rsid w:val="005216C2"/>
    <w:rsid w:val="00521D1C"/>
    <w:rsid w:val="00522054"/>
    <w:rsid w:val="0052212B"/>
    <w:rsid w:val="0052348D"/>
    <w:rsid w:val="0052399A"/>
    <w:rsid w:val="00523F73"/>
    <w:rsid w:val="005242FC"/>
    <w:rsid w:val="0052445E"/>
    <w:rsid w:val="0052468A"/>
    <w:rsid w:val="00524AFE"/>
    <w:rsid w:val="005266EA"/>
    <w:rsid w:val="00526DC3"/>
    <w:rsid w:val="00526E73"/>
    <w:rsid w:val="005273E6"/>
    <w:rsid w:val="00527820"/>
    <w:rsid w:val="00527A2B"/>
    <w:rsid w:val="00530173"/>
    <w:rsid w:val="00530335"/>
    <w:rsid w:val="00532418"/>
    <w:rsid w:val="005327A1"/>
    <w:rsid w:val="00532D3D"/>
    <w:rsid w:val="00532F11"/>
    <w:rsid w:val="00532FC9"/>
    <w:rsid w:val="0053303D"/>
    <w:rsid w:val="005331E0"/>
    <w:rsid w:val="00533F39"/>
    <w:rsid w:val="00534B46"/>
    <w:rsid w:val="00535762"/>
    <w:rsid w:val="005364FC"/>
    <w:rsid w:val="005367BC"/>
    <w:rsid w:val="00537038"/>
    <w:rsid w:val="00537210"/>
    <w:rsid w:val="00540358"/>
    <w:rsid w:val="00540D2F"/>
    <w:rsid w:val="00540D47"/>
    <w:rsid w:val="00540FAB"/>
    <w:rsid w:val="005415EE"/>
    <w:rsid w:val="00541C6E"/>
    <w:rsid w:val="00544AB8"/>
    <w:rsid w:val="00544FBA"/>
    <w:rsid w:val="00545AF7"/>
    <w:rsid w:val="005461A0"/>
    <w:rsid w:val="005463C3"/>
    <w:rsid w:val="00546C80"/>
    <w:rsid w:val="00546E72"/>
    <w:rsid w:val="00547596"/>
    <w:rsid w:val="005476ED"/>
    <w:rsid w:val="00550864"/>
    <w:rsid w:val="00551807"/>
    <w:rsid w:val="00551AF9"/>
    <w:rsid w:val="00551CD6"/>
    <w:rsid w:val="00552971"/>
    <w:rsid w:val="00553ED6"/>
    <w:rsid w:val="005543D8"/>
    <w:rsid w:val="00554FAC"/>
    <w:rsid w:val="005552CA"/>
    <w:rsid w:val="005554E3"/>
    <w:rsid w:val="0055571E"/>
    <w:rsid w:val="00555F13"/>
    <w:rsid w:val="00556595"/>
    <w:rsid w:val="00556CCE"/>
    <w:rsid w:val="00556F67"/>
    <w:rsid w:val="00557CBD"/>
    <w:rsid w:val="00560481"/>
    <w:rsid w:val="00561BA2"/>
    <w:rsid w:val="00561D18"/>
    <w:rsid w:val="00562012"/>
    <w:rsid w:val="0056217A"/>
    <w:rsid w:val="00563AFA"/>
    <w:rsid w:val="0056427E"/>
    <w:rsid w:val="005651BE"/>
    <w:rsid w:val="005652E8"/>
    <w:rsid w:val="0056541B"/>
    <w:rsid w:val="0056549D"/>
    <w:rsid w:val="00565CA0"/>
    <w:rsid w:val="0056698E"/>
    <w:rsid w:val="005715C4"/>
    <w:rsid w:val="005717E8"/>
    <w:rsid w:val="00572216"/>
    <w:rsid w:val="0057289B"/>
    <w:rsid w:val="00573824"/>
    <w:rsid w:val="00574DF4"/>
    <w:rsid w:val="00575A0E"/>
    <w:rsid w:val="00576896"/>
    <w:rsid w:val="00576A38"/>
    <w:rsid w:val="00576BDA"/>
    <w:rsid w:val="005804EE"/>
    <w:rsid w:val="005808B5"/>
    <w:rsid w:val="005818FB"/>
    <w:rsid w:val="00581D96"/>
    <w:rsid w:val="005833F0"/>
    <w:rsid w:val="005834FE"/>
    <w:rsid w:val="005840D8"/>
    <w:rsid w:val="00584BA7"/>
    <w:rsid w:val="00585058"/>
    <w:rsid w:val="005853F1"/>
    <w:rsid w:val="0058548B"/>
    <w:rsid w:val="00586A8C"/>
    <w:rsid w:val="00586CAF"/>
    <w:rsid w:val="00586E85"/>
    <w:rsid w:val="005873E9"/>
    <w:rsid w:val="00590895"/>
    <w:rsid w:val="00590B69"/>
    <w:rsid w:val="00591180"/>
    <w:rsid w:val="005917BE"/>
    <w:rsid w:val="00591C8F"/>
    <w:rsid w:val="00592EA9"/>
    <w:rsid w:val="00592FED"/>
    <w:rsid w:val="0059312B"/>
    <w:rsid w:val="00593BC5"/>
    <w:rsid w:val="00594327"/>
    <w:rsid w:val="00594DCC"/>
    <w:rsid w:val="005969EF"/>
    <w:rsid w:val="00596CB7"/>
    <w:rsid w:val="0059722C"/>
    <w:rsid w:val="00597BEF"/>
    <w:rsid w:val="00597D07"/>
    <w:rsid w:val="005A01AE"/>
    <w:rsid w:val="005A0338"/>
    <w:rsid w:val="005A04C8"/>
    <w:rsid w:val="005A0B06"/>
    <w:rsid w:val="005A26C7"/>
    <w:rsid w:val="005A33F9"/>
    <w:rsid w:val="005A3846"/>
    <w:rsid w:val="005A3DB1"/>
    <w:rsid w:val="005A45FB"/>
    <w:rsid w:val="005A4979"/>
    <w:rsid w:val="005A55A2"/>
    <w:rsid w:val="005A58E8"/>
    <w:rsid w:val="005A5BEA"/>
    <w:rsid w:val="005A6AA6"/>
    <w:rsid w:val="005A6B5F"/>
    <w:rsid w:val="005A70BF"/>
    <w:rsid w:val="005A7BDD"/>
    <w:rsid w:val="005B1C98"/>
    <w:rsid w:val="005B1E04"/>
    <w:rsid w:val="005B27B0"/>
    <w:rsid w:val="005B2CD2"/>
    <w:rsid w:val="005B3E15"/>
    <w:rsid w:val="005B4111"/>
    <w:rsid w:val="005B46DE"/>
    <w:rsid w:val="005B482E"/>
    <w:rsid w:val="005B49BA"/>
    <w:rsid w:val="005B52CD"/>
    <w:rsid w:val="005B627A"/>
    <w:rsid w:val="005B66A6"/>
    <w:rsid w:val="005B6841"/>
    <w:rsid w:val="005B6A58"/>
    <w:rsid w:val="005B735E"/>
    <w:rsid w:val="005C0A4E"/>
    <w:rsid w:val="005C242F"/>
    <w:rsid w:val="005C260E"/>
    <w:rsid w:val="005C2C4B"/>
    <w:rsid w:val="005C3288"/>
    <w:rsid w:val="005C33F3"/>
    <w:rsid w:val="005C3B48"/>
    <w:rsid w:val="005C443E"/>
    <w:rsid w:val="005C482F"/>
    <w:rsid w:val="005C4B02"/>
    <w:rsid w:val="005C4B8F"/>
    <w:rsid w:val="005C5186"/>
    <w:rsid w:val="005C51C9"/>
    <w:rsid w:val="005C5307"/>
    <w:rsid w:val="005C58D4"/>
    <w:rsid w:val="005C5D69"/>
    <w:rsid w:val="005C6167"/>
    <w:rsid w:val="005C7070"/>
    <w:rsid w:val="005C7112"/>
    <w:rsid w:val="005C71EB"/>
    <w:rsid w:val="005C72EC"/>
    <w:rsid w:val="005C7386"/>
    <w:rsid w:val="005C7E5E"/>
    <w:rsid w:val="005D01CD"/>
    <w:rsid w:val="005D0561"/>
    <w:rsid w:val="005D0AD9"/>
    <w:rsid w:val="005D19C0"/>
    <w:rsid w:val="005D1A45"/>
    <w:rsid w:val="005D1BD8"/>
    <w:rsid w:val="005D22F6"/>
    <w:rsid w:val="005D250B"/>
    <w:rsid w:val="005D33AC"/>
    <w:rsid w:val="005D3EC7"/>
    <w:rsid w:val="005D447A"/>
    <w:rsid w:val="005D47E7"/>
    <w:rsid w:val="005D4BD9"/>
    <w:rsid w:val="005D674B"/>
    <w:rsid w:val="005D6A17"/>
    <w:rsid w:val="005D6BD6"/>
    <w:rsid w:val="005D6D1C"/>
    <w:rsid w:val="005D6DBD"/>
    <w:rsid w:val="005E0778"/>
    <w:rsid w:val="005E0C30"/>
    <w:rsid w:val="005E0DA6"/>
    <w:rsid w:val="005E1CD5"/>
    <w:rsid w:val="005E2182"/>
    <w:rsid w:val="005E3183"/>
    <w:rsid w:val="005E3620"/>
    <w:rsid w:val="005E3C56"/>
    <w:rsid w:val="005E3FBB"/>
    <w:rsid w:val="005E40B0"/>
    <w:rsid w:val="005E431B"/>
    <w:rsid w:val="005E4BBA"/>
    <w:rsid w:val="005E4D79"/>
    <w:rsid w:val="005E5C7F"/>
    <w:rsid w:val="005E6291"/>
    <w:rsid w:val="005E69D9"/>
    <w:rsid w:val="005E6B73"/>
    <w:rsid w:val="005E6F45"/>
    <w:rsid w:val="005E6F52"/>
    <w:rsid w:val="005F2053"/>
    <w:rsid w:val="005F22AF"/>
    <w:rsid w:val="005F27F4"/>
    <w:rsid w:val="005F2B1A"/>
    <w:rsid w:val="005F3239"/>
    <w:rsid w:val="005F3474"/>
    <w:rsid w:val="005F363A"/>
    <w:rsid w:val="005F4C69"/>
    <w:rsid w:val="005F55F6"/>
    <w:rsid w:val="005F56DB"/>
    <w:rsid w:val="005F5E06"/>
    <w:rsid w:val="005F6567"/>
    <w:rsid w:val="005F65B4"/>
    <w:rsid w:val="005F6E82"/>
    <w:rsid w:val="005F7515"/>
    <w:rsid w:val="005F7FB0"/>
    <w:rsid w:val="00600724"/>
    <w:rsid w:val="00601062"/>
    <w:rsid w:val="006021E1"/>
    <w:rsid w:val="00602BF6"/>
    <w:rsid w:val="0060463D"/>
    <w:rsid w:val="00604C71"/>
    <w:rsid w:val="00604E67"/>
    <w:rsid w:val="00605C2D"/>
    <w:rsid w:val="00605CBC"/>
    <w:rsid w:val="00606A5C"/>
    <w:rsid w:val="00606A7B"/>
    <w:rsid w:val="00607094"/>
    <w:rsid w:val="00607256"/>
    <w:rsid w:val="00607506"/>
    <w:rsid w:val="006075CE"/>
    <w:rsid w:val="0060790C"/>
    <w:rsid w:val="00607DED"/>
    <w:rsid w:val="00607EA7"/>
    <w:rsid w:val="006106D5"/>
    <w:rsid w:val="00611247"/>
    <w:rsid w:val="00611DF3"/>
    <w:rsid w:val="0061298C"/>
    <w:rsid w:val="00612EBD"/>
    <w:rsid w:val="00613C95"/>
    <w:rsid w:val="006144B1"/>
    <w:rsid w:val="00615337"/>
    <w:rsid w:val="00615CDD"/>
    <w:rsid w:val="00616405"/>
    <w:rsid w:val="006165F0"/>
    <w:rsid w:val="00617163"/>
    <w:rsid w:val="00617932"/>
    <w:rsid w:val="006200B5"/>
    <w:rsid w:val="0062087C"/>
    <w:rsid w:val="0062180D"/>
    <w:rsid w:val="00621D48"/>
    <w:rsid w:val="00622246"/>
    <w:rsid w:val="00622F86"/>
    <w:rsid w:val="00622FFE"/>
    <w:rsid w:val="00623ADE"/>
    <w:rsid w:val="00624594"/>
    <w:rsid w:val="00625617"/>
    <w:rsid w:val="00625BFC"/>
    <w:rsid w:val="00625C7D"/>
    <w:rsid w:val="00625CDE"/>
    <w:rsid w:val="00626228"/>
    <w:rsid w:val="00626624"/>
    <w:rsid w:val="00626E75"/>
    <w:rsid w:val="00630CCF"/>
    <w:rsid w:val="00630EC2"/>
    <w:rsid w:val="006317B9"/>
    <w:rsid w:val="0063181D"/>
    <w:rsid w:val="00631EAF"/>
    <w:rsid w:val="00631EC0"/>
    <w:rsid w:val="00631EEA"/>
    <w:rsid w:val="0063271D"/>
    <w:rsid w:val="00632BAC"/>
    <w:rsid w:val="00632D7C"/>
    <w:rsid w:val="006335F1"/>
    <w:rsid w:val="00633B28"/>
    <w:rsid w:val="0063458F"/>
    <w:rsid w:val="006345B6"/>
    <w:rsid w:val="00634B9D"/>
    <w:rsid w:val="00635214"/>
    <w:rsid w:val="00635616"/>
    <w:rsid w:val="00635712"/>
    <w:rsid w:val="00635C5A"/>
    <w:rsid w:val="00635FA0"/>
    <w:rsid w:val="00636007"/>
    <w:rsid w:val="006368FF"/>
    <w:rsid w:val="006371B4"/>
    <w:rsid w:val="0063797A"/>
    <w:rsid w:val="0063798A"/>
    <w:rsid w:val="0064041D"/>
    <w:rsid w:val="006404B3"/>
    <w:rsid w:val="0064107F"/>
    <w:rsid w:val="0064167F"/>
    <w:rsid w:val="006419D8"/>
    <w:rsid w:val="0064221C"/>
    <w:rsid w:val="00642450"/>
    <w:rsid w:val="00642947"/>
    <w:rsid w:val="00642CF1"/>
    <w:rsid w:val="00642F27"/>
    <w:rsid w:val="00642FED"/>
    <w:rsid w:val="006431FC"/>
    <w:rsid w:val="00643202"/>
    <w:rsid w:val="00643405"/>
    <w:rsid w:val="00643C30"/>
    <w:rsid w:val="00643D8A"/>
    <w:rsid w:val="006443C3"/>
    <w:rsid w:val="0064481B"/>
    <w:rsid w:val="00645112"/>
    <w:rsid w:val="00645198"/>
    <w:rsid w:val="00645490"/>
    <w:rsid w:val="00646250"/>
    <w:rsid w:val="006469F9"/>
    <w:rsid w:val="00647099"/>
    <w:rsid w:val="00647272"/>
    <w:rsid w:val="00647915"/>
    <w:rsid w:val="00647D43"/>
    <w:rsid w:val="00650472"/>
    <w:rsid w:val="0065066B"/>
    <w:rsid w:val="00650B0F"/>
    <w:rsid w:val="00651F02"/>
    <w:rsid w:val="00651FEB"/>
    <w:rsid w:val="00652229"/>
    <w:rsid w:val="006526E1"/>
    <w:rsid w:val="00652793"/>
    <w:rsid w:val="00652A55"/>
    <w:rsid w:val="0065312D"/>
    <w:rsid w:val="006534A1"/>
    <w:rsid w:val="0065416F"/>
    <w:rsid w:val="00654D15"/>
    <w:rsid w:val="00655CAE"/>
    <w:rsid w:val="00655DF9"/>
    <w:rsid w:val="00656A90"/>
    <w:rsid w:val="00656BB1"/>
    <w:rsid w:val="006571B6"/>
    <w:rsid w:val="0065752D"/>
    <w:rsid w:val="00657895"/>
    <w:rsid w:val="00657A9F"/>
    <w:rsid w:val="00660C4D"/>
    <w:rsid w:val="00661E88"/>
    <w:rsid w:val="006622E6"/>
    <w:rsid w:val="006626CA"/>
    <w:rsid w:val="00662D12"/>
    <w:rsid w:val="00662D8F"/>
    <w:rsid w:val="00663487"/>
    <w:rsid w:val="00663915"/>
    <w:rsid w:val="00664815"/>
    <w:rsid w:val="00665062"/>
    <w:rsid w:val="006652AA"/>
    <w:rsid w:val="00665BAB"/>
    <w:rsid w:val="006666B0"/>
    <w:rsid w:val="00666AA3"/>
    <w:rsid w:val="00666C65"/>
    <w:rsid w:val="00667751"/>
    <w:rsid w:val="00667BCD"/>
    <w:rsid w:val="00671227"/>
    <w:rsid w:val="006717C5"/>
    <w:rsid w:val="006718B6"/>
    <w:rsid w:val="00671BE7"/>
    <w:rsid w:val="00671F55"/>
    <w:rsid w:val="00672382"/>
    <w:rsid w:val="006726CA"/>
    <w:rsid w:val="00672F3C"/>
    <w:rsid w:val="0067389E"/>
    <w:rsid w:val="00673A89"/>
    <w:rsid w:val="00673C58"/>
    <w:rsid w:val="00673FDB"/>
    <w:rsid w:val="0067508D"/>
    <w:rsid w:val="0067587B"/>
    <w:rsid w:val="00680477"/>
    <w:rsid w:val="0068130E"/>
    <w:rsid w:val="006822D6"/>
    <w:rsid w:val="00682438"/>
    <w:rsid w:val="00682556"/>
    <w:rsid w:val="00682643"/>
    <w:rsid w:val="00682897"/>
    <w:rsid w:val="00682BF5"/>
    <w:rsid w:val="00682EB9"/>
    <w:rsid w:val="00683185"/>
    <w:rsid w:val="00684256"/>
    <w:rsid w:val="0068441A"/>
    <w:rsid w:val="00684E71"/>
    <w:rsid w:val="00685438"/>
    <w:rsid w:val="006862CA"/>
    <w:rsid w:val="00686912"/>
    <w:rsid w:val="00686DCD"/>
    <w:rsid w:val="00686F9C"/>
    <w:rsid w:val="006876DA"/>
    <w:rsid w:val="00687ADA"/>
    <w:rsid w:val="00687E6E"/>
    <w:rsid w:val="00690B01"/>
    <w:rsid w:val="00690B19"/>
    <w:rsid w:val="00690F1D"/>
    <w:rsid w:val="006913AB"/>
    <w:rsid w:val="0069199E"/>
    <w:rsid w:val="00692DB0"/>
    <w:rsid w:val="006933AA"/>
    <w:rsid w:val="006934E2"/>
    <w:rsid w:val="00693505"/>
    <w:rsid w:val="00694F55"/>
    <w:rsid w:val="00695ED5"/>
    <w:rsid w:val="00695F28"/>
    <w:rsid w:val="006963F4"/>
    <w:rsid w:val="00696660"/>
    <w:rsid w:val="00696798"/>
    <w:rsid w:val="00697155"/>
    <w:rsid w:val="006A0876"/>
    <w:rsid w:val="006A0A3C"/>
    <w:rsid w:val="006A0AB3"/>
    <w:rsid w:val="006A0C7F"/>
    <w:rsid w:val="006A2009"/>
    <w:rsid w:val="006A2AE3"/>
    <w:rsid w:val="006A34C1"/>
    <w:rsid w:val="006A473A"/>
    <w:rsid w:val="006A4E3E"/>
    <w:rsid w:val="006A5603"/>
    <w:rsid w:val="006A65F9"/>
    <w:rsid w:val="006A6CE3"/>
    <w:rsid w:val="006A719C"/>
    <w:rsid w:val="006A7560"/>
    <w:rsid w:val="006A760B"/>
    <w:rsid w:val="006A79F0"/>
    <w:rsid w:val="006B0661"/>
    <w:rsid w:val="006B0EA3"/>
    <w:rsid w:val="006B2FE1"/>
    <w:rsid w:val="006B3174"/>
    <w:rsid w:val="006B32B9"/>
    <w:rsid w:val="006B3572"/>
    <w:rsid w:val="006B47EE"/>
    <w:rsid w:val="006B499F"/>
    <w:rsid w:val="006B5773"/>
    <w:rsid w:val="006B62BA"/>
    <w:rsid w:val="006B692E"/>
    <w:rsid w:val="006B6E45"/>
    <w:rsid w:val="006B76B3"/>
    <w:rsid w:val="006C019B"/>
    <w:rsid w:val="006C06C5"/>
    <w:rsid w:val="006C06E8"/>
    <w:rsid w:val="006C1358"/>
    <w:rsid w:val="006C2A60"/>
    <w:rsid w:val="006C2F30"/>
    <w:rsid w:val="006C3167"/>
    <w:rsid w:val="006C33BE"/>
    <w:rsid w:val="006C3ADA"/>
    <w:rsid w:val="006C3C76"/>
    <w:rsid w:val="006C3E48"/>
    <w:rsid w:val="006C496C"/>
    <w:rsid w:val="006C4E4B"/>
    <w:rsid w:val="006C6602"/>
    <w:rsid w:val="006C6BBA"/>
    <w:rsid w:val="006C75E2"/>
    <w:rsid w:val="006C7788"/>
    <w:rsid w:val="006C78BE"/>
    <w:rsid w:val="006C7E78"/>
    <w:rsid w:val="006D0849"/>
    <w:rsid w:val="006D098F"/>
    <w:rsid w:val="006D0BA2"/>
    <w:rsid w:val="006D1018"/>
    <w:rsid w:val="006D150B"/>
    <w:rsid w:val="006D1E32"/>
    <w:rsid w:val="006D1EE7"/>
    <w:rsid w:val="006D2A64"/>
    <w:rsid w:val="006D2D55"/>
    <w:rsid w:val="006D3919"/>
    <w:rsid w:val="006D46C4"/>
    <w:rsid w:val="006D4996"/>
    <w:rsid w:val="006D54AB"/>
    <w:rsid w:val="006D6387"/>
    <w:rsid w:val="006D739B"/>
    <w:rsid w:val="006E014E"/>
    <w:rsid w:val="006E03E7"/>
    <w:rsid w:val="006E1BC2"/>
    <w:rsid w:val="006E1FA9"/>
    <w:rsid w:val="006E28FD"/>
    <w:rsid w:val="006E29D0"/>
    <w:rsid w:val="006E2F5B"/>
    <w:rsid w:val="006E3006"/>
    <w:rsid w:val="006E4314"/>
    <w:rsid w:val="006E46BF"/>
    <w:rsid w:val="006E5032"/>
    <w:rsid w:val="006E5BDA"/>
    <w:rsid w:val="006E6777"/>
    <w:rsid w:val="006E6C9E"/>
    <w:rsid w:val="006E6F8C"/>
    <w:rsid w:val="006E7C8F"/>
    <w:rsid w:val="006F0514"/>
    <w:rsid w:val="006F0AC5"/>
    <w:rsid w:val="006F0FC7"/>
    <w:rsid w:val="006F16F8"/>
    <w:rsid w:val="006F1948"/>
    <w:rsid w:val="006F1BF0"/>
    <w:rsid w:val="006F2556"/>
    <w:rsid w:val="006F284E"/>
    <w:rsid w:val="006F39A9"/>
    <w:rsid w:val="006F4647"/>
    <w:rsid w:val="006F47C9"/>
    <w:rsid w:val="006F56FB"/>
    <w:rsid w:val="006F5DA6"/>
    <w:rsid w:val="006F6228"/>
    <w:rsid w:val="006F670F"/>
    <w:rsid w:val="006F72DC"/>
    <w:rsid w:val="007007E6"/>
    <w:rsid w:val="00700B0C"/>
    <w:rsid w:val="00700EE1"/>
    <w:rsid w:val="007014AC"/>
    <w:rsid w:val="00701EA6"/>
    <w:rsid w:val="00702048"/>
    <w:rsid w:val="0070279B"/>
    <w:rsid w:val="00702921"/>
    <w:rsid w:val="00702D38"/>
    <w:rsid w:val="00703012"/>
    <w:rsid w:val="00703272"/>
    <w:rsid w:val="007036D9"/>
    <w:rsid w:val="00703954"/>
    <w:rsid w:val="0070442D"/>
    <w:rsid w:val="00704547"/>
    <w:rsid w:val="00704E71"/>
    <w:rsid w:val="007054E5"/>
    <w:rsid w:val="0070646D"/>
    <w:rsid w:val="007064CB"/>
    <w:rsid w:val="007064E1"/>
    <w:rsid w:val="007066BF"/>
    <w:rsid w:val="0070733C"/>
    <w:rsid w:val="007075DA"/>
    <w:rsid w:val="00707B5D"/>
    <w:rsid w:val="00707E62"/>
    <w:rsid w:val="00710733"/>
    <w:rsid w:val="00710A73"/>
    <w:rsid w:val="00710C5D"/>
    <w:rsid w:val="00710D4D"/>
    <w:rsid w:val="007111D5"/>
    <w:rsid w:val="0071348C"/>
    <w:rsid w:val="0071381F"/>
    <w:rsid w:val="00714422"/>
    <w:rsid w:val="00714541"/>
    <w:rsid w:val="00714A9A"/>
    <w:rsid w:val="00715584"/>
    <w:rsid w:val="00715A2D"/>
    <w:rsid w:val="00715C8B"/>
    <w:rsid w:val="00715D12"/>
    <w:rsid w:val="00716078"/>
    <w:rsid w:val="00716697"/>
    <w:rsid w:val="00717273"/>
    <w:rsid w:val="007173C7"/>
    <w:rsid w:val="0071784C"/>
    <w:rsid w:val="00717957"/>
    <w:rsid w:val="00720458"/>
    <w:rsid w:val="00720504"/>
    <w:rsid w:val="00720E63"/>
    <w:rsid w:val="00720FD4"/>
    <w:rsid w:val="00721FC5"/>
    <w:rsid w:val="007220DB"/>
    <w:rsid w:val="0072270F"/>
    <w:rsid w:val="00722A81"/>
    <w:rsid w:val="00724956"/>
    <w:rsid w:val="007249CB"/>
    <w:rsid w:val="00724AF2"/>
    <w:rsid w:val="00727BB3"/>
    <w:rsid w:val="0073096C"/>
    <w:rsid w:val="00730E7A"/>
    <w:rsid w:val="00732395"/>
    <w:rsid w:val="00732E4E"/>
    <w:rsid w:val="0073335D"/>
    <w:rsid w:val="00733A46"/>
    <w:rsid w:val="00735B69"/>
    <w:rsid w:val="00735C11"/>
    <w:rsid w:val="00736ADF"/>
    <w:rsid w:val="00736C23"/>
    <w:rsid w:val="0073710D"/>
    <w:rsid w:val="00740111"/>
    <w:rsid w:val="0074088F"/>
    <w:rsid w:val="0074146F"/>
    <w:rsid w:val="007419EA"/>
    <w:rsid w:val="00741FD5"/>
    <w:rsid w:val="00742398"/>
    <w:rsid w:val="007425F0"/>
    <w:rsid w:val="007426C8"/>
    <w:rsid w:val="007432A9"/>
    <w:rsid w:val="00743450"/>
    <w:rsid w:val="0074365F"/>
    <w:rsid w:val="00743C80"/>
    <w:rsid w:val="007443E9"/>
    <w:rsid w:val="00744860"/>
    <w:rsid w:val="0074499A"/>
    <w:rsid w:val="0074513E"/>
    <w:rsid w:val="0074528A"/>
    <w:rsid w:val="007454A2"/>
    <w:rsid w:val="00746FE0"/>
    <w:rsid w:val="007471F4"/>
    <w:rsid w:val="00747AD7"/>
    <w:rsid w:val="007507B5"/>
    <w:rsid w:val="0075091D"/>
    <w:rsid w:val="0075092F"/>
    <w:rsid w:val="007509F5"/>
    <w:rsid w:val="00751A3E"/>
    <w:rsid w:val="00752B3D"/>
    <w:rsid w:val="00752E99"/>
    <w:rsid w:val="00753A24"/>
    <w:rsid w:val="0075430D"/>
    <w:rsid w:val="007546D3"/>
    <w:rsid w:val="00754CDA"/>
    <w:rsid w:val="0075502C"/>
    <w:rsid w:val="00755343"/>
    <w:rsid w:val="0075609E"/>
    <w:rsid w:val="00756293"/>
    <w:rsid w:val="007566CC"/>
    <w:rsid w:val="00756951"/>
    <w:rsid w:val="007578BB"/>
    <w:rsid w:val="007605BC"/>
    <w:rsid w:val="00760A9B"/>
    <w:rsid w:val="00760D41"/>
    <w:rsid w:val="00760EA0"/>
    <w:rsid w:val="007614E0"/>
    <w:rsid w:val="007629AE"/>
    <w:rsid w:val="00762A38"/>
    <w:rsid w:val="00763831"/>
    <w:rsid w:val="007638E5"/>
    <w:rsid w:val="00763A73"/>
    <w:rsid w:val="00764A22"/>
    <w:rsid w:val="00765AAE"/>
    <w:rsid w:val="0076636B"/>
    <w:rsid w:val="00766513"/>
    <w:rsid w:val="00766708"/>
    <w:rsid w:val="00766729"/>
    <w:rsid w:val="00766DB5"/>
    <w:rsid w:val="007677A8"/>
    <w:rsid w:val="00767B40"/>
    <w:rsid w:val="0077170D"/>
    <w:rsid w:val="00771A8B"/>
    <w:rsid w:val="007720B2"/>
    <w:rsid w:val="00772188"/>
    <w:rsid w:val="0077222A"/>
    <w:rsid w:val="0077244D"/>
    <w:rsid w:val="00772626"/>
    <w:rsid w:val="007749FA"/>
    <w:rsid w:val="0077527C"/>
    <w:rsid w:val="00775438"/>
    <w:rsid w:val="00775813"/>
    <w:rsid w:val="00775AF9"/>
    <w:rsid w:val="007761F3"/>
    <w:rsid w:val="0077640F"/>
    <w:rsid w:val="00776C21"/>
    <w:rsid w:val="00776E8C"/>
    <w:rsid w:val="007813D0"/>
    <w:rsid w:val="007825E3"/>
    <w:rsid w:val="0078268D"/>
    <w:rsid w:val="00782808"/>
    <w:rsid w:val="00782B00"/>
    <w:rsid w:val="007830D4"/>
    <w:rsid w:val="007832C5"/>
    <w:rsid w:val="00784397"/>
    <w:rsid w:val="007843F4"/>
    <w:rsid w:val="007845AC"/>
    <w:rsid w:val="00784CFF"/>
    <w:rsid w:val="00784DF1"/>
    <w:rsid w:val="00785993"/>
    <w:rsid w:val="00785E7A"/>
    <w:rsid w:val="00786573"/>
    <w:rsid w:val="007866E2"/>
    <w:rsid w:val="007868EA"/>
    <w:rsid w:val="00786BA3"/>
    <w:rsid w:val="00786C23"/>
    <w:rsid w:val="00787C45"/>
    <w:rsid w:val="007900B4"/>
    <w:rsid w:val="007905AF"/>
    <w:rsid w:val="00790AFA"/>
    <w:rsid w:val="00790D55"/>
    <w:rsid w:val="007912DF"/>
    <w:rsid w:val="0079202F"/>
    <w:rsid w:val="00792CD7"/>
    <w:rsid w:val="007934FF"/>
    <w:rsid w:val="00793D29"/>
    <w:rsid w:val="00794289"/>
    <w:rsid w:val="0079481C"/>
    <w:rsid w:val="00795495"/>
    <w:rsid w:val="0079557E"/>
    <w:rsid w:val="00795AF2"/>
    <w:rsid w:val="00796DD4"/>
    <w:rsid w:val="00797B71"/>
    <w:rsid w:val="007A004C"/>
    <w:rsid w:val="007A05CF"/>
    <w:rsid w:val="007A0687"/>
    <w:rsid w:val="007A0A0B"/>
    <w:rsid w:val="007A1796"/>
    <w:rsid w:val="007A1FC7"/>
    <w:rsid w:val="007A282F"/>
    <w:rsid w:val="007A2AAD"/>
    <w:rsid w:val="007A3744"/>
    <w:rsid w:val="007A4432"/>
    <w:rsid w:val="007A49D6"/>
    <w:rsid w:val="007A4C84"/>
    <w:rsid w:val="007A58BF"/>
    <w:rsid w:val="007A5A70"/>
    <w:rsid w:val="007A5C2C"/>
    <w:rsid w:val="007A62EA"/>
    <w:rsid w:val="007A65A2"/>
    <w:rsid w:val="007A7312"/>
    <w:rsid w:val="007A784E"/>
    <w:rsid w:val="007A7DB7"/>
    <w:rsid w:val="007B00E1"/>
    <w:rsid w:val="007B0192"/>
    <w:rsid w:val="007B0E1F"/>
    <w:rsid w:val="007B1A57"/>
    <w:rsid w:val="007B23F5"/>
    <w:rsid w:val="007B30BA"/>
    <w:rsid w:val="007B370F"/>
    <w:rsid w:val="007B3A54"/>
    <w:rsid w:val="007B499C"/>
    <w:rsid w:val="007B4C8F"/>
    <w:rsid w:val="007B4D4B"/>
    <w:rsid w:val="007B529A"/>
    <w:rsid w:val="007B58C6"/>
    <w:rsid w:val="007B69C2"/>
    <w:rsid w:val="007B6B38"/>
    <w:rsid w:val="007B707A"/>
    <w:rsid w:val="007B71FE"/>
    <w:rsid w:val="007B75C8"/>
    <w:rsid w:val="007C1A8B"/>
    <w:rsid w:val="007C1A92"/>
    <w:rsid w:val="007C2450"/>
    <w:rsid w:val="007C2FA8"/>
    <w:rsid w:val="007C35A1"/>
    <w:rsid w:val="007C41AE"/>
    <w:rsid w:val="007C42D1"/>
    <w:rsid w:val="007C4854"/>
    <w:rsid w:val="007C4AAF"/>
    <w:rsid w:val="007C52E0"/>
    <w:rsid w:val="007C6918"/>
    <w:rsid w:val="007C76E5"/>
    <w:rsid w:val="007C7A70"/>
    <w:rsid w:val="007C7CB4"/>
    <w:rsid w:val="007D00F8"/>
    <w:rsid w:val="007D228A"/>
    <w:rsid w:val="007D2A02"/>
    <w:rsid w:val="007D304D"/>
    <w:rsid w:val="007D319F"/>
    <w:rsid w:val="007D37DF"/>
    <w:rsid w:val="007D3C2F"/>
    <w:rsid w:val="007D3E8E"/>
    <w:rsid w:val="007D48DF"/>
    <w:rsid w:val="007D59B8"/>
    <w:rsid w:val="007D5B1B"/>
    <w:rsid w:val="007D5E9F"/>
    <w:rsid w:val="007D62A4"/>
    <w:rsid w:val="007D62E2"/>
    <w:rsid w:val="007D64DA"/>
    <w:rsid w:val="007D6C98"/>
    <w:rsid w:val="007D738F"/>
    <w:rsid w:val="007D75C1"/>
    <w:rsid w:val="007D78A4"/>
    <w:rsid w:val="007D7C03"/>
    <w:rsid w:val="007E051D"/>
    <w:rsid w:val="007E05DA"/>
    <w:rsid w:val="007E0B32"/>
    <w:rsid w:val="007E149C"/>
    <w:rsid w:val="007E1C5B"/>
    <w:rsid w:val="007E2C0F"/>
    <w:rsid w:val="007E3240"/>
    <w:rsid w:val="007E4048"/>
    <w:rsid w:val="007E4564"/>
    <w:rsid w:val="007E5397"/>
    <w:rsid w:val="007E54CE"/>
    <w:rsid w:val="007E5FE0"/>
    <w:rsid w:val="007E62CD"/>
    <w:rsid w:val="007E6A4E"/>
    <w:rsid w:val="007E6AFB"/>
    <w:rsid w:val="007E6EA1"/>
    <w:rsid w:val="007E6EF3"/>
    <w:rsid w:val="007E7820"/>
    <w:rsid w:val="007F0F63"/>
    <w:rsid w:val="007F1233"/>
    <w:rsid w:val="007F1C00"/>
    <w:rsid w:val="007F2A76"/>
    <w:rsid w:val="007F2B1E"/>
    <w:rsid w:val="007F3DB7"/>
    <w:rsid w:val="007F4137"/>
    <w:rsid w:val="007F4295"/>
    <w:rsid w:val="007F4325"/>
    <w:rsid w:val="007F4C83"/>
    <w:rsid w:val="007F56BC"/>
    <w:rsid w:val="007F57F6"/>
    <w:rsid w:val="007F5983"/>
    <w:rsid w:val="007F59AC"/>
    <w:rsid w:val="007F5CE7"/>
    <w:rsid w:val="007F62B4"/>
    <w:rsid w:val="007F6683"/>
    <w:rsid w:val="007F69FC"/>
    <w:rsid w:val="007F71FF"/>
    <w:rsid w:val="007F7479"/>
    <w:rsid w:val="007F7C87"/>
    <w:rsid w:val="00800B82"/>
    <w:rsid w:val="00801087"/>
    <w:rsid w:val="008012B1"/>
    <w:rsid w:val="00801517"/>
    <w:rsid w:val="00801C25"/>
    <w:rsid w:val="00801CBA"/>
    <w:rsid w:val="00801E5E"/>
    <w:rsid w:val="00802727"/>
    <w:rsid w:val="0080283F"/>
    <w:rsid w:val="00802A9C"/>
    <w:rsid w:val="00802BF8"/>
    <w:rsid w:val="00802D01"/>
    <w:rsid w:val="00803B15"/>
    <w:rsid w:val="00803B38"/>
    <w:rsid w:val="008041F9"/>
    <w:rsid w:val="0080450B"/>
    <w:rsid w:val="008048FF"/>
    <w:rsid w:val="0080495B"/>
    <w:rsid w:val="00804B86"/>
    <w:rsid w:val="00806864"/>
    <w:rsid w:val="00806E52"/>
    <w:rsid w:val="00807602"/>
    <w:rsid w:val="00807A2F"/>
    <w:rsid w:val="00807B88"/>
    <w:rsid w:val="00807CE4"/>
    <w:rsid w:val="0081035E"/>
    <w:rsid w:val="00811B1E"/>
    <w:rsid w:val="0081309C"/>
    <w:rsid w:val="00813492"/>
    <w:rsid w:val="0081369F"/>
    <w:rsid w:val="008150B9"/>
    <w:rsid w:val="008150BF"/>
    <w:rsid w:val="0081575E"/>
    <w:rsid w:val="00816148"/>
    <w:rsid w:val="0081664E"/>
    <w:rsid w:val="00816B90"/>
    <w:rsid w:val="00817248"/>
    <w:rsid w:val="008172FC"/>
    <w:rsid w:val="00817A30"/>
    <w:rsid w:val="00817AE8"/>
    <w:rsid w:val="00817DA6"/>
    <w:rsid w:val="00817DE8"/>
    <w:rsid w:val="00817F0A"/>
    <w:rsid w:val="008209A6"/>
    <w:rsid w:val="00820F28"/>
    <w:rsid w:val="00821A8A"/>
    <w:rsid w:val="00821BFF"/>
    <w:rsid w:val="008229F5"/>
    <w:rsid w:val="00822BB5"/>
    <w:rsid w:val="0082301F"/>
    <w:rsid w:val="0082379C"/>
    <w:rsid w:val="008238DA"/>
    <w:rsid w:val="0082425B"/>
    <w:rsid w:val="008247B2"/>
    <w:rsid w:val="00824CEE"/>
    <w:rsid w:val="00825151"/>
    <w:rsid w:val="00825613"/>
    <w:rsid w:val="00825F97"/>
    <w:rsid w:val="00826087"/>
    <w:rsid w:val="008260C7"/>
    <w:rsid w:val="0082699A"/>
    <w:rsid w:val="00826E66"/>
    <w:rsid w:val="00826ECE"/>
    <w:rsid w:val="00827C0F"/>
    <w:rsid w:val="00830092"/>
    <w:rsid w:val="008306FA"/>
    <w:rsid w:val="00830B90"/>
    <w:rsid w:val="00830D5A"/>
    <w:rsid w:val="008312D9"/>
    <w:rsid w:val="0083242C"/>
    <w:rsid w:val="00832633"/>
    <w:rsid w:val="00833048"/>
    <w:rsid w:val="00833AD4"/>
    <w:rsid w:val="00833CEB"/>
    <w:rsid w:val="00833F7C"/>
    <w:rsid w:val="008343A3"/>
    <w:rsid w:val="00835B85"/>
    <w:rsid w:val="00835C4E"/>
    <w:rsid w:val="0083609D"/>
    <w:rsid w:val="00836252"/>
    <w:rsid w:val="00836A29"/>
    <w:rsid w:val="00836FE7"/>
    <w:rsid w:val="008372B3"/>
    <w:rsid w:val="008372D2"/>
    <w:rsid w:val="0083773A"/>
    <w:rsid w:val="008377BC"/>
    <w:rsid w:val="00837D9C"/>
    <w:rsid w:val="00837F1F"/>
    <w:rsid w:val="008408B2"/>
    <w:rsid w:val="0084208A"/>
    <w:rsid w:val="00842F6E"/>
    <w:rsid w:val="008442BF"/>
    <w:rsid w:val="008442ED"/>
    <w:rsid w:val="00844C17"/>
    <w:rsid w:val="00844F71"/>
    <w:rsid w:val="00845FAA"/>
    <w:rsid w:val="00846017"/>
    <w:rsid w:val="008463D0"/>
    <w:rsid w:val="00846D0F"/>
    <w:rsid w:val="00846F36"/>
    <w:rsid w:val="008472BF"/>
    <w:rsid w:val="00847726"/>
    <w:rsid w:val="00847E9C"/>
    <w:rsid w:val="00850943"/>
    <w:rsid w:val="00850FF3"/>
    <w:rsid w:val="00851127"/>
    <w:rsid w:val="00851986"/>
    <w:rsid w:val="008520AA"/>
    <w:rsid w:val="00852511"/>
    <w:rsid w:val="00852537"/>
    <w:rsid w:val="00852758"/>
    <w:rsid w:val="00853B93"/>
    <w:rsid w:val="00854174"/>
    <w:rsid w:val="0085537B"/>
    <w:rsid w:val="008554AB"/>
    <w:rsid w:val="008554FA"/>
    <w:rsid w:val="00855A05"/>
    <w:rsid w:val="00855AA4"/>
    <w:rsid w:val="00855B9F"/>
    <w:rsid w:val="0085633B"/>
    <w:rsid w:val="008569DA"/>
    <w:rsid w:val="00857408"/>
    <w:rsid w:val="008578A9"/>
    <w:rsid w:val="00860153"/>
    <w:rsid w:val="0086072A"/>
    <w:rsid w:val="0086088F"/>
    <w:rsid w:val="00860953"/>
    <w:rsid w:val="008609BB"/>
    <w:rsid w:val="00860CA2"/>
    <w:rsid w:val="008614F1"/>
    <w:rsid w:val="00861667"/>
    <w:rsid w:val="0086285D"/>
    <w:rsid w:val="0086298C"/>
    <w:rsid w:val="00862C26"/>
    <w:rsid w:val="0086367F"/>
    <w:rsid w:val="008639B3"/>
    <w:rsid w:val="00863AF8"/>
    <w:rsid w:val="00863C1A"/>
    <w:rsid w:val="00863D29"/>
    <w:rsid w:val="0086419D"/>
    <w:rsid w:val="008641BD"/>
    <w:rsid w:val="00865607"/>
    <w:rsid w:val="00865A3C"/>
    <w:rsid w:val="00865AD8"/>
    <w:rsid w:val="00865D40"/>
    <w:rsid w:val="00865D75"/>
    <w:rsid w:val="00866256"/>
    <w:rsid w:val="0086712C"/>
    <w:rsid w:val="008674D9"/>
    <w:rsid w:val="008706B2"/>
    <w:rsid w:val="00870702"/>
    <w:rsid w:val="008712FE"/>
    <w:rsid w:val="0087142D"/>
    <w:rsid w:val="0087171A"/>
    <w:rsid w:val="00871F50"/>
    <w:rsid w:val="00872085"/>
    <w:rsid w:val="0087238F"/>
    <w:rsid w:val="00872CC8"/>
    <w:rsid w:val="00872FD9"/>
    <w:rsid w:val="0087330E"/>
    <w:rsid w:val="00873416"/>
    <w:rsid w:val="0087370A"/>
    <w:rsid w:val="00873956"/>
    <w:rsid w:val="00875239"/>
    <w:rsid w:val="0087530A"/>
    <w:rsid w:val="008769B4"/>
    <w:rsid w:val="00876E02"/>
    <w:rsid w:val="00877189"/>
    <w:rsid w:val="008772E1"/>
    <w:rsid w:val="008773FF"/>
    <w:rsid w:val="008776A6"/>
    <w:rsid w:val="00877F7F"/>
    <w:rsid w:val="00880140"/>
    <w:rsid w:val="00880E72"/>
    <w:rsid w:val="0088103C"/>
    <w:rsid w:val="0088129D"/>
    <w:rsid w:val="008825EE"/>
    <w:rsid w:val="00882E3B"/>
    <w:rsid w:val="008832FF"/>
    <w:rsid w:val="008833FC"/>
    <w:rsid w:val="0088347D"/>
    <w:rsid w:val="00883512"/>
    <w:rsid w:val="00885958"/>
    <w:rsid w:val="0088596E"/>
    <w:rsid w:val="0088599D"/>
    <w:rsid w:val="00886C06"/>
    <w:rsid w:val="00886CCF"/>
    <w:rsid w:val="00887DAE"/>
    <w:rsid w:val="00887DFC"/>
    <w:rsid w:val="00890743"/>
    <w:rsid w:val="00890B94"/>
    <w:rsid w:val="00890E79"/>
    <w:rsid w:val="008911D9"/>
    <w:rsid w:val="008911F8"/>
    <w:rsid w:val="00891342"/>
    <w:rsid w:val="00891663"/>
    <w:rsid w:val="00891BAD"/>
    <w:rsid w:val="008922AF"/>
    <w:rsid w:val="008927D2"/>
    <w:rsid w:val="00892D6B"/>
    <w:rsid w:val="00894838"/>
    <w:rsid w:val="008953C4"/>
    <w:rsid w:val="008953D6"/>
    <w:rsid w:val="00896296"/>
    <w:rsid w:val="0089656F"/>
    <w:rsid w:val="00896593"/>
    <w:rsid w:val="0089673F"/>
    <w:rsid w:val="00896870"/>
    <w:rsid w:val="008971A4"/>
    <w:rsid w:val="00897278"/>
    <w:rsid w:val="0089776B"/>
    <w:rsid w:val="0089796A"/>
    <w:rsid w:val="008A017D"/>
    <w:rsid w:val="008A0348"/>
    <w:rsid w:val="008A0BD0"/>
    <w:rsid w:val="008A126A"/>
    <w:rsid w:val="008A153F"/>
    <w:rsid w:val="008A2359"/>
    <w:rsid w:val="008A2375"/>
    <w:rsid w:val="008A2D4E"/>
    <w:rsid w:val="008A3D20"/>
    <w:rsid w:val="008A42E7"/>
    <w:rsid w:val="008A4338"/>
    <w:rsid w:val="008A4A3D"/>
    <w:rsid w:val="008A50A8"/>
    <w:rsid w:val="008A54FE"/>
    <w:rsid w:val="008A5968"/>
    <w:rsid w:val="008A6E5F"/>
    <w:rsid w:val="008A757A"/>
    <w:rsid w:val="008B002D"/>
    <w:rsid w:val="008B03C0"/>
    <w:rsid w:val="008B0FA5"/>
    <w:rsid w:val="008B1852"/>
    <w:rsid w:val="008B1F43"/>
    <w:rsid w:val="008B2465"/>
    <w:rsid w:val="008B4651"/>
    <w:rsid w:val="008B4C6B"/>
    <w:rsid w:val="008B5936"/>
    <w:rsid w:val="008B5B9B"/>
    <w:rsid w:val="008B6000"/>
    <w:rsid w:val="008B60A3"/>
    <w:rsid w:val="008B615C"/>
    <w:rsid w:val="008B6444"/>
    <w:rsid w:val="008B649F"/>
    <w:rsid w:val="008B65D6"/>
    <w:rsid w:val="008C02BE"/>
    <w:rsid w:val="008C031D"/>
    <w:rsid w:val="008C05B3"/>
    <w:rsid w:val="008C08C8"/>
    <w:rsid w:val="008C0D04"/>
    <w:rsid w:val="008C11F4"/>
    <w:rsid w:val="008C20AF"/>
    <w:rsid w:val="008C3114"/>
    <w:rsid w:val="008C3159"/>
    <w:rsid w:val="008C323E"/>
    <w:rsid w:val="008C54B7"/>
    <w:rsid w:val="008C618D"/>
    <w:rsid w:val="008C63C8"/>
    <w:rsid w:val="008C6A56"/>
    <w:rsid w:val="008C6C36"/>
    <w:rsid w:val="008C74BD"/>
    <w:rsid w:val="008D047E"/>
    <w:rsid w:val="008D0E73"/>
    <w:rsid w:val="008D0F13"/>
    <w:rsid w:val="008D13E0"/>
    <w:rsid w:val="008D18DC"/>
    <w:rsid w:val="008D1AEA"/>
    <w:rsid w:val="008D2665"/>
    <w:rsid w:val="008D36DD"/>
    <w:rsid w:val="008D3BC0"/>
    <w:rsid w:val="008D4415"/>
    <w:rsid w:val="008D4982"/>
    <w:rsid w:val="008D5546"/>
    <w:rsid w:val="008D566F"/>
    <w:rsid w:val="008D593B"/>
    <w:rsid w:val="008D668F"/>
    <w:rsid w:val="008D695E"/>
    <w:rsid w:val="008D71C4"/>
    <w:rsid w:val="008D76C5"/>
    <w:rsid w:val="008D7B0D"/>
    <w:rsid w:val="008E0148"/>
    <w:rsid w:val="008E0353"/>
    <w:rsid w:val="008E09B0"/>
    <w:rsid w:val="008E0A04"/>
    <w:rsid w:val="008E0AFA"/>
    <w:rsid w:val="008E1102"/>
    <w:rsid w:val="008E149B"/>
    <w:rsid w:val="008E183C"/>
    <w:rsid w:val="008E1F9D"/>
    <w:rsid w:val="008E25AE"/>
    <w:rsid w:val="008E3FA5"/>
    <w:rsid w:val="008E43D3"/>
    <w:rsid w:val="008E6864"/>
    <w:rsid w:val="008E68A8"/>
    <w:rsid w:val="008E695C"/>
    <w:rsid w:val="008E69EE"/>
    <w:rsid w:val="008E6A18"/>
    <w:rsid w:val="008E6AAD"/>
    <w:rsid w:val="008E70A4"/>
    <w:rsid w:val="008E75D3"/>
    <w:rsid w:val="008E77D1"/>
    <w:rsid w:val="008E7F60"/>
    <w:rsid w:val="008F0768"/>
    <w:rsid w:val="008F0CE4"/>
    <w:rsid w:val="008F0F32"/>
    <w:rsid w:val="008F125E"/>
    <w:rsid w:val="008F1CCA"/>
    <w:rsid w:val="008F1E6D"/>
    <w:rsid w:val="008F2E17"/>
    <w:rsid w:val="008F35BF"/>
    <w:rsid w:val="008F4607"/>
    <w:rsid w:val="008F4A98"/>
    <w:rsid w:val="008F4BC0"/>
    <w:rsid w:val="008F4D2F"/>
    <w:rsid w:val="008F4D8D"/>
    <w:rsid w:val="008F4DC3"/>
    <w:rsid w:val="008F4FD4"/>
    <w:rsid w:val="008F5F0D"/>
    <w:rsid w:val="008F6D5B"/>
    <w:rsid w:val="008F7FD6"/>
    <w:rsid w:val="00900181"/>
    <w:rsid w:val="009003E4"/>
    <w:rsid w:val="00900854"/>
    <w:rsid w:val="00900A65"/>
    <w:rsid w:val="00900D6C"/>
    <w:rsid w:val="009014D0"/>
    <w:rsid w:val="00901829"/>
    <w:rsid w:val="00901D1B"/>
    <w:rsid w:val="00901EC3"/>
    <w:rsid w:val="00902062"/>
    <w:rsid w:val="009020B2"/>
    <w:rsid w:val="00902770"/>
    <w:rsid w:val="00902834"/>
    <w:rsid w:val="0090295C"/>
    <w:rsid w:val="00902BE9"/>
    <w:rsid w:val="0090319D"/>
    <w:rsid w:val="00904CBF"/>
    <w:rsid w:val="0090503A"/>
    <w:rsid w:val="00905ADA"/>
    <w:rsid w:val="00905C62"/>
    <w:rsid w:val="00906292"/>
    <w:rsid w:val="00906339"/>
    <w:rsid w:val="009065A8"/>
    <w:rsid w:val="00906BCB"/>
    <w:rsid w:val="009103E1"/>
    <w:rsid w:val="009111BB"/>
    <w:rsid w:val="009115C3"/>
    <w:rsid w:val="00912C9F"/>
    <w:rsid w:val="0091337E"/>
    <w:rsid w:val="00914B15"/>
    <w:rsid w:val="00914B5B"/>
    <w:rsid w:val="00914EE0"/>
    <w:rsid w:val="00915467"/>
    <w:rsid w:val="00915BAE"/>
    <w:rsid w:val="00916406"/>
    <w:rsid w:val="00916477"/>
    <w:rsid w:val="00916612"/>
    <w:rsid w:val="00917162"/>
    <w:rsid w:val="00917212"/>
    <w:rsid w:val="0091770F"/>
    <w:rsid w:val="009178AA"/>
    <w:rsid w:val="00917A10"/>
    <w:rsid w:val="00920049"/>
    <w:rsid w:val="009211C4"/>
    <w:rsid w:val="009218C2"/>
    <w:rsid w:val="00921AAE"/>
    <w:rsid w:val="00921D1A"/>
    <w:rsid w:val="00921D20"/>
    <w:rsid w:val="00922369"/>
    <w:rsid w:val="0092300C"/>
    <w:rsid w:val="00924025"/>
    <w:rsid w:val="00924168"/>
    <w:rsid w:val="0092491A"/>
    <w:rsid w:val="00924D0E"/>
    <w:rsid w:val="00924D22"/>
    <w:rsid w:val="009251CC"/>
    <w:rsid w:val="00925746"/>
    <w:rsid w:val="00925981"/>
    <w:rsid w:val="00925F4B"/>
    <w:rsid w:val="0092609A"/>
    <w:rsid w:val="00926B04"/>
    <w:rsid w:val="00926D10"/>
    <w:rsid w:val="0092714E"/>
    <w:rsid w:val="00927685"/>
    <w:rsid w:val="0092796D"/>
    <w:rsid w:val="00930391"/>
    <w:rsid w:val="00930DE9"/>
    <w:rsid w:val="00931052"/>
    <w:rsid w:val="009310FC"/>
    <w:rsid w:val="0093188F"/>
    <w:rsid w:val="00931CCB"/>
    <w:rsid w:val="0093216A"/>
    <w:rsid w:val="00932187"/>
    <w:rsid w:val="00932307"/>
    <w:rsid w:val="0093275B"/>
    <w:rsid w:val="00932E60"/>
    <w:rsid w:val="00932FDE"/>
    <w:rsid w:val="009333B4"/>
    <w:rsid w:val="00933BCB"/>
    <w:rsid w:val="00934018"/>
    <w:rsid w:val="009340DD"/>
    <w:rsid w:val="009351C2"/>
    <w:rsid w:val="009354DE"/>
    <w:rsid w:val="009355D9"/>
    <w:rsid w:val="009357F2"/>
    <w:rsid w:val="00935D9F"/>
    <w:rsid w:val="00936B00"/>
    <w:rsid w:val="009371E2"/>
    <w:rsid w:val="00937AD1"/>
    <w:rsid w:val="00937C9C"/>
    <w:rsid w:val="00940D2D"/>
    <w:rsid w:val="009410C6"/>
    <w:rsid w:val="00942002"/>
    <w:rsid w:val="009424A4"/>
    <w:rsid w:val="0094262E"/>
    <w:rsid w:val="00942BF8"/>
    <w:rsid w:val="009434D5"/>
    <w:rsid w:val="00943B47"/>
    <w:rsid w:val="00943F8B"/>
    <w:rsid w:val="0094493C"/>
    <w:rsid w:val="00944F70"/>
    <w:rsid w:val="00945E55"/>
    <w:rsid w:val="00945FC0"/>
    <w:rsid w:val="00945FF4"/>
    <w:rsid w:val="009468EA"/>
    <w:rsid w:val="0094729B"/>
    <w:rsid w:val="0094776A"/>
    <w:rsid w:val="00947885"/>
    <w:rsid w:val="00947A64"/>
    <w:rsid w:val="00950019"/>
    <w:rsid w:val="00950024"/>
    <w:rsid w:val="009504AB"/>
    <w:rsid w:val="00950898"/>
    <w:rsid w:val="0095127F"/>
    <w:rsid w:val="00951539"/>
    <w:rsid w:val="00951C77"/>
    <w:rsid w:val="00952168"/>
    <w:rsid w:val="009526E0"/>
    <w:rsid w:val="00952716"/>
    <w:rsid w:val="009527FE"/>
    <w:rsid w:val="009529B2"/>
    <w:rsid w:val="00952B54"/>
    <w:rsid w:val="009539C0"/>
    <w:rsid w:val="00954814"/>
    <w:rsid w:val="00955317"/>
    <w:rsid w:val="00955406"/>
    <w:rsid w:val="0095660D"/>
    <w:rsid w:val="00956CC7"/>
    <w:rsid w:val="009574C2"/>
    <w:rsid w:val="009574E4"/>
    <w:rsid w:val="00957E42"/>
    <w:rsid w:val="00960876"/>
    <w:rsid w:val="0096134A"/>
    <w:rsid w:val="0096139F"/>
    <w:rsid w:val="00961480"/>
    <w:rsid w:val="00961813"/>
    <w:rsid w:val="00961AA4"/>
    <w:rsid w:val="00961B10"/>
    <w:rsid w:val="00961C89"/>
    <w:rsid w:val="00962159"/>
    <w:rsid w:val="009621E2"/>
    <w:rsid w:val="00962601"/>
    <w:rsid w:val="0096282C"/>
    <w:rsid w:val="00963577"/>
    <w:rsid w:val="009643F7"/>
    <w:rsid w:val="00964D19"/>
    <w:rsid w:val="0096528B"/>
    <w:rsid w:val="00965E73"/>
    <w:rsid w:val="009660D3"/>
    <w:rsid w:val="009667B1"/>
    <w:rsid w:val="009668DB"/>
    <w:rsid w:val="00966F7B"/>
    <w:rsid w:val="009679C4"/>
    <w:rsid w:val="00967A6D"/>
    <w:rsid w:val="009710AF"/>
    <w:rsid w:val="00971466"/>
    <w:rsid w:val="009719A3"/>
    <w:rsid w:val="00971DD5"/>
    <w:rsid w:val="00972427"/>
    <w:rsid w:val="00972441"/>
    <w:rsid w:val="00973693"/>
    <w:rsid w:val="009739A0"/>
    <w:rsid w:val="009744CF"/>
    <w:rsid w:val="00974B6F"/>
    <w:rsid w:val="00974E6C"/>
    <w:rsid w:val="00974F84"/>
    <w:rsid w:val="0097541A"/>
    <w:rsid w:val="00975767"/>
    <w:rsid w:val="00975BA5"/>
    <w:rsid w:val="00975CEB"/>
    <w:rsid w:val="00975EFA"/>
    <w:rsid w:val="00976498"/>
    <w:rsid w:val="0097662C"/>
    <w:rsid w:val="009767C7"/>
    <w:rsid w:val="0097699E"/>
    <w:rsid w:val="00977A91"/>
    <w:rsid w:val="00977D6B"/>
    <w:rsid w:val="00977D89"/>
    <w:rsid w:val="009800A6"/>
    <w:rsid w:val="00981E8E"/>
    <w:rsid w:val="00982FB3"/>
    <w:rsid w:val="0098354B"/>
    <w:rsid w:val="0098439B"/>
    <w:rsid w:val="009845B5"/>
    <w:rsid w:val="009848E6"/>
    <w:rsid w:val="00985180"/>
    <w:rsid w:val="0098540E"/>
    <w:rsid w:val="009854BE"/>
    <w:rsid w:val="0098579A"/>
    <w:rsid w:val="0098646B"/>
    <w:rsid w:val="009865C7"/>
    <w:rsid w:val="00986770"/>
    <w:rsid w:val="009870E3"/>
    <w:rsid w:val="0098776A"/>
    <w:rsid w:val="00990F3B"/>
    <w:rsid w:val="009915E4"/>
    <w:rsid w:val="009918DD"/>
    <w:rsid w:val="0099195A"/>
    <w:rsid w:val="00991AE8"/>
    <w:rsid w:val="00991E26"/>
    <w:rsid w:val="00992A11"/>
    <w:rsid w:val="009933C7"/>
    <w:rsid w:val="00993500"/>
    <w:rsid w:val="00994681"/>
    <w:rsid w:val="0099486A"/>
    <w:rsid w:val="009948BC"/>
    <w:rsid w:val="00995F86"/>
    <w:rsid w:val="009A009E"/>
    <w:rsid w:val="009A0C4A"/>
    <w:rsid w:val="009A0E26"/>
    <w:rsid w:val="009A1326"/>
    <w:rsid w:val="009A1432"/>
    <w:rsid w:val="009A16EC"/>
    <w:rsid w:val="009A1F21"/>
    <w:rsid w:val="009A21B4"/>
    <w:rsid w:val="009A22C2"/>
    <w:rsid w:val="009A23A5"/>
    <w:rsid w:val="009A26D0"/>
    <w:rsid w:val="009A3108"/>
    <w:rsid w:val="009A32FD"/>
    <w:rsid w:val="009A35D4"/>
    <w:rsid w:val="009A390E"/>
    <w:rsid w:val="009A502C"/>
    <w:rsid w:val="009A5488"/>
    <w:rsid w:val="009A57BC"/>
    <w:rsid w:val="009A66E8"/>
    <w:rsid w:val="009A7933"/>
    <w:rsid w:val="009B0688"/>
    <w:rsid w:val="009B0861"/>
    <w:rsid w:val="009B12A5"/>
    <w:rsid w:val="009B13A5"/>
    <w:rsid w:val="009B13EE"/>
    <w:rsid w:val="009B18B2"/>
    <w:rsid w:val="009B1D8C"/>
    <w:rsid w:val="009B27CB"/>
    <w:rsid w:val="009B29B7"/>
    <w:rsid w:val="009B31A4"/>
    <w:rsid w:val="009B35B5"/>
    <w:rsid w:val="009B3694"/>
    <w:rsid w:val="009B39BF"/>
    <w:rsid w:val="009B3B37"/>
    <w:rsid w:val="009B3B55"/>
    <w:rsid w:val="009B3D0D"/>
    <w:rsid w:val="009B4863"/>
    <w:rsid w:val="009B5730"/>
    <w:rsid w:val="009B59F3"/>
    <w:rsid w:val="009B6A88"/>
    <w:rsid w:val="009B6BDE"/>
    <w:rsid w:val="009B6FD0"/>
    <w:rsid w:val="009B7416"/>
    <w:rsid w:val="009B7D1F"/>
    <w:rsid w:val="009C0574"/>
    <w:rsid w:val="009C088E"/>
    <w:rsid w:val="009C1036"/>
    <w:rsid w:val="009C1A2F"/>
    <w:rsid w:val="009C1D8E"/>
    <w:rsid w:val="009C212D"/>
    <w:rsid w:val="009C43DF"/>
    <w:rsid w:val="009C4D35"/>
    <w:rsid w:val="009C58E9"/>
    <w:rsid w:val="009C5A11"/>
    <w:rsid w:val="009C5B9A"/>
    <w:rsid w:val="009C62A6"/>
    <w:rsid w:val="009C6709"/>
    <w:rsid w:val="009C67A0"/>
    <w:rsid w:val="009C6CE2"/>
    <w:rsid w:val="009C7070"/>
    <w:rsid w:val="009D0D5C"/>
    <w:rsid w:val="009D1223"/>
    <w:rsid w:val="009D1522"/>
    <w:rsid w:val="009D1827"/>
    <w:rsid w:val="009D1F71"/>
    <w:rsid w:val="009D2320"/>
    <w:rsid w:val="009D3547"/>
    <w:rsid w:val="009D40AC"/>
    <w:rsid w:val="009D450B"/>
    <w:rsid w:val="009D463D"/>
    <w:rsid w:val="009D66EB"/>
    <w:rsid w:val="009D6ABB"/>
    <w:rsid w:val="009D7252"/>
    <w:rsid w:val="009D7483"/>
    <w:rsid w:val="009E1EDA"/>
    <w:rsid w:val="009E1EE7"/>
    <w:rsid w:val="009E1F6C"/>
    <w:rsid w:val="009E331A"/>
    <w:rsid w:val="009E43D8"/>
    <w:rsid w:val="009E4CD8"/>
    <w:rsid w:val="009E4CE9"/>
    <w:rsid w:val="009E5992"/>
    <w:rsid w:val="009E5EB4"/>
    <w:rsid w:val="009E61E0"/>
    <w:rsid w:val="009E66FF"/>
    <w:rsid w:val="009E7EE3"/>
    <w:rsid w:val="009F1D30"/>
    <w:rsid w:val="009F26BB"/>
    <w:rsid w:val="009F2C08"/>
    <w:rsid w:val="009F397A"/>
    <w:rsid w:val="009F3A1B"/>
    <w:rsid w:val="009F4800"/>
    <w:rsid w:val="009F610E"/>
    <w:rsid w:val="009F6B1C"/>
    <w:rsid w:val="009F761E"/>
    <w:rsid w:val="009F7D43"/>
    <w:rsid w:val="009F7F30"/>
    <w:rsid w:val="00A00117"/>
    <w:rsid w:val="00A009C9"/>
    <w:rsid w:val="00A01F09"/>
    <w:rsid w:val="00A0249C"/>
    <w:rsid w:val="00A02DB9"/>
    <w:rsid w:val="00A03001"/>
    <w:rsid w:val="00A03B66"/>
    <w:rsid w:val="00A044D6"/>
    <w:rsid w:val="00A04ADB"/>
    <w:rsid w:val="00A04BB9"/>
    <w:rsid w:val="00A058A8"/>
    <w:rsid w:val="00A05F11"/>
    <w:rsid w:val="00A06392"/>
    <w:rsid w:val="00A0641A"/>
    <w:rsid w:val="00A06714"/>
    <w:rsid w:val="00A073C5"/>
    <w:rsid w:val="00A07564"/>
    <w:rsid w:val="00A07636"/>
    <w:rsid w:val="00A077B6"/>
    <w:rsid w:val="00A07B57"/>
    <w:rsid w:val="00A07D81"/>
    <w:rsid w:val="00A10C68"/>
    <w:rsid w:val="00A11E0F"/>
    <w:rsid w:val="00A11E67"/>
    <w:rsid w:val="00A12AFB"/>
    <w:rsid w:val="00A12D10"/>
    <w:rsid w:val="00A13F0D"/>
    <w:rsid w:val="00A14E0A"/>
    <w:rsid w:val="00A14FB2"/>
    <w:rsid w:val="00A15948"/>
    <w:rsid w:val="00A15C7F"/>
    <w:rsid w:val="00A15CE0"/>
    <w:rsid w:val="00A16368"/>
    <w:rsid w:val="00A16485"/>
    <w:rsid w:val="00A165A2"/>
    <w:rsid w:val="00A175C9"/>
    <w:rsid w:val="00A17657"/>
    <w:rsid w:val="00A17F25"/>
    <w:rsid w:val="00A21096"/>
    <w:rsid w:val="00A21B67"/>
    <w:rsid w:val="00A21CD5"/>
    <w:rsid w:val="00A22D50"/>
    <w:rsid w:val="00A22D5A"/>
    <w:rsid w:val="00A22F2A"/>
    <w:rsid w:val="00A23738"/>
    <w:rsid w:val="00A245C1"/>
    <w:rsid w:val="00A25E0D"/>
    <w:rsid w:val="00A26713"/>
    <w:rsid w:val="00A26CB6"/>
    <w:rsid w:val="00A27502"/>
    <w:rsid w:val="00A278B6"/>
    <w:rsid w:val="00A27C6D"/>
    <w:rsid w:val="00A27CA1"/>
    <w:rsid w:val="00A3236D"/>
    <w:rsid w:val="00A326C7"/>
    <w:rsid w:val="00A32E24"/>
    <w:rsid w:val="00A32F82"/>
    <w:rsid w:val="00A32F8B"/>
    <w:rsid w:val="00A33140"/>
    <w:rsid w:val="00A33B4A"/>
    <w:rsid w:val="00A33C3C"/>
    <w:rsid w:val="00A34F86"/>
    <w:rsid w:val="00A35754"/>
    <w:rsid w:val="00A35AF9"/>
    <w:rsid w:val="00A35C5A"/>
    <w:rsid w:val="00A36780"/>
    <w:rsid w:val="00A3739B"/>
    <w:rsid w:val="00A374AE"/>
    <w:rsid w:val="00A3756F"/>
    <w:rsid w:val="00A4008C"/>
    <w:rsid w:val="00A4088D"/>
    <w:rsid w:val="00A40DEB"/>
    <w:rsid w:val="00A412D0"/>
    <w:rsid w:val="00A415EF"/>
    <w:rsid w:val="00A419D4"/>
    <w:rsid w:val="00A41BB6"/>
    <w:rsid w:val="00A41CFB"/>
    <w:rsid w:val="00A421CF"/>
    <w:rsid w:val="00A4246C"/>
    <w:rsid w:val="00A42B8C"/>
    <w:rsid w:val="00A42C22"/>
    <w:rsid w:val="00A42D6F"/>
    <w:rsid w:val="00A4451A"/>
    <w:rsid w:val="00A44802"/>
    <w:rsid w:val="00A44D84"/>
    <w:rsid w:val="00A453BC"/>
    <w:rsid w:val="00A45967"/>
    <w:rsid w:val="00A45A62"/>
    <w:rsid w:val="00A46AF8"/>
    <w:rsid w:val="00A46BCB"/>
    <w:rsid w:val="00A46D3E"/>
    <w:rsid w:val="00A46E46"/>
    <w:rsid w:val="00A474B7"/>
    <w:rsid w:val="00A476DA"/>
    <w:rsid w:val="00A50283"/>
    <w:rsid w:val="00A51397"/>
    <w:rsid w:val="00A5189A"/>
    <w:rsid w:val="00A51F47"/>
    <w:rsid w:val="00A524BD"/>
    <w:rsid w:val="00A5265F"/>
    <w:rsid w:val="00A527F3"/>
    <w:rsid w:val="00A53025"/>
    <w:rsid w:val="00A53113"/>
    <w:rsid w:val="00A533E6"/>
    <w:rsid w:val="00A53872"/>
    <w:rsid w:val="00A53E8A"/>
    <w:rsid w:val="00A54AC5"/>
    <w:rsid w:val="00A54B91"/>
    <w:rsid w:val="00A54CA7"/>
    <w:rsid w:val="00A54E0F"/>
    <w:rsid w:val="00A554A7"/>
    <w:rsid w:val="00A55B57"/>
    <w:rsid w:val="00A55B64"/>
    <w:rsid w:val="00A55DC3"/>
    <w:rsid w:val="00A5687B"/>
    <w:rsid w:val="00A56C0A"/>
    <w:rsid w:val="00A56D41"/>
    <w:rsid w:val="00A56F65"/>
    <w:rsid w:val="00A57011"/>
    <w:rsid w:val="00A60224"/>
    <w:rsid w:val="00A602CD"/>
    <w:rsid w:val="00A60529"/>
    <w:rsid w:val="00A608CF"/>
    <w:rsid w:val="00A61353"/>
    <w:rsid w:val="00A61481"/>
    <w:rsid w:val="00A615DF"/>
    <w:rsid w:val="00A61848"/>
    <w:rsid w:val="00A620F9"/>
    <w:rsid w:val="00A6239F"/>
    <w:rsid w:val="00A62B39"/>
    <w:rsid w:val="00A62C60"/>
    <w:rsid w:val="00A62E60"/>
    <w:rsid w:val="00A64068"/>
    <w:rsid w:val="00A64117"/>
    <w:rsid w:val="00A6426B"/>
    <w:rsid w:val="00A647FD"/>
    <w:rsid w:val="00A65667"/>
    <w:rsid w:val="00A65D29"/>
    <w:rsid w:val="00A66C84"/>
    <w:rsid w:val="00A66DB1"/>
    <w:rsid w:val="00A66DFE"/>
    <w:rsid w:val="00A6739B"/>
    <w:rsid w:val="00A67646"/>
    <w:rsid w:val="00A67A92"/>
    <w:rsid w:val="00A67B4C"/>
    <w:rsid w:val="00A67E8B"/>
    <w:rsid w:val="00A70C92"/>
    <w:rsid w:val="00A70DD4"/>
    <w:rsid w:val="00A7165D"/>
    <w:rsid w:val="00A71A29"/>
    <w:rsid w:val="00A71C66"/>
    <w:rsid w:val="00A71CE5"/>
    <w:rsid w:val="00A71D75"/>
    <w:rsid w:val="00A72766"/>
    <w:rsid w:val="00A7293C"/>
    <w:rsid w:val="00A73685"/>
    <w:rsid w:val="00A737AF"/>
    <w:rsid w:val="00A73D3A"/>
    <w:rsid w:val="00A74049"/>
    <w:rsid w:val="00A7458B"/>
    <w:rsid w:val="00A75231"/>
    <w:rsid w:val="00A75625"/>
    <w:rsid w:val="00A7651F"/>
    <w:rsid w:val="00A765A5"/>
    <w:rsid w:val="00A769B3"/>
    <w:rsid w:val="00A76E19"/>
    <w:rsid w:val="00A77628"/>
    <w:rsid w:val="00A77C2F"/>
    <w:rsid w:val="00A807D8"/>
    <w:rsid w:val="00A82D7F"/>
    <w:rsid w:val="00A838DA"/>
    <w:rsid w:val="00A8431A"/>
    <w:rsid w:val="00A844B5"/>
    <w:rsid w:val="00A84C75"/>
    <w:rsid w:val="00A85AEC"/>
    <w:rsid w:val="00A85B8B"/>
    <w:rsid w:val="00A8626F"/>
    <w:rsid w:val="00A86C6E"/>
    <w:rsid w:val="00A87126"/>
    <w:rsid w:val="00A87870"/>
    <w:rsid w:val="00A87F9C"/>
    <w:rsid w:val="00A90090"/>
    <w:rsid w:val="00A900E4"/>
    <w:rsid w:val="00A914DC"/>
    <w:rsid w:val="00A91A70"/>
    <w:rsid w:val="00A9213F"/>
    <w:rsid w:val="00A935E6"/>
    <w:rsid w:val="00A939B0"/>
    <w:rsid w:val="00A93AD7"/>
    <w:rsid w:val="00A93C48"/>
    <w:rsid w:val="00A93EA1"/>
    <w:rsid w:val="00A93F7A"/>
    <w:rsid w:val="00A94084"/>
    <w:rsid w:val="00A9414E"/>
    <w:rsid w:val="00A944B1"/>
    <w:rsid w:val="00A94762"/>
    <w:rsid w:val="00A94888"/>
    <w:rsid w:val="00A95825"/>
    <w:rsid w:val="00A960BD"/>
    <w:rsid w:val="00A96161"/>
    <w:rsid w:val="00A96863"/>
    <w:rsid w:val="00A970A4"/>
    <w:rsid w:val="00A97316"/>
    <w:rsid w:val="00A97C09"/>
    <w:rsid w:val="00AA0358"/>
    <w:rsid w:val="00AA08A4"/>
    <w:rsid w:val="00AA0F1C"/>
    <w:rsid w:val="00AA1065"/>
    <w:rsid w:val="00AA188E"/>
    <w:rsid w:val="00AA1B85"/>
    <w:rsid w:val="00AA1D82"/>
    <w:rsid w:val="00AA2551"/>
    <w:rsid w:val="00AA269E"/>
    <w:rsid w:val="00AA26BF"/>
    <w:rsid w:val="00AA28B5"/>
    <w:rsid w:val="00AA2B3F"/>
    <w:rsid w:val="00AA2D97"/>
    <w:rsid w:val="00AA2F19"/>
    <w:rsid w:val="00AA2FB1"/>
    <w:rsid w:val="00AA310D"/>
    <w:rsid w:val="00AA31B5"/>
    <w:rsid w:val="00AA431E"/>
    <w:rsid w:val="00AA43B8"/>
    <w:rsid w:val="00AA4A64"/>
    <w:rsid w:val="00AA5316"/>
    <w:rsid w:val="00AA532A"/>
    <w:rsid w:val="00AA5BA9"/>
    <w:rsid w:val="00AA6D09"/>
    <w:rsid w:val="00AA6E15"/>
    <w:rsid w:val="00AA7086"/>
    <w:rsid w:val="00AA772B"/>
    <w:rsid w:val="00AA77DE"/>
    <w:rsid w:val="00AB085A"/>
    <w:rsid w:val="00AB0CF7"/>
    <w:rsid w:val="00AB0EB8"/>
    <w:rsid w:val="00AB15A3"/>
    <w:rsid w:val="00AB1CB6"/>
    <w:rsid w:val="00AB1D9A"/>
    <w:rsid w:val="00AB2CC9"/>
    <w:rsid w:val="00AB3813"/>
    <w:rsid w:val="00AB3ABA"/>
    <w:rsid w:val="00AB3D08"/>
    <w:rsid w:val="00AB3DF9"/>
    <w:rsid w:val="00AB4095"/>
    <w:rsid w:val="00AB40B7"/>
    <w:rsid w:val="00AB503C"/>
    <w:rsid w:val="00AB5B3A"/>
    <w:rsid w:val="00AB62E7"/>
    <w:rsid w:val="00AB6D21"/>
    <w:rsid w:val="00AB6D82"/>
    <w:rsid w:val="00AB764D"/>
    <w:rsid w:val="00AC03A1"/>
    <w:rsid w:val="00AC04B3"/>
    <w:rsid w:val="00AC05F9"/>
    <w:rsid w:val="00AC112D"/>
    <w:rsid w:val="00AC11C5"/>
    <w:rsid w:val="00AC132D"/>
    <w:rsid w:val="00AC14B6"/>
    <w:rsid w:val="00AC1E71"/>
    <w:rsid w:val="00AC2575"/>
    <w:rsid w:val="00AC31DF"/>
    <w:rsid w:val="00AC5177"/>
    <w:rsid w:val="00AC5DFA"/>
    <w:rsid w:val="00AC62A3"/>
    <w:rsid w:val="00AC65E1"/>
    <w:rsid w:val="00AC6FE4"/>
    <w:rsid w:val="00AC76B2"/>
    <w:rsid w:val="00AC789E"/>
    <w:rsid w:val="00AC7A76"/>
    <w:rsid w:val="00AD020A"/>
    <w:rsid w:val="00AD0C22"/>
    <w:rsid w:val="00AD1050"/>
    <w:rsid w:val="00AD1D96"/>
    <w:rsid w:val="00AD24C2"/>
    <w:rsid w:val="00AD2760"/>
    <w:rsid w:val="00AD2F9F"/>
    <w:rsid w:val="00AD3036"/>
    <w:rsid w:val="00AD3108"/>
    <w:rsid w:val="00AD3BF5"/>
    <w:rsid w:val="00AD3D61"/>
    <w:rsid w:val="00AD3FB9"/>
    <w:rsid w:val="00AD442C"/>
    <w:rsid w:val="00AD44FE"/>
    <w:rsid w:val="00AD46DB"/>
    <w:rsid w:val="00AD4A3F"/>
    <w:rsid w:val="00AD5A37"/>
    <w:rsid w:val="00AD5AF2"/>
    <w:rsid w:val="00AD5E79"/>
    <w:rsid w:val="00AD6A77"/>
    <w:rsid w:val="00AD6CC6"/>
    <w:rsid w:val="00AD6EEC"/>
    <w:rsid w:val="00AD753D"/>
    <w:rsid w:val="00AD7E17"/>
    <w:rsid w:val="00AD7E57"/>
    <w:rsid w:val="00AE1025"/>
    <w:rsid w:val="00AE105D"/>
    <w:rsid w:val="00AE1E09"/>
    <w:rsid w:val="00AE2E37"/>
    <w:rsid w:val="00AE35AF"/>
    <w:rsid w:val="00AE4000"/>
    <w:rsid w:val="00AE400C"/>
    <w:rsid w:val="00AE49F1"/>
    <w:rsid w:val="00AE5532"/>
    <w:rsid w:val="00AE55D3"/>
    <w:rsid w:val="00AE5B0F"/>
    <w:rsid w:val="00AE6D29"/>
    <w:rsid w:val="00AE7768"/>
    <w:rsid w:val="00AE7C1E"/>
    <w:rsid w:val="00AE7FDB"/>
    <w:rsid w:val="00AF01D0"/>
    <w:rsid w:val="00AF0331"/>
    <w:rsid w:val="00AF0E3B"/>
    <w:rsid w:val="00AF0FFD"/>
    <w:rsid w:val="00AF1574"/>
    <w:rsid w:val="00AF1704"/>
    <w:rsid w:val="00AF2156"/>
    <w:rsid w:val="00AF23AE"/>
    <w:rsid w:val="00AF30C3"/>
    <w:rsid w:val="00AF3F1F"/>
    <w:rsid w:val="00AF3F47"/>
    <w:rsid w:val="00AF433A"/>
    <w:rsid w:val="00AF4425"/>
    <w:rsid w:val="00AF442C"/>
    <w:rsid w:val="00AF4B81"/>
    <w:rsid w:val="00AF5226"/>
    <w:rsid w:val="00AF5422"/>
    <w:rsid w:val="00AF6095"/>
    <w:rsid w:val="00AF6343"/>
    <w:rsid w:val="00AF6513"/>
    <w:rsid w:val="00AF6A64"/>
    <w:rsid w:val="00AF6B86"/>
    <w:rsid w:val="00AF6D27"/>
    <w:rsid w:val="00AF75DA"/>
    <w:rsid w:val="00AF798A"/>
    <w:rsid w:val="00B002C1"/>
    <w:rsid w:val="00B009F2"/>
    <w:rsid w:val="00B00E4C"/>
    <w:rsid w:val="00B013F8"/>
    <w:rsid w:val="00B0184E"/>
    <w:rsid w:val="00B018B6"/>
    <w:rsid w:val="00B01BCD"/>
    <w:rsid w:val="00B02527"/>
    <w:rsid w:val="00B03281"/>
    <w:rsid w:val="00B045B5"/>
    <w:rsid w:val="00B04BE5"/>
    <w:rsid w:val="00B0510E"/>
    <w:rsid w:val="00B05156"/>
    <w:rsid w:val="00B05390"/>
    <w:rsid w:val="00B0578A"/>
    <w:rsid w:val="00B0588D"/>
    <w:rsid w:val="00B059E1"/>
    <w:rsid w:val="00B05CCA"/>
    <w:rsid w:val="00B05D18"/>
    <w:rsid w:val="00B07487"/>
    <w:rsid w:val="00B07C4A"/>
    <w:rsid w:val="00B1003F"/>
    <w:rsid w:val="00B10305"/>
    <w:rsid w:val="00B10624"/>
    <w:rsid w:val="00B1149E"/>
    <w:rsid w:val="00B11BB7"/>
    <w:rsid w:val="00B11EAC"/>
    <w:rsid w:val="00B12F32"/>
    <w:rsid w:val="00B133BF"/>
    <w:rsid w:val="00B13401"/>
    <w:rsid w:val="00B13484"/>
    <w:rsid w:val="00B13E94"/>
    <w:rsid w:val="00B14271"/>
    <w:rsid w:val="00B1489C"/>
    <w:rsid w:val="00B16270"/>
    <w:rsid w:val="00B16FD2"/>
    <w:rsid w:val="00B17B5C"/>
    <w:rsid w:val="00B20060"/>
    <w:rsid w:val="00B2032D"/>
    <w:rsid w:val="00B20466"/>
    <w:rsid w:val="00B21B40"/>
    <w:rsid w:val="00B21DC1"/>
    <w:rsid w:val="00B225FB"/>
    <w:rsid w:val="00B22EA1"/>
    <w:rsid w:val="00B22EB2"/>
    <w:rsid w:val="00B23E45"/>
    <w:rsid w:val="00B24051"/>
    <w:rsid w:val="00B25CAF"/>
    <w:rsid w:val="00B26537"/>
    <w:rsid w:val="00B2685D"/>
    <w:rsid w:val="00B26DD7"/>
    <w:rsid w:val="00B26F18"/>
    <w:rsid w:val="00B27FE8"/>
    <w:rsid w:val="00B30351"/>
    <w:rsid w:val="00B313B8"/>
    <w:rsid w:val="00B31DB2"/>
    <w:rsid w:val="00B31E6C"/>
    <w:rsid w:val="00B33C2A"/>
    <w:rsid w:val="00B33DF6"/>
    <w:rsid w:val="00B33EEF"/>
    <w:rsid w:val="00B345A1"/>
    <w:rsid w:val="00B3463A"/>
    <w:rsid w:val="00B34EBD"/>
    <w:rsid w:val="00B35583"/>
    <w:rsid w:val="00B35967"/>
    <w:rsid w:val="00B360A3"/>
    <w:rsid w:val="00B3682A"/>
    <w:rsid w:val="00B37C7E"/>
    <w:rsid w:val="00B37E1A"/>
    <w:rsid w:val="00B413ED"/>
    <w:rsid w:val="00B4219F"/>
    <w:rsid w:val="00B422EC"/>
    <w:rsid w:val="00B426DA"/>
    <w:rsid w:val="00B42A89"/>
    <w:rsid w:val="00B42F8E"/>
    <w:rsid w:val="00B433BA"/>
    <w:rsid w:val="00B44817"/>
    <w:rsid w:val="00B44B6C"/>
    <w:rsid w:val="00B45C3B"/>
    <w:rsid w:val="00B4642A"/>
    <w:rsid w:val="00B46DE7"/>
    <w:rsid w:val="00B46F8C"/>
    <w:rsid w:val="00B4709D"/>
    <w:rsid w:val="00B476DD"/>
    <w:rsid w:val="00B47E25"/>
    <w:rsid w:val="00B50730"/>
    <w:rsid w:val="00B507E0"/>
    <w:rsid w:val="00B50AD9"/>
    <w:rsid w:val="00B5105E"/>
    <w:rsid w:val="00B51132"/>
    <w:rsid w:val="00B51A21"/>
    <w:rsid w:val="00B51AAA"/>
    <w:rsid w:val="00B51B3C"/>
    <w:rsid w:val="00B51DBA"/>
    <w:rsid w:val="00B524B4"/>
    <w:rsid w:val="00B52A12"/>
    <w:rsid w:val="00B52A98"/>
    <w:rsid w:val="00B53763"/>
    <w:rsid w:val="00B53B19"/>
    <w:rsid w:val="00B54146"/>
    <w:rsid w:val="00B5438E"/>
    <w:rsid w:val="00B545AD"/>
    <w:rsid w:val="00B5465A"/>
    <w:rsid w:val="00B54885"/>
    <w:rsid w:val="00B55404"/>
    <w:rsid w:val="00B556BA"/>
    <w:rsid w:val="00B55795"/>
    <w:rsid w:val="00B55ECC"/>
    <w:rsid w:val="00B573FF"/>
    <w:rsid w:val="00B605F9"/>
    <w:rsid w:val="00B60FFB"/>
    <w:rsid w:val="00B61ED3"/>
    <w:rsid w:val="00B633A3"/>
    <w:rsid w:val="00B634AB"/>
    <w:rsid w:val="00B63597"/>
    <w:rsid w:val="00B63839"/>
    <w:rsid w:val="00B63A51"/>
    <w:rsid w:val="00B63F43"/>
    <w:rsid w:val="00B64339"/>
    <w:rsid w:val="00B65C61"/>
    <w:rsid w:val="00B66BF8"/>
    <w:rsid w:val="00B67BF2"/>
    <w:rsid w:val="00B67CFE"/>
    <w:rsid w:val="00B70A79"/>
    <w:rsid w:val="00B70B29"/>
    <w:rsid w:val="00B70BA6"/>
    <w:rsid w:val="00B72119"/>
    <w:rsid w:val="00B72693"/>
    <w:rsid w:val="00B726D4"/>
    <w:rsid w:val="00B73F8E"/>
    <w:rsid w:val="00B74153"/>
    <w:rsid w:val="00B7435C"/>
    <w:rsid w:val="00B7490A"/>
    <w:rsid w:val="00B74AD8"/>
    <w:rsid w:val="00B753F6"/>
    <w:rsid w:val="00B75C77"/>
    <w:rsid w:val="00B7686A"/>
    <w:rsid w:val="00B76E42"/>
    <w:rsid w:val="00B77123"/>
    <w:rsid w:val="00B771C0"/>
    <w:rsid w:val="00B7739E"/>
    <w:rsid w:val="00B800F7"/>
    <w:rsid w:val="00B80845"/>
    <w:rsid w:val="00B80CE4"/>
    <w:rsid w:val="00B80E7D"/>
    <w:rsid w:val="00B8188B"/>
    <w:rsid w:val="00B81963"/>
    <w:rsid w:val="00B8214F"/>
    <w:rsid w:val="00B829CB"/>
    <w:rsid w:val="00B82B48"/>
    <w:rsid w:val="00B82D37"/>
    <w:rsid w:val="00B84024"/>
    <w:rsid w:val="00B8407E"/>
    <w:rsid w:val="00B85B41"/>
    <w:rsid w:val="00B86A4F"/>
    <w:rsid w:val="00B871C1"/>
    <w:rsid w:val="00B8736B"/>
    <w:rsid w:val="00B8CC54"/>
    <w:rsid w:val="00B90372"/>
    <w:rsid w:val="00B909EC"/>
    <w:rsid w:val="00B91449"/>
    <w:rsid w:val="00B91868"/>
    <w:rsid w:val="00B9195F"/>
    <w:rsid w:val="00B92518"/>
    <w:rsid w:val="00B93035"/>
    <w:rsid w:val="00B9353E"/>
    <w:rsid w:val="00B936BD"/>
    <w:rsid w:val="00B93A0D"/>
    <w:rsid w:val="00B94373"/>
    <w:rsid w:val="00B94E19"/>
    <w:rsid w:val="00B9549B"/>
    <w:rsid w:val="00B95719"/>
    <w:rsid w:val="00B958E8"/>
    <w:rsid w:val="00B95950"/>
    <w:rsid w:val="00B965F2"/>
    <w:rsid w:val="00B967E7"/>
    <w:rsid w:val="00B97129"/>
    <w:rsid w:val="00B97E4A"/>
    <w:rsid w:val="00BA0999"/>
    <w:rsid w:val="00BA09B2"/>
    <w:rsid w:val="00BA118C"/>
    <w:rsid w:val="00BA130F"/>
    <w:rsid w:val="00BA19AD"/>
    <w:rsid w:val="00BA1C03"/>
    <w:rsid w:val="00BA465D"/>
    <w:rsid w:val="00BA4E1D"/>
    <w:rsid w:val="00BA4ECC"/>
    <w:rsid w:val="00BA52E4"/>
    <w:rsid w:val="00BA5B0B"/>
    <w:rsid w:val="00BA5B46"/>
    <w:rsid w:val="00BA667F"/>
    <w:rsid w:val="00BA7987"/>
    <w:rsid w:val="00BB08EB"/>
    <w:rsid w:val="00BB18C8"/>
    <w:rsid w:val="00BB21C7"/>
    <w:rsid w:val="00BB2711"/>
    <w:rsid w:val="00BB2D73"/>
    <w:rsid w:val="00BB3489"/>
    <w:rsid w:val="00BB3BFD"/>
    <w:rsid w:val="00BB3CA5"/>
    <w:rsid w:val="00BB3DA1"/>
    <w:rsid w:val="00BB41D0"/>
    <w:rsid w:val="00BB45BA"/>
    <w:rsid w:val="00BB4ECC"/>
    <w:rsid w:val="00BB5D0B"/>
    <w:rsid w:val="00BB69C4"/>
    <w:rsid w:val="00BB6D5F"/>
    <w:rsid w:val="00BB7A5C"/>
    <w:rsid w:val="00BB7FB5"/>
    <w:rsid w:val="00BC0062"/>
    <w:rsid w:val="00BC0632"/>
    <w:rsid w:val="00BC0995"/>
    <w:rsid w:val="00BC10CE"/>
    <w:rsid w:val="00BC1C09"/>
    <w:rsid w:val="00BC1D5F"/>
    <w:rsid w:val="00BC26F9"/>
    <w:rsid w:val="00BC2D5D"/>
    <w:rsid w:val="00BC34FF"/>
    <w:rsid w:val="00BC3EF4"/>
    <w:rsid w:val="00BC42D3"/>
    <w:rsid w:val="00BC4AF0"/>
    <w:rsid w:val="00BC516B"/>
    <w:rsid w:val="00BC60E3"/>
    <w:rsid w:val="00BD00EB"/>
    <w:rsid w:val="00BD02C9"/>
    <w:rsid w:val="00BD098B"/>
    <w:rsid w:val="00BD0B2C"/>
    <w:rsid w:val="00BD0D12"/>
    <w:rsid w:val="00BD19B9"/>
    <w:rsid w:val="00BD1C3D"/>
    <w:rsid w:val="00BD1F4F"/>
    <w:rsid w:val="00BD1FC3"/>
    <w:rsid w:val="00BD227D"/>
    <w:rsid w:val="00BD2AA5"/>
    <w:rsid w:val="00BD337F"/>
    <w:rsid w:val="00BD3719"/>
    <w:rsid w:val="00BD496D"/>
    <w:rsid w:val="00BD4FCD"/>
    <w:rsid w:val="00BD532A"/>
    <w:rsid w:val="00BD561D"/>
    <w:rsid w:val="00BD6FE2"/>
    <w:rsid w:val="00BD7740"/>
    <w:rsid w:val="00BD7A4E"/>
    <w:rsid w:val="00BD7D8B"/>
    <w:rsid w:val="00BD7EF3"/>
    <w:rsid w:val="00BE01F0"/>
    <w:rsid w:val="00BE058F"/>
    <w:rsid w:val="00BE195A"/>
    <w:rsid w:val="00BE1D56"/>
    <w:rsid w:val="00BE2083"/>
    <w:rsid w:val="00BE2D0A"/>
    <w:rsid w:val="00BE3EC8"/>
    <w:rsid w:val="00BE4116"/>
    <w:rsid w:val="00BE459B"/>
    <w:rsid w:val="00BE47D4"/>
    <w:rsid w:val="00BE47E7"/>
    <w:rsid w:val="00BE4805"/>
    <w:rsid w:val="00BE531B"/>
    <w:rsid w:val="00BE5455"/>
    <w:rsid w:val="00BE6001"/>
    <w:rsid w:val="00BE64C3"/>
    <w:rsid w:val="00BE6708"/>
    <w:rsid w:val="00BE6988"/>
    <w:rsid w:val="00BE7005"/>
    <w:rsid w:val="00BE716E"/>
    <w:rsid w:val="00BE739F"/>
    <w:rsid w:val="00BE7793"/>
    <w:rsid w:val="00BE793A"/>
    <w:rsid w:val="00BEF629"/>
    <w:rsid w:val="00BF046B"/>
    <w:rsid w:val="00BF0EB6"/>
    <w:rsid w:val="00BF10FB"/>
    <w:rsid w:val="00BF1456"/>
    <w:rsid w:val="00BF208A"/>
    <w:rsid w:val="00BF20F6"/>
    <w:rsid w:val="00BF263E"/>
    <w:rsid w:val="00BF2B82"/>
    <w:rsid w:val="00BF2FEC"/>
    <w:rsid w:val="00BF31D5"/>
    <w:rsid w:val="00BF432A"/>
    <w:rsid w:val="00BF472A"/>
    <w:rsid w:val="00BF496E"/>
    <w:rsid w:val="00BF5584"/>
    <w:rsid w:val="00BF58F8"/>
    <w:rsid w:val="00BF5B5F"/>
    <w:rsid w:val="00BF6246"/>
    <w:rsid w:val="00BF67B2"/>
    <w:rsid w:val="00BF6E82"/>
    <w:rsid w:val="00BF7D8E"/>
    <w:rsid w:val="00C006E4"/>
    <w:rsid w:val="00C00745"/>
    <w:rsid w:val="00C00889"/>
    <w:rsid w:val="00C00B1D"/>
    <w:rsid w:val="00C00C58"/>
    <w:rsid w:val="00C02213"/>
    <w:rsid w:val="00C02681"/>
    <w:rsid w:val="00C03817"/>
    <w:rsid w:val="00C05210"/>
    <w:rsid w:val="00C0524F"/>
    <w:rsid w:val="00C052D5"/>
    <w:rsid w:val="00C055F9"/>
    <w:rsid w:val="00C060C7"/>
    <w:rsid w:val="00C0696A"/>
    <w:rsid w:val="00C06C2B"/>
    <w:rsid w:val="00C06EFF"/>
    <w:rsid w:val="00C07170"/>
    <w:rsid w:val="00C078EA"/>
    <w:rsid w:val="00C07B2B"/>
    <w:rsid w:val="00C094C2"/>
    <w:rsid w:val="00C10DBF"/>
    <w:rsid w:val="00C1117E"/>
    <w:rsid w:val="00C11EBB"/>
    <w:rsid w:val="00C125B4"/>
    <w:rsid w:val="00C13B74"/>
    <w:rsid w:val="00C13DE3"/>
    <w:rsid w:val="00C13E06"/>
    <w:rsid w:val="00C13E60"/>
    <w:rsid w:val="00C14303"/>
    <w:rsid w:val="00C1436C"/>
    <w:rsid w:val="00C1444F"/>
    <w:rsid w:val="00C147EE"/>
    <w:rsid w:val="00C14975"/>
    <w:rsid w:val="00C14D27"/>
    <w:rsid w:val="00C14E83"/>
    <w:rsid w:val="00C14EB5"/>
    <w:rsid w:val="00C15650"/>
    <w:rsid w:val="00C1581A"/>
    <w:rsid w:val="00C15CFA"/>
    <w:rsid w:val="00C15F45"/>
    <w:rsid w:val="00C15FC7"/>
    <w:rsid w:val="00C16154"/>
    <w:rsid w:val="00C162D5"/>
    <w:rsid w:val="00C168B8"/>
    <w:rsid w:val="00C16D92"/>
    <w:rsid w:val="00C17070"/>
    <w:rsid w:val="00C17997"/>
    <w:rsid w:val="00C1FA5B"/>
    <w:rsid w:val="00C202F4"/>
    <w:rsid w:val="00C20B28"/>
    <w:rsid w:val="00C211F4"/>
    <w:rsid w:val="00C214C8"/>
    <w:rsid w:val="00C2171F"/>
    <w:rsid w:val="00C21AC2"/>
    <w:rsid w:val="00C21C9A"/>
    <w:rsid w:val="00C22401"/>
    <w:rsid w:val="00C22BBB"/>
    <w:rsid w:val="00C22C6A"/>
    <w:rsid w:val="00C23803"/>
    <w:rsid w:val="00C23A4C"/>
    <w:rsid w:val="00C24C17"/>
    <w:rsid w:val="00C24C69"/>
    <w:rsid w:val="00C25406"/>
    <w:rsid w:val="00C25F1E"/>
    <w:rsid w:val="00C25FD8"/>
    <w:rsid w:val="00C2607A"/>
    <w:rsid w:val="00C263FE"/>
    <w:rsid w:val="00C279AE"/>
    <w:rsid w:val="00C300F6"/>
    <w:rsid w:val="00C307A1"/>
    <w:rsid w:val="00C30C16"/>
    <w:rsid w:val="00C310BE"/>
    <w:rsid w:val="00C315DB"/>
    <w:rsid w:val="00C3236A"/>
    <w:rsid w:val="00C32BEB"/>
    <w:rsid w:val="00C34B59"/>
    <w:rsid w:val="00C350B5"/>
    <w:rsid w:val="00C358E7"/>
    <w:rsid w:val="00C35CD7"/>
    <w:rsid w:val="00C35D10"/>
    <w:rsid w:val="00C36A4A"/>
    <w:rsid w:val="00C36E4E"/>
    <w:rsid w:val="00C37285"/>
    <w:rsid w:val="00C3758F"/>
    <w:rsid w:val="00C40B88"/>
    <w:rsid w:val="00C40F2D"/>
    <w:rsid w:val="00C418E6"/>
    <w:rsid w:val="00C43323"/>
    <w:rsid w:val="00C4359D"/>
    <w:rsid w:val="00C43601"/>
    <w:rsid w:val="00C44489"/>
    <w:rsid w:val="00C447FF"/>
    <w:rsid w:val="00C4483E"/>
    <w:rsid w:val="00C4526D"/>
    <w:rsid w:val="00C456D3"/>
    <w:rsid w:val="00C46568"/>
    <w:rsid w:val="00C46606"/>
    <w:rsid w:val="00C47271"/>
    <w:rsid w:val="00C475F8"/>
    <w:rsid w:val="00C47D87"/>
    <w:rsid w:val="00C4DE5D"/>
    <w:rsid w:val="00C5036A"/>
    <w:rsid w:val="00C5041B"/>
    <w:rsid w:val="00C51218"/>
    <w:rsid w:val="00C516E0"/>
    <w:rsid w:val="00C520FA"/>
    <w:rsid w:val="00C5224D"/>
    <w:rsid w:val="00C533F1"/>
    <w:rsid w:val="00C5376E"/>
    <w:rsid w:val="00C53A93"/>
    <w:rsid w:val="00C53EBC"/>
    <w:rsid w:val="00C53EEB"/>
    <w:rsid w:val="00C5472C"/>
    <w:rsid w:val="00C54C46"/>
    <w:rsid w:val="00C54E18"/>
    <w:rsid w:val="00C54EDE"/>
    <w:rsid w:val="00C551FD"/>
    <w:rsid w:val="00C56291"/>
    <w:rsid w:val="00C5660F"/>
    <w:rsid w:val="00C5663F"/>
    <w:rsid w:val="00C5694E"/>
    <w:rsid w:val="00C569F6"/>
    <w:rsid w:val="00C56D6B"/>
    <w:rsid w:val="00C5701B"/>
    <w:rsid w:val="00C57270"/>
    <w:rsid w:val="00C5786C"/>
    <w:rsid w:val="00C57DBC"/>
    <w:rsid w:val="00C607ED"/>
    <w:rsid w:val="00C61392"/>
    <w:rsid w:val="00C61805"/>
    <w:rsid w:val="00C63418"/>
    <w:rsid w:val="00C638AE"/>
    <w:rsid w:val="00C6421B"/>
    <w:rsid w:val="00C644F8"/>
    <w:rsid w:val="00C64B38"/>
    <w:rsid w:val="00C64C66"/>
    <w:rsid w:val="00C64DDC"/>
    <w:rsid w:val="00C65666"/>
    <w:rsid w:val="00C66218"/>
    <w:rsid w:val="00C66FCC"/>
    <w:rsid w:val="00C677C9"/>
    <w:rsid w:val="00C67FF1"/>
    <w:rsid w:val="00C70731"/>
    <w:rsid w:val="00C70DEF"/>
    <w:rsid w:val="00C70F2F"/>
    <w:rsid w:val="00C723D1"/>
    <w:rsid w:val="00C73B8F"/>
    <w:rsid w:val="00C73F7D"/>
    <w:rsid w:val="00C7430A"/>
    <w:rsid w:val="00C74871"/>
    <w:rsid w:val="00C74AEC"/>
    <w:rsid w:val="00C74B69"/>
    <w:rsid w:val="00C75332"/>
    <w:rsid w:val="00C76E91"/>
    <w:rsid w:val="00C770F9"/>
    <w:rsid w:val="00C77774"/>
    <w:rsid w:val="00C778C3"/>
    <w:rsid w:val="00C77BEE"/>
    <w:rsid w:val="00C808A6"/>
    <w:rsid w:val="00C821F5"/>
    <w:rsid w:val="00C8266E"/>
    <w:rsid w:val="00C828D0"/>
    <w:rsid w:val="00C82A0A"/>
    <w:rsid w:val="00C84599"/>
    <w:rsid w:val="00C85432"/>
    <w:rsid w:val="00C85661"/>
    <w:rsid w:val="00C85911"/>
    <w:rsid w:val="00C85B4C"/>
    <w:rsid w:val="00C865CF"/>
    <w:rsid w:val="00C867E5"/>
    <w:rsid w:val="00C86C43"/>
    <w:rsid w:val="00C8703F"/>
    <w:rsid w:val="00C87620"/>
    <w:rsid w:val="00C903BD"/>
    <w:rsid w:val="00C908A4"/>
    <w:rsid w:val="00C908D5"/>
    <w:rsid w:val="00C92512"/>
    <w:rsid w:val="00C92695"/>
    <w:rsid w:val="00C95399"/>
    <w:rsid w:val="00C964F1"/>
    <w:rsid w:val="00C96531"/>
    <w:rsid w:val="00C9672A"/>
    <w:rsid w:val="00C97091"/>
    <w:rsid w:val="00C97260"/>
    <w:rsid w:val="00C973A2"/>
    <w:rsid w:val="00C975EC"/>
    <w:rsid w:val="00CA07D0"/>
    <w:rsid w:val="00CA0F86"/>
    <w:rsid w:val="00CA16E4"/>
    <w:rsid w:val="00CA2001"/>
    <w:rsid w:val="00CA2D1D"/>
    <w:rsid w:val="00CA3701"/>
    <w:rsid w:val="00CA3B5D"/>
    <w:rsid w:val="00CA3C3B"/>
    <w:rsid w:val="00CA4482"/>
    <w:rsid w:val="00CA46DA"/>
    <w:rsid w:val="00CA4A81"/>
    <w:rsid w:val="00CA6748"/>
    <w:rsid w:val="00CA69BC"/>
    <w:rsid w:val="00CA69BF"/>
    <w:rsid w:val="00CA7057"/>
    <w:rsid w:val="00CA72F6"/>
    <w:rsid w:val="00CA7629"/>
    <w:rsid w:val="00CB08E5"/>
    <w:rsid w:val="00CB09A9"/>
    <w:rsid w:val="00CB0C0D"/>
    <w:rsid w:val="00CB1087"/>
    <w:rsid w:val="00CB147B"/>
    <w:rsid w:val="00CB2377"/>
    <w:rsid w:val="00CB2756"/>
    <w:rsid w:val="00CB4937"/>
    <w:rsid w:val="00CB4B78"/>
    <w:rsid w:val="00CB4EDB"/>
    <w:rsid w:val="00CB5B6C"/>
    <w:rsid w:val="00CB5FCF"/>
    <w:rsid w:val="00CB6146"/>
    <w:rsid w:val="00CB6218"/>
    <w:rsid w:val="00CB6746"/>
    <w:rsid w:val="00CB70BE"/>
    <w:rsid w:val="00CC052E"/>
    <w:rsid w:val="00CC197D"/>
    <w:rsid w:val="00CC21E2"/>
    <w:rsid w:val="00CC23A8"/>
    <w:rsid w:val="00CC276B"/>
    <w:rsid w:val="00CC3C0E"/>
    <w:rsid w:val="00CC3D21"/>
    <w:rsid w:val="00CC4011"/>
    <w:rsid w:val="00CC41CB"/>
    <w:rsid w:val="00CC421B"/>
    <w:rsid w:val="00CC42EF"/>
    <w:rsid w:val="00CC4538"/>
    <w:rsid w:val="00CC4609"/>
    <w:rsid w:val="00CC5955"/>
    <w:rsid w:val="00CC64A5"/>
    <w:rsid w:val="00CC6581"/>
    <w:rsid w:val="00CC67A7"/>
    <w:rsid w:val="00CC6BB4"/>
    <w:rsid w:val="00CC6C1A"/>
    <w:rsid w:val="00CC70A2"/>
    <w:rsid w:val="00CD025D"/>
    <w:rsid w:val="00CD06C3"/>
    <w:rsid w:val="00CD0FC6"/>
    <w:rsid w:val="00CD11C7"/>
    <w:rsid w:val="00CD16BE"/>
    <w:rsid w:val="00CD2C16"/>
    <w:rsid w:val="00CD4285"/>
    <w:rsid w:val="00CD4616"/>
    <w:rsid w:val="00CD4970"/>
    <w:rsid w:val="00CD56AF"/>
    <w:rsid w:val="00CD5E18"/>
    <w:rsid w:val="00CD5F32"/>
    <w:rsid w:val="00CD66B5"/>
    <w:rsid w:val="00CD780C"/>
    <w:rsid w:val="00CE0D00"/>
    <w:rsid w:val="00CE15B8"/>
    <w:rsid w:val="00CE241D"/>
    <w:rsid w:val="00CE3163"/>
    <w:rsid w:val="00CE33D5"/>
    <w:rsid w:val="00CE4006"/>
    <w:rsid w:val="00CE6088"/>
    <w:rsid w:val="00CE6A24"/>
    <w:rsid w:val="00CE71A5"/>
    <w:rsid w:val="00CE7A2F"/>
    <w:rsid w:val="00CE7C84"/>
    <w:rsid w:val="00CF0541"/>
    <w:rsid w:val="00CF095A"/>
    <w:rsid w:val="00CF0F00"/>
    <w:rsid w:val="00CF2D65"/>
    <w:rsid w:val="00CF3690"/>
    <w:rsid w:val="00CF4321"/>
    <w:rsid w:val="00CF4744"/>
    <w:rsid w:val="00CF5D37"/>
    <w:rsid w:val="00CF6A86"/>
    <w:rsid w:val="00CF6F33"/>
    <w:rsid w:val="00D0081B"/>
    <w:rsid w:val="00D02248"/>
    <w:rsid w:val="00D0261B"/>
    <w:rsid w:val="00D02868"/>
    <w:rsid w:val="00D02DAF"/>
    <w:rsid w:val="00D02FF0"/>
    <w:rsid w:val="00D03858"/>
    <w:rsid w:val="00D03FD6"/>
    <w:rsid w:val="00D040FF"/>
    <w:rsid w:val="00D04649"/>
    <w:rsid w:val="00D0490A"/>
    <w:rsid w:val="00D05B31"/>
    <w:rsid w:val="00D05D47"/>
    <w:rsid w:val="00D063B8"/>
    <w:rsid w:val="00D06587"/>
    <w:rsid w:val="00D067C6"/>
    <w:rsid w:val="00D06825"/>
    <w:rsid w:val="00D06CAC"/>
    <w:rsid w:val="00D071F5"/>
    <w:rsid w:val="00D0731C"/>
    <w:rsid w:val="00D07D5A"/>
    <w:rsid w:val="00D10466"/>
    <w:rsid w:val="00D10FBF"/>
    <w:rsid w:val="00D1202A"/>
    <w:rsid w:val="00D12115"/>
    <w:rsid w:val="00D128A1"/>
    <w:rsid w:val="00D1293B"/>
    <w:rsid w:val="00D12ED2"/>
    <w:rsid w:val="00D13527"/>
    <w:rsid w:val="00D140B3"/>
    <w:rsid w:val="00D15392"/>
    <w:rsid w:val="00D15C01"/>
    <w:rsid w:val="00D1659F"/>
    <w:rsid w:val="00D16B3F"/>
    <w:rsid w:val="00D16E1D"/>
    <w:rsid w:val="00D16EAE"/>
    <w:rsid w:val="00D16FC0"/>
    <w:rsid w:val="00D174C0"/>
    <w:rsid w:val="00D1757B"/>
    <w:rsid w:val="00D17E3B"/>
    <w:rsid w:val="00D209C7"/>
    <w:rsid w:val="00D20B11"/>
    <w:rsid w:val="00D21510"/>
    <w:rsid w:val="00D220EC"/>
    <w:rsid w:val="00D222BD"/>
    <w:rsid w:val="00D2231C"/>
    <w:rsid w:val="00D2293C"/>
    <w:rsid w:val="00D2306F"/>
    <w:rsid w:val="00D233AF"/>
    <w:rsid w:val="00D23C09"/>
    <w:rsid w:val="00D23CED"/>
    <w:rsid w:val="00D24A1A"/>
    <w:rsid w:val="00D24BD2"/>
    <w:rsid w:val="00D24E59"/>
    <w:rsid w:val="00D25450"/>
    <w:rsid w:val="00D2573D"/>
    <w:rsid w:val="00D2584E"/>
    <w:rsid w:val="00D25DAB"/>
    <w:rsid w:val="00D25DD4"/>
    <w:rsid w:val="00D25EA1"/>
    <w:rsid w:val="00D260A2"/>
    <w:rsid w:val="00D2706D"/>
    <w:rsid w:val="00D277D4"/>
    <w:rsid w:val="00D27F6A"/>
    <w:rsid w:val="00D30CC6"/>
    <w:rsid w:val="00D30D05"/>
    <w:rsid w:val="00D3260C"/>
    <w:rsid w:val="00D32CB3"/>
    <w:rsid w:val="00D32F0F"/>
    <w:rsid w:val="00D332CC"/>
    <w:rsid w:val="00D33AC9"/>
    <w:rsid w:val="00D34358"/>
    <w:rsid w:val="00D34507"/>
    <w:rsid w:val="00D34B5A"/>
    <w:rsid w:val="00D350C6"/>
    <w:rsid w:val="00D35776"/>
    <w:rsid w:val="00D35790"/>
    <w:rsid w:val="00D36957"/>
    <w:rsid w:val="00D3737E"/>
    <w:rsid w:val="00D3758E"/>
    <w:rsid w:val="00D3764C"/>
    <w:rsid w:val="00D37EB4"/>
    <w:rsid w:val="00D40400"/>
    <w:rsid w:val="00D406BC"/>
    <w:rsid w:val="00D40E32"/>
    <w:rsid w:val="00D41D1A"/>
    <w:rsid w:val="00D42B47"/>
    <w:rsid w:val="00D434D7"/>
    <w:rsid w:val="00D43A04"/>
    <w:rsid w:val="00D44C26"/>
    <w:rsid w:val="00D44DA5"/>
    <w:rsid w:val="00D450C6"/>
    <w:rsid w:val="00D45233"/>
    <w:rsid w:val="00D45729"/>
    <w:rsid w:val="00D45CAA"/>
    <w:rsid w:val="00D46567"/>
    <w:rsid w:val="00D467B7"/>
    <w:rsid w:val="00D472D7"/>
    <w:rsid w:val="00D472FE"/>
    <w:rsid w:val="00D50C48"/>
    <w:rsid w:val="00D5110E"/>
    <w:rsid w:val="00D5135C"/>
    <w:rsid w:val="00D51C2F"/>
    <w:rsid w:val="00D52888"/>
    <w:rsid w:val="00D52991"/>
    <w:rsid w:val="00D5325A"/>
    <w:rsid w:val="00D5328D"/>
    <w:rsid w:val="00D53C35"/>
    <w:rsid w:val="00D544F0"/>
    <w:rsid w:val="00D54F6E"/>
    <w:rsid w:val="00D558E4"/>
    <w:rsid w:val="00D55B08"/>
    <w:rsid w:val="00D55C29"/>
    <w:rsid w:val="00D56052"/>
    <w:rsid w:val="00D5611E"/>
    <w:rsid w:val="00D5653B"/>
    <w:rsid w:val="00D56774"/>
    <w:rsid w:val="00D579B6"/>
    <w:rsid w:val="00D57C5F"/>
    <w:rsid w:val="00D57DDC"/>
    <w:rsid w:val="00D60D12"/>
    <w:rsid w:val="00D611D5"/>
    <w:rsid w:val="00D61517"/>
    <w:rsid w:val="00D6169C"/>
    <w:rsid w:val="00D62079"/>
    <w:rsid w:val="00D62D7B"/>
    <w:rsid w:val="00D62DE6"/>
    <w:rsid w:val="00D62EF1"/>
    <w:rsid w:val="00D6309D"/>
    <w:rsid w:val="00D63AAA"/>
    <w:rsid w:val="00D63FC7"/>
    <w:rsid w:val="00D644CA"/>
    <w:rsid w:val="00D64857"/>
    <w:rsid w:val="00D648D5"/>
    <w:rsid w:val="00D64EA0"/>
    <w:rsid w:val="00D64FD9"/>
    <w:rsid w:val="00D65874"/>
    <w:rsid w:val="00D662FB"/>
    <w:rsid w:val="00D66A70"/>
    <w:rsid w:val="00D66D6F"/>
    <w:rsid w:val="00D66FC2"/>
    <w:rsid w:val="00D67089"/>
    <w:rsid w:val="00D6748C"/>
    <w:rsid w:val="00D67F68"/>
    <w:rsid w:val="00D7044E"/>
    <w:rsid w:val="00D70BF2"/>
    <w:rsid w:val="00D7126D"/>
    <w:rsid w:val="00D71F35"/>
    <w:rsid w:val="00D735B1"/>
    <w:rsid w:val="00D73FC1"/>
    <w:rsid w:val="00D74A45"/>
    <w:rsid w:val="00D74D23"/>
    <w:rsid w:val="00D74E0B"/>
    <w:rsid w:val="00D74F0A"/>
    <w:rsid w:val="00D74FF3"/>
    <w:rsid w:val="00D751AF"/>
    <w:rsid w:val="00D75239"/>
    <w:rsid w:val="00D754C7"/>
    <w:rsid w:val="00D75644"/>
    <w:rsid w:val="00D75D9C"/>
    <w:rsid w:val="00D7624C"/>
    <w:rsid w:val="00D76567"/>
    <w:rsid w:val="00D766D9"/>
    <w:rsid w:val="00D76C7E"/>
    <w:rsid w:val="00D771DE"/>
    <w:rsid w:val="00D7776D"/>
    <w:rsid w:val="00D80C8E"/>
    <w:rsid w:val="00D81764"/>
    <w:rsid w:val="00D8248E"/>
    <w:rsid w:val="00D828C6"/>
    <w:rsid w:val="00D82B65"/>
    <w:rsid w:val="00D8458A"/>
    <w:rsid w:val="00D85FD8"/>
    <w:rsid w:val="00D86005"/>
    <w:rsid w:val="00D860EC"/>
    <w:rsid w:val="00D86762"/>
    <w:rsid w:val="00D86E25"/>
    <w:rsid w:val="00D86E3A"/>
    <w:rsid w:val="00D87516"/>
    <w:rsid w:val="00D87AA8"/>
    <w:rsid w:val="00D90109"/>
    <w:rsid w:val="00D90CD9"/>
    <w:rsid w:val="00D910ED"/>
    <w:rsid w:val="00D911A5"/>
    <w:rsid w:val="00D92179"/>
    <w:rsid w:val="00D922C6"/>
    <w:rsid w:val="00D9293F"/>
    <w:rsid w:val="00D929EB"/>
    <w:rsid w:val="00D93598"/>
    <w:rsid w:val="00D93675"/>
    <w:rsid w:val="00D93765"/>
    <w:rsid w:val="00D94440"/>
    <w:rsid w:val="00D9467A"/>
    <w:rsid w:val="00D946D8"/>
    <w:rsid w:val="00D9558B"/>
    <w:rsid w:val="00D96546"/>
    <w:rsid w:val="00D96EBD"/>
    <w:rsid w:val="00D9710F"/>
    <w:rsid w:val="00DA04F7"/>
    <w:rsid w:val="00DA1367"/>
    <w:rsid w:val="00DA13E9"/>
    <w:rsid w:val="00DA1AC0"/>
    <w:rsid w:val="00DA1E18"/>
    <w:rsid w:val="00DA2009"/>
    <w:rsid w:val="00DA25A5"/>
    <w:rsid w:val="00DA29D3"/>
    <w:rsid w:val="00DA2ACD"/>
    <w:rsid w:val="00DA2DAC"/>
    <w:rsid w:val="00DA3FB5"/>
    <w:rsid w:val="00DA4319"/>
    <w:rsid w:val="00DA47FF"/>
    <w:rsid w:val="00DA51F1"/>
    <w:rsid w:val="00DA5DA1"/>
    <w:rsid w:val="00DA5EF7"/>
    <w:rsid w:val="00DA6062"/>
    <w:rsid w:val="00DA61EC"/>
    <w:rsid w:val="00DA622F"/>
    <w:rsid w:val="00DA642A"/>
    <w:rsid w:val="00DA6638"/>
    <w:rsid w:val="00DA666E"/>
    <w:rsid w:val="00DA68DF"/>
    <w:rsid w:val="00DA7886"/>
    <w:rsid w:val="00DA7AD8"/>
    <w:rsid w:val="00DB006B"/>
    <w:rsid w:val="00DB05B1"/>
    <w:rsid w:val="00DB1BE2"/>
    <w:rsid w:val="00DB1DC0"/>
    <w:rsid w:val="00DB22D8"/>
    <w:rsid w:val="00DB2473"/>
    <w:rsid w:val="00DB3021"/>
    <w:rsid w:val="00DB32E3"/>
    <w:rsid w:val="00DB3382"/>
    <w:rsid w:val="00DB36F8"/>
    <w:rsid w:val="00DB3786"/>
    <w:rsid w:val="00DB38C3"/>
    <w:rsid w:val="00DB3DD2"/>
    <w:rsid w:val="00DB420A"/>
    <w:rsid w:val="00DB438A"/>
    <w:rsid w:val="00DB59E8"/>
    <w:rsid w:val="00DB5A79"/>
    <w:rsid w:val="00DB67F5"/>
    <w:rsid w:val="00DB6829"/>
    <w:rsid w:val="00DB698B"/>
    <w:rsid w:val="00DB6AFF"/>
    <w:rsid w:val="00DB6F93"/>
    <w:rsid w:val="00DB7896"/>
    <w:rsid w:val="00DB7951"/>
    <w:rsid w:val="00DC0895"/>
    <w:rsid w:val="00DC0D03"/>
    <w:rsid w:val="00DC1965"/>
    <w:rsid w:val="00DC1C3E"/>
    <w:rsid w:val="00DC2347"/>
    <w:rsid w:val="00DC2375"/>
    <w:rsid w:val="00DC2465"/>
    <w:rsid w:val="00DC2726"/>
    <w:rsid w:val="00DC27FF"/>
    <w:rsid w:val="00DC2AC2"/>
    <w:rsid w:val="00DC3107"/>
    <w:rsid w:val="00DC34EC"/>
    <w:rsid w:val="00DC45B2"/>
    <w:rsid w:val="00DC4CA8"/>
    <w:rsid w:val="00DC5153"/>
    <w:rsid w:val="00DC60C4"/>
    <w:rsid w:val="00DC63B9"/>
    <w:rsid w:val="00DC6578"/>
    <w:rsid w:val="00DC7D48"/>
    <w:rsid w:val="00DD00D9"/>
    <w:rsid w:val="00DD01D1"/>
    <w:rsid w:val="00DD07BC"/>
    <w:rsid w:val="00DD0E19"/>
    <w:rsid w:val="00DD15B4"/>
    <w:rsid w:val="00DD1736"/>
    <w:rsid w:val="00DD1F19"/>
    <w:rsid w:val="00DD1FA8"/>
    <w:rsid w:val="00DD1FD8"/>
    <w:rsid w:val="00DD295D"/>
    <w:rsid w:val="00DD29D8"/>
    <w:rsid w:val="00DD3219"/>
    <w:rsid w:val="00DD38C6"/>
    <w:rsid w:val="00DD3C29"/>
    <w:rsid w:val="00DD40CE"/>
    <w:rsid w:val="00DD4B6B"/>
    <w:rsid w:val="00DD512E"/>
    <w:rsid w:val="00DD5C91"/>
    <w:rsid w:val="00DD644D"/>
    <w:rsid w:val="00DD6685"/>
    <w:rsid w:val="00DD6D14"/>
    <w:rsid w:val="00DD7BF7"/>
    <w:rsid w:val="00DD7C68"/>
    <w:rsid w:val="00DE01E6"/>
    <w:rsid w:val="00DE069D"/>
    <w:rsid w:val="00DE0906"/>
    <w:rsid w:val="00DE0F0B"/>
    <w:rsid w:val="00DE1177"/>
    <w:rsid w:val="00DE12A7"/>
    <w:rsid w:val="00DE2574"/>
    <w:rsid w:val="00DE29EB"/>
    <w:rsid w:val="00DE2CEA"/>
    <w:rsid w:val="00DE42AC"/>
    <w:rsid w:val="00DE49CA"/>
    <w:rsid w:val="00DE4E91"/>
    <w:rsid w:val="00DE5993"/>
    <w:rsid w:val="00DE61A8"/>
    <w:rsid w:val="00DE6A3C"/>
    <w:rsid w:val="00DE7197"/>
    <w:rsid w:val="00DE720B"/>
    <w:rsid w:val="00DE74F4"/>
    <w:rsid w:val="00DE7695"/>
    <w:rsid w:val="00DE78A1"/>
    <w:rsid w:val="00DE79ED"/>
    <w:rsid w:val="00DE7F97"/>
    <w:rsid w:val="00DED13F"/>
    <w:rsid w:val="00DF0892"/>
    <w:rsid w:val="00DF0EFE"/>
    <w:rsid w:val="00DF1010"/>
    <w:rsid w:val="00DF1027"/>
    <w:rsid w:val="00DF1B98"/>
    <w:rsid w:val="00DF2140"/>
    <w:rsid w:val="00DF26E3"/>
    <w:rsid w:val="00DF2F8C"/>
    <w:rsid w:val="00DF375D"/>
    <w:rsid w:val="00DF4766"/>
    <w:rsid w:val="00DF5253"/>
    <w:rsid w:val="00DF5808"/>
    <w:rsid w:val="00DF5AEA"/>
    <w:rsid w:val="00DF5B16"/>
    <w:rsid w:val="00DF5C40"/>
    <w:rsid w:val="00DF5D42"/>
    <w:rsid w:val="00DF62B3"/>
    <w:rsid w:val="00DF63F6"/>
    <w:rsid w:val="00DF6A75"/>
    <w:rsid w:val="00DF6B39"/>
    <w:rsid w:val="00DF74F7"/>
    <w:rsid w:val="00DF7725"/>
    <w:rsid w:val="00DF7BD0"/>
    <w:rsid w:val="00DF7E94"/>
    <w:rsid w:val="00E00630"/>
    <w:rsid w:val="00E0089E"/>
    <w:rsid w:val="00E00FD5"/>
    <w:rsid w:val="00E01244"/>
    <w:rsid w:val="00E01A0C"/>
    <w:rsid w:val="00E01E15"/>
    <w:rsid w:val="00E02022"/>
    <w:rsid w:val="00E02687"/>
    <w:rsid w:val="00E04999"/>
    <w:rsid w:val="00E04C57"/>
    <w:rsid w:val="00E04E5C"/>
    <w:rsid w:val="00E05B5F"/>
    <w:rsid w:val="00E063F7"/>
    <w:rsid w:val="00E0786F"/>
    <w:rsid w:val="00E07EEC"/>
    <w:rsid w:val="00E10199"/>
    <w:rsid w:val="00E10243"/>
    <w:rsid w:val="00E103B3"/>
    <w:rsid w:val="00E11375"/>
    <w:rsid w:val="00E11A66"/>
    <w:rsid w:val="00E1213E"/>
    <w:rsid w:val="00E128C0"/>
    <w:rsid w:val="00E12B98"/>
    <w:rsid w:val="00E13028"/>
    <w:rsid w:val="00E13747"/>
    <w:rsid w:val="00E13AEA"/>
    <w:rsid w:val="00E14513"/>
    <w:rsid w:val="00E1458B"/>
    <w:rsid w:val="00E14758"/>
    <w:rsid w:val="00E15180"/>
    <w:rsid w:val="00E15E88"/>
    <w:rsid w:val="00E15F6E"/>
    <w:rsid w:val="00E168D9"/>
    <w:rsid w:val="00E16ACC"/>
    <w:rsid w:val="00E1753D"/>
    <w:rsid w:val="00E17A2A"/>
    <w:rsid w:val="00E20217"/>
    <w:rsid w:val="00E20AF3"/>
    <w:rsid w:val="00E21088"/>
    <w:rsid w:val="00E21791"/>
    <w:rsid w:val="00E21F53"/>
    <w:rsid w:val="00E22F03"/>
    <w:rsid w:val="00E23FB4"/>
    <w:rsid w:val="00E241AE"/>
    <w:rsid w:val="00E24632"/>
    <w:rsid w:val="00E24A2B"/>
    <w:rsid w:val="00E25AEA"/>
    <w:rsid w:val="00E26370"/>
    <w:rsid w:val="00E26607"/>
    <w:rsid w:val="00E30D26"/>
    <w:rsid w:val="00E30DEF"/>
    <w:rsid w:val="00E30ED2"/>
    <w:rsid w:val="00E31276"/>
    <w:rsid w:val="00E31E4E"/>
    <w:rsid w:val="00E32459"/>
    <w:rsid w:val="00E3285F"/>
    <w:rsid w:val="00E332BA"/>
    <w:rsid w:val="00E341EA"/>
    <w:rsid w:val="00E34666"/>
    <w:rsid w:val="00E346BD"/>
    <w:rsid w:val="00E354D7"/>
    <w:rsid w:val="00E36056"/>
    <w:rsid w:val="00E3617F"/>
    <w:rsid w:val="00E368E0"/>
    <w:rsid w:val="00E369FF"/>
    <w:rsid w:val="00E36B99"/>
    <w:rsid w:val="00E36EBB"/>
    <w:rsid w:val="00E370E5"/>
    <w:rsid w:val="00E376F0"/>
    <w:rsid w:val="00E37DCC"/>
    <w:rsid w:val="00E37F70"/>
    <w:rsid w:val="00E40C1E"/>
    <w:rsid w:val="00E40C40"/>
    <w:rsid w:val="00E41007"/>
    <w:rsid w:val="00E41377"/>
    <w:rsid w:val="00E413F1"/>
    <w:rsid w:val="00E415D3"/>
    <w:rsid w:val="00E41682"/>
    <w:rsid w:val="00E41985"/>
    <w:rsid w:val="00E42A6F"/>
    <w:rsid w:val="00E432DA"/>
    <w:rsid w:val="00E43751"/>
    <w:rsid w:val="00E443A9"/>
    <w:rsid w:val="00E446C1"/>
    <w:rsid w:val="00E44969"/>
    <w:rsid w:val="00E44DA2"/>
    <w:rsid w:val="00E4606F"/>
    <w:rsid w:val="00E46A6A"/>
    <w:rsid w:val="00E50186"/>
    <w:rsid w:val="00E5046D"/>
    <w:rsid w:val="00E511DD"/>
    <w:rsid w:val="00E5152F"/>
    <w:rsid w:val="00E51DBC"/>
    <w:rsid w:val="00E52047"/>
    <w:rsid w:val="00E523D9"/>
    <w:rsid w:val="00E53411"/>
    <w:rsid w:val="00E5434C"/>
    <w:rsid w:val="00E5439F"/>
    <w:rsid w:val="00E545D7"/>
    <w:rsid w:val="00E547FE"/>
    <w:rsid w:val="00E54BE1"/>
    <w:rsid w:val="00E54CD8"/>
    <w:rsid w:val="00E54EC3"/>
    <w:rsid w:val="00E55E63"/>
    <w:rsid w:val="00E56B88"/>
    <w:rsid w:val="00E56CC4"/>
    <w:rsid w:val="00E5772A"/>
    <w:rsid w:val="00E57F30"/>
    <w:rsid w:val="00E60ECA"/>
    <w:rsid w:val="00E61411"/>
    <w:rsid w:val="00E615CF"/>
    <w:rsid w:val="00E61616"/>
    <w:rsid w:val="00E61722"/>
    <w:rsid w:val="00E6199D"/>
    <w:rsid w:val="00E62011"/>
    <w:rsid w:val="00E62BDF"/>
    <w:rsid w:val="00E6300A"/>
    <w:rsid w:val="00E6326A"/>
    <w:rsid w:val="00E6327D"/>
    <w:rsid w:val="00E637AB"/>
    <w:rsid w:val="00E64C4F"/>
    <w:rsid w:val="00E64DD5"/>
    <w:rsid w:val="00E65A62"/>
    <w:rsid w:val="00E65B2C"/>
    <w:rsid w:val="00E66178"/>
    <w:rsid w:val="00E663B6"/>
    <w:rsid w:val="00E663E7"/>
    <w:rsid w:val="00E664A5"/>
    <w:rsid w:val="00E66D53"/>
    <w:rsid w:val="00E670D5"/>
    <w:rsid w:val="00E67CD9"/>
    <w:rsid w:val="00E70156"/>
    <w:rsid w:val="00E70ABC"/>
    <w:rsid w:val="00E7161A"/>
    <w:rsid w:val="00E71F0D"/>
    <w:rsid w:val="00E7282B"/>
    <w:rsid w:val="00E7286D"/>
    <w:rsid w:val="00E745EC"/>
    <w:rsid w:val="00E74678"/>
    <w:rsid w:val="00E747CC"/>
    <w:rsid w:val="00E7489B"/>
    <w:rsid w:val="00E758B9"/>
    <w:rsid w:val="00E75A6D"/>
    <w:rsid w:val="00E76121"/>
    <w:rsid w:val="00E7641D"/>
    <w:rsid w:val="00E7748D"/>
    <w:rsid w:val="00E77840"/>
    <w:rsid w:val="00E77E40"/>
    <w:rsid w:val="00E77E7C"/>
    <w:rsid w:val="00E802F8"/>
    <w:rsid w:val="00E80B7D"/>
    <w:rsid w:val="00E81137"/>
    <w:rsid w:val="00E814F8"/>
    <w:rsid w:val="00E81518"/>
    <w:rsid w:val="00E82947"/>
    <w:rsid w:val="00E82DF1"/>
    <w:rsid w:val="00E8351A"/>
    <w:rsid w:val="00E8377D"/>
    <w:rsid w:val="00E84592"/>
    <w:rsid w:val="00E8480F"/>
    <w:rsid w:val="00E84EB9"/>
    <w:rsid w:val="00E85569"/>
    <w:rsid w:val="00E856AF"/>
    <w:rsid w:val="00E86B83"/>
    <w:rsid w:val="00E87672"/>
    <w:rsid w:val="00E87965"/>
    <w:rsid w:val="00E87A33"/>
    <w:rsid w:val="00E87C64"/>
    <w:rsid w:val="00E90ED8"/>
    <w:rsid w:val="00E920DA"/>
    <w:rsid w:val="00E9225A"/>
    <w:rsid w:val="00E922AC"/>
    <w:rsid w:val="00E92AF0"/>
    <w:rsid w:val="00E92CE1"/>
    <w:rsid w:val="00E92FE7"/>
    <w:rsid w:val="00E93A01"/>
    <w:rsid w:val="00E93FF8"/>
    <w:rsid w:val="00E949A3"/>
    <w:rsid w:val="00E95F8F"/>
    <w:rsid w:val="00E96B04"/>
    <w:rsid w:val="00E96EAF"/>
    <w:rsid w:val="00E971D5"/>
    <w:rsid w:val="00E97695"/>
    <w:rsid w:val="00EA0297"/>
    <w:rsid w:val="00EA084E"/>
    <w:rsid w:val="00EA0C66"/>
    <w:rsid w:val="00EA1752"/>
    <w:rsid w:val="00EA18C5"/>
    <w:rsid w:val="00EA2074"/>
    <w:rsid w:val="00EA289E"/>
    <w:rsid w:val="00EA37C6"/>
    <w:rsid w:val="00EA52DC"/>
    <w:rsid w:val="00EA59AC"/>
    <w:rsid w:val="00EA5A89"/>
    <w:rsid w:val="00EA5BDB"/>
    <w:rsid w:val="00EA64FE"/>
    <w:rsid w:val="00EA693A"/>
    <w:rsid w:val="00EB0192"/>
    <w:rsid w:val="00EB0618"/>
    <w:rsid w:val="00EB09CB"/>
    <w:rsid w:val="00EB0A38"/>
    <w:rsid w:val="00EB0C41"/>
    <w:rsid w:val="00EB10EF"/>
    <w:rsid w:val="00EB16E9"/>
    <w:rsid w:val="00EB1A2B"/>
    <w:rsid w:val="00EB1A6A"/>
    <w:rsid w:val="00EB2959"/>
    <w:rsid w:val="00EB3846"/>
    <w:rsid w:val="00EB3B16"/>
    <w:rsid w:val="00EB3C8E"/>
    <w:rsid w:val="00EB3DA0"/>
    <w:rsid w:val="00EB3EF7"/>
    <w:rsid w:val="00EB3FB3"/>
    <w:rsid w:val="00EB4317"/>
    <w:rsid w:val="00EB4620"/>
    <w:rsid w:val="00EB46D9"/>
    <w:rsid w:val="00EB5825"/>
    <w:rsid w:val="00EB5DE9"/>
    <w:rsid w:val="00EB624A"/>
    <w:rsid w:val="00EB62D4"/>
    <w:rsid w:val="00EB6934"/>
    <w:rsid w:val="00EB708F"/>
    <w:rsid w:val="00EB70F4"/>
    <w:rsid w:val="00EB72DA"/>
    <w:rsid w:val="00EB72EB"/>
    <w:rsid w:val="00EB7C5C"/>
    <w:rsid w:val="00EC0351"/>
    <w:rsid w:val="00EC0474"/>
    <w:rsid w:val="00EC0E64"/>
    <w:rsid w:val="00EC142D"/>
    <w:rsid w:val="00EC1555"/>
    <w:rsid w:val="00EC156B"/>
    <w:rsid w:val="00EC1E16"/>
    <w:rsid w:val="00EC2DD1"/>
    <w:rsid w:val="00EC2E4D"/>
    <w:rsid w:val="00EC389A"/>
    <w:rsid w:val="00EC4182"/>
    <w:rsid w:val="00EC4248"/>
    <w:rsid w:val="00EC4713"/>
    <w:rsid w:val="00EC4A03"/>
    <w:rsid w:val="00EC4A2C"/>
    <w:rsid w:val="00EC512A"/>
    <w:rsid w:val="00EC5268"/>
    <w:rsid w:val="00EC547F"/>
    <w:rsid w:val="00EC58FB"/>
    <w:rsid w:val="00EC7651"/>
    <w:rsid w:val="00EC7C53"/>
    <w:rsid w:val="00ED0024"/>
    <w:rsid w:val="00ED0065"/>
    <w:rsid w:val="00ED0F85"/>
    <w:rsid w:val="00ED119A"/>
    <w:rsid w:val="00ED11DE"/>
    <w:rsid w:val="00ED1317"/>
    <w:rsid w:val="00ED1585"/>
    <w:rsid w:val="00ED158C"/>
    <w:rsid w:val="00ED1838"/>
    <w:rsid w:val="00ED2B5C"/>
    <w:rsid w:val="00ED2F19"/>
    <w:rsid w:val="00ED3269"/>
    <w:rsid w:val="00ED32AA"/>
    <w:rsid w:val="00ED38C4"/>
    <w:rsid w:val="00ED3A18"/>
    <w:rsid w:val="00ED3BC7"/>
    <w:rsid w:val="00ED3CBE"/>
    <w:rsid w:val="00ED4161"/>
    <w:rsid w:val="00ED5394"/>
    <w:rsid w:val="00ED5FC9"/>
    <w:rsid w:val="00ED6022"/>
    <w:rsid w:val="00ED67D8"/>
    <w:rsid w:val="00ED6BDF"/>
    <w:rsid w:val="00ED7055"/>
    <w:rsid w:val="00ED7195"/>
    <w:rsid w:val="00ED7CA7"/>
    <w:rsid w:val="00EE07FD"/>
    <w:rsid w:val="00EE0EB7"/>
    <w:rsid w:val="00EE1A8C"/>
    <w:rsid w:val="00EE1BA1"/>
    <w:rsid w:val="00EE1E8F"/>
    <w:rsid w:val="00EE20D6"/>
    <w:rsid w:val="00EE2942"/>
    <w:rsid w:val="00EE41BE"/>
    <w:rsid w:val="00EE4643"/>
    <w:rsid w:val="00EE4CD2"/>
    <w:rsid w:val="00EE4DF0"/>
    <w:rsid w:val="00EE511B"/>
    <w:rsid w:val="00EE5199"/>
    <w:rsid w:val="00EE52D1"/>
    <w:rsid w:val="00EE637D"/>
    <w:rsid w:val="00EE6E6F"/>
    <w:rsid w:val="00EE7085"/>
    <w:rsid w:val="00EE7479"/>
    <w:rsid w:val="00EE79CC"/>
    <w:rsid w:val="00EE7BFF"/>
    <w:rsid w:val="00EF1330"/>
    <w:rsid w:val="00EF15FF"/>
    <w:rsid w:val="00EF18A2"/>
    <w:rsid w:val="00EF219C"/>
    <w:rsid w:val="00EF35BB"/>
    <w:rsid w:val="00EF3AC1"/>
    <w:rsid w:val="00EF3CB5"/>
    <w:rsid w:val="00EF457D"/>
    <w:rsid w:val="00EF46CC"/>
    <w:rsid w:val="00EF4743"/>
    <w:rsid w:val="00EF475F"/>
    <w:rsid w:val="00EF4D74"/>
    <w:rsid w:val="00EF61A7"/>
    <w:rsid w:val="00EF65C9"/>
    <w:rsid w:val="00EF6E9A"/>
    <w:rsid w:val="00EF7111"/>
    <w:rsid w:val="00EF7A93"/>
    <w:rsid w:val="00EF7D1A"/>
    <w:rsid w:val="00F00585"/>
    <w:rsid w:val="00F00FA1"/>
    <w:rsid w:val="00F012DA"/>
    <w:rsid w:val="00F01639"/>
    <w:rsid w:val="00F01857"/>
    <w:rsid w:val="00F03017"/>
    <w:rsid w:val="00F03BA2"/>
    <w:rsid w:val="00F0448F"/>
    <w:rsid w:val="00F06734"/>
    <w:rsid w:val="00F0681B"/>
    <w:rsid w:val="00F06965"/>
    <w:rsid w:val="00F06ED4"/>
    <w:rsid w:val="00F0716C"/>
    <w:rsid w:val="00F10655"/>
    <w:rsid w:val="00F10DEA"/>
    <w:rsid w:val="00F10F05"/>
    <w:rsid w:val="00F11519"/>
    <w:rsid w:val="00F120E7"/>
    <w:rsid w:val="00F12EC3"/>
    <w:rsid w:val="00F13408"/>
    <w:rsid w:val="00F1377C"/>
    <w:rsid w:val="00F13E72"/>
    <w:rsid w:val="00F13FC1"/>
    <w:rsid w:val="00F14749"/>
    <w:rsid w:val="00F15B04"/>
    <w:rsid w:val="00F16ADB"/>
    <w:rsid w:val="00F16E6C"/>
    <w:rsid w:val="00F170D9"/>
    <w:rsid w:val="00F17480"/>
    <w:rsid w:val="00F178F5"/>
    <w:rsid w:val="00F20AA4"/>
    <w:rsid w:val="00F21CD4"/>
    <w:rsid w:val="00F227EC"/>
    <w:rsid w:val="00F22C6B"/>
    <w:rsid w:val="00F23BA5"/>
    <w:rsid w:val="00F23D07"/>
    <w:rsid w:val="00F24400"/>
    <w:rsid w:val="00F25075"/>
    <w:rsid w:val="00F25182"/>
    <w:rsid w:val="00F2621F"/>
    <w:rsid w:val="00F270E9"/>
    <w:rsid w:val="00F27440"/>
    <w:rsid w:val="00F275C0"/>
    <w:rsid w:val="00F276CA"/>
    <w:rsid w:val="00F27EF4"/>
    <w:rsid w:val="00F30855"/>
    <w:rsid w:val="00F30862"/>
    <w:rsid w:val="00F30A2B"/>
    <w:rsid w:val="00F3151B"/>
    <w:rsid w:val="00F317B5"/>
    <w:rsid w:val="00F31DCF"/>
    <w:rsid w:val="00F32768"/>
    <w:rsid w:val="00F32860"/>
    <w:rsid w:val="00F32FC8"/>
    <w:rsid w:val="00F33794"/>
    <w:rsid w:val="00F33A8B"/>
    <w:rsid w:val="00F341F8"/>
    <w:rsid w:val="00F346B6"/>
    <w:rsid w:val="00F34719"/>
    <w:rsid w:val="00F34863"/>
    <w:rsid w:val="00F34B51"/>
    <w:rsid w:val="00F34D9E"/>
    <w:rsid w:val="00F35E1E"/>
    <w:rsid w:val="00F36145"/>
    <w:rsid w:val="00F37519"/>
    <w:rsid w:val="00F37B4F"/>
    <w:rsid w:val="00F37BDD"/>
    <w:rsid w:val="00F37CBE"/>
    <w:rsid w:val="00F40775"/>
    <w:rsid w:val="00F40A46"/>
    <w:rsid w:val="00F41503"/>
    <w:rsid w:val="00F41678"/>
    <w:rsid w:val="00F42F6C"/>
    <w:rsid w:val="00F430B8"/>
    <w:rsid w:val="00F432F3"/>
    <w:rsid w:val="00F43AA5"/>
    <w:rsid w:val="00F43CDD"/>
    <w:rsid w:val="00F43ECD"/>
    <w:rsid w:val="00F454BE"/>
    <w:rsid w:val="00F45869"/>
    <w:rsid w:val="00F45B66"/>
    <w:rsid w:val="00F46207"/>
    <w:rsid w:val="00F46264"/>
    <w:rsid w:val="00F466C8"/>
    <w:rsid w:val="00F469A9"/>
    <w:rsid w:val="00F46B50"/>
    <w:rsid w:val="00F471C5"/>
    <w:rsid w:val="00F5016A"/>
    <w:rsid w:val="00F50B46"/>
    <w:rsid w:val="00F50D1F"/>
    <w:rsid w:val="00F50EC0"/>
    <w:rsid w:val="00F5106E"/>
    <w:rsid w:val="00F51545"/>
    <w:rsid w:val="00F5193E"/>
    <w:rsid w:val="00F51CBE"/>
    <w:rsid w:val="00F524F3"/>
    <w:rsid w:val="00F529DA"/>
    <w:rsid w:val="00F534C3"/>
    <w:rsid w:val="00F53865"/>
    <w:rsid w:val="00F541F5"/>
    <w:rsid w:val="00F55A1D"/>
    <w:rsid w:val="00F55C3C"/>
    <w:rsid w:val="00F562AB"/>
    <w:rsid w:val="00F56391"/>
    <w:rsid w:val="00F56774"/>
    <w:rsid w:val="00F603EF"/>
    <w:rsid w:val="00F6054A"/>
    <w:rsid w:val="00F61B23"/>
    <w:rsid w:val="00F62909"/>
    <w:rsid w:val="00F62D1E"/>
    <w:rsid w:val="00F6345C"/>
    <w:rsid w:val="00F635FC"/>
    <w:rsid w:val="00F63D03"/>
    <w:rsid w:val="00F63FA7"/>
    <w:rsid w:val="00F64A38"/>
    <w:rsid w:val="00F657A6"/>
    <w:rsid w:val="00F65E2F"/>
    <w:rsid w:val="00F6652A"/>
    <w:rsid w:val="00F67DF1"/>
    <w:rsid w:val="00F7052E"/>
    <w:rsid w:val="00F70AAF"/>
    <w:rsid w:val="00F72A51"/>
    <w:rsid w:val="00F74473"/>
    <w:rsid w:val="00F745AC"/>
    <w:rsid w:val="00F74899"/>
    <w:rsid w:val="00F74A49"/>
    <w:rsid w:val="00F75A5B"/>
    <w:rsid w:val="00F75AF9"/>
    <w:rsid w:val="00F75F16"/>
    <w:rsid w:val="00F7627F"/>
    <w:rsid w:val="00F7631B"/>
    <w:rsid w:val="00F763AB"/>
    <w:rsid w:val="00F77891"/>
    <w:rsid w:val="00F77A57"/>
    <w:rsid w:val="00F77CEA"/>
    <w:rsid w:val="00F81332"/>
    <w:rsid w:val="00F81C6D"/>
    <w:rsid w:val="00F8309B"/>
    <w:rsid w:val="00F833C9"/>
    <w:rsid w:val="00F84424"/>
    <w:rsid w:val="00F84AB5"/>
    <w:rsid w:val="00F84C77"/>
    <w:rsid w:val="00F8572E"/>
    <w:rsid w:val="00F85B16"/>
    <w:rsid w:val="00F86C93"/>
    <w:rsid w:val="00F870D4"/>
    <w:rsid w:val="00F87758"/>
    <w:rsid w:val="00F87DC7"/>
    <w:rsid w:val="00F90064"/>
    <w:rsid w:val="00F90733"/>
    <w:rsid w:val="00F907AC"/>
    <w:rsid w:val="00F91672"/>
    <w:rsid w:val="00F917B8"/>
    <w:rsid w:val="00F91E9A"/>
    <w:rsid w:val="00F93650"/>
    <w:rsid w:val="00F943DF"/>
    <w:rsid w:val="00F945D8"/>
    <w:rsid w:val="00F948BB"/>
    <w:rsid w:val="00F9549D"/>
    <w:rsid w:val="00F9586C"/>
    <w:rsid w:val="00F9690D"/>
    <w:rsid w:val="00F96AFD"/>
    <w:rsid w:val="00F97070"/>
    <w:rsid w:val="00F97D1F"/>
    <w:rsid w:val="00FA0B84"/>
    <w:rsid w:val="00FA0CA7"/>
    <w:rsid w:val="00FA0E9B"/>
    <w:rsid w:val="00FA1398"/>
    <w:rsid w:val="00FA2E19"/>
    <w:rsid w:val="00FA3249"/>
    <w:rsid w:val="00FA3400"/>
    <w:rsid w:val="00FA36A7"/>
    <w:rsid w:val="00FA3EC5"/>
    <w:rsid w:val="00FA4162"/>
    <w:rsid w:val="00FA41B7"/>
    <w:rsid w:val="00FA4FF9"/>
    <w:rsid w:val="00FA50EF"/>
    <w:rsid w:val="00FA5B72"/>
    <w:rsid w:val="00FA5D60"/>
    <w:rsid w:val="00FA5F36"/>
    <w:rsid w:val="00FA697F"/>
    <w:rsid w:val="00FA6BAE"/>
    <w:rsid w:val="00FA6EB2"/>
    <w:rsid w:val="00FB00FD"/>
    <w:rsid w:val="00FB02C5"/>
    <w:rsid w:val="00FB030D"/>
    <w:rsid w:val="00FB13AF"/>
    <w:rsid w:val="00FB18E2"/>
    <w:rsid w:val="00FB1A3E"/>
    <w:rsid w:val="00FB1F94"/>
    <w:rsid w:val="00FB3846"/>
    <w:rsid w:val="00FB3F75"/>
    <w:rsid w:val="00FB4471"/>
    <w:rsid w:val="00FB4FD2"/>
    <w:rsid w:val="00FB5521"/>
    <w:rsid w:val="00FB5B91"/>
    <w:rsid w:val="00FB5EB7"/>
    <w:rsid w:val="00FB5F5F"/>
    <w:rsid w:val="00FB610D"/>
    <w:rsid w:val="00FB61E5"/>
    <w:rsid w:val="00FB63EB"/>
    <w:rsid w:val="00FB7974"/>
    <w:rsid w:val="00FC01B6"/>
    <w:rsid w:val="00FC02A4"/>
    <w:rsid w:val="00FC1247"/>
    <w:rsid w:val="00FC1AF3"/>
    <w:rsid w:val="00FC1B24"/>
    <w:rsid w:val="00FC21DD"/>
    <w:rsid w:val="00FC2423"/>
    <w:rsid w:val="00FC2AA6"/>
    <w:rsid w:val="00FC2B32"/>
    <w:rsid w:val="00FC2E09"/>
    <w:rsid w:val="00FC384A"/>
    <w:rsid w:val="00FC3BEB"/>
    <w:rsid w:val="00FC4036"/>
    <w:rsid w:val="00FC4477"/>
    <w:rsid w:val="00FC46FB"/>
    <w:rsid w:val="00FC4BBB"/>
    <w:rsid w:val="00FC6117"/>
    <w:rsid w:val="00FC7439"/>
    <w:rsid w:val="00FC74E7"/>
    <w:rsid w:val="00FC7B66"/>
    <w:rsid w:val="00FD00C4"/>
    <w:rsid w:val="00FD0846"/>
    <w:rsid w:val="00FD1706"/>
    <w:rsid w:val="00FD1C5B"/>
    <w:rsid w:val="00FD26C4"/>
    <w:rsid w:val="00FD2BD3"/>
    <w:rsid w:val="00FD30C0"/>
    <w:rsid w:val="00FD35AD"/>
    <w:rsid w:val="00FD3796"/>
    <w:rsid w:val="00FD3F78"/>
    <w:rsid w:val="00FD4180"/>
    <w:rsid w:val="00FD4CCA"/>
    <w:rsid w:val="00FD5455"/>
    <w:rsid w:val="00FD5E41"/>
    <w:rsid w:val="00FD6CA2"/>
    <w:rsid w:val="00FD793F"/>
    <w:rsid w:val="00FD7B44"/>
    <w:rsid w:val="00FD7C57"/>
    <w:rsid w:val="00FD7E08"/>
    <w:rsid w:val="00FD7EFE"/>
    <w:rsid w:val="00FE0097"/>
    <w:rsid w:val="00FE06D6"/>
    <w:rsid w:val="00FE09BA"/>
    <w:rsid w:val="00FE0CE0"/>
    <w:rsid w:val="00FE1AF8"/>
    <w:rsid w:val="00FE2A9E"/>
    <w:rsid w:val="00FE2D22"/>
    <w:rsid w:val="00FE2E91"/>
    <w:rsid w:val="00FE34B3"/>
    <w:rsid w:val="00FE3CF1"/>
    <w:rsid w:val="00FE3EEE"/>
    <w:rsid w:val="00FE46B7"/>
    <w:rsid w:val="00FE4BA1"/>
    <w:rsid w:val="00FE4C37"/>
    <w:rsid w:val="00FE5B62"/>
    <w:rsid w:val="00FE5C55"/>
    <w:rsid w:val="00FE5DD3"/>
    <w:rsid w:val="00FE63D3"/>
    <w:rsid w:val="00FE6D53"/>
    <w:rsid w:val="00FE7826"/>
    <w:rsid w:val="00FF0432"/>
    <w:rsid w:val="00FF11BB"/>
    <w:rsid w:val="00FF149D"/>
    <w:rsid w:val="00FF14D6"/>
    <w:rsid w:val="00FF150B"/>
    <w:rsid w:val="00FF15EF"/>
    <w:rsid w:val="00FF1863"/>
    <w:rsid w:val="00FF198C"/>
    <w:rsid w:val="00FF1994"/>
    <w:rsid w:val="00FF1C90"/>
    <w:rsid w:val="00FF2564"/>
    <w:rsid w:val="00FF267A"/>
    <w:rsid w:val="00FF2771"/>
    <w:rsid w:val="00FF284D"/>
    <w:rsid w:val="00FF28A1"/>
    <w:rsid w:val="00FF3FC7"/>
    <w:rsid w:val="00FF3FD3"/>
    <w:rsid w:val="00FF48F1"/>
    <w:rsid w:val="00FF4C3B"/>
    <w:rsid w:val="00FF4C69"/>
    <w:rsid w:val="00FF4CBA"/>
    <w:rsid w:val="00FF4F56"/>
    <w:rsid w:val="00FF51D3"/>
    <w:rsid w:val="00FF5C8B"/>
    <w:rsid w:val="00FF6159"/>
    <w:rsid w:val="00FF6662"/>
    <w:rsid w:val="00FF7688"/>
    <w:rsid w:val="00FF7B9B"/>
    <w:rsid w:val="00FF7CB6"/>
    <w:rsid w:val="00FF7D9A"/>
    <w:rsid w:val="0106640A"/>
    <w:rsid w:val="0120CD30"/>
    <w:rsid w:val="01419FCD"/>
    <w:rsid w:val="014F5E9A"/>
    <w:rsid w:val="0151DD17"/>
    <w:rsid w:val="0171162D"/>
    <w:rsid w:val="0177E99C"/>
    <w:rsid w:val="0183EA63"/>
    <w:rsid w:val="01949E0E"/>
    <w:rsid w:val="0194B6B7"/>
    <w:rsid w:val="019A5E60"/>
    <w:rsid w:val="019C91B1"/>
    <w:rsid w:val="01AE0126"/>
    <w:rsid w:val="01C7F681"/>
    <w:rsid w:val="01D2BBB8"/>
    <w:rsid w:val="01F5004E"/>
    <w:rsid w:val="01F7127D"/>
    <w:rsid w:val="02100DEE"/>
    <w:rsid w:val="02426777"/>
    <w:rsid w:val="025768EF"/>
    <w:rsid w:val="026AC89D"/>
    <w:rsid w:val="02857FD3"/>
    <w:rsid w:val="028FA6C3"/>
    <w:rsid w:val="02968D8D"/>
    <w:rsid w:val="029F1FEB"/>
    <w:rsid w:val="02AAB8E7"/>
    <w:rsid w:val="02B2765F"/>
    <w:rsid w:val="02B4C3CE"/>
    <w:rsid w:val="02C7B7FE"/>
    <w:rsid w:val="02F8B08E"/>
    <w:rsid w:val="03159031"/>
    <w:rsid w:val="0338B509"/>
    <w:rsid w:val="034535D5"/>
    <w:rsid w:val="03491B47"/>
    <w:rsid w:val="036CDE1E"/>
    <w:rsid w:val="03830414"/>
    <w:rsid w:val="03893A94"/>
    <w:rsid w:val="0390D0AF"/>
    <w:rsid w:val="03B69EA0"/>
    <w:rsid w:val="03BBC76B"/>
    <w:rsid w:val="03CA2842"/>
    <w:rsid w:val="03CBD586"/>
    <w:rsid w:val="03F31A09"/>
    <w:rsid w:val="03F5BCC2"/>
    <w:rsid w:val="0403D105"/>
    <w:rsid w:val="040CD557"/>
    <w:rsid w:val="04165F22"/>
    <w:rsid w:val="043AA908"/>
    <w:rsid w:val="0454A0F7"/>
    <w:rsid w:val="045B63B2"/>
    <w:rsid w:val="0477BA07"/>
    <w:rsid w:val="0484E19B"/>
    <w:rsid w:val="0493EA61"/>
    <w:rsid w:val="04982124"/>
    <w:rsid w:val="04C52DC3"/>
    <w:rsid w:val="04CE4FF1"/>
    <w:rsid w:val="04D2BF0A"/>
    <w:rsid w:val="050579BC"/>
    <w:rsid w:val="050F6DF3"/>
    <w:rsid w:val="0516D421"/>
    <w:rsid w:val="05186A7D"/>
    <w:rsid w:val="053014A2"/>
    <w:rsid w:val="054FDF4B"/>
    <w:rsid w:val="05666330"/>
    <w:rsid w:val="0567CC2C"/>
    <w:rsid w:val="058EEA6A"/>
    <w:rsid w:val="05C3BDCA"/>
    <w:rsid w:val="05CE2E4F"/>
    <w:rsid w:val="05D970FF"/>
    <w:rsid w:val="05F82086"/>
    <w:rsid w:val="0608FFC6"/>
    <w:rsid w:val="060B8FD6"/>
    <w:rsid w:val="0610798E"/>
    <w:rsid w:val="061B8F0B"/>
    <w:rsid w:val="0623EE6F"/>
    <w:rsid w:val="062C8F98"/>
    <w:rsid w:val="0634438F"/>
    <w:rsid w:val="0635F957"/>
    <w:rsid w:val="065BBF3B"/>
    <w:rsid w:val="06672800"/>
    <w:rsid w:val="067E6E95"/>
    <w:rsid w:val="06A257FD"/>
    <w:rsid w:val="06B93997"/>
    <w:rsid w:val="06C10959"/>
    <w:rsid w:val="06E16453"/>
    <w:rsid w:val="06E99B91"/>
    <w:rsid w:val="06EC6794"/>
    <w:rsid w:val="06FCC2B9"/>
    <w:rsid w:val="071197D0"/>
    <w:rsid w:val="072D0A7E"/>
    <w:rsid w:val="0730F9FD"/>
    <w:rsid w:val="07397084"/>
    <w:rsid w:val="074E81FE"/>
    <w:rsid w:val="075E845F"/>
    <w:rsid w:val="07669A16"/>
    <w:rsid w:val="0774A408"/>
    <w:rsid w:val="07836255"/>
    <w:rsid w:val="07890915"/>
    <w:rsid w:val="078F3FDD"/>
    <w:rsid w:val="079194C2"/>
    <w:rsid w:val="07BFCCBF"/>
    <w:rsid w:val="07CC8121"/>
    <w:rsid w:val="07E831F0"/>
    <w:rsid w:val="080F6841"/>
    <w:rsid w:val="08134F31"/>
    <w:rsid w:val="08140DFE"/>
    <w:rsid w:val="081DC4C3"/>
    <w:rsid w:val="082B450F"/>
    <w:rsid w:val="0844D71C"/>
    <w:rsid w:val="0845CF39"/>
    <w:rsid w:val="0846A021"/>
    <w:rsid w:val="084B14B9"/>
    <w:rsid w:val="08510D01"/>
    <w:rsid w:val="085C0EBF"/>
    <w:rsid w:val="087DFDB7"/>
    <w:rsid w:val="08800127"/>
    <w:rsid w:val="088FC664"/>
    <w:rsid w:val="08C45B4A"/>
    <w:rsid w:val="08C5A488"/>
    <w:rsid w:val="08F068D5"/>
    <w:rsid w:val="08F29166"/>
    <w:rsid w:val="090261CB"/>
    <w:rsid w:val="091AFCC4"/>
    <w:rsid w:val="091CA4B9"/>
    <w:rsid w:val="0921A8E3"/>
    <w:rsid w:val="09245326"/>
    <w:rsid w:val="092B7F89"/>
    <w:rsid w:val="093275C4"/>
    <w:rsid w:val="093B4017"/>
    <w:rsid w:val="0945599B"/>
    <w:rsid w:val="0947031F"/>
    <w:rsid w:val="09698B23"/>
    <w:rsid w:val="0969D324"/>
    <w:rsid w:val="09767CF2"/>
    <w:rsid w:val="09A48E1D"/>
    <w:rsid w:val="09C5846D"/>
    <w:rsid w:val="09DE1552"/>
    <w:rsid w:val="09F178DF"/>
    <w:rsid w:val="09FF5123"/>
    <w:rsid w:val="0A0E1020"/>
    <w:rsid w:val="0A2BB0DD"/>
    <w:rsid w:val="0A417976"/>
    <w:rsid w:val="0A4695B2"/>
    <w:rsid w:val="0A6A6769"/>
    <w:rsid w:val="0A7874CE"/>
    <w:rsid w:val="0A8B3A1F"/>
    <w:rsid w:val="0A931A9C"/>
    <w:rsid w:val="0A939BA3"/>
    <w:rsid w:val="0AAFEDA1"/>
    <w:rsid w:val="0AC5D4E0"/>
    <w:rsid w:val="0AC71A98"/>
    <w:rsid w:val="0AEF9427"/>
    <w:rsid w:val="0AF1193E"/>
    <w:rsid w:val="0AF7F3EC"/>
    <w:rsid w:val="0B1B06C5"/>
    <w:rsid w:val="0B1D929A"/>
    <w:rsid w:val="0B4A58A0"/>
    <w:rsid w:val="0B4AEFF3"/>
    <w:rsid w:val="0B5B5761"/>
    <w:rsid w:val="0B74E073"/>
    <w:rsid w:val="0B79E5B3"/>
    <w:rsid w:val="0B847B29"/>
    <w:rsid w:val="0B8CF641"/>
    <w:rsid w:val="0B9D8B63"/>
    <w:rsid w:val="0BB5E6C4"/>
    <w:rsid w:val="0BC535F2"/>
    <w:rsid w:val="0BCB6A1D"/>
    <w:rsid w:val="0BDC4506"/>
    <w:rsid w:val="0BE38F41"/>
    <w:rsid w:val="0BE41F81"/>
    <w:rsid w:val="0BE5D9D4"/>
    <w:rsid w:val="0BFE44FD"/>
    <w:rsid w:val="0C18ED3B"/>
    <w:rsid w:val="0C1D9F1E"/>
    <w:rsid w:val="0C2440FB"/>
    <w:rsid w:val="0C378F0A"/>
    <w:rsid w:val="0C67DCA9"/>
    <w:rsid w:val="0C70CFEB"/>
    <w:rsid w:val="0C935075"/>
    <w:rsid w:val="0C9C64DF"/>
    <w:rsid w:val="0CA445E4"/>
    <w:rsid w:val="0CA5563F"/>
    <w:rsid w:val="0CC2559F"/>
    <w:rsid w:val="0CCE9085"/>
    <w:rsid w:val="0CD029CD"/>
    <w:rsid w:val="0CDCACE0"/>
    <w:rsid w:val="0CE789FE"/>
    <w:rsid w:val="0CF0B1D0"/>
    <w:rsid w:val="0D0FAB19"/>
    <w:rsid w:val="0D117761"/>
    <w:rsid w:val="0D1A2204"/>
    <w:rsid w:val="0D2328BF"/>
    <w:rsid w:val="0D2DAECF"/>
    <w:rsid w:val="0D3F3D7B"/>
    <w:rsid w:val="0D40ED2E"/>
    <w:rsid w:val="0D4E2D71"/>
    <w:rsid w:val="0D5F2C72"/>
    <w:rsid w:val="0D8BB338"/>
    <w:rsid w:val="0DB25E3A"/>
    <w:rsid w:val="0DC0BCA1"/>
    <w:rsid w:val="0DE7ADE9"/>
    <w:rsid w:val="0DEA763E"/>
    <w:rsid w:val="0DFBBA37"/>
    <w:rsid w:val="0DFD4FDD"/>
    <w:rsid w:val="0E175D0C"/>
    <w:rsid w:val="0E17DAE9"/>
    <w:rsid w:val="0E1E57F3"/>
    <w:rsid w:val="0E36A137"/>
    <w:rsid w:val="0E3CBDA0"/>
    <w:rsid w:val="0E613E7B"/>
    <w:rsid w:val="0E65AB84"/>
    <w:rsid w:val="0E7F2DB8"/>
    <w:rsid w:val="0E827A7A"/>
    <w:rsid w:val="0E9B957C"/>
    <w:rsid w:val="0EB59D58"/>
    <w:rsid w:val="0EBCD7F3"/>
    <w:rsid w:val="0EE3E055"/>
    <w:rsid w:val="0EEEAC41"/>
    <w:rsid w:val="0F267926"/>
    <w:rsid w:val="0F2FC2A2"/>
    <w:rsid w:val="0F34F251"/>
    <w:rsid w:val="0F3B7F45"/>
    <w:rsid w:val="0F3DCCF5"/>
    <w:rsid w:val="0F59D97F"/>
    <w:rsid w:val="0F632563"/>
    <w:rsid w:val="0F6515BA"/>
    <w:rsid w:val="0F65A3EF"/>
    <w:rsid w:val="0F6AD537"/>
    <w:rsid w:val="0F7955EE"/>
    <w:rsid w:val="0F865F6A"/>
    <w:rsid w:val="0F882A29"/>
    <w:rsid w:val="0F883F47"/>
    <w:rsid w:val="0F88CC54"/>
    <w:rsid w:val="0F92FB95"/>
    <w:rsid w:val="0F9C9BB8"/>
    <w:rsid w:val="0FB167A9"/>
    <w:rsid w:val="0FB22908"/>
    <w:rsid w:val="0FB3AB4A"/>
    <w:rsid w:val="0FB60BFB"/>
    <w:rsid w:val="0FBBC3B8"/>
    <w:rsid w:val="0FC29F11"/>
    <w:rsid w:val="0FC8F792"/>
    <w:rsid w:val="0FD29223"/>
    <w:rsid w:val="0FF4C91C"/>
    <w:rsid w:val="0FFD52E7"/>
    <w:rsid w:val="100934A6"/>
    <w:rsid w:val="103E8FC6"/>
    <w:rsid w:val="1054B619"/>
    <w:rsid w:val="105F03EF"/>
    <w:rsid w:val="106819F9"/>
    <w:rsid w:val="106C1B91"/>
    <w:rsid w:val="1077413D"/>
    <w:rsid w:val="10911AF3"/>
    <w:rsid w:val="109542FD"/>
    <w:rsid w:val="10A3A4FF"/>
    <w:rsid w:val="10A61964"/>
    <w:rsid w:val="10FEF5C4"/>
    <w:rsid w:val="1107DAFD"/>
    <w:rsid w:val="110F567B"/>
    <w:rsid w:val="111F4EAB"/>
    <w:rsid w:val="1129C837"/>
    <w:rsid w:val="112A6F63"/>
    <w:rsid w:val="1141C0BD"/>
    <w:rsid w:val="11483526"/>
    <w:rsid w:val="114A7515"/>
    <w:rsid w:val="1154E568"/>
    <w:rsid w:val="1158B358"/>
    <w:rsid w:val="115CD1F3"/>
    <w:rsid w:val="115E100F"/>
    <w:rsid w:val="116528D9"/>
    <w:rsid w:val="11AAD870"/>
    <w:rsid w:val="11B70DA1"/>
    <w:rsid w:val="11C41968"/>
    <w:rsid w:val="11CE8DCB"/>
    <w:rsid w:val="11D35D01"/>
    <w:rsid w:val="11D3E668"/>
    <w:rsid w:val="11DF78BA"/>
    <w:rsid w:val="11F3A56B"/>
    <w:rsid w:val="11F80C3A"/>
    <w:rsid w:val="12026182"/>
    <w:rsid w:val="1221E19E"/>
    <w:rsid w:val="1231BD6B"/>
    <w:rsid w:val="123362FE"/>
    <w:rsid w:val="128071F4"/>
    <w:rsid w:val="1281CD81"/>
    <w:rsid w:val="12AB26DC"/>
    <w:rsid w:val="12C61FC4"/>
    <w:rsid w:val="12DAFC3A"/>
    <w:rsid w:val="132A4347"/>
    <w:rsid w:val="1334FC32"/>
    <w:rsid w:val="133BD2DB"/>
    <w:rsid w:val="13443A2B"/>
    <w:rsid w:val="1345739D"/>
    <w:rsid w:val="136B1A00"/>
    <w:rsid w:val="137B0A1D"/>
    <w:rsid w:val="137B9EB4"/>
    <w:rsid w:val="137EA4F3"/>
    <w:rsid w:val="138770D4"/>
    <w:rsid w:val="13890503"/>
    <w:rsid w:val="13998A2E"/>
    <w:rsid w:val="139D9E7C"/>
    <w:rsid w:val="13BC46CF"/>
    <w:rsid w:val="13D19E74"/>
    <w:rsid w:val="13E45635"/>
    <w:rsid w:val="142B327F"/>
    <w:rsid w:val="1438E951"/>
    <w:rsid w:val="145C60F4"/>
    <w:rsid w:val="145DC240"/>
    <w:rsid w:val="146A8A6E"/>
    <w:rsid w:val="14824A56"/>
    <w:rsid w:val="1483A37B"/>
    <w:rsid w:val="148E1CA4"/>
    <w:rsid w:val="149C68B5"/>
    <w:rsid w:val="14AE0439"/>
    <w:rsid w:val="14B17A38"/>
    <w:rsid w:val="14E9A37E"/>
    <w:rsid w:val="14F066F2"/>
    <w:rsid w:val="1512FC01"/>
    <w:rsid w:val="1515DC6E"/>
    <w:rsid w:val="154CDAB8"/>
    <w:rsid w:val="154F2753"/>
    <w:rsid w:val="155540EC"/>
    <w:rsid w:val="15596220"/>
    <w:rsid w:val="158A026D"/>
    <w:rsid w:val="158E7A5F"/>
    <w:rsid w:val="15964951"/>
    <w:rsid w:val="159F21DE"/>
    <w:rsid w:val="15A4C1A1"/>
    <w:rsid w:val="15BAE257"/>
    <w:rsid w:val="15D096E6"/>
    <w:rsid w:val="15D336CC"/>
    <w:rsid w:val="15DBB591"/>
    <w:rsid w:val="15DDB5EB"/>
    <w:rsid w:val="15E14B05"/>
    <w:rsid w:val="15EA4F90"/>
    <w:rsid w:val="15ED173D"/>
    <w:rsid w:val="15ED5213"/>
    <w:rsid w:val="15FD7E93"/>
    <w:rsid w:val="1609D159"/>
    <w:rsid w:val="160A1158"/>
    <w:rsid w:val="160CF887"/>
    <w:rsid w:val="160FB113"/>
    <w:rsid w:val="16248346"/>
    <w:rsid w:val="16254CAC"/>
    <w:rsid w:val="1625DAC9"/>
    <w:rsid w:val="162A36B9"/>
    <w:rsid w:val="16506C75"/>
    <w:rsid w:val="1652B024"/>
    <w:rsid w:val="165A8E18"/>
    <w:rsid w:val="1690F5A7"/>
    <w:rsid w:val="16979C64"/>
    <w:rsid w:val="1699E9D3"/>
    <w:rsid w:val="16A2BAC2"/>
    <w:rsid w:val="16A54DCC"/>
    <w:rsid w:val="16BC9752"/>
    <w:rsid w:val="16CED69A"/>
    <w:rsid w:val="16D17507"/>
    <w:rsid w:val="16D7B672"/>
    <w:rsid w:val="16F06969"/>
    <w:rsid w:val="16F9BF09"/>
    <w:rsid w:val="171074F6"/>
    <w:rsid w:val="1756484C"/>
    <w:rsid w:val="1759A3EB"/>
    <w:rsid w:val="1773FF57"/>
    <w:rsid w:val="179ED974"/>
    <w:rsid w:val="17D7868C"/>
    <w:rsid w:val="17E4268D"/>
    <w:rsid w:val="17F434A8"/>
    <w:rsid w:val="18188382"/>
    <w:rsid w:val="181B220E"/>
    <w:rsid w:val="182DC930"/>
    <w:rsid w:val="183A6B7F"/>
    <w:rsid w:val="18433A63"/>
    <w:rsid w:val="1887E3BB"/>
    <w:rsid w:val="188C9B9C"/>
    <w:rsid w:val="189AC464"/>
    <w:rsid w:val="18C93EB6"/>
    <w:rsid w:val="18CFB07B"/>
    <w:rsid w:val="18ED5CD8"/>
    <w:rsid w:val="18F6EA5D"/>
    <w:rsid w:val="18FCE9B5"/>
    <w:rsid w:val="190C553D"/>
    <w:rsid w:val="1926DD0B"/>
    <w:rsid w:val="192F2CAE"/>
    <w:rsid w:val="1967A08A"/>
    <w:rsid w:val="19783E6D"/>
    <w:rsid w:val="19998C02"/>
    <w:rsid w:val="19E37301"/>
    <w:rsid w:val="19EABD62"/>
    <w:rsid w:val="19F82B95"/>
    <w:rsid w:val="1A1F85A6"/>
    <w:rsid w:val="1A378A7D"/>
    <w:rsid w:val="1A395043"/>
    <w:rsid w:val="1A3F4A85"/>
    <w:rsid w:val="1A411310"/>
    <w:rsid w:val="1A4734B0"/>
    <w:rsid w:val="1A7044C2"/>
    <w:rsid w:val="1A715068"/>
    <w:rsid w:val="1A835103"/>
    <w:rsid w:val="1A886702"/>
    <w:rsid w:val="1A8BA8F6"/>
    <w:rsid w:val="1AA8EF68"/>
    <w:rsid w:val="1AB7CB89"/>
    <w:rsid w:val="1ABBD7BB"/>
    <w:rsid w:val="1ACA7A0B"/>
    <w:rsid w:val="1ACAFD0F"/>
    <w:rsid w:val="1ACEB91F"/>
    <w:rsid w:val="1AF32688"/>
    <w:rsid w:val="1AF8D7E6"/>
    <w:rsid w:val="1B047E82"/>
    <w:rsid w:val="1B04E7E2"/>
    <w:rsid w:val="1B0DB150"/>
    <w:rsid w:val="1B140ECE"/>
    <w:rsid w:val="1B169E84"/>
    <w:rsid w:val="1B175C38"/>
    <w:rsid w:val="1B1F9666"/>
    <w:rsid w:val="1B203C31"/>
    <w:rsid w:val="1B3237D6"/>
    <w:rsid w:val="1B4453FB"/>
    <w:rsid w:val="1B484487"/>
    <w:rsid w:val="1B4D07CB"/>
    <w:rsid w:val="1B67C67D"/>
    <w:rsid w:val="1B9B9522"/>
    <w:rsid w:val="1BBCD7AF"/>
    <w:rsid w:val="1BBE9BA8"/>
    <w:rsid w:val="1BC82CD5"/>
    <w:rsid w:val="1BD7B9EB"/>
    <w:rsid w:val="1BE6EC95"/>
    <w:rsid w:val="1BF3EA45"/>
    <w:rsid w:val="1C10FB7E"/>
    <w:rsid w:val="1C1896E6"/>
    <w:rsid w:val="1C420680"/>
    <w:rsid w:val="1C450DCD"/>
    <w:rsid w:val="1C4BB7EB"/>
    <w:rsid w:val="1C6000DF"/>
    <w:rsid w:val="1C61E872"/>
    <w:rsid w:val="1C774C75"/>
    <w:rsid w:val="1C7D8EE4"/>
    <w:rsid w:val="1CA56A60"/>
    <w:rsid w:val="1CA9378D"/>
    <w:rsid w:val="1CBC0B30"/>
    <w:rsid w:val="1CBEA34A"/>
    <w:rsid w:val="1D0DA304"/>
    <w:rsid w:val="1D0F1C26"/>
    <w:rsid w:val="1D143E44"/>
    <w:rsid w:val="1D2C1AC2"/>
    <w:rsid w:val="1D624C44"/>
    <w:rsid w:val="1D688AED"/>
    <w:rsid w:val="1D69C0BF"/>
    <w:rsid w:val="1D723C87"/>
    <w:rsid w:val="1D73BA4F"/>
    <w:rsid w:val="1D983DCA"/>
    <w:rsid w:val="1DA9E7B6"/>
    <w:rsid w:val="1DAA4B13"/>
    <w:rsid w:val="1DACCBDF"/>
    <w:rsid w:val="1DC349B8"/>
    <w:rsid w:val="1DC76FCB"/>
    <w:rsid w:val="1DCCA838"/>
    <w:rsid w:val="1DD03197"/>
    <w:rsid w:val="1DEF681B"/>
    <w:rsid w:val="1E00F4F1"/>
    <w:rsid w:val="1E23874E"/>
    <w:rsid w:val="1E281844"/>
    <w:rsid w:val="1E35E886"/>
    <w:rsid w:val="1E3ADD0A"/>
    <w:rsid w:val="1E6F1CB4"/>
    <w:rsid w:val="1E7B3146"/>
    <w:rsid w:val="1E7CF823"/>
    <w:rsid w:val="1E7F19E6"/>
    <w:rsid w:val="1E8BE779"/>
    <w:rsid w:val="1E8EEC5D"/>
    <w:rsid w:val="1E9D6F01"/>
    <w:rsid w:val="1EA0D3F2"/>
    <w:rsid w:val="1EBCBED6"/>
    <w:rsid w:val="1EC7ED73"/>
    <w:rsid w:val="1EF4D389"/>
    <w:rsid w:val="1EFC6A2B"/>
    <w:rsid w:val="1F191A5B"/>
    <w:rsid w:val="1F1CCE65"/>
    <w:rsid w:val="1F24AFA1"/>
    <w:rsid w:val="1F307A70"/>
    <w:rsid w:val="1F30C218"/>
    <w:rsid w:val="1F34E401"/>
    <w:rsid w:val="1F384078"/>
    <w:rsid w:val="1F461BBB"/>
    <w:rsid w:val="1F5508B0"/>
    <w:rsid w:val="1F5EB1A0"/>
    <w:rsid w:val="1F5F92DE"/>
    <w:rsid w:val="1F62F685"/>
    <w:rsid w:val="1F63169F"/>
    <w:rsid w:val="1F65CB21"/>
    <w:rsid w:val="1F7A67D1"/>
    <w:rsid w:val="1F815A32"/>
    <w:rsid w:val="1F9D3ABB"/>
    <w:rsid w:val="1FC00347"/>
    <w:rsid w:val="1FC6144E"/>
    <w:rsid w:val="1FCE5794"/>
    <w:rsid w:val="1FD1BFD5"/>
    <w:rsid w:val="1FDB0739"/>
    <w:rsid w:val="1FEC8F13"/>
    <w:rsid w:val="1FFC7306"/>
    <w:rsid w:val="2018C884"/>
    <w:rsid w:val="201DDC7F"/>
    <w:rsid w:val="2039DD6C"/>
    <w:rsid w:val="2049815E"/>
    <w:rsid w:val="2065CEF5"/>
    <w:rsid w:val="206AD671"/>
    <w:rsid w:val="2071D43D"/>
    <w:rsid w:val="209A6D03"/>
    <w:rsid w:val="20C4E477"/>
    <w:rsid w:val="20C9B7D0"/>
    <w:rsid w:val="20EE0BB0"/>
    <w:rsid w:val="20F52C20"/>
    <w:rsid w:val="21010C5D"/>
    <w:rsid w:val="2104AA73"/>
    <w:rsid w:val="21120866"/>
    <w:rsid w:val="211D7BC4"/>
    <w:rsid w:val="21366AE4"/>
    <w:rsid w:val="2171F99E"/>
    <w:rsid w:val="217CE6FB"/>
    <w:rsid w:val="217F7167"/>
    <w:rsid w:val="21825A00"/>
    <w:rsid w:val="218F3BD0"/>
    <w:rsid w:val="2199A4A7"/>
    <w:rsid w:val="21A1795A"/>
    <w:rsid w:val="21BFDF30"/>
    <w:rsid w:val="21CD92F9"/>
    <w:rsid w:val="21DC3291"/>
    <w:rsid w:val="21DC49A4"/>
    <w:rsid w:val="2200E5E2"/>
    <w:rsid w:val="2235228E"/>
    <w:rsid w:val="22445E53"/>
    <w:rsid w:val="225D4D32"/>
    <w:rsid w:val="227571C0"/>
    <w:rsid w:val="2277E03D"/>
    <w:rsid w:val="22A9DB4B"/>
    <w:rsid w:val="22D0892D"/>
    <w:rsid w:val="22E1B0D7"/>
    <w:rsid w:val="22EFF4DE"/>
    <w:rsid w:val="22FDCD07"/>
    <w:rsid w:val="23096097"/>
    <w:rsid w:val="232A5D2B"/>
    <w:rsid w:val="232EC6BA"/>
    <w:rsid w:val="232F2145"/>
    <w:rsid w:val="236EB56F"/>
    <w:rsid w:val="2373AD9D"/>
    <w:rsid w:val="2385B1F4"/>
    <w:rsid w:val="2395F175"/>
    <w:rsid w:val="23A3604A"/>
    <w:rsid w:val="23A5DF9F"/>
    <w:rsid w:val="23E39F38"/>
    <w:rsid w:val="23F946D4"/>
    <w:rsid w:val="2403A249"/>
    <w:rsid w:val="240663DA"/>
    <w:rsid w:val="241ED979"/>
    <w:rsid w:val="243ABC54"/>
    <w:rsid w:val="24531705"/>
    <w:rsid w:val="2472E8D9"/>
    <w:rsid w:val="24B516BD"/>
    <w:rsid w:val="24B67D17"/>
    <w:rsid w:val="24BB3F7F"/>
    <w:rsid w:val="24BECD05"/>
    <w:rsid w:val="24CA971B"/>
    <w:rsid w:val="24D71664"/>
    <w:rsid w:val="24DD021B"/>
    <w:rsid w:val="24EED9FA"/>
    <w:rsid w:val="24F0F184"/>
    <w:rsid w:val="24FCF6DC"/>
    <w:rsid w:val="250FD5FD"/>
    <w:rsid w:val="2519D505"/>
    <w:rsid w:val="252BBE53"/>
    <w:rsid w:val="25514327"/>
    <w:rsid w:val="25600028"/>
    <w:rsid w:val="2566585F"/>
    <w:rsid w:val="2572D3D7"/>
    <w:rsid w:val="257F4C19"/>
    <w:rsid w:val="2580EF6B"/>
    <w:rsid w:val="259F075C"/>
    <w:rsid w:val="25C58B29"/>
    <w:rsid w:val="25D8037E"/>
    <w:rsid w:val="25E00253"/>
    <w:rsid w:val="25EC37B6"/>
    <w:rsid w:val="25EC9448"/>
    <w:rsid w:val="260EB93A"/>
    <w:rsid w:val="2638EFD8"/>
    <w:rsid w:val="2639B04B"/>
    <w:rsid w:val="264A1053"/>
    <w:rsid w:val="264D3F1F"/>
    <w:rsid w:val="2651C1AC"/>
    <w:rsid w:val="2673F40D"/>
    <w:rsid w:val="26785E4F"/>
    <w:rsid w:val="26904B3E"/>
    <w:rsid w:val="26A77505"/>
    <w:rsid w:val="26BBB5E4"/>
    <w:rsid w:val="26C15925"/>
    <w:rsid w:val="26C286C1"/>
    <w:rsid w:val="26D385FE"/>
    <w:rsid w:val="27484CCD"/>
    <w:rsid w:val="278D21C6"/>
    <w:rsid w:val="278F0BE0"/>
    <w:rsid w:val="27A56EDD"/>
    <w:rsid w:val="27A5FE9B"/>
    <w:rsid w:val="27AD56BA"/>
    <w:rsid w:val="27CF78CE"/>
    <w:rsid w:val="27D582F3"/>
    <w:rsid w:val="27E00C32"/>
    <w:rsid w:val="27E3E02B"/>
    <w:rsid w:val="27FA9C21"/>
    <w:rsid w:val="2803A4E3"/>
    <w:rsid w:val="281644B6"/>
    <w:rsid w:val="283B0FFB"/>
    <w:rsid w:val="2853E66F"/>
    <w:rsid w:val="2855575C"/>
    <w:rsid w:val="28597B0B"/>
    <w:rsid w:val="286F565F"/>
    <w:rsid w:val="28923DC5"/>
    <w:rsid w:val="28A2D10C"/>
    <w:rsid w:val="28B39FD7"/>
    <w:rsid w:val="28BDC4E5"/>
    <w:rsid w:val="28C7AFD2"/>
    <w:rsid w:val="28CE41DD"/>
    <w:rsid w:val="28D223A8"/>
    <w:rsid w:val="28D7FCE4"/>
    <w:rsid w:val="28D8D276"/>
    <w:rsid w:val="28FE5EAA"/>
    <w:rsid w:val="29159E27"/>
    <w:rsid w:val="294659FC"/>
    <w:rsid w:val="2949271B"/>
    <w:rsid w:val="29509E1E"/>
    <w:rsid w:val="296124BD"/>
    <w:rsid w:val="2967982A"/>
    <w:rsid w:val="2972176D"/>
    <w:rsid w:val="29793728"/>
    <w:rsid w:val="299362E2"/>
    <w:rsid w:val="29AF16E8"/>
    <w:rsid w:val="29B406B3"/>
    <w:rsid w:val="29D90CF0"/>
    <w:rsid w:val="29DB5144"/>
    <w:rsid w:val="29F54B6C"/>
    <w:rsid w:val="29F88788"/>
    <w:rsid w:val="2A036C91"/>
    <w:rsid w:val="2A1B0299"/>
    <w:rsid w:val="2A25DDB5"/>
    <w:rsid w:val="2A298698"/>
    <w:rsid w:val="2A309030"/>
    <w:rsid w:val="2A376A8B"/>
    <w:rsid w:val="2A52B1F8"/>
    <w:rsid w:val="2A6BAE0F"/>
    <w:rsid w:val="2A70BF76"/>
    <w:rsid w:val="2A85AE6B"/>
    <w:rsid w:val="2AAF345C"/>
    <w:rsid w:val="2AB07978"/>
    <w:rsid w:val="2AB60C2A"/>
    <w:rsid w:val="2AB9AD69"/>
    <w:rsid w:val="2AC47E65"/>
    <w:rsid w:val="2AC655EA"/>
    <w:rsid w:val="2ACE8ED6"/>
    <w:rsid w:val="2AE1CA46"/>
    <w:rsid w:val="2AE4F77C"/>
    <w:rsid w:val="2AF91EC4"/>
    <w:rsid w:val="2AFFBABA"/>
    <w:rsid w:val="2B0B8CF9"/>
    <w:rsid w:val="2B1A3149"/>
    <w:rsid w:val="2B39D89F"/>
    <w:rsid w:val="2B45AB4E"/>
    <w:rsid w:val="2B4DE578"/>
    <w:rsid w:val="2B55FD6D"/>
    <w:rsid w:val="2B6F2114"/>
    <w:rsid w:val="2B6FEE2C"/>
    <w:rsid w:val="2B797C0B"/>
    <w:rsid w:val="2B911BCD"/>
    <w:rsid w:val="2BA142D4"/>
    <w:rsid w:val="2BB93BA7"/>
    <w:rsid w:val="2BE1E9D6"/>
    <w:rsid w:val="2BE9C387"/>
    <w:rsid w:val="2BEA0A4C"/>
    <w:rsid w:val="2BF3CA13"/>
    <w:rsid w:val="2BF55C1F"/>
    <w:rsid w:val="2C05A4A7"/>
    <w:rsid w:val="2C1C69F8"/>
    <w:rsid w:val="2C3651AB"/>
    <w:rsid w:val="2C4E5150"/>
    <w:rsid w:val="2C9B8B1B"/>
    <w:rsid w:val="2CB53B0B"/>
    <w:rsid w:val="2CDC8C1D"/>
    <w:rsid w:val="2D0902AF"/>
    <w:rsid w:val="2D0D3907"/>
    <w:rsid w:val="2D1AE23B"/>
    <w:rsid w:val="2D295DE8"/>
    <w:rsid w:val="2D2A66E3"/>
    <w:rsid w:val="2D3218FB"/>
    <w:rsid w:val="2D3C6AB4"/>
    <w:rsid w:val="2D498B57"/>
    <w:rsid w:val="2DBFDB0F"/>
    <w:rsid w:val="2DC090AC"/>
    <w:rsid w:val="2DC4F509"/>
    <w:rsid w:val="2DC8989C"/>
    <w:rsid w:val="2DCC513F"/>
    <w:rsid w:val="2DCEDBBE"/>
    <w:rsid w:val="2DD34486"/>
    <w:rsid w:val="2DD87117"/>
    <w:rsid w:val="2DDA8019"/>
    <w:rsid w:val="2DEDD3E6"/>
    <w:rsid w:val="2DF11FCA"/>
    <w:rsid w:val="2E09F220"/>
    <w:rsid w:val="2E3F0EFE"/>
    <w:rsid w:val="2E476234"/>
    <w:rsid w:val="2E717961"/>
    <w:rsid w:val="2E7CCA99"/>
    <w:rsid w:val="2E97FF57"/>
    <w:rsid w:val="2EA78EEE"/>
    <w:rsid w:val="2EB40818"/>
    <w:rsid w:val="2EBAC7F3"/>
    <w:rsid w:val="2EC0E91F"/>
    <w:rsid w:val="2F1A2EBD"/>
    <w:rsid w:val="2F245B04"/>
    <w:rsid w:val="2F2D6BFD"/>
    <w:rsid w:val="2F3C6DF0"/>
    <w:rsid w:val="2F522071"/>
    <w:rsid w:val="2F5757F9"/>
    <w:rsid w:val="2F5BAB70"/>
    <w:rsid w:val="2F6270F4"/>
    <w:rsid w:val="2F7E8EBB"/>
    <w:rsid w:val="2FA8FE6C"/>
    <w:rsid w:val="2FCEC3F4"/>
    <w:rsid w:val="2FE7E39F"/>
    <w:rsid w:val="2FFF476C"/>
    <w:rsid w:val="3003AA69"/>
    <w:rsid w:val="3005D78C"/>
    <w:rsid w:val="300A2B23"/>
    <w:rsid w:val="300A4D9A"/>
    <w:rsid w:val="3018D7D9"/>
    <w:rsid w:val="301B6655"/>
    <w:rsid w:val="3021A078"/>
    <w:rsid w:val="30317479"/>
    <w:rsid w:val="30382A18"/>
    <w:rsid w:val="303D7062"/>
    <w:rsid w:val="304489F8"/>
    <w:rsid w:val="30764BC7"/>
    <w:rsid w:val="308FE675"/>
    <w:rsid w:val="3095A49D"/>
    <w:rsid w:val="30AE427B"/>
    <w:rsid w:val="30D215B7"/>
    <w:rsid w:val="30D50D10"/>
    <w:rsid w:val="30F3035F"/>
    <w:rsid w:val="30F4BDDD"/>
    <w:rsid w:val="31110C1D"/>
    <w:rsid w:val="311358AA"/>
    <w:rsid w:val="31142FF0"/>
    <w:rsid w:val="31316D8F"/>
    <w:rsid w:val="3142508D"/>
    <w:rsid w:val="3155C311"/>
    <w:rsid w:val="3167433D"/>
    <w:rsid w:val="317CBFEA"/>
    <w:rsid w:val="317DB716"/>
    <w:rsid w:val="3188AC2E"/>
    <w:rsid w:val="318D7C58"/>
    <w:rsid w:val="3197DF4C"/>
    <w:rsid w:val="319994D4"/>
    <w:rsid w:val="31B18279"/>
    <w:rsid w:val="31DA5273"/>
    <w:rsid w:val="31E48AEB"/>
    <w:rsid w:val="32090046"/>
    <w:rsid w:val="32162C5A"/>
    <w:rsid w:val="321D11F1"/>
    <w:rsid w:val="32284304"/>
    <w:rsid w:val="325A821D"/>
    <w:rsid w:val="326A8C5C"/>
    <w:rsid w:val="32718AA3"/>
    <w:rsid w:val="3288BB01"/>
    <w:rsid w:val="32936B3A"/>
    <w:rsid w:val="32B65D80"/>
    <w:rsid w:val="32C7C661"/>
    <w:rsid w:val="32CAA54A"/>
    <w:rsid w:val="32F2F227"/>
    <w:rsid w:val="32FB5630"/>
    <w:rsid w:val="330407D1"/>
    <w:rsid w:val="330868EB"/>
    <w:rsid w:val="330ACC9F"/>
    <w:rsid w:val="332317A5"/>
    <w:rsid w:val="33292FA2"/>
    <w:rsid w:val="3333AFAD"/>
    <w:rsid w:val="3340151B"/>
    <w:rsid w:val="3341A6E3"/>
    <w:rsid w:val="334EDB39"/>
    <w:rsid w:val="3366F639"/>
    <w:rsid w:val="3369040F"/>
    <w:rsid w:val="3392B0C2"/>
    <w:rsid w:val="33945F5D"/>
    <w:rsid w:val="33A227EE"/>
    <w:rsid w:val="33C59656"/>
    <w:rsid w:val="33CC3314"/>
    <w:rsid w:val="33D62C0A"/>
    <w:rsid w:val="340DDC3D"/>
    <w:rsid w:val="341331F6"/>
    <w:rsid w:val="343803AF"/>
    <w:rsid w:val="344EEA32"/>
    <w:rsid w:val="345E9FE9"/>
    <w:rsid w:val="348882F0"/>
    <w:rsid w:val="348E47C5"/>
    <w:rsid w:val="3495D5CF"/>
    <w:rsid w:val="34A69D00"/>
    <w:rsid w:val="34ADD9C7"/>
    <w:rsid w:val="34E26E5B"/>
    <w:rsid w:val="34FF6249"/>
    <w:rsid w:val="350C6C78"/>
    <w:rsid w:val="3534EDCA"/>
    <w:rsid w:val="3568607B"/>
    <w:rsid w:val="35690B0E"/>
    <w:rsid w:val="356FDB56"/>
    <w:rsid w:val="3598998B"/>
    <w:rsid w:val="359B1967"/>
    <w:rsid w:val="35A8B8F2"/>
    <w:rsid w:val="35B86981"/>
    <w:rsid w:val="35CBFBD4"/>
    <w:rsid w:val="35D592E9"/>
    <w:rsid w:val="35E055B0"/>
    <w:rsid w:val="35F6E475"/>
    <w:rsid w:val="3611AC26"/>
    <w:rsid w:val="366951CD"/>
    <w:rsid w:val="36A32DAA"/>
    <w:rsid w:val="36BC633F"/>
    <w:rsid w:val="36D35967"/>
    <w:rsid w:val="36D837F2"/>
    <w:rsid w:val="36ED76B8"/>
    <w:rsid w:val="36F2DBD7"/>
    <w:rsid w:val="36F491C3"/>
    <w:rsid w:val="37001DFD"/>
    <w:rsid w:val="37074EDB"/>
    <w:rsid w:val="370E02A8"/>
    <w:rsid w:val="3712147B"/>
    <w:rsid w:val="3717D6C0"/>
    <w:rsid w:val="3727B0D1"/>
    <w:rsid w:val="373B406A"/>
    <w:rsid w:val="3768E758"/>
    <w:rsid w:val="377D1EAA"/>
    <w:rsid w:val="37A1ACA5"/>
    <w:rsid w:val="37CC7A28"/>
    <w:rsid w:val="37EF2F9D"/>
    <w:rsid w:val="37F36D75"/>
    <w:rsid w:val="37F9EBBC"/>
    <w:rsid w:val="3805F00E"/>
    <w:rsid w:val="381A76AA"/>
    <w:rsid w:val="383CAFD5"/>
    <w:rsid w:val="383D06FC"/>
    <w:rsid w:val="38427D6C"/>
    <w:rsid w:val="385E63FE"/>
    <w:rsid w:val="3864C262"/>
    <w:rsid w:val="38673621"/>
    <w:rsid w:val="3898A83F"/>
    <w:rsid w:val="38D27DB0"/>
    <w:rsid w:val="38F5A429"/>
    <w:rsid w:val="39043C5D"/>
    <w:rsid w:val="3905C81D"/>
    <w:rsid w:val="39855F8D"/>
    <w:rsid w:val="3996B36B"/>
    <w:rsid w:val="3998B297"/>
    <w:rsid w:val="399A141D"/>
    <w:rsid w:val="399D406C"/>
    <w:rsid w:val="39A1D911"/>
    <w:rsid w:val="39BBC694"/>
    <w:rsid w:val="39EAF1C6"/>
    <w:rsid w:val="39EBFFDA"/>
    <w:rsid w:val="39F967A7"/>
    <w:rsid w:val="39FDE7FB"/>
    <w:rsid w:val="3A0CC845"/>
    <w:rsid w:val="3A135344"/>
    <w:rsid w:val="3A1728DE"/>
    <w:rsid w:val="3A3D66D4"/>
    <w:rsid w:val="3A5056F9"/>
    <w:rsid w:val="3A7F09D8"/>
    <w:rsid w:val="3A88FE70"/>
    <w:rsid w:val="3A91356E"/>
    <w:rsid w:val="3AB92FA5"/>
    <w:rsid w:val="3ACAAB36"/>
    <w:rsid w:val="3AD0E008"/>
    <w:rsid w:val="3ADB54D8"/>
    <w:rsid w:val="3AF411A7"/>
    <w:rsid w:val="3B06C9F6"/>
    <w:rsid w:val="3B29D1CB"/>
    <w:rsid w:val="3B30DE6A"/>
    <w:rsid w:val="3B4AA458"/>
    <w:rsid w:val="3B537D8F"/>
    <w:rsid w:val="3B6B0FCC"/>
    <w:rsid w:val="3B6B729A"/>
    <w:rsid w:val="3B6BF6C8"/>
    <w:rsid w:val="3B6CB25A"/>
    <w:rsid w:val="3B7892B1"/>
    <w:rsid w:val="3B82B806"/>
    <w:rsid w:val="3B8DA22D"/>
    <w:rsid w:val="3BAF1C63"/>
    <w:rsid w:val="3BC23EEC"/>
    <w:rsid w:val="3BEA9289"/>
    <w:rsid w:val="3C081B9C"/>
    <w:rsid w:val="3C0B788F"/>
    <w:rsid w:val="3C116EA2"/>
    <w:rsid w:val="3C14B6F1"/>
    <w:rsid w:val="3C1D840C"/>
    <w:rsid w:val="3C22A0F8"/>
    <w:rsid w:val="3C2A7105"/>
    <w:rsid w:val="3C4DD82F"/>
    <w:rsid w:val="3C4E3CD6"/>
    <w:rsid w:val="3C542053"/>
    <w:rsid w:val="3C615333"/>
    <w:rsid w:val="3C61AFEB"/>
    <w:rsid w:val="3C62DA12"/>
    <w:rsid w:val="3C6EA8A7"/>
    <w:rsid w:val="3C78FEFF"/>
    <w:rsid w:val="3C80865D"/>
    <w:rsid w:val="3C83A129"/>
    <w:rsid w:val="3C9A02F7"/>
    <w:rsid w:val="3C9FA2BC"/>
    <w:rsid w:val="3CA77BE8"/>
    <w:rsid w:val="3CA7EB91"/>
    <w:rsid w:val="3CC05D54"/>
    <w:rsid w:val="3CCE542D"/>
    <w:rsid w:val="3CDDF70D"/>
    <w:rsid w:val="3CFE37CA"/>
    <w:rsid w:val="3D14262F"/>
    <w:rsid w:val="3D37B908"/>
    <w:rsid w:val="3D429AEB"/>
    <w:rsid w:val="3D483F5B"/>
    <w:rsid w:val="3D6177E5"/>
    <w:rsid w:val="3D6B2E73"/>
    <w:rsid w:val="3D93F8BC"/>
    <w:rsid w:val="3D95954D"/>
    <w:rsid w:val="3D9C524E"/>
    <w:rsid w:val="3DB87B11"/>
    <w:rsid w:val="3DF615E1"/>
    <w:rsid w:val="3DFBF8EE"/>
    <w:rsid w:val="3E0C7C0E"/>
    <w:rsid w:val="3E0F3B5A"/>
    <w:rsid w:val="3E1263B2"/>
    <w:rsid w:val="3E1D529A"/>
    <w:rsid w:val="3E4A501C"/>
    <w:rsid w:val="3E562A48"/>
    <w:rsid w:val="3E6A248E"/>
    <w:rsid w:val="3E6CD170"/>
    <w:rsid w:val="3E7646C7"/>
    <w:rsid w:val="3E7F4960"/>
    <w:rsid w:val="3E825662"/>
    <w:rsid w:val="3E9B5D60"/>
    <w:rsid w:val="3EA3978A"/>
    <w:rsid w:val="3EC65C63"/>
    <w:rsid w:val="3ED5809C"/>
    <w:rsid w:val="3F039907"/>
    <w:rsid w:val="3F17DF02"/>
    <w:rsid w:val="3F1FABC3"/>
    <w:rsid w:val="3F279A4E"/>
    <w:rsid w:val="3F31C234"/>
    <w:rsid w:val="3F40B8A1"/>
    <w:rsid w:val="3F470CA7"/>
    <w:rsid w:val="3F6BB7E0"/>
    <w:rsid w:val="3F8F24DE"/>
    <w:rsid w:val="3F99A734"/>
    <w:rsid w:val="3FAC3CDF"/>
    <w:rsid w:val="3FE75036"/>
    <w:rsid w:val="3FE89768"/>
    <w:rsid w:val="401871BB"/>
    <w:rsid w:val="401AEC45"/>
    <w:rsid w:val="402B452D"/>
    <w:rsid w:val="402B70CB"/>
    <w:rsid w:val="4032EBF4"/>
    <w:rsid w:val="404CD3E6"/>
    <w:rsid w:val="408AA412"/>
    <w:rsid w:val="408B03C5"/>
    <w:rsid w:val="408FF87B"/>
    <w:rsid w:val="409AA936"/>
    <w:rsid w:val="40A5B33E"/>
    <w:rsid w:val="40A80E51"/>
    <w:rsid w:val="40B1AD9B"/>
    <w:rsid w:val="40BEF88A"/>
    <w:rsid w:val="40DF4385"/>
    <w:rsid w:val="40F9B64E"/>
    <w:rsid w:val="4101880A"/>
    <w:rsid w:val="41035DB2"/>
    <w:rsid w:val="411C66C3"/>
    <w:rsid w:val="41263024"/>
    <w:rsid w:val="413399B0"/>
    <w:rsid w:val="4134DE42"/>
    <w:rsid w:val="41396D8C"/>
    <w:rsid w:val="414D97BF"/>
    <w:rsid w:val="4166D056"/>
    <w:rsid w:val="416B4354"/>
    <w:rsid w:val="416D4730"/>
    <w:rsid w:val="417548E2"/>
    <w:rsid w:val="418429C5"/>
    <w:rsid w:val="418AC483"/>
    <w:rsid w:val="418AE24D"/>
    <w:rsid w:val="4197BF7F"/>
    <w:rsid w:val="41A1F151"/>
    <w:rsid w:val="41D14446"/>
    <w:rsid w:val="41FD2708"/>
    <w:rsid w:val="41FDD88F"/>
    <w:rsid w:val="42083444"/>
    <w:rsid w:val="42256C03"/>
    <w:rsid w:val="4228C5C3"/>
    <w:rsid w:val="423D6F27"/>
    <w:rsid w:val="42549F9B"/>
    <w:rsid w:val="427216D8"/>
    <w:rsid w:val="42775D20"/>
    <w:rsid w:val="42AB0449"/>
    <w:rsid w:val="43002DD2"/>
    <w:rsid w:val="43063EFD"/>
    <w:rsid w:val="431347E2"/>
    <w:rsid w:val="431EE750"/>
    <w:rsid w:val="432847C0"/>
    <w:rsid w:val="435C109E"/>
    <w:rsid w:val="4365E283"/>
    <w:rsid w:val="437254AF"/>
    <w:rsid w:val="437708AD"/>
    <w:rsid w:val="43971DB0"/>
    <w:rsid w:val="439CD559"/>
    <w:rsid w:val="439D2154"/>
    <w:rsid w:val="43A71D27"/>
    <w:rsid w:val="43AB4266"/>
    <w:rsid w:val="43C8AB6C"/>
    <w:rsid w:val="43C921C6"/>
    <w:rsid w:val="43D6EFDA"/>
    <w:rsid w:val="43E87A50"/>
    <w:rsid w:val="43F565CD"/>
    <w:rsid w:val="43F67FEC"/>
    <w:rsid w:val="4403B25E"/>
    <w:rsid w:val="440D876C"/>
    <w:rsid w:val="44142311"/>
    <w:rsid w:val="441824B7"/>
    <w:rsid w:val="441C8087"/>
    <w:rsid w:val="44283788"/>
    <w:rsid w:val="443158A4"/>
    <w:rsid w:val="44328531"/>
    <w:rsid w:val="4438994E"/>
    <w:rsid w:val="443DAFED"/>
    <w:rsid w:val="4452E46B"/>
    <w:rsid w:val="445E0002"/>
    <w:rsid w:val="445FD816"/>
    <w:rsid w:val="4474E822"/>
    <w:rsid w:val="447F9AFA"/>
    <w:rsid w:val="4494D998"/>
    <w:rsid w:val="44A261F0"/>
    <w:rsid w:val="44BECA22"/>
    <w:rsid w:val="44CB940C"/>
    <w:rsid w:val="44CCE6AB"/>
    <w:rsid w:val="44EC4391"/>
    <w:rsid w:val="44EDF54A"/>
    <w:rsid w:val="450D4CED"/>
    <w:rsid w:val="450F2D2C"/>
    <w:rsid w:val="4514EE65"/>
    <w:rsid w:val="453D22F3"/>
    <w:rsid w:val="454CA2B4"/>
    <w:rsid w:val="454F49FD"/>
    <w:rsid w:val="455C9044"/>
    <w:rsid w:val="45723FD1"/>
    <w:rsid w:val="45849C61"/>
    <w:rsid w:val="45893539"/>
    <w:rsid w:val="458F74A0"/>
    <w:rsid w:val="459269AD"/>
    <w:rsid w:val="45A28331"/>
    <w:rsid w:val="45BA366A"/>
    <w:rsid w:val="45E1DA3C"/>
    <w:rsid w:val="45E851A0"/>
    <w:rsid w:val="45EEB4CC"/>
    <w:rsid w:val="45EED23B"/>
    <w:rsid w:val="45FA9E78"/>
    <w:rsid w:val="4611E834"/>
    <w:rsid w:val="462771FF"/>
    <w:rsid w:val="462B44BA"/>
    <w:rsid w:val="46394887"/>
    <w:rsid w:val="463A853E"/>
    <w:rsid w:val="463E402F"/>
    <w:rsid w:val="463E97C7"/>
    <w:rsid w:val="46416770"/>
    <w:rsid w:val="464264A1"/>
    <w:rsid w:val="465390A7"/>
    <w:rsid w:val="4655F809"/>
    <w:rsid w:val="4682E13F"/>
    <w:rsid w:val="468343B7"/>
    <w:rsid w:val="4683494A"/>
    <w:rsid w:val="468D8FBA"/>
    <w:rsid w:val="46A447F5"/>
    <w:rsid w:val="46AA6546"/>
    <w:rsid w:val="46B74B54"/>
    <w:rsid w:val="46BA2C68"/>
    <w:rsid w:val="46C03614"/>
    <w:rsid w:val="46F79DBA"/>
    <w:rsid w:val="4704619F"/>
    <w:rsid w:val="470755A2"/>
    <w:rsid w:val="470A26ED"/>
    <w:rsid w:val="4727E2CC"/>
    <w:rsid w:val="473BDA9A"/>
    <w:rsid w:val="47688A28"/>
    <w:rsid w:val="477144DB"/>
    <w:rsid w:val="47749F7E"/>
    <w:rsid w:val="477B1F2E"/>
    <w:rsid w:val="478BA765"/>
    <w:rsid w:val="47977697"/>
    <w:rsid w:val="47A5724A"/>
    <w:rsid w:val="47B22BD6"/>
    <w:rsid w:val="47E1C9B7"/>
    <w:rsid w:val="47F77A0E"/>
    <w:rsid w:val="481CC1E6"/>
    <w:rsid w:val="4840FBE0"/>
    <w:rsid w:val="4848E059"/>
    <w:rsid w:val="485681BA"/>
    <w:rsid w:val="485A5D8A"/>
    <w:rsid w:val="4861312F"/>
    <w:rsid w:val="48723AE1"/>
    <w:rsid w:val="48A8F2B6"/>
    <w:rsid w:val="48B6A6E7"/>
    <w:rsid w:val="48B730DC"/>
    <w:rsid w:val="48D8343F"/>
    <w:rsid w:val="49091A07"/>
    <w:rsid w:val="4915D5BE"/>
    <w:rsid w:val="491EC13D"/>
    <w:rsid w:val="4926B058"/>
    <w:rsid w:val="492BE7EE"/>
    <w:rsid w:val="493607C2"/>
    <w:rsid w:val="495234D4"/>
    <w:rsid w:val="495D918E"/>
    <w:rsid w:val="49823076"/>
    <w:rsid w:val="498716E5"/>
    <w:rsid w:val="4987206B"/>
    <w:rsid w:val="4996E950"/>
    <w:rsid w:val="49C5E257"/>
    <w:rsid w:val="49C6F53B"/>
    <w:rsid w:val="49CA7C79"/>
    <w:rsid w:val="49CF7993"/>
    <w:rsid w:val="49DC2704"/>
    <w:rsid w:val="49DCD350"/>
    <w:rsid w:val="49E6CAB2"/>
    <w:rsid w:val="49F4DCD3"/>
    <w:rsid w:val="49FDE210"/>
    <w:rsid w:val="4A23C606"/>
    <w:rsid w:val="4A5FD620"/>
    <w:rsid w:val="4A69F6B4"/>
    <w:rsid w:val="4A6AE1E5"/>
    <w:rsid w:val="4A6F2F64"/>
    <w:rsid w:val="4A7C27DC"/>
    <w:rsid w:val="4ABB5AEF"/>
    <w:rsid w:val="4AC420AA"/>
    <w:rsid w:val="4AD29457"/>
    <w:rsid w:val="4AE990DC"/>
    <w:rsid w:val="4AE9B937"/>
    <w:rsid w:val="4AEAF2BF"/>
    <w:rsid w:val="4AF16FD1"/>
    <w:rsid w:val="4AF24F83"/>
    <w:rsid w:val="4B0AEAEC"/>
    <w:rsid w:val="4B1816F5"/>
    <w:rsid w:val="4B218B9C"/>
    <w:rsid w:val="4B21BAC9"/>
    <w:rsid w:val="4B333BD2"/>
    <w:rsid w:val="4B37DE3A"/>
    <w:rsid w:val="4B44E843"/>
    <w:rsid w:val="4B5D1699"/>
    <w:rsid w:val="4B5EFE2F"/>
    <w:rsid w:val="4B73E351"/>
    <w:rsid w:val="4B7F340E"/>
    <w:rsid w:val="4B84C8F0"/>
    <w:rsid w:val="4B8719AE"/>
    <w:rsid w:val="4B91B371"/>
    <w:rsid w:val="4B92B90E"/>
    <w:rsid w:val="4B965D47"/>
    <w:rsid w:val="4BB51849"/>
    <w:rsid w:val="4BD51A51"/>
    <w:rsid w:val="4BF2F238"/>
    <w:rsid w:val="4BFFBC23"/>
    <w:rsid w:val="4C2B3072"/>
    <w:rsid w:val="4C2D66FC"/>
    <w:rsid w:val="4C37DD64"/>
    <w:rsid w:val="4C53D2E0"/>
    <w:rsid w:val="4C561795"/>
    <w:rsid w:val="4C6625B6"/>
    <w:rsid w:val="4C78FC4D"/>
    <w:rsid w:val="4C7BCD9A"/>
    <w:rsid w:val="4C9B49A9"/>
    <w:rsid w:val="4CB7281D"/>
    <w:rsid w:val="4CD643FE"/>
    <w:rsid w:val="4CDFD6B4"/>
    <w:rsid w:val="4D2C253D"/>
    <w:rsid w:val="4D32F94E"/>
    <w:rsid w:val="4D400229"/>
    <w:rsid w:val="4D63A491"/>
    <w:rsid w:val="4D788B34"/>
    <w:rsid w:val="4D7A3DF9"/>
    <w:rsid w:val="4D971496"/>
    <w:rsid w:val="4D97AC14"/>
    <w:rsid w:val="4D994D7E"/>
    <w:rsid w:val="4D9A7987"/>
    <w:rsid w:val="4D9B48FF"/>
    <w:rsid w:val="4DA0B66A"/>
    <w:rsid w:val="4DB0CE4A"/>
    <w:rsid w:val="4DC362CD"/>
    <w:rsid w:val="4DCBE664"/>
    <w:rsid w:val="4DCF47A6"/>
    <w:rsid w:val="4DD83AEA"/>
    <w:rsid w:val="4DF5BCE0"/>
    <w:rsid w:val="4DFEAA56"/>
    <w:rsid w:val="4E56961E"/>
    <w:rsid w:val="4E69CCDD"/>
    <w:rsid w:val="4E6D8705"/>
    <w:rsid w:val="4E72145F"/>
    <w:rsid w:val="4E74CAC7"/>
    <w:rsid w:val="4E7CD096"/>
    <w:rsid w:val="4E9E37D9"/>
    <w:rsid w:val="4ED01B8C"/>
    <w:rsid w:val="4ED2DAD0"/>
    <w:rsid w:val="4ED4C700"/>
    <w:rsid w:val="4EE32BDF"/>
    <w:rsid w:val="4EEAAE4F"/>
    <w:rsid w:val="4F0D151E"/>
    <w:rsid w:val="4F0F8742"/>
    <w:rsid w:val="4F29CA4F"/>
    <w:rsid w:val="4F384F35"/>
    <w:rsid w:val="4F6A0201"/>
    <w:rsid w:val="4F8869A6"/>
    <w:rsid w:val="4F90BFEC"/>
    <w:rsid w:val="4FAF02AF"/>
    <w:rsid w:val="4FAF60FE"/>
    <w:rsid w:val="4FC003F9"/>
    <w:rsid w:val="4FE52275"/>
    <w:rsid w:val="4FE9DF4A"/>
    <w:rsid w:val="5007806B"/>
    <w:rsid w:val="50115A6A"/>
    <w:rsid w:val="501D24BC"/>
    <w:rsid w:val="50364FF6"/>
    <w:rsid w:val="503B7A83"/>
    <w:rsid w:val="503DEC08"/>
    <w:rsid w:val="50506A5B"/>
    <w:rsid w:val="50629845"/>
    <w:rsid w:val="50656D77"/>
    <w:rsid w:val="509707C9"/>
    <w:rsid w:val="50C46B30"/>
    <w:rsid w:val="50E60458"/>
    <w:rsid w:val="5105BB52"/>
    <w:rsid w:val="5123A14E"/>
    <w:rsid w:val="512E8472"/>
    <w:rsid w:val="513D6045"/>
    <w:rsid w:val="513F2605"/>
    <w:rsid w:val="51469095"/>
    <w:rsid w:val="516119BB"/>
    <w:rsid w:val="51693938"/>
    <w:rsid w:val="516C8E40"/>
    <w:rsid w:val="51735328"/>
    <w:rsid w:val="5179DAFE"/>
    <w:rsid w:val="517A2C70"/>
    <w:rsid w:val="5184E917"/>
    <w:rsid w:val="51A8AD6F"/>
    <w:rsid w:val="51BB66BB"/>
    <w:rsid w:val="51C732A1"/>
    <w:rsid w:val="51CC4B1F"/>
    <w:rsid w:val="51CE6BC0"/>
    <w:rsid w:val="51D874C4"/>
    <w:rsid w:val="51F35E37"/>
    <w:rsid w:val="5205CCA9"/>
    <w:rsid w:val="5209601B"/>
    <w:rsid w:val="5217EFEB"/>
    <w:rsid w:val="52263A03"/>
    <w:rsid w:val="52281630"/>
    <w:rsid w:val="522B846C"/>
    <w:rsid w:val="523FD4F1"/>
    <w:rsid w:val="5248125D"/>
    <w:rsid w:val="524956CB"/>
    <w:rsid w:val="52585DA8"/>
    <w:rsid w:val="52914A4D"/>
    <w:rsid w:val="52A6E20B"/>
    <w:rsid w:val="52AC2722"/>
    <w:rsid w:val="52AD4477"/>
    <w:rsid w:val="52ADB795"/>
    <w:rsid w:val="52B0A43B"/>
    <w:rsid w:val="52C47B15"/>
    <w:rsid w:val="52CA1A8E"/>
    <w:rsid w:val="52EC216A"/>
    <w:rsid w:val="52F14430"/>
    <w:rsid w:val="52FBF4E3"/>
    <w:rsid w:val="5303D267"/>
    <w:rsid w:val="53108DDF"/>
    <w:rsid w:val="53250855"/>
    <w:rsid w:val="5356CB38"/>
    <w:rsid w:val="5376F45A"/>
    <w:rsid w:val="538102C7"/>
    <w:rsid w:val="539C39F5"/>
    <w:rsid w:val="53C24446"/>
    <w:rsid w:val="53CEA45B"/>
    <w:rsid w:val="53D722E7"/>
    <w:rsid w:val="53DBD49C"/>
    <w:rsid w:val="53E7ABCE"/>
    <w:rsid w:val="53EBDD77"/>
    <w:rsid w:val="53F417F1"/>
    <w:rsid w:val="53F4513D"/>
    <w:rsid w:val="53F463E2"/>
    <w:rsid w:val="53FF6CF7"/>
    <w:rsid w:val="54061EB6"/>
    <w:rsid w:val="5410D6B7"/>
    <w:rsid w:val="5417CEB4"/>
    <w:rsid w:val="5455E67C"/>
    <w:rsid w:val="545C3327"/>
    <w:rsid w:val="546DD480"/>
    <w:rsid w:val="5475EAF0"/>
    <w:rsid w:val="5477D9BD"/>
    <w:rsid w:val="54798DC4"/>
    <w:rsid w:val="548BF21B"/>
    <w:rsid w:val="548D764F"/>
    <w:rsid w:val="54BC0D7B"/>
    <w:rsid w:val="54DED30A"/>
    <w:rsid w:val="54E0C5AA"/>
    <w:rsid w:val="54E3A9EF"/>
    <w:rsid w:val="54F50019"/>
    <w:rsid w:val="5506A85A"/>
    <w:rsid w:val="55237760"/>
    <w:rsid w:val="5528FE66"/>
    <w:rsid w:val="5537D1D8"/>
    <w:rsid w:val="5564F172"/>
    <w:rsid w:val="556B235B"/>
    <w:rsid w:val="55745759"/>
    <w:rsid w:val="5575CE83"/>
    <w:rsid w:val="557ABFD0"/>
    <w:rsid w:val="5593FDF9"/>
    <w:rsid w:val="5597DC53"/>
    <w:rsid w:val="55B82C2A"/>
    <w:rsid w:val="55C6BC31"/>
    <w:rsid w:val="55CB866D"/>
    <w:rsid w:val="55CCBB85"/>
    <w:rsid w:val="55DA2CAF"/>
    <w:rsid w:val="55DE305B"/>
    <w:rsid w:val="5606A2FC"/>
    <w:rsid w:val="560A60F9"/>
    <w:rsid w:val="560C3A9B"/>
    <w:rsid w:val="56282388"/>
    <w:rsid w:val="56420240"/>
    <w:rsid w:val="564293DC"/>
    <w:rsid w:val="565378EA"/>
    <w:rsid w:val="56612083"/>
    <w:rsid w:val="5674BD29"/>
    <w:rsid w:val="56831370"/>
    <w:rsid w:val="568D6BBE"/>
    <w:rsid w:val="568E7DC1"/>
    <w:rsid w:val="56AF8E00"/>
    <w:rsid w:val="56BB9BED"/>
    <w:rsid w:val="56C18663"/>
    <w:rsid w:val="56C425AC"/>
    <w:rsid w:val="56C8E156"/>
    <w:rsid w:val="56EC03A1"/>
    <w:rsid w:val="56EEF1AF"/>
    <w:rsid w:val="56FCCF39"/>
    <w:rsid w:val="57124815"/>
    <w:rsid w:val="572020AA"/>
    <w:rsid w:val="57205AE4"/>
    <w:rsid w:val="5721ADD0"/>
    <w:rsid w:val="576BB3A0"/>
    <w:rsid w:val="57824256"/>
    <w:rsid w:val="57A3DDD3"/>
    <w:rsid w:val="57BA75AF"/>
    <w:rsid w:val="580C6C6E"/>
    <w:rsid w:val="5817EEF3"/>
    <w:rsid w:val="5842C3A8"/>
    <w:rsid w:val="584871D2"/>
    <w:rsid w:val="584BD045"/>
    <w:rsid w:val="584FB62A"/>
    <w:rsid w:val="58772F5A"/>
    <w:rsid w:val="5879A291"/>
    <w:rsid w:val="588781C3"/>
    <w:rsid w:val="5887D402"/>
    <w:rsid w:val="5896EFCA"/>
    <w:rsid w:val="58B59819"/>
    <w:rsid w:val="58C93BF1"/>
    <w:rsid w:val="58F26C77"/>
    <w:rsid w:val="58F9CD16"/>
    <w:rsid w:val="58FABF23"/>
    <w:rsid w:val="58FE5CF3"/>
    <w:rsid w:val="5902E7FB"/>
    <w:rsid w:val="5925FE2E"/>
    <w:rsid w:val="592A754A"/>
    <w:rsid w:val="592D132C"/>
    <w:rsid w:val="5937965A"/>
    <w:rsid w:val="5955509F"/>
    <w:rsid w:val="596DA0FD"/>
    <w:rsid w:val="5970D285"/>
    <w:rsid w:val="5976CB2E"/>
    <w:rsid w:val="5985CA9A"/>
    <w:rsid w:val="5986C146"/>
    <w:rsid w:val="59B29681"/>
    <w:rsid w:val="59BE0AAB"/>
    <w:rsid w:val="59CA962D"/>
    <w:rsid w:val="59DD352F"/>
    <w:rsid w:val="59DD6A65"/>
    <w:rsid w:val="59E950DC"/>
    <w:rsid w:val="5A2A53C5"/>
    <w:rsid w:val="5A346FFB"/>
    <w:rsid w:val="5A407A53"/>
    <w:rsid w:val="5A40D106"/>
    <w:rsid w:val="5A4CD8A7"/>
    <w:rsid w:val="5A9A2D54"/>
    <w:rsid w:val="5AB69E37"/>
    <w:rsid w:val="5ABD8936"/>
    <w:rsid w:val="5AC337C7"/>
    <w:rsid w:val="5AD77963"/>
    <w:rsid w:val="5AD9D092"/>
    <w:rsid w:val="5AE8FD46"/>
    <w:rsid w:val="5AF2A755"/>
    <w:rsid w:val="5B02A057"/>
    <w:rsid w:val="5B09145D"/>
    <w:rsid w:val="5B0B8E0A"/>
    <w:rsid w:val="5B6A498E"/>
    <w:rsid w:val="5B728D9A"/>
    <w:rsid w:val="5B7AA074"/>
    <w:rsid w:val="5B861742"/>
    <w:rsid w:val="5BA48CBC"/>
    <w:rsid w:val="5BBBE6A1"/>
    <w:rsid w:val="5BBF53B6"/>
    <w:rsid w:val="5BD22983"/>
    <w:rsid w:val="5BEE8A76"/>
    <w:rsid w:val="5C098B1F"/>
    <w:rsid w:val="5C1B549F"/>
    <w:rsid w:val="5C35FF06"/>
    <w:rsid w:val="5C3ED6F7"/>
    <w:rsid w:val="5C41C7B9"/>
    <w:rsid w:val="5C47D004"/>
    <w:rsid w:val="5C4A3A34"/>
    <w:rsid w:val="5C4C98E4"/>
    <w:rsid w:val="5C724664"/>
    <w:rsid w:val="5C7D988A"/>
    <w:rsid w:val="5C7E8B80"/>
    <w:rsid w:val="5C8BA7B4"/>
    <w:rsid w:val="5C9270B0"/>
    <w:rsid w:val="5C9D8F06"/>
    <w:rsid w:val="5CAF5E16"/>
    <w:rsid w:val="5CBA1D8B"/>
    <w:rsid w:val="5CC96A39"/>
    <w:rsid w:val="5CCB40DC"/>
    <w:rsid w:val="5CCB8525"/>
    <w:rsid w:val="5CE51F1D"/>
    <w:rsid w:val="5CF26991"/>
    <w:rsid w:val="5CF9CAB2"/>
    <w:rsid w:val="5CFDE58A"/>
    <w:rsid w:val="5D0370D0"/>
    <w:rsid w:val="5D12D48A"/>
    <w:rsid w:val="5D12FC59"/>
    <w:rsid w:val="5D17F27D"/>
    <w:rsid w:val="5D215C13"/>
    <w:rsid w:val="5D28F725"/>
    <w:rsid w:val="5D2E93B2"/>
    <w:rsid w:val="5D3E4439"/>
    <w:rsid w:val="5D485BA2"/>
    <w:rsid w:val="5D5E0C2C"/>
    <w:rsid w:val="5D5E9ABA"/>
    <w:rsid w:val="5D70B42B"/>
    <w:rsid w:val="5D8728BE"/>
    <w:rsid w:val="5D8AFD69"/>
    <w:rsid w:val="5D95B784"/>
    <w:rsid w:val="5D9E8486"/>
    <w:rsid w:val="5DA06DE6"/>
    <w:rsid w:val="5DA55B80"/>
    <w:rsid w:val="5DAF2101"/>
    <w:rsid w:val="5DBC7E81"/>
    <w:rsid w:val="5DBCAD9E"/>
    <w:rsid w:val="5DC24EC4"/>
    <w:rsid w:val="5DCE4241"/>
    <w:rsid w:val="5DD28DCB"/>
    <w:rsid w:val="5DD2E212"/>
    <w:rsid w:val="5E1DB505"/>
    <w:rsid w:val="5E1DC695"/>
    <w:rsid w:val="5E3C3FFC"/>
    <w:rsid w:val="5E56AA9F"/>
    <w:rsid w:val="5E6E1476"/>
    <w:rsid w:val="5E91A5CA"/>
    <w:rsid w:val="5E99C0EA"/>
    <w:rsid w:val="5E9BE623"/>
    <w:rsid w:val="5EA42DAB"/>
    <w:rsid w:val="5ED3BBA6"/>
    <w:rsid w:val="5ED81C25"/>
    <w:rsid w:val="5EE388E2"/>
    <w:rsid w:val="5F12503B"/>
    <w:rsid w:val="5F21F12E"/>
    <w:rsid w:val="5F4BBA4C"/>
    <w:rsid w:val="5F50D59B"/>
    <w:rsid w:val="5F547B05"/>
    <w:rsid w:val="5F600026"/>
    <w:rsid w:val="5F63E175"/>
    <w:rsid w:val="5F682EDC"/>
    <w:rsid w:val="5F7D447E"/>
    <w:rsid w:val="5F940946"/>
    <w:rsid w:val="5F980C43"/>
    <w:rsid w:val="5FA6CDD2"/>
    <w:rsid w:val="5FB1D098"/>
    <w:rsid w:val="5FC06F50"/>
    <w:rsid w:val="5FC92D12"/>
    <w:rsid w:val="5FD42FB8"/>
    <w:rsid w:val="5FE3CB1D"/>
    <w:rsid w:val="5FE74A08"/>
    <w:rsid w:val="5FE97A34"/>
    <w:rsid w:val="5FEBF71D"/>
    <w:rsid w:val="5FEC5E22"/>
    <w:rsid w:val="60258ADB"/>
    <w:rsid w:val="602AB203"/>
    <w:rsid w:val="602ECCDF"/>
    <w:rsid w:val="602F4151"/>
    <w:rsid w:val="6035E565"/>
    <w:rsid w:val="605F7956"/>
    <w:rsid w:val="606AD227"/>
    <w:rsid w:val="606C5739"/>
    <w:rsid w:val="606C96AF"/>
    <w:rsid w:val="6070926E"/>
    <w:rsid w:val="607C60B3"/>
    <w:rsid w:val="60807A3A"/>
    <w:rsid w:val="60812ED5"/>
    <w:rsid w:val="6089E3AF"/>
    <w:rsid w:val="60AE4F4D"/>
    <w:rsid w:val="60B53E95"/>
    <w:rsid w:val="60B86A8E"/>
    <w:rsid w:val="60D0F96C"/>
    <w:rsid w:val="60DE9D23"/>
    <w:rsid w:val="610BDB0A"/>
    <w:rsid w:val="6111DC42"/>
    <w:rsid w:val="611914DF"/>
    <w:rsid w:val="612926CE"/>
    <w:rsid w:val="614AE914"/>
    <w:rsid w:val="61764294"/>
    <w:rsid w:val="6194DA0F"/>
    <w:rsid w:val="61AB105E"/>
    <w:rsid w:val="61D68E03"/>
    <w:rsid w:val="61E0547F"/>
    <w:rsid w:val="61EF41DC"/>
    <w:rsid w:val="61F2A333"/>
    <w:rsid w:val="61F3AF75"/>
    <w:rsid w:val="620C382F"/>
    <w:rsid w:val="620CE9F3"/>
    <w:rsid w:val="6211556E"/>
    <w:rsid w:val="625705A4"/>
    <w:rsid w:val="6262C730"/>
    <w:rsid w:val="62778A3E"/>
    <w:rsid w:val="62892D86"/>
    <w:rsid w:val="62896C44"/>
    <w:rsid w:val="6298BFF5"/>
    <w:rsid w:val="62B5C1AB"/>
    <w:rsid w:val="62B8D12C"/>
    <w:rsid w:val="62F2B8F2"/>
    <w:rsid w:val="63138485"/>
    <w:rsid w:val="6317B9DD"/>
    <w:rsid w:val="63291768"/>
    <w:rsid w:val="6339A106"/>
    <w:rsid w:val="63552521"/>
    <w:rsid w:val="6377753A"/>
    <w:rsid w:val="637B032D"/>
    <w:rsid w:val="638AD151"/>
    <w:rsid w:val="63A670D0"/>
    <w:rsid w:val="63DBF618"/>
    <w:rsid w:val="63EB4C8B"/>
    <w:rsid w:val="63EDE3E7"/>
    <w:rsid w:val="63F05F1A"/>
    <w:rsid w:val="640D8197"/>
    <w:rsid w:val="640F6AEA"/>
    <w:rsid w:val="64175130"/>
    <w:rsid w:val="64494EC0"/>
    <w:rsid w:val="64634A93"/>
    <w:rsid w:val="6473CEBC"/>
    <w:rsid w:val="647E0084"/>
    <w:rsid w:val="6489CC78"/>
    <w:rsid w:val="64A1479E"/>
    <w:rsid w:val="64C0A3CC"/>
    <w:rsid w:val="64C9053A"/>
    <w:rsid w:val="64CFAD00"/>
    <w:rsid w:val="64DA71E7"/>
    <w:rsid w:val="64DEAADC"/>
    <w:rsid w:val="64ED9D29"/>
    <w:rsid w:val="6500690B"/>
    <w:rsid w:val="650E96C5"/>
    <w:rsid w:val="6513459B"/>
    <w:rsid w:val="65273646"/>
    <w:rsid w:val="652A43F5"/>
    <w:rsid w:val="654FAF12"/>
    <w:rsid w:val="655A3B9D"/>
    <w:rsid w:val="6568BBE7"/>
    <w:rsid w:val="658C438A"/>
    <w:rsid w:val="6593592F"/>
    <w:rsid w:val="65A25D4D"/>
    <w:rsid w:val="65CA7B78"/>
    <w:rsid w:val="661B2467"/>
    <w:rsid w:val="66234163"/>
    <w:rsid w:val="6625644D"/>
    <w:rsid w:val="664B8B22"/>
    <w:rsid w:val="66501FF4"/>
    <w:rsid w:val="6653E38E"/>
    <w:rsid w:val="665561EA"/>
    <w:rsid w:val="66688B21"/>
    <w:rsid w:val="66730670"/>
    <w:rsid w:val="667F5724"/>
    <w:rsid w:val="66863D5F"/>
    <w:rsid w:val="66B17E3E"/>
    <w:rsid w:val="66BCF2C4"/>
    <w:rsid w:val="66C72098"/>
    <w:rsid w:val="66CFD96B"/>
    <w:rsid w:val="66DC0A39"/>
    <w:rsid w:val="66F1AE29"/>
    <w:rsid w:val="670525A4"/>
    <w:rsid w:val="67245A9D"/>
    <w:rsid w:val="67363853"/>
    <w:rsid w:val="674A3257"/>
    <w:rsid w:val="6751CBCB"/>
    <w:rsid w:val="6757BF77"/>
    <w:rsid w:val="67775DF5"/>
    <w:rsid w:val="6791B0EF"/>
    <w:rsid w:val="67A7D094"/>
    <w:rsid w:val="67B3E9C0"/>
    <w:rsid w:val="67CDC723"/>
    <w:rsid w:val="67D6A927"/>
    <w:rsid w:val="67FCC89F"/>
    <w:rsid w:val="6815CA8B"/>
    <w:rsid w:val="683AD101"/>
    <w:rsid w:val="6847FB44"/>
    <w:rsid w:val="6852FFB1"/>
    <w:rsid w:val="685D166F"/>
    <w:rsid w:val="6872CE93"/>
    <w:rsid w:val="688AFB65"/>
    <w:rsid w:val="6897B3E1"/>
    <w:rsid w:val="68A04D57"/>
    <w:rsid w:val="68AA60EC"/>
    <w:rsid w:val="68AF468B"/>
    <w:rsid w:val="68B8178A"/>
    <w:rsid w:val="68BA0535"/>
    <w:rsid w:val="68C0C1EF"/>
    <w:rsid w:val="68CDA803"/>
    <w:rsid w:val="68D5E8A2"/>
    <w:rsid w:val="68DE8F84"/>
    <w:rsid w:val="68F1F572"/>
    <w:rsid w:val="6926974C"/>
    <w:rsid w:val="6932533E"/>
    <w:rsid w:val="693434DF"/>
    <w:rsid w:val="69368EE3"/>
    <w:rsid w:val="69413364"/>
    <w:rsid w:val="6959E467"/>
    <w:rsid w:val="6961ADFC"/>
    <w:rsid w:val="69695FFF"/>
    <w:rsid w:val="699DD267"/>
    <w:rsid w:val="69B46D1E"/>
    <w:rsid w:val="69B61BDA"/>
    <w:rsid w:val="69DC84F6"/>
    <w:rsid w:val="69EF1B53"/>
    <w:rsid w:val="69FB016E"/>
    <w:rsid w:val="69FBF944"/>
    <w:rsid w:val="6A1497D9"/>
    <w:rsid w:val="6A1D8BAF"/>
    <w:rsid w:val="6A200A4C"/>
    <w:rsid w:val="6A2324AE"/>
    <w:rsid w:val="6A280330"/>
    <w:rsid w:val="6A2EFA6E"/>
    <w:rsid w:val="6A42D457"/>
    <w:rsid w:val="6A450313"/>
    <w:rsid w:val="6A4E776E"/>
    <w:rsid w:val="6A5DFF8A"/>
    <w:rsid w:val="6A78B30C"/>
    <w:rsid w:val="6A8E243A"/>
    <w:rsid w:val="6A96D181"/>
    <w:rsid w:val="6AAB4AED"/>
    <w:rsid w:val="6AAE9095"/>
    <w:rsid w:val="6AB762FF"/>
    <w:rsid w:val="6AD159C6"/>
    <w:rsid w:val="6ADAF585"/>
    <w:rsid w:val="6ADBABC8"/>
    <w:rsid w:val="6ADCC183"/>
    <w:rsid w:val="6AF230F9"/>
    <w:rsid w:val="6B038C93"/>
    <w:rsid w:val="6B1E44A1"/>
    <w:rsid w:val="6B25CAFD"/>
    <w:rsid w:val="6B307A2A"/>
    <w:rsid w:val="6B309615"/>
    <w:rsid w:val="6B32BF2D"/>
    <w:rsid w:val="6B3427BE"/>
    <w:rsid w:val="6B3D9E98"/>
    <w:rsid w:val="6B3E6DA7"/>
    <w:rsid w:val="6B4CB255"/>
    <w:rsid w:val="6B530F33"/>
    <w:rsid w:val="6B5CC0CE"/>
    <w:rsid w:val="6B6DB3E2"/>
    <w:rsid w:val="6B934AED"/>
    <w:rsid w:val="6B984588"/>
    <w:rsid w:val="6B9A91BB"/>
    <w:rsid w:val="6B9D6861"/>
    <w:rsid w:val="6BA59663"/>
    <w:rsid w:val="6BAD81A4"/>
    <w:rsid w:val="6BCA161A"/>
    <w:rsid w:val="6BD635A8"/>
    <w:rsid w:val="6BE3B3FE"/>
    <w:rsid w:val="6BF76773"/>
    <w:rsid w:val="6C06389A"/>
    <w:rsid w:val="6C0AFD46"/>
    <w:rsid w:val="6C18DF70"/>
    <w:rsid w:val="6C232F5A"/>
    <w:rsid w:val="6C677F83"/>
    <w:rsid w:val="6C875AE3"/>
    <w:rsid w:val="6C89D7C7"/>
    <w:rsid w:val="6C8CC528"/>
    <w:rsid w:val="6C8E61DD"/>
    <w:rsid w:val="6CA9BC68"/>
    <w:rsid w:val="6CCF88FD"/>
    <w:rsid w:val="6CD8C558"/>
    <w:rsid w:val="6CE0CBBE"/>
    <w:rsid w:val="6CE73295"/>
    <w:rsid w:val="6CFAE0F7"/>
    <w:rsid w:val="6D0DAACA"/>
    <w:rsid w:val="6D17BEEC"/>
    <w:rsid w:val="6D1E1C35"/>
    <w:rsid w:val="6D5A07F3"/>
    <w:rsid w:val="6D740E34"/>
    <w:rsid w:val="6D878F63"/>
    <w:rsid w:val="6D8D967A"/>
    <w:rsid w:val="6D9A7124"/>
    <w:rsid w:val="6DBBB818"/>
    <w:rsid w:val="6DBDD71C"/>
    <w:rsid w:val="6DE117B0"/>
    <w:rsid w:val="6DE475B1"/>
    <w:rsid w:val="6DEBACDE"/>
    <w:rsid w:val="6DF6D733"/>
    <w:rsid w:val="6DF906A1"/>
    <w:rsid w:val="6E08AA6F"/>
    <w:rsid w:val="6E1051E4"/>
    <w:rsid w:val="6E11E80F"/>
    <w:rsid w:val="6E154A35"/>
    <w:rsid w:val="6E32DDE2"/>
    <w:rsid w:val="6E4C32B4"/>
    <w:rsid w:val="6E4D0EB8"/>
    <w:rsid w:val="6E4E5DB5"/>
    <w:rsid w:val="6E6468E2"/>
    <w:rsid w:val="6E7C4273"/>
    <w:rsid w:val="6E9EB8B9"/>
    <w:rsid w:val="6EA075B0"/>
    <w:rsid w:val="6EB3DE4B"/>
    <w:rsid w:val="6EB50CF5"/>
    <w:rsid w:val="6ECD1BA0"/>
    <w:rsid w:val="6ED2327D"/>
    <w:rsid w:val="6EEA8B0B"/>
    <w:rsid w:val="6F1A1F96"/>
    <w:rsid w:val="6F23C1AB"/>
    <w:rsid w:val="6F276191"/>
    <w:rsid w:val="6F2D1212"/>
    <w:rsid w:val="6F5A5DE6"/>
    <w:rsid w:val="6F61DA90"/>
    <w:rsid w:val="6F7EDF80"/>
    <w:rsid w:val="6F9291DD"/>
    <w:rsid w:val="6FAAC6C4"/>
    <w:rsid w:val="6FBE67E2"/>
    <w:rsid w:val="6FD149C1"/>
    <w:rsid w:val="6FEBF157"/>
    <w:rsid w:val="703705EF"/>
    <w:rsid w:val="703A5878"/>
    <w:rsid w:val="703D30CB"/>
    <w:rsid w:val="704F51F4"/>
    <w:rsid w:val="70509933"/>
    <w:rsid w:val="706F6FE4"/>
    <w:rsid w:val="708B475C"/>
    <w:rsid w:val="70965062"/>
    <w:rsid w:val="7098488A"/>
    <w:rsid w:val="70A326EE"/>
    <w:rsid w:val="70AF8BEF"/>
    <w:rsid w:val="70BD5C3B"/>
    <w:rsid w:val="70BDB4D1"/>
    <w:rsid w:val="70D60BD6"/>
    <w:rsid w:val="70E68DC5"/>
    <w:rsid w:val="70F51AC4"/>
    <w:rsid w:val="710CB55A"/>
    <w:rsid w:val="71149F63"/>
    <w:rsid w:val="71168C00"/>
    <w:rsid w:val="7136795B"/>
    <w:rsid w:val="713A0A55"/>
    <w:rsid w:val="7144A481"/>
    <w:rsid w:val="71652657"/>
    <w:rsid w:val="7166C5DA"/>
    <w:rsid w:val="716A7EA4"/>
    <w:rsid w:val="717C0FB8"/>
    <w:rsid w:val="71841895"/>
    <w:rsid w:val="718606CA"/>
    <w:rsid w:val="7192BF68"/>
    <w:rsid w:val="7199C4DB"/>
    <w:rsid w:val="71A0FFCC"/>
    <w:rsid w:val="71C716D2"/>
    <w:rsid w:val="71D9339C"/>
    <w:rsid w:val="720F90C5"/>
    <w:rsid w:val="7215492A"/>
    <w:rsid w:val="721C1013"/>
    <w:rsid w:val="722D7916"/>
    <w:rsid w:val="724CC3E8"/>
    <w:rsid w:val="72632E16"/>
    <w:rsid w:val="7271DC37"/>
    <w:rsid w:val="72743CD0"/>
    <w:rsid w:val="7277C2C8"/>
    <w:rsid w:val="728A758D"/>
    <w:rsid w:val="72901E65"/>
    <w:rsid w:val="72A6CEE4"/>
    <w:rsid w:val="72AC1E76"/>
    <w:rsid w:val="72AC8DBD"/>
    <w:rsid w:val="72B06FC4"/>
    <w:rsid w:val="72B5794E"/>
    <w:rsid w:val="72B6BD70"/>
    <w:rsid w:val="72BD7CCD"/>
    <w:rsid w:val="72D46396"/>
    <w:rsid w:val="72E999FF"/>
    <w:rsid w:val="72EDF02B"/>
    <w:rsid w:val="72FEB055"/>
    <w:rsid w:val="731E62AA"/>
    <w:rsid w:val="7321D72B"/>
    <w:rsid w:val="732BBBBF"/>
    <w:rsid w:val="7359DF0A"/>
    <w:rsid w:val="73644391"/>
    <w:rsid w:val="7373585A"/>
    <w:rsid w:val="737409B8"/>
    <w:rsid w:val="7374D18D"/>
    <w:rsid w:val="73831A64"/>
    <w:rsid w:val="739EA073"/>
    <w:rsid w:val="739F24A7"/>
    <w:rsid w:val="73A7E379"/>
    <w:rsid w:val="73A80DD9"/>
    <w:rsid w:val="73B17FFA"/>
    <w:rsid w:val="73C4F616"/>
    <w:rsid w:val="73C650FB"/>
    <w:rsid w:val="73CF604B"/>
    <w:rsid w:val="73EE8608"/>
    <w:rsid w:val="73FA435E"/>
    <w:rsid w:val="7415852F"/>
    <w:rsid w:val="7419E5CE"/>
    <w:rsid w:val="7433E49F"/>
    <w:rsid w:val="744960CE"/>
    <w:rsid w:val="7458B6B1"/>
    <w:rsid w:val="746DD916"/>
    <w:rsid w:val="747EE369"/>
    <w:rsid w:val="74906345"/>
    <w:rsid w:val="74952BAC"/>
    <w:rsid w:val="749A5B56"/>
    <w:rsid w:val="74A23122"/>
    <w:rsid w:val="74A53A0D"/>
    <w:rsid w:val="74BD9D1E"/>
    <w:rsid w:val="74BDA78C"/>
    <w:rsid w:val="74C70A9B"/>
    <w:rsid w:val="74DCE218"/>
    <w:rsid w:val="74E15F7C"/>
    <w:rsid w:val="74EA0079"/>
    <w:rsid w:val="74FC6257"/>
    <w:rsid w:val="74FD953A"/>
    <w:rsid w:val="7519B8E2"/>
    <w:rsid w:val="751CAE08"/>
    <w:rsid w:val="75271B2B"/>
    <w:rsid w:val="7528466C"/>
    <w:rsid w:val="754E93BE"/>
    <w:rsid w:val="755B4C32"/>
    <w:rsid w:val="7577E294"/>
    <w:rsid w:val="7585B9CF"/>
    <w:rsid w:val="75892DB7"/>
    <w:rsid w:val="758C5BD3"/>
    <w:rsid w:val="75970F16"/>
    <w:rsid w:val="7598B72F"/>
    <w:rsid w:val="75999AEA"/>
    <w:rsid w:val="759C844C"/>
    <w:rsid w:val="75AF638A"/>
    <w:rsid w:val="75B16A7F"/>
    <w:rsid w:val="75E22206"/>
    <w:rsid w:val="75E5854E"/>
    <w:rsid w:val="76202942"/>
    <w:rsid w:val="7649B408"/>
    <w:rsid w:val="764D98B5"/>
    <w:rsid w:val="7658FE57"/>
    <w:rsid w:val="7669F5EC"/>
    <w:rsid w:val="7685E888"/>
    <w:rsid w:val="768770B0"/>
    <w:rsid w:val="768EBFBC"/>
    <w:rsid w:val="769CEDFF"/>
    <w:rsid w:val="76B62184"/>
    <w:rsid w:val="76BFC4B8"/>
    <w:rsid w:val="76CC2407"/>
    <w:rsid w:val="76EF33DE"/>
    <w:rsid w:val="76F70570"/>
    <w:rsid w:val="76F8DEED"/>
    <w:rsid w:val="770BAA05"/>
    <w:rsid w:val="771E5851"/>
    <w:rsid w:val="7722ED08"/>
    <w:rsid w:val="7728BC14"/>
    <w:rsid w:val="77335853"/>
    <w:rsid w:val="7738FB76"/>
    <w:rsid w:val="773A022D"/>
    <w:rsid w:val="773C7516"/>
    <w:rsid w:val="7741E6F3"/>
    <w:rsid w:val="77694E3E"/>
    <w:rsid w:val="77734BBE"/>
    <w:rsid w:val="779C4F5E"/>
    <w:rsid w:val="779DE230"/>
    <w:rsid w:val="77A00135"/>
    <w:rsid w:val="77A94E62"/>
    <w:rsid w:val="77AA5BBE"/>
    <w:rsid w:val="77AFBBDB"/>
    <w:rsid w:val="77B39FFB"/>
    <w:rsid w:val="781421C5"/>
    <w:rsid w:val="781B7346"/>
    <w:rsid w:val="78388FAA"/>
    <w:rsid w:val="783A1EED"/>
    <w:rsid w:val="786A0447"/>
    <w:rsid w:val="789634C4"/>
    <w:rsid w:val="78A8C19F"/>
    <w:rsid w:val="78AFA26D"/>
    <w:rsid w:val="78C053F9"/>
    <w:rsid w:val="78D057F1"/>
    <w:rsid w:val="78D402A9"/>
    <w:rsid w:val="78E90B41"/>
    <w:rsid w:val="78F13F60"/>
    <w:rsid w:val="79138B72"/>
    <w:rsid w:val="795D2B83"/>
    <w:rsid w:val="795FFE3C"/>
    <w:rsid w:val="79651067"/>
    <w:rsid w:val="79715552"/>
    <w:rsid w:val="798AC7C7"/>
    <w:rsid w:val="798B9B43"/>
    <w:rsid w:val="798F0B82"/>
    <w:rsid w:val="79C2C714"/>
    <w:rsid w:val="79D1B11A"/>
    <w:rsid w:val="79D8CC87"/>
    <w:rsid w:val="79DA2546"/>
    <w:rsid w:val="79E41311"/>
    <w:rsid w:val="7A1B3F01"/>
    <w:rsid w:val="7A235760"/>
    <w:rsid w:val="7A33551F"/>
    <w:rsid w:val="7A3DB442"/>
    <w:rsid w:val="7A445C23"/>
    <w:rsid w:val="7A47F7B8"/>
    <w:rsid w:val="7A4C5ECD"/>
    <w:rsid w:val="7A503D83"/>
    <w:rsid w:val="7A5B2330"/>
    <w:rsid w:val="7A6A0074"/>
    <w:rsid w:val="7A6BD05E"/>
    <w:rsid w:val="7A7415D8"/>
    <w:rsid w:val="7A751F73"/>
    <w:rsid w:val="7A791E4E"/>
    <w:rsid w:val="7A892752"/>
    <w:rsid w:val="7A95E01F"/>
    <w:rsid w:val="7A9E01DE"/>
    <w:rsid w:val="7AB493CB"/>
    <w:rsid w:val="7AB8A252"/>
    <w:rsid w:val="7AFD8E01"/>
    <w:rsid w:val="7B0EE762"/>
    <w:rsid w:val="7B2A9C61"/>
    <w:rsid w:val="7B4B9443"/>
    <w:rsid w:val="7B5B1F27"/>
    <w:rsid w:val="7B677C45"/>
    <w:rsid w:val="7B889533"/>
    <w:rsid w:val="7B909625"/>
    <w:rsid w:val="7B9643C6"/>
    <w:rsid w:val="7B9A5F6B"/>
    <w:rsid w:val="7B9C3645"/>
    <w:rsid w:val="7BB35662"/>
    <w:rsid w:val="7BE83FBE"/>
    <w:rsid w:val="7BFEDAB1"/>
    <w:rsid w:val="7C12CA1B"/>
    <w:rsid w:val="7C19F4C1"/>
    <w:rsid w:val="7C29051E"/>
    <w:rsid w:val="7C2F1518"/>
    <w:rsid w:val="7C2FDE66"/>
    <w:rsid w:val="7C4CD3AE"/>
    <w:rsid w:val="7C4E74AB"/>
    <w:rsid w:val="7C54DC78"/>
    <w:rsid w:val="7C63C504"/>
    <w:rsid w:val="7C91CC19"/>
    <w:rsid w:val="7CE58615"/>
    <w:rsid w:val="7CE6ACD3"/>
    <w:rsid w:val="7CE6C50D"/>
    <w:rsid w:val="7CF96329"/>
    <w:rsid w:val="7D321427"/>
    <w:rsid w:val="7D462914"/>
    <w:rsid w:val="7D4B704C"/>
    <w:rsid w:val="7D4E6E7A"/>
    <w:rsid w:val="7D9E47E5"/>
    <w:rsid w:val="7DA66741"/>
    <w:rsid w:val="7DB9827B"/>
    <w:rsid w:val="7DBD7B70"/>
    <w:rsid w:val="7DCFCDDC"/>
    <w:rsid w:val="7DD99B0A"/>
    <w:rsid w:val="7DE42523"/>
    <w:rsid w:val="7DF4547D"/>
    <w:rsid w:val="7E1A613B"/>
    <w:rsid w:val="7E1DCD76"/>
    <w:rsid w:val="7E2026B1"/>
    <w:rsid w:val="7E36496C"/>
    <w:rsid w:val="7E3E35F7"/>
    <w:rsid w:val="7E4DE675"/>
    <w:rsid w:val="7E6AE87B"/>
    <w:rsid w:val="7E955417"/>
    <w:rsid w:val="7E963837"/>
    <w:rsid w:val="7EBAA16A"/>
    <w:rsid w:val="7ED47AF8"/>
    <w:rsid w:val="7EFF8224"/>
    <w:rsid w:val="7F21007F"/>
    <w:rsid w:val="7F41C29B"/>
    <w:rsid w:val="7F487CEC"/>
    <w:rsid w:val="7F5FFF3E"/>
    <w:rsid w:val="7F7E77BD"/>
    <w:rsid w:val="7FAC360E"/>
    <w:rsid w:val="7FBBF712"/>
    <w:rsid w:val="7FE706A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FB409AA"/>
  <w15:docId w15:val="{EE36B265-042A-4870-AF90-B736CF946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goe UI" w:eastAsia="Times New Roman" w:hAnsi="Segoe UI" w:cs="Times New Roman"/>
        <w:sz w:val="18"/>
        <w:szCs w:val="24"/>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318E"/>
    <w:rPr>
      <w:rFonts w:ascii="Times New Roman" w:hAnsi="Times New Roman"/>
      <w:sz w:val="24"/>
      <w:lang w:eastAsia="en-GB"/>
    </w:rPr>
  </w:style>
  <w:style w:type="paragraph" w:styleId="Heading1">
    <w:name w:val="heading 1"/>
    <w:basedOn w:val="Normal"/>
    <w:next w:val="Normal"/>
    <w:link w:val="Heading1Char"/>
    <w:uiPriority w:val="99"/>
    <w:qFormat/>
    <w:rsid w:val="00097261"/>
    <w:pPr>
      <w:keepNext/>
      <w:spacing w:line="420" w:lineRule="atLeast"/>
      <w:outlineLvl w:val="0"/>
    </w:pPr>
    <w:rPr>
      <w:rFonts w:cs="Arial"/>
      <w:b/>
      <w:bCs/>
      <w:kern w:val="32"/>
      <w:sz w:val="36"/>
      <w:szCs w:val="32"/>
    </w:rPr>
  </w:style>
  <w:style w:type="paragraph" w:styleId="Heading2">
    <w:name w:val="heading 2"/>
    <w:basedOn w:val="Normal"/>
    <w:next w:val="Normal"/>
    <w:qFormat/>
    <w:rsid w:val="003F46B0"/>
    <w:pPr>
      <w:keepNext/>
      <w:outlineLvl w:val="1"/>
    </w:pPr>
    <w:rPr>
      <w:rFonts w:cs="Arial"/>
      <w:bCs/>
      <w:iCs/>
      <w:color w:val="E1000F"/>
      <w:szCs w:val="28"/>
    </w:rPr>
  </w:style>
  <w:style w:type="paragraph" w:styleId="Heading3">
    <w:name w:val="heading 3"/>
    <w:basedOn w:val="Heading2"/>
    <w:next w:val="Normal"/>
    <w:qFormat/>
    <w:rsid w:val="006F1596"/>
    <w:pPr>
      <w:outlineLvl w:val="2"/>
    </w:pPr>
    <w:rPr>
      <w:color w:val="auto"/>
    </w:rPr>
  </w:style>
  <w:style w:type="paragraph" w:styleId="Heading4">
    <w:name w:val="heading 4"/>
    <w:basedOn w:val="Normal"/>
    <w:next w:val="Normal"/>
    <w:link w:val="Heading4Char"/>
    <w:unhideWhenUsed/>
    <w:qFormat/>
    <w:rsid w:val="00607EA7"/>
    <w:pPr>
      <w:keepNext/>
      <w:keepLines/>
      <w:spacing w:before="40"/>
      <w:outlineLvl w:val="3"/>
    </w:pPr>
    <w:rPr>
      <w:rFonts w:asciiTheme="majorHAnsi" w:eastAsiaTheme="majorEastAsia" w:hAnsiTheme="majorHAnsi" w:cstheme="majorBidi"/>
      <w:i/>
      <w:iCs/>
      <w:color w:val="474E5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3758F"/>
    <w:pPr>
      <w:tabs>
        <w:tab w:val="left" w:pos="2607"/>
        <w:tab w:val="center" w:pos="4320"/>
        <w:tab w:val="right" w:pos="9356"/>
      </w:tabs>
      <w:spacing w:before="1440" w:line="100" w:lineRule="atLeast"/>
      <w:jc w:val="right"/>
    </w:pPr>
    <w:rPr>
      <w:rFonts w:cs="Segoe UI"/>
      <w:b/>
      <w:bCs/>
      <w:color w:val="3E3C3C"/>
      <w:sz w:val="40"/>
      <w:szCs w:val="40"/>
    </w:rPr>
  </w:style>
  <w:style w:type="paragraph" w:styleId="Footer">
    <w:name w:val="footer"/>
    <w:basedOn w:val="Normal"/>
    <w:link w:val="FooterChar"/>
    <w:uiPriority w:val="99"/>
    <w:rsid w:val="00992A11"/>
    <w:pPr>
      <w:tabs>
        <w:tab w:val="right" w:pos="7083"/>
        <w:tab w:val="right" w:pos="8640"/>
      </w:tabs>
      <w:spacing w:line="180" w:lineRule="atLeast"/>
      <w:jc w:val="right"/>
    </w:pPr>
    <w:rPr>
      <w:bCs/>
      <w:noProof/>
      <w:sz w:val="12"/>
    </w:rPr>
  </w:style>
  <w:style w:type="paragraph" w:customStyle="1" w:styleId="Intro">
    <w:name w:val="Intro"/>
    <w:basedOn w:val="Normal"/>
    <w:rsid w:val="006F1596"/>
    <w:pPr>
      <w:spacing w:after="300"/>
    </w:pPr>
    <w:rPr>
      <w:color w:val="415055"/>
    </w:rPr>
  </w:style>
  <w:style w:type="paragraph" w:customStyle="1" w:styleId="NumBullet">
    <w:name w:val="Num_Bullet"/>
    <w:basedOn w:val="Normal"/>
    <w:rsid w:val="00576BC8"/>
    <w:pPr>
      <w:numPr>
        <w:numId w:val="7"/>
      </w:numPr>
      <w:tabs>
        <w:tab w:val="clear" w:pos="567"/>
        <w:tab w:val="left" w:pos="357"/>
      </w:tabs>
    </w:pPr>
  </w:style>
  <w:style w:type="paragraph" w:customStyle="1" w:styleId="Page1Name">
    <w:name w:val="Page1_Name"/>
    <w:basedOn w:val="Normal"/>
    <w:rsid w:val="004F237B"/>
    <w:pPr>
      <w:spacing w:after="420" w:line="360" w:lineRule="atLeast"/>
    </w:pPr>
    <w:rPr>
      <w:b/>
      <w:sz w:val="30"/>
    </w:rPr>
  </w:style>
  <w:style w:type="paragraph" w:customStyle="1" w:styleId="Page1Title">
    <w:name w:val="Page1_Title"/>
    <w:basedOn w:val="Normal"/>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leGrid">
    <w:name w:val="Table Grid"/>
    <w:basedOn w:val="TableNormal"/>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
    <w:rsid w:val="0048435F"/>
    <w:pPr>
      <w:spacing w:line="300" w:lineRule="atLeast"/>
    </w:pPr>
  </w:style>
  <w:style w:type="character" w:customStyle="1" w:styleId="Heading1Char">
    <w:name w:val="Heading 1 Char"/>
    <w:link w:val="Heading1"/>
    <w:uiPriority w:val="99"/>
    <w:locked/>
    <w:rsid w:val="00B422EC"/>
    <w:rPr>
      <w:rFonts w:ascii="Arial" w:hAnsi="Arial" w:cs="Arial"/>
      <w:b/>
      <w:bCs/>
      <w:kern w:val="32"/>
      <w:sz w:val="36"/>
      <w:szCs w:val="32"/>
      <w:lang w:val="de-DE"/>
    </w:rPr>
  </w:style>
  <w:style w:type="character" w:styleId="Hyperlink">
    <w:name w:val="Hyperlink"/>
    <w:rsid w:val="00336854"/>
    <w:rPr>
      <w:rFonts w:ascii="Segoe UI" w:hAnsi="Segoe UI"/>
      <w:color w:val="0000FF"/>
      <w:sz w:val="18"/>
      <w:szCs w:val="18"/>
      <w:u w:val="single"/>
    </w:rPr>
  </w:style>
  <w:style w:type="paragraph" w:customStyle="1" w:styleId="MittleresRaster1-Akzent21">
    <w:name w:val="Mittleres Raster 1 - Akzent 21"/>
    <w:basedOn w:val="Normal"/>
    <w:uiPriority w:val="34"/>
    <w:qFormat/>
    <w:rsid w:val="00B422EC"/>
    <w:pPr>
      <w:ind w:left="720"/>
    </w:pPr>
  </w:style>
  <w:style w:type="paragraph" w:styleId="BalloonText">
    <w:name w:val="Balloon Text"/>
    <w:basedOn w:val="Normal"/>
    <w:link w:val="BalloonTextChar"/>
    <w:rsid w:val="00336854"/>
    <w:rPr>
      <w:sz w:val="18"/>
      <w:szCs w:val="18"/>
    </w:rPr>
  </w:style>
  <w:style w:type="character" w:customStyle="1" w:styleId="BalloonTextChar">
    <w:name w:val="Balloon Text Char"/>
    <w:link w:val="BalloonText"/>
    <w:rsid w:val="00336854"/>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lang w:val="de-DE"/>
    </w:rPr>
  </w:style>
  <w:style w:type="character" w:customStyle="1" w:styleId="FooterChar">
    <w:name w:val="Footer Char"/>
    <w:link w:val="Footer"/>
    <w:uiPriority w:val="99"/>
    <w:rsid w:val="00992A11"/>
    <w:rPr>
      <w:rFonts w:ascii="Segoe UI" w:hAnsi="Segoe UI"/>
      <w:bCs/>
      <w:noProof/>
      <w:sz w:val="12"/>
      <w:szCs w:val="24"/>
      <w:lang w:val="de-DE"/>
    </w:rPr>
  </w:style>
  <w:style w:type="character" w:customStyle="1" w:styleId="UnresolvedMention1">
    <w:name w:val="Unresolved Mention1"/>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Normal"/>
    <w:rsid w:val="00974F84"/>
    <w:rPr>
      <w:szCs w:val="20"/>
    </w:rPr>
  </w:style>
  <w:style w:type="paragraph" w:customStyle="1" w:styleId="Style12ptJustifiedLinespacing15lines1">
    <w:name w:val="Style 12 pt Justified Line spacing:  1.5 lines1"/>
    <w:basedOn w:val="Normal"/>
    <w:rsid w:val="00974F84"/>
    <w:pPr>
      <w:spacing w:before="120"/>
    </w:pPr>
    <w:rPr>
      <w:szCs w:val="20"/>
    </w:rPr>
  </w:style>
  <w:style w:type="character" w:customStyle="1" w:styleId="Headline">
    <w:name w:val="Headline"/>
    <w:basedOn w:val="DefaultParagraphFont"/>
    <w:rsid w:val="00A3756F"/>
    <w:rPr>
      <w:b/>
      <w:bCs/>
      <w:sz w:val="32"/>
    </w:rPr>
  </w:style>
  <w:style w:type="paragraph" w:customStyle="1" w:styleId="MonthDayYear">
    <w:name w:val="Month Day Year"/>
    <w:basedOn w:val="Normal"/>
    <w:rsid w:val="00643D8A"/>
    <w:pPr>
      <w:spacing w:before="120"/>
      <w:ind w:right="-1"/>
      <w:jc w:val="right"/>
    </w:pPr>
    <w:rPr>
      <w:szCs w:val="20"/>
    </w:rPr>
  </w:style>
  <w:style w:type="paragraph" w:customStyle="1" w:styleId="Topline">
    <w:name w:val="Topline"/>
    <w:basedOn w:val="Normal"/>
    <w:qFormat/>
    <w:rsid w:val="00472FEC"/>
    <w:pPr>
      <w:spacing w:before="560" w:after="560"/>
    </w:pPr>
    <w:rPr>
      <w:rFonts w:cs="Segoe UI"/>
      <w:szCs w:val="22"/>
    </w:rPr>
  </w:style>
  <w:style w:type="character" w:customStyle="1" w:styleId="AboutandContactBody">
    <w:name w:val="About and Contact Body"/>
    <w:basedOn w:val="DefaultParagraphFont"/>
    <w:rsid w:val="00336854"/>
    <w:rPr>
      <w:rFonts w:ascii="Segoe UI" w:hAnsi="Segoe UI"/>
      <w:sz w:val="18"/>
    </w:rPr>
  </w:style>
  <w:style w:type="character" w:customStyle="1" w:styleId="AboutandContactHeadline">
    <w:name w:val="About and Contact Headline"/>
    <w:basedOn w:val="DefaultParagraphFont"/>
    <w:rsid w:val="00336854"/>
    <w:rPr>
      <w:rFonts w:ascii="Segoe UI" w:hAnsi="Segoe UI"/>
      <w:b/>
      <w:bCs/>
      <w:sz w:val="18"/>
    </w:rPr>
  </w:style>
  <w:style w:type="paragraph" w:styleId="ListParagraph">
    <w:name w:val="List Paragraph"/>
    <w:basedOn w:val="Normal"/>
    <w:uiPriority w:val="34"/>
    <w:qFormat/>
    <w:rsid w:val="00635616"/>
    <w:pPr>
      <w:ind w:left="720"/>
      <w:contextualSpacing/>
    </w:pPr>
  </w:style>
  <w:style w:type="character" w:styleId="CommentReference">
    <w:name w:val="annotation reference"/>
    <w:rsid w:val="00846017"/>
    <w:rPr>
      <w:sz w:val="16"/>
      <w:szCs w:val="16"/>
    </w:rPr>
  </w:style>
  <w:style w:type="paragraph" w:styleId="CommentText">
    <w:name w:val="annotation text"/>
    <w:basedOn w:val="Normal"/>
    <w:link w:val="CommentTextChar"/>
    <w:rsid w:val="00846017"/>
    <w:pPr>
      <w:spacing w:line="260" w:lineRule="atLeast"/>
    </w:pPr>
    <w:rPr>
      <w:rFonts w:ascii="Arial" w:hAnsi="Arial"/>
      <w:sz w:val="20"/>
      <w:szCs w:val="20"/>
      <w:lang w:val="de-DE"/>
    </w:rPr>
  </w:style>
  <w:style w:type="character" w:customStyle="1" w:styleId="CommentTextChar">
    <w:name w:val="Comment Text Char"/>
    <w:basedOn w:val="DefaultParagraphFont"/>
    <w:link w:val="CommentText"/>
    <w:rsid w:val="00846017"/>
    <w:rPr>
      <w:rFonts w:ascii="Arial" w:hAnsi="Arial"/>
      <w:sz w:val="20"/>
      <w:szCs w:val="20"/>
      <w:lang w:val="de-DE"/>
    </w:rPr>
  </w:style>
  <w:style w:type="paragraph" w:styleId="CommentSubject">
    <w:name w:val="annotation subject"/>
    <w:basedOn w:val="CommentText"/>
    <w:next w:val="CommentText"/>
    <w:link w:val="CommentSubjectChar"/>
    <w:rsid w:val="0020528D"/>
    <w:pPr>
      <w:spacing w:line="240" w:lineRule="auto"/>
      <w:jc w:val="both"/>
    </w:pPr>
    <w:rPr>
      <w:rFonts w:ascii="Segoe UI" w:hAnsi="Segoe UI"/>
      <w:b/>
      <w:bCs/>
      <w:lang w:val="en-US"/>
    </w:rPr>
  </w:style>
  <w:style w:type="character" w:customStyle="1" w:styleId="CommentSubjectChar">
    <w:name w:val="Comment Subject Char"/>
    <w:basedOn w:val="CommentTextChar"/>
    <w:link w:val="CommentSubject"/>
    <w:rsid w:val="0020528D"/>
    <w:rPr>
      <w:rFonts w:ascii="Arial" w:hAnsi="Arial"/>
      <w:b/>
      <w:bCs/>
      <w:sz w:val="20"/>
      <w:szCs w:val="20"/>
      <w:lang w:val="de-DE"/>
    </w:rPr>
  </w:style>
  <w:style w:type="character" w:styleId="PlaceholderText">
    <w:name w:val="Placeholder Text"/>
    <w:basedOn w:val="DefaultParagraphFont"/>
    <w:uiPriority w:val="99"/>
    <w:unhideWhenUsed/>
    <w:rsid w:val="000C01B7"/>
    <w:rPr>
      <w:color w:val="808080"/>
    </w:rPr>
  </w:style>
  <w:style w:type="character" w:styleId="Strong">
    <w:name w:val="Strong"/>
    <w:basedOn w:val="DefaultParagraphFont"/>
    <w:uiPriority w:val="22"/>
    <w:qFormat/>
    <w:rsid w:val="00BC516B"/>
    <w:rPr>
      <w:b/>
      <w:bCs/>
    </w:rPr>
  </w:style>
  <w:style w:type="paragraph" w:styleId="FootnoteText">
    <w:name w:val="footnote text"/>
    <w:basedOn w:val="Normal"/>
    <w:link w:val="FootnoteTextChar"/>
    <w:semiHidden/>
    <w:unhideWhenUsed/>
    <w:rsid w:val="00166888"/>
    <w:rPr>
      <w:sz w:val="20"/>
      <w:szCs w:val="20"/>
    </w:rPr>
  </w:style>
  <w:style w:type="character" w:customStyle="1" w:styleId="FootnoteTextChar">
    <w:name w:val="Footnote Text Char"/>
    <w:basedOn w:val="DefaultParagraphFont"/>
    <w:link w:val="FootnoteText"/>
    <w:semiHidden/>
    <w:rsid w:val="00166888"/>
    <w:rPr>
      <w:sz w:val="20"/>
      <w:szCs w:val="20"/>
    </w:rPr>
  </w:style>
  <w:style w:type="character" w:styleId="FootnoteReference">
    <w:name w:val="footnote reference"/>
    <w:basedOn w:val="DefaultParagraphFont"/>
    <w:semiHidden/>
    <w:unhideWhenUsed/>
    <w:rsid w:val="00166888"/>
    <w:rPr>
      <w:vertAlign w:val="superscript"/>
    </w:rPr>
  </w:style>
  <w:style w:type="character" w:styleId="UnresolvedMention">
    <w:name w:val="Unresolved Mention"/>
    <w:basedOn w:val="DefaultParagraphFont"/>
    <w:uiPriority w:val="99"/>
    <w:semiHidden/>
    <w:unhideWhenUsed/>
    <w:rsid w:val="007066BF"/>
    <w:rPr>
      <w:color w:val="605E5C"/>
      <w:shd w:val="clear" w:color="auto" w:fill="E1DFDD"/>
    </w:rPr>
  </w:style>
  <w:style w:type="character" w:customStyle="1" w:styleId="normaltextrun">
    <w:name w:val="normaltextrun"/>
    <w:basedOn w:val="DefaultParagraphFont"/>
    <w:rsid w:val="0032193E"/>
  </w:style>
  <w:style w:type="character" w:customStyle="1" w:styleId="eop">
    <w:name w:val="eop"/>
    <w:basedOn w:val="DefaultParagraphFont"/>
    <w:rsid w:val="00D1293B"/>
  </w:style>
  <w:style w:type="paragraph" w:customStyle="1" w:styleId="p1">
    <w:name w:val="p1"/>
    <w:basedOn w:val="Normal"/>
    <w:rsid w:val="00790D55"/>
    <w:pPr>
      <w:spacing w:before="100" w:beforeAutospacing="1" w:after="100" w:afterAutospacing="1"/>
    </w:pPr>
  </w:style>
  <w:style w:type="character" w:customStyle="1" w:styleId="s1">
    <w:name w:val="s1"/>
    <w:basedOn w:val="DefaultParagraphFont"/>
    <w:rsid w:val="00790D55"/>
  </w:style>
  <w:style w:type="paragraph" w:customStyle="1" w:styleId="p2">
    <w:name w:val="p2"/>
    <w:basedOn w:val="Normal"/>
    <w:rsid w:val="00790D55"/>
    <w:pPr>
      <w:spacing w:before="100" w:beforeAutospacing="1" w:after="100" w:afterAutospacing="1"/>
    </w:pPr>
  </w:style>
  <w:style w:type="paragraph" w:styleId="NormalWeb">
    <w:name w:val="Normal (Web)"/>
    <w:basedOn w:val="Normal"/>
    <w:uiPriority w:val="99"/>
    <w:unhideWhenUsed/>
    <w:rsid w:val="00D63FC7"/>
    <w:pPr>
      <w:spacing w:before="100" w:beforeAutospacing="1" w:after="100" w:afterAutospacing="1"/>
    </w:pPr>
    <w:rPr>
      <w:lang w:val="it-IT" w:eastAsia="it-IT"/>
    </w:rPr>
  </w:style>
  <w:style w:type="paragraph" w:styleId="Revision">
    <w:name w:val="Revision"/>
    <w:hidden/>
    <w:uiPriority w:val="62"/>
    <w:unhideWhenUsed/>
    <w:rsid w:val="0004763E"/>
    <w:rPr>
      <w:sz w:val="22"/>
    </w:rPr>
  </w:style>
  <w:style w:type="character" w:customStyle="1" w:styleId="apple-converted-space">
    <w:name w:val="apple-converted-space"/>
    <w:basedOn w:val="DefaultParagraphFont"/>
    <w:rsid w:val="004B4959"/>
  </w:style>
  <w:style w:type="character" w:styleId="PageNumber">
    <w:name w:val="page number"/>
    <w:basedOn w:val="DefaultParagraphFont"/>
    <w:semiHidden/>
    <w:unhideWhenUsed/>
    <w:rsid w:val="00FF15EF"/>
  </w:style>
  <w:style w:type="paragraph" w:customStyle="1" w:styleId="paragraph">
    <w:name w:val="paragraph"/>
    <w:basedOn w:val="Normal"/>
    <w:rsid w:val="00A75231"/>
    <w:pPr>
      <w:spacing w:before="100" w:beforeAutospacing="1" w:after="100" w:afterAutospacing="1"/>
    </w:pPr>
  </w:style>
  <w:style w:type="paragraph" w:customStyle="1" w:styleId="m-4498801348088303897msolistparagraph">
    <w:name w:val="m_-4498801348088303897msolistparagraph"/>
    <w:basedOn w:val="Normal"/>
    <w:rsid w:val="0070279B"/>
    <w:pPr>
      <w:spacing w:before="100" w:beforeAutospacing="1" w:after="100" w:afterAutospacing="1"/>
    </w:pPr>
    <w:rPr>
      <w:rFonts w:ascii="Calibri" w:eastAsiaTheme="minorHAnsi" w:hAnsi="Calibri" w:cs="Calibri"/>
      <w:szCs w:val="22"/>
    </w:rPr>
  </w:style>
  <w:style w:type="character" w:customStyle="1" w:styleId="m-4498801348088303897ui-provider">
    <w:name w:val="m_-4498801348088303897ui-provider"/>
    <w:basedOn w:val="DefaultParagraphFont"/>
    <w:rsid w:val="0070279B"/>
  </w:style>
  <w:style w:type="character" w:styleId="FollowedHyperlink">
    <w:name w:val="FollowedHyperlink"/>
    <w:basedOn w:val="DefaultParagraphFont"/>
    <w:semiHidden/>
    <w:unhideWhenUsed/>
    <w:rsid w:val="00877189"/>
    <w:rPr>
      <w:color w:val="954F72" w:themeColor="followedHyperlink"/>
      <w:u w:val="single"/>
    </w:rPr>
  </w:style>
  <w:style w:type="character" w:styleId="Mention">
    <w:name w:val="Mention"/>
    <w:basedOn w:val="DefaultParagraphFont"/>
    <w:uiPriority w:val="99"/>
    <w:unhideWhenUsed/>
    <w:rsid w:val="00624594"/>
    <w:rPr>
      <w:color w:val="2B579A"/>
      <w:shd w:val="clear" w:color="auto" w:fill="E1DFDD"/>
    </w:rPr>
  </w:style>
  <w:style w:type="character" w:customStyle="1" w:styleId="outlook-search-highlight">
    <w:name w:val="outlook-search-highlight"/>
    <w:basedOn w:val="DefaultParagraphFont"/>
    <w:rsid w:val="00EB72DA"/>
  </w:style>
  <w:style w:type="character" w:customStyle="1" w:styleId="Heading4Char">
    <w:name w:val="Heading 4 Char"/>
    <w:basedOn w:val="DefaultParagraphFont"/>
    <w:link w:val="Heading4"/>
    <w:rsid w:val="00607EA7"/>
    <w:rPr>
      <w:rFonts w:asciiTheme="majorHAnsi" w:eastAsiaTheme="majorEastAsia" w:hAnsiTheme="majorHAnsi" w:cstheme="majorBidi"/>
      <w:i/>
      <w:iCs/>
      <w:color w:val="474E55" w:themeColor="accent1" w:themeShade="BF"/>
      <w:sz w:val="22"/>
    </w:rPr>
  </w:style>
  <w:style w:type="character" w:customStyle="1" w:styleId="fui-primitive">
    <w:name w:val="fui-primitive"/>
    <w:basedOn w:val="DefaultParagraphFont"/>
    <w:rsid w:val="003E5DA5"/>
  </w:style>
  <w:style w:type="character" w:customStyle="1" w:styleId="fui-readerheading">
    <w:name w:val="fui-readerheading"/>
    <w:basedOn w:val="DefaultParagraphFont"/>
    <w:rsid w:val="003E5DA5"/>
  </w:style>
  <w:style w:type="character" w:customStyle="1" w:styleId="fui-styledtext">
    <w:name w:val="fui-styledtext"/>
    <w:basedOn w:val="DefaultParagraphFont"/>
    <w:rsid w:val="003E5DA5"/>
  </w:style>
  <w:style w:type="character" w:customStyle="1" w:styleId="spelle">
    <w:name w:val="spelle"/>
    <w:basedOn w:val="DefaultParagraphFont"/>
    <w:rsid w:val="00A502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48901">
      <w:bodyDiv w:val="1"/>
      <w:marLeft w:val="0"/>
      <w:marRight w:val="0"/>
      <w:marTop w:val="0"/>
      <w:marBottom w:val="0"/>
      <w:divBdr>
        <w:top w:val="none" w:sz="0" w:space="0" w:color="auto"/>
        <w:left w:val="none" w:sz="0" w:space="0" w:color="auto"/>
        <w:bottom w:val="none" w:sz="0" w:space="0" w:color="auto"/>
        <w:right w:val="none" w:sz="0" w:space="0" w:color="auto"/>
      </w:divBdr>
      <w:divsChild>
        <w:div w:id="737290694">
          <w:marLeft w:val="0"/>
          <w:marRight w:val="0"/>
          <w:marTop w:val="0"/>
          <w:marBottom w:val="0"/>
          <w:divBdr>
            <w:top w:val="none" w:sz="0" w:space="0" w:color="auto"/>
            <w:left w:val="none" w:sz="0" w:space="0" w:color="auto"/>
            <w:bottom w:val="none" w:sz="0" w:space="0" w:color="auto"/>
            <w:right w:val="none" w:sz="0" w:space="0" w:color="auto"/>
          </w:divBdr>
        </w:div>
        <w:div w:id="824468450">
          <w:marLeft w:val="0"/>
          <w:marRight w:val="0"/>
          <w:marTop w:val="0"/>
          <w:marBottom w:val="0"/>
          <w:divBdr>
            <w:top w:val="none" w:sz="0" w:space="0" w:color="auto"/>
            <w:left w:val="none" w:sz="0" w:space="0" w:color="auto"/>
            <w:bottom w:val="none" w:sz="0" w:space="0" w:color="auto"/>
            <w:right w:val="none" w:sz="0" w:space="0" w:color="auto"/>
          </w:divBdr>
        </w:div>
        <w:div w:id="1051346460">
          <w:marLeft w:val="0"/>
          <w:marRight w:val="0"/>
          <w:marTop w:val="0"/>
          <w:marBottom w:val="0"/>
          <w:divBdr>
            <w:top w:val="none" w:sz="0" w:space="0" w:color="auto"/>
            <w:left w:val="none" w:sz="0" w:space="0" w:color="auto"/>
            <w:bottom w:val="none" w:sz="0" w:space="0" w:color="auto"/>
            <w:right w:val="none" w:sz="0" w:space="0" w:color="auto"/>
          </w:divBdr>
        </w:div>
        <w:div w:id="1915972941">
          <w:marLeft w:val="0"/>
          <w:marRight w:val="0"/>
          <w:marTop w:val="0"/>
          <w:marBottom w:val="0"/>
          <w:divBdr>
            <w:top w:val="none" w:sz="0" w:space="0" w:color="auto"/>
            <w:left w:val="none" w:sz="0" w:space="0" w:color="auto"/>
            <w:bottom w:val="none" w:sz="0" w:space="0" w:color="auto"/>
            <w:right w:val="none" w:sz="0" w:space="0" w:color="auto"/>
          </w:divBdr>
        </w:div>
        <w:div w:id="2015105318">
          <w:marLeft w:val="0"/>
          <w:marRight w:val="0"/>
          <w:marTop w:val="0"/>
          <w:marBottom w:val="0"/>
          <w:divBdr>
            <w:top w:val="none" w:sz="0" w:space="0" w:color="auto"/>
            <w:left w:val="none" w:sz="0" w:space="0" w:color="auto"/>
            <w:bottom w:val="none" w:sz="0" w:space="0" w:color="auto"/>
            <w:right w:val="none" w:sz="0" w:space="0" w:color="auto"/>
          </w:divBdr>
        </w:div>
      </w:divsChild>
    </w:div>
    <w:div w:id="20906856">
      <w:bodyDiv w:val="1"/>
      <w:marLeft w:val="0"/>
      <w:marRight w:val="0"/>
      <w:marTop w:val="0"/>
      <w:marBottom w:val="0"/>
      <w:divBdr>
        <w:top w:val="none" w:sz="0" w:space="0" w:color="auto"/>
        <w:left w:val="none" w:sz="0" w:space="0" w:color="auto"/>
        <w:bottom w:val="none" w:sz="0" w:space="0" w:color="auto"/>
        <w:right w:val="none" w:sz="0" w:space="0" w:color="auto"/>
      </w:divBdr>
    </w:div>
    <w:div w:id="28528750">
      <w:bodyDiv w:val="1"/>
      <w:marLeft w:val="0"/>
      <w:marRight w:val="0"/>
      <w:marTop w:val="0"/>
      <w:marBottom w:val="0"/>
      <w:divBdr>
        <w:top w:val="none" w:sz="0" w:space="0" w:color="auto"/>
        <w:left w:val="none" w:sz="0" w:space="0" w:color="auto"/>
        <w:bottom w:val="none" w:sz="0" w:space="0" w:color="auto"/>
        <w:right w:val="none" w:sz="0" w:space="0" w:color="auto"/>
      </w:divBdr>
      <w:divsChild>
        <w:div w:id="1077047924">
          <w:marLeft w:val="0"/>
          <w:marRight w:val="0"/>
          <w:marTop w:val="0"/>
          <w:marBottom w:val="0"/>
          <w:divBdr>
            <w:top w:val="none" w:sz="0" w:space="0" w:color="auto"/>
            <w:left w:val="none" w:sz="0" w:space="0" w:color="auto"/>
            <w:bottom w:val="none" w:sz="0" w:space="0" w:color="auto"/>
            <w:right w:val="none" w:sz="0" w:space="0" w:color="auto"/>
          </w:divBdr>
          <w:divsChild>
            <w:div w:id="567805387">
              <w:marLeft w:val="0"/>
              <w:marRight w:val="0"/>
              <w:marTop w:val="0"/>
              <w:marBottom w:val="0"/>
              <w:divBdr>
                <w:top w:val="none" w:sz="0" w:space="0" w:color="auto"/>
                <w:left w:val="none" w:sz="0" w:space="0" w:color="auto"/>
                <w:bottom w:val="none" w:sz="0" w:space="0" w:color="auto"/>
                <w:right w:val="none" w:sz="0" w:space="0" w:color="auto"/>
              </w:divBdr>
              <w:divsChild>
                <w:div w:id="766730995">
                  <w:marLeft w:val="0"/>
                  <w:marRight w:val="0"/>
                  <w:marTop w:val="0"/>
                  <w:marBottom w:val="0"/>
                  <w:divBdr>
                    <w:top w:val="none" w:sz="0" w:space="0" w:color="auto"/>
                    <w:left w:val="none" w:sz="0" w:space="0" w:color="auto"/>
                    <w:bottom w:val="none" w:sz="0" w:space="0" w:color="auto"/>
                    <w:right w:val="none" w:sz="0" w:space="0" w:color="auto"/>
                  </w:divBdr>
                  <w:divsChild>
                    <w:div w:id="105901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53551">
      <w:bodyDiv w:val="1"/>
      <w:marLeft w:val="0"/>
      <w:marRight w:val="0"/>
      <w:marTop w:val="0"/>
      <w:marBottom w:val="0"/>
      <w:divBdr>
        <w:top w:val="none" w:sz="0" w:space="0" w:color="auto"/>
        <w:left w:val="none" w:sz="0" w:space="0" w:color="auto"/>
        <w:bottom w:val="none" w:sz="0" w:space="0" w:color="auto"/>
        <w:right w:val="none" w:sz="0" w:space="0" w:color="auto"/>
      </w:divBdr>
    </w:div>
    <w:div w:id="69892929">
      <w:bodyDiv w:val="1"/>
      <w:marLeft w:val="0"/>
      <w:marRight w:val="0"/>
      <w:marTop w:val="0"/>
      <w:marBottom w:val="0"/>
      <w:divBdr>
        <w:top w:val="none" w:sz="0" w:space="0" w:color="auto"/>
        <w:left w:val="none" w:sz="0" w:space="0" w:color="auto"/>
        <w:bottom w:val="none" w:sz="0" w:space="0" w:color="auto"/>
        <w:right w:val="none" w:sz="0" w:space="0" w:color="auto"/>
      </w:divBdr>
    </w:div>
    <w:div w:id="172839880">
      <w:bodyDiv w:val="1"/>
      <w:marLeft w:val="0"/>
      <w:marRight w:val="0"/>
      <w:marTop w:val="0"/>
      <w:marBottom w:val="0"/>
      <w:divBdr>
        <w:top w:val="none" w:sz="0" w:space="0" w:color="auto"/>
        <w:left w:val="none" w:sz="0" w:space="0" w:color="auto"/>
        <w:bottom w:val="none" w:sz="0" w:space="0" w:color="auto"/>
        <w:right w:val="none" w:sz="0" w:space="0" w:color="auto"/>
      </w:divBdr>
    </w:div>
    <w:div w:id="248317562">
      <w:bodyDiv w:val="1"/>
      <w:marLeft w:val="0"/>
      <w:marRight w:val="0"/>
      <w:marTop w:val="0"/>
      <w:marBottom w:val="0"/>
      <w:divBdr>
        <w:top w:val="none" w:sz="0" w:space="0" w:color="auto"/>
        <w:left w:val="none" w:sz="0" w:space="0" w:color="auto"/>
        <w:bottom w:val="none" w:sz="0" w:space="0" w:color="auto"/>
        <w:right w:val="none" w:sz="0" w:space="0" w:color="auto"/>
      </w:divBdr>
    </w:div>
    <w:div w:id="252325054">
      <w:bodyDiv w:val="1"/>
      <w:marLeft w:val="0"/>
      <w:marRight w:val="0"/>
      <w:marTop w:val="0"/>
      <w:marBottom w:val="0"/>
      <w:divBdr>
        <w:top w:val="none" w:sz="0" w:space="0" w:color="auto"/>
        <w:left w:val="none" w:sz="0" w:space="0" w:color="auto"/>
        <w:bottom w:val="none" w:sz="0" w:space="0" w:color="auto"/>
        <w:right w:val="none" w:sz="0" w:space="0" w:color="auto"/>
      </w:divBdr>
      <w:divsChild>
        <w:div w:id="649603729">
          <w:marLeft w:val="547"/>
          <w:marRight w:val="0"/>
          <w:marTop w:val="0"/>
          <w:marBottom w:val="0"/>
          <w:divBdr>
            <w:top w:val="none" w:sz="0" w:space="0" w:color="auto"/>
            <w:left w:val="none" w:sz="0" w:space="0" w:color="auto"/>
            <w:bottom w:val="none" w:sz="0" w:space="0" w:color="auto"/>
            <w:right w:val="none" w:sz="0" w:space="0" w:color="auto"/>
          </w:divBdr>
        </w:div>
        <w:div w:id="1477378502">
          <w:marLeft w:val="547"/>
          <w:marRight w:val="0"/>
          <w:marTop w:val="0"/>
          <w:marBottom w:val="0"/>
          <w:divBdr>
            <w:top w:val="none" w:sz="0" w:space="0" w:color="auto"/>
            <w:left w:val="none" w:sz="0" w:space="0" w:color="auto"/>
            <w:bottom w:val="none" w:sz="0" w:space="0" w:color="auto"/>
            <w:right w:val="none" w:sz="0" w:space="0" w:color="auto"/>
          </w:divBdr>
        </w:div>
      </w:divsChild>
    </w:div>
    <w:div w:id="302084228">
      <w:bodyDiv w:val="1"/>
      <w:marLeft w:val="0"/>
      <w:marRight w:val="0"/>
      <w:marTop w:val="0"/>
      <w:marBottom w:val="0"/>
      <w:divBdr>
        <w:top w:val="none" w:sz="0" w:space="0" w:color="auto"/>
        <w:left w:val="none" w:sz="0" w:space="0" w:color="auto"/>
        <w:bottom w:val="none" w:sz="0" w:space="0" w:color="auto"/>
        <w:right w:val="none" w:sz="0" w:space="0" w:color="auto"/>
      </w:divBdr>
    </w:div>
    <w:div w:id="329218835">
      <w:bodyDiv w:val="1"/>
      <w:marLeft w:val="0"/>
      <w:marRight w:val="0"/>
      <w:marTop w:val="0"/>
      <w:marBottom w:val="0"/>
      <w:divBdr>
        <w:top w:val="none" w:sz="0" w:space="0" w:color="auto"/>
        <w:left w:val="none" w:sz="0" w:space="0" w:color="auto"/>
        <w:bottom w:val="none" w:sz="0" w:space="0" w:color="auto"/>
        <w:right w:val="none" w:sz="0" w:space="0" w:color="auto"/>
      </w:divBdr>
      <w:divsChild>
        <w:div w:id="215899163">
          <w:marLeft w:val="0"/>
          <w:marRight w:val="0"/>
          <w:marTop w:val="0"/>
          <w:marBottom w:val="0"/>
          <w:divBdr>
            <w:top w:val="none" w:sz="0" w:space="0" w:color="auto"/>
            <w:left w:val="none" w:sz="0" w:space="0" w:color="auto"/>
            <w:bottom w:val="none" w:sz="0" w:space="0" w:color="auto"/>
            <w:right w:val="none" w:sz="0" w:space="0" w:color="auto"/>
          </w:divBdr>
          <w:divsChild>
            <w:div w:id="785462276">
              <w:marLeft w:val="0"/>
              <w:marRight w:val="0"/>
              <w:marTop w:val="0"/>
              <w:marBottom w:val="0"/>
              <w:divBdr>
                <w:top w:val="none" w:sz="0" w:space="0" w:color="auto"/>
                <w:left w:val="none" w:sz="0" w:space="0" w:color="auto"/>
                <w:bottom w:val="none" w:sz="0" w:space="0" w:color="auto"/>
                <w:right w:val="none" w:sz="0" w:space="0" w:color="auto"/>
              </w:divBdr>
              <w:divsChild>
                <w:div w:id="843787028">
                  <w:marLeft w:val="0"/>
                  <w:marRight w:val="0"/>
                  <w:marTop w:val="0"/>
                  <w:marBottom w:val="0"/>
                  <w:divBdr>
                    <w:top w:val="none" w:sz="0" w:space="0" w:color="auto"/>
                    <w:left w:val="none" w:sz="0" w:space="0" w:color="auto"/>
                    <w:bottom w:val="none" w:sz="0" w:space="0" w:color="auto"/>
                    <w:right w:val="none" w:sz="0" w:space="0" w:color="auto"/>
                  </w:divBdr>
                  <w:divsChild>
                    <w:div w:id="123523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309041">
      <w:bodyDiv w:val="1"/>
      <w:marLeft w:val="0"/>
      <w:marRight w:val="0"/>
      <w:marTop w:val="0"/>
      <w:marBottom w:val="0"/>
      <w:divBdr>
        <w:top w:val="none" w:sz="0" w:space="0" w:color="auto"/>
        <w:left w:val="none" w:sz="0" w:space="0" w:color="auto"/>
        <w:bottom w:val="none" w:sz="0" w:space="0" w:color="auto"/>
        <w:right w:val="none" w:sz="0" w:space="0" w:color="auto"/>
      </w:divBdr>
    </w:div>
    <w:div w:id="416294003">
      <w:bodyDiv w:val="1"/>
      <w:marLeft w:val="0"/>
      <w:marRight w:val="0"/>
      <w:marTop w:val="0"/>
      <w:marBottom w:val="0"/>
      <w:divBdr>
        <w:top w:val="none" w:sz="0" w:space="0" w:color="auto"/>
        <w:left w:val="none" w:sz="0" w:space="0" w:color="auto"/>
        <w:bottom w:val="none" w:sz="0" w:space="0" w:color="auto"/>
        <w:right w:val="none" w:sz="0" w:space="0" w:color="auto"/>
      </w:divBdr>
    </w:div>
    <w:div w:id="424881262">
      <w:bodyDiv w:val="1"/>
      <w:marLeft w:val="0"/>
      <w:marRight w:val="0"/>
      <w:marTop w:val="0"/>
      <w:marBottom w:val="0"/>
      <w:divBdr>
        <w:top w:val="none" w:sz="0" w:space="0" w:color="auto"/>
        <w:left w:val="none" w:sz="0" w:space="0" w:color="auto"/>
        <w:bottom w:val="none" w:sz="0" w:space="0" w:color="auto"/>
        <w:right w:val="none" w:sz="0" w:space="0" w:color="auto"/>
      </w:divBdr>
    </w:div>
    <w:div w:id="445126221">
      <w:bodyDiv w:val="1"/>
      <w:marLeft w:val="0"/>
      <w:marRight w:val="0"/>
      <w:marTop w:val="0"/>
      <w:marBottom w:val="0"/>
      <w:divBdr>
        <w:top w:val="none" w:sz="0" w:space="0" w:color="auto"/>
        <w:left w:val="none" w:sz="0" w:space="0" w:color="auto"/>
        <w:bottom w:val="none" w:sz="0" w:space="0" w:color="auto"/>
        <w:right w:val="none" w:sz="0" w:space="0" w:color="auto"/>
      </w:divBdr>
      <w:divsChild>
        <w:div w:id="19420311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4662077">
      <w:bodyDiv w:val="1"/>
      <w:marLeft w:val="0"/>
      <w:marRight w:val="0"/>
      <w:marTop w:val="0"/>
      <w:marBottom w:val="0"/>
      <w:divBdr>
        <w:top w:val="none" w:sz="0" w:space="0" w:color="auto"/>
        <w:left w:val="none" w:sz="0" w:space="0" w:color="auto"/>
        <w:bottom w:val="none" w:sz="0" w:space="0" w:color="auto"/>
        <w:right w:val="none" w:sz="0" w:space="0" w:color="auto"/>
      </w:divBdr>
      <w:divsChild>
        <w:div w:id="62071294">
          <w:marLeft w:val="547"/>
          <w:marRight w:val="0"/>
          <w:marTop w:val="0"/>
          <w:marBottom w:val="0"/>
          <w:divBdr>
            <w:top w:val="none" w:sz="0" w:space="0" w:color="auto"/>
            <w:left w:val="none" w:sz="0" w:space="0" w:color="auto"/>
            <w:bottom w:val="none" w:sz="0" w:space="0" w:color="auto"/>
            <w:right w:val="none" w:sz="0" w:space="0" w:color="auto"/>
          </w:divBdr>
        </w:div>
        <w:div w:id="118108311">
          <w:marLeft w:val="547"/>
          <w:marRight w:val="0"/>
          <w:marTop w:val="0"/>
          <w:marBottom w:val="0"/>
          <w:divBdr>
            <w:top w:val="none" w:sz="0" w:space="0" w:color="auto"/>
            <w:left w:val="none" w:sz="0" w:space="0" w:color="auto"/>
            <w:bottom w:val="none" w:sz="0" w:space="0" w:color="auto"/>
            <w:right w:val="none" w:sz="0" w:space="0" w:color="auto"/>
          </w:divBdr>
        </w:div>
        <w:div w:id="447967384">
          <w:marLeft w:val="547"/>
          <w:marRight w:val="0"/>
          <w:marTop w:val="0"/>
          <w:marBottom w:val="0"/>
          <w:divBdr>
            <w:top w:val="none" w:sz="0" w:space="0" w:color="auto"/>
            <w:left w:val="none" w:sz="0" w:space="0" w:color="auto"/>
            <w:bottom w:val="none" w:sz="0" w:space="0" w:color="auto"/>
            <w:right w:val="none" w:sz="0" w:space="0" w:color="auto"/>
          </w:divBdr>
        </w:div>
        <w:div w:id="519205297">
          <w:marLeft w:val="547"/>
          <w:marRight w:val="0"/>
          <w:marTop w:val="0"/>
          <w:marBottom w:val="0"/>
          <w:divBdr>
            <w:top w:val="none" w:sz="0" w:space="0" w:color="auto"/>
            <w:left w:val="none" w:sz="0" w:space="0" w:color="auto"/>
            <w:bottom w:val="none" w:sz="0" w:space="0" w:color="auto"/>
            <w:right w:val="none" w:sz="0" w:space="0" w:color="auto"/>
          </w:divBdr>
        </w:div>
      </w:divsChild>
    </w:div>
    <w:div w:id="473836174">
      <w:bodyDiv w:val="1"/>
      <w:marLeft w:val="0"/>
      <w:marRight w:val="0"/>
      <w:marTop w:val="0"/>
      <w:marBottom w:val="0"/>
      <w:divBdr>
        <w:top w:val="none" w:sz="0" w:space="0" w:color="auto"/>
        <w:left w:val="none" w:sz="0" w:space="0" w:color="auto"/>
        <w:bottom w:val="none" w:sz="0" w:space="0" w:color="auto"/>
        <w:right w:val="none" w:sz="0" w:space="0" w:color="auto"/>
      </w:divBdr>
      <w:divsChild>
        <w:div w:id="20959761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0486576">
      <w:bodyDiv w:val="1"/>
      <w:marLeft w:val="0"/>
      <w:marRight w:val="0"/>
      <w:marTop w:val="0"/>
      <w:marBottom w:val="0"/>
      <w:divBdr>
        <w:top w:val="none" w:sz="0" w:space="0" w:color="auto"/>
        <w:left w:val="none" w:sz="0" w:space="0" w:color="auto"/>
        <w:bottom w:val="none" w:sz="0" w:space="0" w:color="auto"/>
        <w:right w:val="none" w:sz="0" w:space="0" w:color="auto"/>
      </w:divBdr>
    </w:div>
    <w:div w:id="508955695">
      <w:bodyDiv w:val="1"/>
      <w:marLeft w:val="0"/>
      <w:marRight w:val="0"/>
      <w:marTop w:val="0"/>
      <w:marBottom w:val="0"/>
      <w:divBdr>
        <w:top w:val="none" w:sz="0" w:space="0" w:color="auto"/>
        <w:left w:val="none" w:sz="0" w:space="0" w:color="auto"/>
        <w:bottom w:val="none" w:sz="0" w:space="0" w:color="auto"/>
        <w:right w:val="none" w:sz="0" w:space="0" w:color="auto"/>
      </w:divBdr>
    </w:div>
    <w:div w:id="533156052">
      <w:bodyDiv w:val="1"/>
      <w:marLeft w:val="0"/>
      <w:marRight w:val="0"/>
      <w:marTop w:val="0"/>
      <w:marBottom w:val="0"/>
      <w:divBdr>
        <w:top w:val="none" w:sz="0" w:space="0" w:color="auto"/>
        <w:left w:val="none" w:sz="0" w:space="0" w:color="auto"/>
        <w:bottom w:val="none" w:sz="0" w:space="0" w:color="auto"/>
        <w:right w:val="none" w:sz="0" w:space="0" w:color="auto"/>
      </w:divBdr>
    </w:div>
    <w:div w:id="534004918">
      <w:bodyDiv w:val="1"/>
      <w:marLeft w:val="0"/>
      <w:marRight w:val="0"/>
      <w:marTop w:val="0"/>
      <w:marBottom w:val="0"/>
      <w:divBdr>
        <w:top w:val="none" w:sz="0" w:space="0" w:color="auto"/>
        <w:left w:val="none" w:sz="0" w:space="0" w:color="auto"/>
        <w:bottom w:val="none" w:sz="0" w:space="0" w:color="auto"/>
        <w:right w:val="none" w:sz="0" w:space="0" w:color="auto"/>
      </w:divBdr>
    </w:div>
    <w:div w:id="545877286">
      <w:bodyDiv w:val="1"/>
      <w:marLeft w:val="0"/>
      <w:marRight w:val="0"/>
      <w:marTop w:val="0"/>
      <w:marBottom w:val="0"/>
      <w:divBdr>
        <w:top w:val="none" w:sz="0" w:space="0" w:color="auto"/>
        <w:left w:val="none" w:sz="0" w:space="0" w:color="auto"/>
        <w:bottom w:val="none" w:sz="0" w:space="0" w:color="auto"/>
        <w:right w:val="none" w:sz="0" w:space="0" w:color="auto"/>
      </w:divBdr>
    </w:div>
    <w:div w:id="559636433">
      <w:bodyDiv w:val="1"/>
      <w:marLeft w:val="0"/>
      <w:marRight w:val="0"/>
      <w:marTop w:val="0"/>
      <w:marBottom w:val="0"/>
      <w:divBdr>
        <w:top w:val="none" w:sz="0" w:space="0" w:color="auto"/>
        <w:left w:val="none" w:sz="0" w:space="0" w:color="auto"/>
        <w:bottom w:val="none" w:sz="0" w:space="0" w:color="auto"/>
        <w:right w:val="none" w:sz="0" w:space="0" w:color="auto"/>
      </w:divBdr>
    </w:div>
    <w:div w:id="561330829">
      <w:bodyDiv w:val="1"/>
      <w:marLeft w:val="0"/>
      <w:marRight w:val="0"/>
      <w:marTop w:val="0"/>
      <w:marBottom w:val="0"/>
      <w:divBdr>
        <w:top w:val="none" w:sz="0" w:space="0" w:color="auto"/>
        <w:left w:val="none" w:sz="0" w:space="0" w:color="auto"/>
        <w:bottom w:val="none" w:sz="0" w:space="0" w:color="auto"/>
        <w:right w:val="none" w:sz="0" w:space="0" w:color="auto"/>
      </w:divBdr>
    </w:div>
    <w:div w:id="576743742">
      <w:bodyDiv w:val="1"/>
      <w:marLeft w:val="0"/>
      <w:marRight w:val="0"/>
      <w:marTop w:val="0"/>
      <w:marBottom w:val="0"/>
      <w:divBdr>
        <w:top w:val="none" w:sz="0" w:space="0" w:color="auto"/>
        <w:left w:val="none" w:sz="0" w:space="0" w:color="auto"/>
        <w:bottom w:val="none" w:sz="0" w:space="0" w:color="auto"/>
        <w:right w:val="none" w:sz="0" w:space="0" w:color="auto"/>
      </w:divBdr>
    </w:div>
    <w:div w:id="596401372">
      <w:bodyDiv w:val="1"/>
      <w:marLeft w:val="0"/>
      <w:marRight w:val="0"/>
      <w:marTop w:val="0"/>
      <w:marBottom w:val="0"/>
      <w:divBdr>
        <w:top w:val="none" w:sz="0" w:space="0" w:color="auto"/>
        <w:left w:val="none" w:sz="0" w:space="0" w:color="auto"/>
        <w:bottom w:val="none" w:sz="0" w:space="0" w:color="auto"/>
        <w:right w:val="none" w:sz="0" w:space="0" w:color="auto"/>
      </w:divBdr>
    </w:div>
    <w:div w:id="605237062">
      <w:bodyDiv w:val="1"/>
      <w:marLeft w:val="0"/>
      <w:marRight w:val="0"/>
      <w:marTop w:val="0"/>
      <w:marBottom w:val="0"/>
      <w:divBdr>
        <w:top w:val="none" w:sz="0" w:space="0" w:color="auto"/>
        <w:left w:val="none" w:sz="0" w:space="0" w:color="auto"/>
        <w:bottom w:val="none" w:sz="0" w:space="0" w:color="auto"/>
        <w:right w:val="none" w:sz="0" w:space="0" w:color="auto"/>
      </w:divBdr>
    </w:div>
    <w:div w:id="619725742">
      <w:bodyDiv w:val="1"/>
      <w:marLeft w:val="0"/>
      <w:marRight w:val="0"/>
      <w:marTop w:val="0"/>
      <w:marBottom w:val="0"/>
      <w:divBdr>
        <w:top w:val="none" w:sz="0" w:space="0" w:color="auto"/>
        <w:left w:val="none" w:sz="0" w:space="0" w:color="auto"/>
        <w:bottom w:val="none" w:sz="0" w:space="0" w:color="auto"/>
        <w:right w:val="none" w:sz="0" w:space="0" w:color="auto"/>
      </w:divBdr>
    </w:div>
    <w:div w:id="657415954">
      <w:bodyDiv w:val="1"/>
      <w:marLeft w:val="0"/>
      <w:marRight w:val="0"/>
      <w:marTop w:val="0"/>
      <w:marBottom w:val="0"/>
      <w:divBdr>
        <w:top w:val="none" w:sz="0" w:space="0" w:color="auto"/>
        <w:left w:val="none" w:sz="0" w:space="0" w:color="auto"/>
        <w:bottom w:val="none" w:sz="0" w:space="0" w:color="auto"/>
        <w:right w:val="none" w:sz="0" w:space="0" w:color="auto"/>
      </w:divBdr>
      <w:divsChild>
        <w:div w:id="235553467">
          <w:marLeft w:val="0"/>
          <w:marRight w:val="0"/>
          <w:marTop w:val="0"/>
          <w:marBottom w:val="0"/>
          <w:divBdr>
            <w:top w:val="none" w:sz="0" w:space="0" w:color="auto"/>
            <w:left w:val="none" w:sz="0" w:space="0" w:color="auto"/>
            <w:bottom w:val="none" w:sz="0" w:space="0" w:color="auto"/>
            <w:right w:val="none" w:sz="0" w:space="0" w:color="auto"/>
          </w:divBdr>
        </w:div>
        <w:div w:id="262345270">
          <w:marLeft w:val="0"/>
          <w:marRight w:val="0"/>
          <w:marTop w:val="0"/>
          <w:marBottom w:val="0"/>
          <w:divBdr>
            <w:top w:val="none" w:sz="0" w:space="0" w:color="auto"/>
            <w:left w:val="none" w:sz="0" w:space="0" w:color="auto"/>
            <w:bottom w:val="none" w:sz="0" w:space="0" w:color="auto"/>
            <w:right w:val="none" w:sz="0" w:space="0" w:color="auto"/>
          </w:divBdr>
        </w:div>
        <w:div w:id="354889865">
          <w:marLeft w:val="0"/>
          <w:marRight w:val="0"/>
          <w:marTop w:val="0"/>
          <w:marBottom w:val="0"/>
          <w:divBdr>
            <w:top w:val="none" w:sz="0" w:space="0" w:color="auto"/>
            <w:left w:val="none" w:sz="0" w:space="0" w:color="auto"/>
            <w:bottom w:val="none" w:sz="0" w:space="0" w:color="auto"/>
            <w:right w:val="none" w:sz="0" w:space="0" w:color="auto"/>
          </w:divBdr>
        </w:div>
        <w:div w:id="358435053">
          <w:marLeft w:val="0"/>
          <w:marRight w:val="0"/>
          <w:marTop w:val="0"/>
          <w:marBottom w:val="0"/>
          <w:divBdr>
            <w:top w:val="none" w:sz="0" w:space="0" w:color="auto"/>
            <w:left w:val="none" w:sz="0" w:space="0" w:color="auto"/>
            <w:bottom w:val="none" w:sz="0" w:space="0" w:color="auto"/>
            <w:right w:val="none" w:sz="0" w:space="0" w:color="auto"/>
          </w:divBdr>
        </w:div>
        <w:div w:id="387193155">
          <w:marLeft w:val="0"/>
          <w:marRight w:val="0"/>
          <w:marTop w:val="0"/>
          <w:marBottom w:val="0"/>
          <w:divBdr>
            <w:top w:val="none" w:sz="0" w:space="0" w:color="auto"/>
            <w:left w:val="none" w:sz="0" w:space="0" w:color="auto"/>
            <w:bottom w:val="none" w:sz="0" w:space="0" w:color="auto"/>
            <w:right w:val="none" w:sz="0" w:space="0" w:color="auto"/>
          </w:divBdr>
        </w:div>
        <w:div w:id="468476941">
          <w:marLeft w:val="0"/>
          <w:marRight w:val="0"/>
          <w:marTop w:val="0"/>
          <w:marBottom w:val="0"/>
          <w:divBdr>
            <w:top w:val="none" w:sz="0" w:space="0" w:color="auto"/>
            <w:left w:val="none" w:sz="0" w:space="0" w:color="auto"/>
            <w:bottom w:val="none" w:sz="0" w:space="0" w:color="auto"/>
            <w:right w:val="none" w:sz="0" w:space="0" w:color="auto"/>
          </w:divBdr>
        </w:div>
        <w:div w:id="577981148">
          <w:marLeft w:val="0"/>
          <w:marRight w:val="0"/>
          <w:marTop w:val="0"/>
          <w:marBottom w:val="0"/>
          <w:divBdr>
            <w:top w:val="none" w:sz="0" w:space="0" w:color="auto"/>
            <w:left w:val="none" w:sz="0" w:space="0" w:color="auto"/>
            <w:bottom w:val="none" w:sz="0" w:space="0" w:color="auto"/>
            <w:right w:val="none" w:sz="0" w:space="0" w:color="auto"/>
          </w:divBdr>
        </w:div>
        <w:div w:id="669915677">
          <w:marLeft w:val="0"/>
          <w:marRight w:val="0"/>
          <w:marTop w:val="0"/>
          <w:marBottom w:val="0"/>
          <w:divBdr>
            <w:top w:val="none" w:sz="0" w:space="0" w:color="auto"/>
            <w:left w:val="none" w:sz="0" w:space="0" w:color="auto"/>
            <w:bottom w:val="none" w:sz="0" w:space="0" w:color="auto"/>
            <w:right w:val="none" w:sz="0" w:space="0" w:color="auto"/>
          </w:divBdr>
        </w:div>
        <w:div w:id="761150022">
          <w:marLeft w:val="0"/>
          <w:marRight w:val="0"/>
          <w:marTop w:val="0"/>
          <w:marBottom w:val="0"/>
          <w:divBdr>
            <w:top w:val="none" w:sz="0" w:space="0" w:color="auto"/>
            <w:left w:val="none" w:sz="0" w:space="0" w:color="auto"/>
            <w:bottom w:val="none" w:sz="0" w:space="0" w:color="auto"/>
            <w:right w:val="none" w:sz="0" w:space="0" w:color="auto"/>
          </w:divBdr>
        </w:div>
        <w:div w:id="763723396">
          <w:marLeft w:val="0"/>
          <w:marRight w:val="0"/>
          <w:marTop w:val="0"/>
          <w:marBottom w:val="0"/>
          <w:divBdr>
            <w:top w:val="none" w:sz="0" w:space="0" w:color="auto"/>
            <w:left w:val="none" w:sz="0" w:space="0" w:color="auto"/>
            <w:bottom w:val="none" w:sz="0" w:space="0" w:color="auto"/>
            <w:right w:val="none" w:sz="0" w:space="0" w:color="auto"/>
          </w:divBdr>
        </w:div>
        <w:div w:id="833185325">
          <w:marLeft w:val="0"/>
          <w:marRight w:val="0"/>
          <w:marTop w:val="0"/>
          <w:marBottom w:val="0"/>
          <w:divBdr>
            <w:top w:val="none" w:sz="0" w:space="0" w:color="auto"/>
            <w:left w:val="none" w:sz="0" w:space="0" w:color="auto"/>
            <w:bottom w:val="none" w:sz="0" w:space="0" w:color="auto"/>
            <w:right w:val="none" w:sz="0" w:space="0" w:color="auto"/>
          </w:divBdr>
        </w:div>
        <w:div w:id="852498633">
          <w:marLeft w:val="0"/>
          <w:marRight w:val="0"/>
          <w:marTop w:val="0"/>
          <w:marBottom w:val="0"/>
          <w:divBdr>
            <w:top w:val="none" w:sz="0" w:space="0" w:color="auto"/>
            <w:left w:val="none" w:sz="0" w:space="0" w:color="auto"/>
            <w:bottom w:val="none" w:sz="0" w:space="0" w:color="auto"/>
            <w:right w:val="none" w:sz="0" w:space="0" w:color="auto"/>
          </w:divBdr>
        </w:div>
        <w:div w:id="895361032">
          <w:marLeft w:val="0"/>
          <w:marRight w:val="0"/>
          <w:marTop w:val="0"/>
          <w:marBottom w:val="0"/>
          <w:divBdr>
            <w:top w:val="none" w:sz="0" w:space="0" w:color="auto"/>
            <w:left w:val="none" w:sz="0" w:space="0" w:color="auto"/>
            <w:bottom w:val="none" w:sz="0" w:space="0" w:color="auto"/>
            <w:right w:val="none" w:sz="0" w:space="0" w:color="auto"/>
          </w:divBdr>
        </w:div>
        <w:div w:id="913012218">
          <w:marLeft w:val="0"/>
          <w:marRight w:val="0"/>
          <w:marTop w:val="0"/>
          <w:marBottom w:val="0"/>
          <w:divBdr>
            <w:top w:val="none" w:sz="0" w:space="0" w:color="auto"/>
            <w:left w:val="none" w:sz="0" w:space="0" w:color="auto"/>
            <w:bottom w:val="none" w:sz="0" w:space="0" w:color="auto"/>
            <w:right w:val="none" w:sz="0" w:space="0" w:color="auto"/>
          </w:divBdr>
        </w:div>
        <w:div w:id="952515721">
          <w:marLeft w:val="0"/>
          <w:marRight w:val="0"/>
          <w:marTop w:val="0"/>
          <w:marBottom w:val="0"/>
          <w:divBdr>
            <w:top w:val="none" w:sz="0" w:space="0" w:color="auto"/>
            <w:left w:val="none" w:sz="0" w:space="0" w:color="auto"/>
            <w:bottom w:val="none" w:sz="0" w:space="0" w:color="auto"/>
            <w:right w:val="none" w:sz="0" w:space="0" w:color="auto"/>
          </w:divBdr>
        </w:div>
        <w:div w:id="990141108">
          <w:marLeft w:val="0"/>
          <w:marRight w:val="0"/>
          <w:marTop w:val="0"/>
          <w:marBottom w:val="0"/>
          <w:divBdr>
            <w:top w:val="none" w:sz="0" w:space="0" w:color="auto"/>
            <w:left w:val="none" w:sz="0" w:space="0" w:color="auto"/>
            <w:bottom w:val="none" w:sz="0" w:space="0" w:color="auto"/>
            <w:right w:val="none" w:sz="0" w:space="0" w:color="auto"/>
          </w:divBdr>
        </w:div>
        <w:div w:id="1056469311">
          <w:marLeft w:val="0"/>
          <w:marRight w:val="0"/>
          <w:marTop w:val="0"/>
          <w:marBottom w:val="0"/>
          <w:divBdr>
            <w:top w:val="none" w:sz="0" w:space="0" w:color="auto"/>
            <w:left w:val="none" w:sz="0" w:space="0" w:color="auto"/>
            <w:bottom w:val="none" w:sz="0" w:space="0" w:color="auto"/>
            <w:right w:val="none" w:sz="0" w:space="0" w:color="auto"/>
          </w:divBdr>
        </w:div>
        <w:div w:id="1105226956">
          <w:marLeft w:val="0"/>
          <w:marRight w:val="0"/>
          <w:marTop w:val="0"/>
          <w:marBottom w:val="0"/>
          <w:divBdr>
            <w:top w:val="none" w:sz="0" w:space="0" w:color="auto"/>
            <w:left w:val="none" w:sz="0" w:space="0" w:color="auto"/>
            <w:bottom w:val="none" w:sz="0" w:space="0" w:color="auto"/>
            <w:right w:val="none" w:sz="0" w:space="0" w:color="auto"/>
          </w:divBdr>
        </w:div>
        <w:div w:id="1148590575">
          <w:marLeft w:val="0"/>
          <w:marRight w:val="0"/>
          <w:marTop w:val="0"/>
          <w:marBottom w:val="0"/>
          <w:divBdr>
            <w:top w:val="none" w:sz="0" w:space="0" w:color="auto"/>
            <w:left w:val="none" w:sz="0" w:space="0" w:color="auto"/>
            <w:bottom w:val="none" w:sz="0" w:space="0" w:color="auto"/>
            <w:right w:val="none" w:sz="0" w:space="0" w:color="auto"/>
          </w:divBdr>
        </w:div>
        <w:div w:id="1252079074">
          <w:marLeft w:val="0"/>
          <w:marRight w:val="0"/>
          <w:marTop w:val="0"/>
          <w:marBottom w:val="0"/>
          <w:divBdr>
            <w:top w:val="none" w:sz="0" w:space="0" w:color="auto"/>
            <w:left w:val="none" w:sz="0" w:space="0" w:color="auto"/>
            <w:bottom w:val="none" w:sz="0" w:space="0" w:color="auto"/>
            <w:right w:val="none" w:sz="0" w:space="0" w:color="auto"/>
          </w:divBdr>
        </w:div>
        <w:div w:id="1390615861">
          <w:marLeft w:val="0"/>
          <w:marRight w:val="0"/>
          <w:marTop w:val="0"/>
          <w:marBottom w:val="0"/>
          <w:divBdr>
            <w:top w:val="none" w:sz="0" w:space="0" w:color="auto"/>
            <w:left w:val="none" w:sz="0" w:space="0" w:color="auto"/>
            <w:bottom w:val="none" w:sz="0" w:space="0" w:color="auto"/>
            <w:right w:val="none" w:sz="0" w:space="0" w:color="auto"/>
          </w:divBdr>
        </w:div>
        <w:div w:id="1408260398">
          <w:marLeft w:val="0"/>
          <w:marRight w:val="0"/>
          <w:marTop w:val="0"/>
          <w:marBottom w:val="0"/>
          <w:divBdr>
            <w:top w:val="none" w:sz="0" w:space="0" w:color="auto"/>
            <w:left w:val="none" w:sz="0" w:space="0" w:color="auto"/>
            <w:bottom w:val="none" w:sz="0" w:space="0" w:color="auto"/>
            <w:right w:val="none" w:sz="0" w:space="0" w:color="auto"/>
          </w:divBdr>
        </w:div>
        <w:div w:id="1491946049">
          <w:marLeft w:val="0"/>
          <w:marRight w:val="0"/>
          <w:marTop w:val="0"/>
          <w:marBottom w:val="0"/>
          <w:divBdr>
            <w:top w:val="none" w:sz="0" w:space="0" w:color="auto"/>
            <w:left w:val="none" w:sz="0" w:space="0" w:color="auto"/>
            <w:bottom w:val="none" w:sz="0" w:space="0" w:color="auto"/>
            <w:right w:val="none" w:sz="0" w:space="0" w:color="auto"/>
          </w:divBdr>
        </w:div>
        <w:div w:id="1504786097">
          <w:marLeft w:val="0"/>
          <w:marRight w:val="0"/>
          <w:marTop w:val="0"/>
          <w:marBottom w:val="0"/>
          <w:divBdr>
            <w:top w:val="none" w:sz="0" w:space="0" w:color="auto"/>
            <w:left w:val="none" w:sz="0" w:space="0" w:color="auto"/>
            <w:bottom w:val="none" w:sz="0" w:space="0" w:color="auto"/>
            <w:right w:val="none" w:sz="0" w:space="0" w:color="auto"/>
          </w:divBdr>
        </w:div>
        <w:div w:id="1517160439">
          <w:marLeft w:val="0"/>
          <w:marRight w:val="0"/>
          <w:marTop w:val="0"/>
          <w:marBottom w:val="0"/>
          <w:divBdr>
            <w:top w:val="none" w:sz="0" w:space="0" w:color="auto"/>
            <w:left w:val="none" w:sz="0" w:space="0" w:color="auto"/>
            <w:bottom w:val="none" w:sz="0" w:space="0" w:color="auto"/>
            <w:right w:val="none" w:sz="0" w:space="0" w:color="auto"/>
          </w:divBdr>
        </w:div>
        <w:div w:id="1612348931">
          <w:marLeft w:val="0"/>
          <w:marRight w:val="0"/>
          <w:marTop w:val="0"/>
          <w:marBottom w:val="0"/>
          <w:divBdr>
            <w:top w:val="none" w:sz="0" w:space="0" w:color="auto"/>
            <w:left w:val="none" w:sz="0" w:space="0" w:color="auto"/>
            <w:bottom w:val="none" w:sz="0" w:space="0" w:color="auto"/>
            <w:right w:val="none" w:sz="0" w:space="0" w:color="auto"/>
          </w:divBdr>
        </w:div>
        <w:div w:id="1627352247">
          <w:marLeft w:val="0"/>
          <w:marRight w:val="0"/>
          <w:marTop w:val="0"/>
          <w:marBottom w:val="0"/>
          <w:divBdr>
            <w:top w:val="none" w:sz="0" w:space="0" w:color="auto"/>
            <w:left w:val="none" w:sz="0" w:space="0" w:color="auto"/>
            <w:bottom w:val="none" w:sz="0" w:space="0" w:color="auto"/>
            <w:right w:val="none" w:sz="0" w:space="0" w:color="auto"/>
          </w:divBdr>
        </w:div>
        <w:div w:id="1679230569">
          <w:marLeft w:val="0"/>
          <w:marRight w:val="0"/>
          <w:marTop w:val="0"/>
          <w:marBottom w:val="0"/>
          <w:divBdr>
            <w:top w:val="none" w:sz="0" w:space="0" w:color="auto"/>
            <w:left w:val="none" w:sz="0" w:space="0" w:color="auto"/>
            <w:bottom w:val="none" w:sz="0" w:space="0" w:color="auto"/>
            <w:right w:val="none" w:sz="0" w:space="0" w:color="auto"/>
          </w:divBdr>
        </w:div>
        <w:div w:id="1723169804">
          <w:marLeft w:val="0"/>
          <w:marRight w:val="0"/>
          <w:marTop w:val="0"/>
          <w:marBottom w:val="0"/>
          <w:divBdr>
            <w:top w:val="none" w:sz="0" w:space="0" w:color="auto"/>
            <w:left w:val="none" w:sz="0" w:space="0" w:color="auto"/>
            <w:bottom w:val="none" w:sz="0" w:space="0" w:color="auto"/>
            <w:right w:val="none" w:sz="0" w:space="0" w:color="auto"/>
          </w:divBdr>
        </w:div>
        <w:div w:id="1732000416">
          <w:marLeft w:val="0"/>
          <w:marRight w:val="0"/>
          <w:marTop w:val="0"/>
          <w:marBottom w:val="0"/>
          <w:divBdr>
            <w:top w:val="none" w:sz="0" w:space="0" w:color="auto"/>
            <w:left w:val="none" w:sz="0" w:space="0" w:color="auto"/>
            <w:bottom w:val="none" w:sz="0" w:space="0" w:color="auto"/>
            <w:right w:val="none" w:sz="0" w:space="0" w:color="auto"/>
          </w:divBdr>
        </w:div>
        <w:div w:id="1745226320">
          <w:marLeft w:val="0"/>
          <w:marRight w:val="0"/>
          <w:marTop w:val="0"/>
          <w:marBottom w:val="0"/>
          <w:divBdr>
            <w:top w:val="none" w:sz="0" w:space="0" w:color="auto"/>
            <w:left w:val="none" w:sz="0" w:space="0" w:color="auto"/>
            <w:bottom w:val="none" w:sz="0" w:space="0" w:color="auto"/>
            <w:right w:val="none" w:sz="0" w:space="0" w:color="auto"/>
          </w:divBdr>
        </w:div>
        <w:div w:id="1904834233">
          <w:marLeft w:val="0"/>
          <w:marRight w:val="0"/>
          <w:marTop w:val="0"/>
          <w:marBottom w:val="0"/>
          <w:divBdr>
            <w:top w:val="none" w:sz="0" w:space="0" w:color="auto"/>
            <w:left w:val="none" w:sz="0" w:space="0" w:color="auto"/>
            <w:bottom w:val="none" w:sz="0" w:space="0" w:color="auto"/>
            <w:right w:val="none" w:sz="0" w:space="0" w:color="auto"/>
          </w:divBdr>
        </w:div>
        <w:div w:id="2069910849">
          <w:marLeft w:val="0"/>
          <w:marRight w:val="0"/>
          <w:marTop w:val="0"/>
          <w:marBottom w:val="0"/>
          <w:divBdr>
            <w:top w:val="none" w:sz="0" w:space="0" w:color="auto"/>
            <w:left w:val="none" w:sz="0" w:space="0" w:color="auto"/>
            <w:bottom w:val="none" w:sz="0" w:space="0" w:color="auto"/>
            <w:right w:val="none" w:sz="0" w:space="0" w:color="auto"/>
          </w:divBdr>
        </w:div>
        <w:div w:id="2084449082">
          <w:marLeft w:val="0"/>
          <w:marRight w:val="0"/>
          <w:marTop w:val="0"/>
          <w:marBottom w:val="0"/>
          <w:divBdr>
            <w:top w:val="none" w:sz="0" w:space="0" w:color="auto"/>
            <w:left w:val="none" w:sz="0" w:space="0" w:color="auto"/>
            <w:bottom w:val="none" w:sz="0" w:space="0" w:color="auto"/>
            <w:right w:val="none" w:sz="0" w:space="0" w:color="auto"/>
          </w:divBdr>
        </w:div>
      </w:divsChild>
    </w:div>
    <w:div w:id="659579705">
      <w:bodyDiv w:val="1"/>
      <w:marLeft w:val="0"/>
      <w:marRight w:val="0"/>
      <w:marTop w:val="0"/>
      <w:marBottom w:val="0"/>
      <w:divBdr>
        <w:top w:val="none" w:sz="0" w:space="0" w:color="auto"/>
        <w:left w:val="none" w:sz="0" w:space="0" w:color="auto"/>
        <w:bottom w:val="none" w:sz="0" w:space="0" w:color="auto"/>
        <w:right w:val="none" w:sz="0" w:space="0" w:color="auto"/>
      </w:divBdr>
    </w:div>
    <w:div w:id="663438048">
      <w:bodyDiv w:val="1"/>
      <w:marLeft w:val="0"/>
      <w:marRight w:val="0"/>
      <w:marTop w:val="0"/>
      <w:marBottom w:val="0"/>
      <w:divBdr>
        <w:top w:val="none" w:sz="0" w:space="0" w:color="auto"/>
        <w:left w:val="none" w:sz="0" w:space="0" w:color="auto"/>
        <w:bottom w:val="none" w:sz="0" w:space="0" w:color="auto"/>
        <w:right w:val="none" w:sz="0" w:space="0" w:color="auto"/>
      </w:divBdr>
    </w:div>
    <w:div w:id="664208936">
      <w:bodyDiv w:val="1"/>
      <w:marLeft w:val="0"/>
      <w:marRight w:val="0"/>
      <w:marTop w:val="0"/>
      <w:marBottom w:val="0"/>
      <w:divBdr>
        <w:top w:val="none" w:sz="0" w:space="0" w:color="auto"/>
        <w:left w:val="none" w:sz="0" w:space="0" w:color="auto"/>
        <w:bottom w:val="none" w:sz="0" w:space="0" w:color="auto"/>
        <w:right w:val="none" w:sz="0" w:space="0" w:color="auto"/>
      </w:divBdr>
      <w:divsChild>
        <w:div w:id="1394550070">
          <w:marLeft w:val="0"/>
          <w:marRight w:val="0"/>
          <w:marTop w:val="0"/>
          <w:marBottom w:val="0"/>
          <w:divBdr>
            <w:top w:val="none" w:sz="0" w:space="0" w:color="auto"/>
            <w:left w:val="none" w:sz="0" w:space="0" w:color="auto"/>
            <w:bottom w:val="none" w:sz="0" w:space="0" w:color="auto"/>
            <w:right w:val="none" w:sz="0" w:space="0" w:color="auto"/>
          </w:divBdr>
          <w:divsChild>
            <w:div w:id="1736930985">
              <w:marLeft w:val="0"/>
              <w:marRight w:val="0"/>
              <w:marTop w:val="0"/>
              <w:marBottom w:val="0"/>
              <w:divBdr>
                <w:top w:val="none" w:sz="0" w:space="0" w:color="auto"/>
                <w:left w:val="none" w:sz="0" w:space="0" w:color="auto"/>
                <w:bottom w:val="none" w:sz="0" w:space="0" w:color="auto"/>
                <w:right w:val="none" w:sz="0" w:space="0" w:color="auto"/>
              </w:divBdr>
              <w:divsChild>
                <w:div w:id="1528761524">
                  <w:marLeft w:val="0"/>
                  <w:marRight w:val="0"/>
                  <w:marTop w:val="0"/>
                  <w:marBottom w:val="0"/>
                  <w:divBdr>
                    <w:top w:val="none" w:sz="0" w:space="0" w:color="auto"/>
                    <w:left w:val="none" w:sz="0" w:space="0" w:color="auto"/>
                    <w:bottom w:val="none" w:sz="0" w:space="0" w:color="auto"/>
                    <w:right w:val="none" w:sz="0" w:space="0" w:color="auto"/>
                  </w:divBdr>
                  <w:divsChild>
                    <w:div w:id="161856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001118">
      <w:bodyDiv w:val="1"/>
      <w:marLeft w:val="0"/>
      <w:marRight w:val="0"/>
      <w:marTop w:val="0"/>
      <w:marBottom w:val="0"/>
      <w:divBdr>
        <w:top w:val="none" w:sz="0" w:space="0" w:color="auto"/>
        <w:left w:val="none" w:sz="0" w:space="0" w:color="auto"/>
        <w:bottom w:val="none" w:sz="0" w:space="0" w:color="auto"/>
        <w:right w:val="none" w:sz="0" w:space="0" w:color="auto"/>
      </w:divBdr>
    </w:div>
    <w:div w:id="694308809">
      <w:bodyDiv w:val="1"/>
      <w:marLeft w:val="0"/>
      <w:marRight w:val="0"/>
      <w:marTop w:val="0"/>
      <w:marBottom w:val="0"/>
      <w:divBdr>
        <w:top w:val="none" w:sz="0" w:space="0" w:color="auto"/>
        <w:left w:val="none" w:sz="0" w:space="0" w:color="auto"/>
        <w:bottom w:val="none" w:sz="0" w:space="0" w:color="auto"/>
        <w:right w:val="none" w:sz="0" w:space="0" w:color="auto"/>
      </w:divBdr>
    </w:div>
    <w:div w:id="717242683">
      <w:bodyDiv w:val="1"/>
      <w:marLeft w:val="0"/>
      <w:marRight w:val="0"/>
      <w:marTop w:val="0"/>
      <w:marBottom w:val="0"/>
      <w:divBdr>
        <w:top w:val="none" w:sz="0" w:space="0" w:color="auto"/>
        <w:left w:val="none" w:sz="0" w:space="0" w:color="auto"/>
        <w:bottom w:val="none" w:sz="0" w:space="0" w:color="auto"/>
        <w:right w:val="none" w:sz="0" w:space="0" w:color="auto"/>
      </w:divBdr>
    </w:div>
    <w:div w:id="717977862">
      <w:bodyDiv w:val="1"/>
      <w:marLeft w:val="0"/>
      <w:marRight w:val="0"/>
      <w:marTop w:val="0"/>
      <w:marBottom w:val="0"/>
      <w:divBdr>
        <w:top w:val="none" w:sz="0" w:space="0" w:color="auto"/>
        <w:left w:val="none" w:sz="0" w:space="0" w:color="auto"/>
        <w:bottom w:val="none" w:sz="0" w:space="0" w:color="auto"/>
        <w:right w:val="none" w:sz="0" w:space="0" w:color="auto"/>
      </w:divBdr>
    </w:div>
    <w:div w:id="722216761">
      <w:bodyDiv w:val="1"/>
      <w:marLeft w:val="0"/>
      <w:marRight w:val="0"/>
      <w:marTop w:val="0"/>
      <w:marBottom w:val="0"/>
      <w:divBdr>
        <w:top w:val="none" w:sz="0" w:space="0" w:color="auto"/>
        <w:left w:val="none" w:sz="0" w:space="0" w:color="auto"/>
        <w:bottom w:val="none" w:sz="0" w:space="0" w:color="auto"/>
        <w:right w:val="none" w:sz="0" w:space="0" w:color="auto"/>
      </w:divBdr>
      <w:divsChild>
        <w:div w:id="1643343204">
          <w:marLeft w:val="0"/>
          <w:marRight w:val="0"/>
          <w:marTop w:val="0"/>
          <w:marBottom w:val="0"/>
          <w:divBdr>
            <w:top w:val="none" w:sz="0" w:space="0" w:color="auto"/>
            <w:left w:val="none" w:sz="0" w:space="0" w:color="auto"/>
            <w:bottom w:val="none" w:sz="0" w:space="0" w:color="auto"/>
            <w:right w:val="none" w:sz="0" w:space="0" w:color="auto"/>
          </w:divBdr>
          <w:divsChild>
            <w:div w:id="1675834788">
              <w:marLeft w:val="0"/>
              <w:marRight w:val="0"/>
              <w:marTop w:val="0"/>
              <w:marBottom w:val="0"/>
              <w:divBdr>
                <w:top w:val="none" w:sz="0" w:space="0" w:color="auto"/>
                <w:left w:val="none" w:sz="0" w:space="0" w:color="auto"/>
                <w:bottom w:val="none" w:sz="0" w:space="0" w:color="auto"/>
                <w:right w:val="none" w:sz="0" w:space="0" w:color="auto"/>
              </w:divBdr>
              <w:divsChild>
                <w:div w:id="515001068">
                  <w:marLeft w:val="0"/>
                  <w:marRight w:val="0"/>
                  <w:marTop w:val="0"/>
                  <w:marBottom w:val="0"/>
                  <w:divBdr>
                    <w:top w:val="none" w:sz="0" w:space="0" w:color="auto"/>
                    <w:left w:val="none" w:sz="0" w:space="0" w:color="auto"/>
                    <w:bottom w:val="none" w:sz="0" w:space="0" w:color="auto"/>
                    <w:right w:val="none" w:sz="0" w:space="0" w:color="auto"/>
                  </w:divBdr>
                  <w:divsChild>
                    <w:div w:id="15114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410381">
      <w:bodyDiv w:val="1"/>
      <w:marLeft w:val="0"/>
      <w:marRight w:val="0"/>
      <w:marTop w:val="0"/>
      <w:marBottom w:val="0"/>
      <w:divBdr>
        <w:top w:val="none" w:sz="0" w:space="0" w:color="auto"/>
        <w:left w:val="none" w:sz="0" w:space="0" w:color="auto"/>
        <w:bottom w:val="none" w:sz="0" w:space="0" w:color="auto"/>
        <w:right w:val="none" w:sz="0" w:space="0" w:color="auto"/>
      </w:divBdr>
    </w:div>
    <w:div w:id="792596644">
      <w:bodyDiv w:val="1"/>
      <w:marLeft w:val="0"/>
      <w:marRight w:val="0"/>
      <w:marTop w:val="0"/>
      <w:marBottom w:val="0"/>
      <w:divBdr>
        <w:top w:val="none" w:sz="0" w:space="0" w:color="auto"/>
        <w:left w:val="none" w:sz="0" w:space="0" w:color="auto"/>
        <w:bottom w:val="none" w:sz="0" w:space="0" w:color="auto"/>
        <w:right w:val="none" w:sz="0" w:space="0" w:color="auto"/>
      </w:divBdr>
    </w:div>
    <w:div w:id="822818005">
      <w:bodyDiv w:val="1"/>
      <w:marLeft w:val="0"/>
      <w:marRight w:val="0"/>
      <w:marTop w:val="0"/>
      <w:marBottom w:val="0"/>
      <w:divBdr>
        <w:top w:val="none" w:sz="0" w:space="0" w:color="auto"/>
        <w:left w:val="none" w:sz="0" w:space="0" w:color="auto"/>
        <w:bottom w:val="none" w:sz="0" w:space="0" w:color="auto"/>
        <w:right w:val="none" w:sz="0" w:space="0" w:color="auto"/>
      </w:divBdr>
    </w:div>
    <w:div w:id="829298967">
      <w:bodyDiv w:val="1"/>
      <w:marLeft w:val="0"/>
      <w:marRight w:val="0"/>
      <w:marTop w:val="0"/>
      <w:marBottom w:val="0"/>
      <w:divBdr>
        <w:top w:val="none" w:sz="0" w:space="0" w:color="auto"/>
        <w:left w:val="none" w:sz="0" w:space="0" w:color="auto"/>
        <w:bottom w:val="none" w:sz="0" w:space="0" w:color="auto"/>
        <w:right w:val="none" w:sz="0" w:space="0" w:color="auto"/>
      </w:divBdr>
    </w:div>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831063220">
      <w:bodyDiv w:val="1"/>
      <w:marLeft w:val="0"/>
      <w:marRight w:val="0"/>
      <w:marTop w:val="0"/>
      <w:marBottom w:val="0"/>
      <w:divBdr>
        <w:top w:val="none" w:sz="0" w:space="0" w:color="auto"/>
        <w:left w:val="none" w:sz="0" w:space="0" w:color="auto"/>
        <w:bottom w:val="none" w:sz="0" w:space="0" w:color="auto"/>
        <w:right w:val="none" w:sz="0" w:space="0" w:color="auto"/>
      </w:divBdr>
    </w:div>
    <w:div w:id="840126553">
      <w:bodyDiv w:val="1"/>
      <w:marLeft w:val="0"/>
      <w:marRight w:val="0"/>
      <w:marTop w:val="0"/>
      <w:marBottom w:val="0"/>
      <w:divBdr>
        <w:top w:val="none" w:sz="0" w:space="0" w:color="auto"/>
        <w:left w:val="none" w:sz="0" w:space="0" w:color="auto"/>
        <w:bottom w:val="none" w:sz="0" w:space="0" w:color="auto"/>
        <w:right w:val="none" w:sz="0" w:space="0" w:color="auto"/>
      </w:divBdr>
    </w:div>
    <w:div w:id="846210360">
      <w:bodyDiv w:val="1"/>
      <w:marLeft w:val="0"/>
      <w:marRight w:val="0"/>
      <w:marTop w:val="0"/>
      <w:marBottom w:val="0"/>
      <w:divBdr>
        <w:top w:val="none" w:sz="0" w:space="0" w:color="auto"/>
        <w:left w:val="none" w:sz="0" w:space="0" w:color="auto"/>
        <w:bottom w:val="none" w:sz="0" w:space="0" w:color="auto"/>
        <w:right w:val="none" w:sz="0" w:space="0" w:color="auto"/>
      </w:divBdr>
    </w:div>
    <w:div w:id="897059781">
      <w:bodyDiv w:val="1"/>
      <w:marLeft w:val="0"/>
      <w:marRight w:val="0"/>
      <w:marTop w:val="0"/>
      <w:marBottom w:val="0"/>
      <w:divBdr>
        <w:top w:val="none" w:sz="0" w:space="0" w:color="auto"/>
        <w:left w:val="none" w:sz="0" w:space="0" w:color="auto"/>
        <w:bottom w:val="none" w:sz="0" w:space="0" w:color="auto"/>
        <w:right w:val="none" w:sz="0" w:space="0" w:color="auto"/>
      </w:divBdr>
    </w:div>
    <w:div w:id="913976737">
      <w:bodyDiv w:val="1"/>
      <w:marLeft w:val="0"/>
      <w:marRight w:val="0"/>
      <w:marTop w:val="0"/>
      <w:marBottom w:val="0"/>
      <w:divBdr>
        <w:top w:val="none" w:sz="0" w:space="0" w:color="auto"/>
        <w:left w:val="none" w:sz="0" w:space="0" w:color="auto"/>
        <w:bottom w:val="none" w:sz="0" w:space="0" w:color="auto"/>
        <w:right w:val="none" w:sz="0" w:space="0" w:color="auto"/>
      </w:divBdr>
    </w:div>
    <w:div w:id="927352536">
      <w:bodyDiv w:val="1"/>
      <w:marLeft w:val="0"/>
      <w:marRight w:val="0"/>
      <w:marTop w:val="0"/>
      <w:marBottom w:val="0"/>
      <w:divBdr>
        <w:top w:val="none" w:sz="0" w:space="0" w:color="auto"/>
        <w:left w:val="none" w:sz="0" w:space="0" w:color="auto"/>
        <w:bottom w:val="none" w:sz="0" w:space="0" w:color="auto"/>
        <w:right w:val="none" w:sz="0" w:space="0" w:color="auto"/>
      </w:divBdr>
      <w:divsChild>
        <w:div w:id="1619604515">
          <w:marLeft w:val="0"/>
          <w:marRight w:val="0"/>
          <w:marTop w:val="0"/>
          <w:marBottom w:val="0"/>
          <w:divBdr>
            <w:top w:val="none" w:sz="0" w:space="0" w:color="auto"/>
            <w:left w:val="none" w:sz="0" w:space="0" w:color="auto"/>
            <w:bottom w:val="none" w:sz="0" w:space="0" w:color="auto"/>
            <w:right w:val="none" w:sz="0" w:space="0" w:color="auto"/>
          </w:divBdr>
          <w:divsChild>
            <w:div w:id="1882668773">
              <w:marLeft w:val="0"/>
              <w:marRight w:val="0"/>
              <w:marTop w:val="0"/>
              <w:marBottom w:val="0"/>
              <w:divBdr>
                <w:top w:val="none" w:sz="0" w:space="0" w:color="auto"/>
                <w:left w:val="none" w:sz="0" w:space="0" w:color="auto"/>
                <w:bottom w:val="none" w:sz="0" w:space="0" w:color="auto"/>
                <w:right w:val="none" w:sz="0" w:space="0" w:color="auto"/>
              </w:divBdr>
              <w:divsChild>
                <w:div w:id="173231205">
                  <w:marLeft w:val="0"/>
                  <w:marRight w:val="0"/>
                  <w:marTop w:val="0"/>
                  <w:marBottom w:val="0"/>
                  <w:divBdr>
                    <w:top w:val="none" w:sz="0" w:space="0" w:color="auto"/>
                    <w:left w:val="none" w:sz="0" w:space="0" w:color="auto"/>
                    <w:bottom w:val="none" w:sz="0" w:space="0" w:color="auto"/>
                    <w:right w:val="none" w:sz="0" w:space="0" w:color="auto"/>
                  </w:divBdr>
                  <w:divsChild>
                    <w:div w:id="94936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91167">
      <w:bodyDiv w:val="1"/>
      <w:marLeft w:val="0"/>
      <w:marRight w:val="0"/>
      <w:marTop w:val="0"/>
      <w:marBottom w:val="0"/>
      <w:divBdr>
        <w:top w:val="none" w:sz="0" w:space="0" w:color="auto"/>
        <w:left w:val="none" w:sz="0" w:space="0" w:color="auto"/>
        <w:bottom w:val="none" w:sz="0" w:space="0" w:color="auto"/>
        <w:right w:val="none" w:sz="0" w:space="0" w:color="auto"/>
      </w:divBdr>
      <w:divsChild>
        <w:div w:id="1745759387">
          <w:marLeft w:val="0"/>
          <w:marRight w:val="0"/>
          <w:marTop w:val="0"/>
          <w:marBottom w:val="0"/>
          <w:divBdr>
            <w:top w:val="none" w:sz="0" w:space="0" w:color="auto"/>
            <w:left w:val="none" w:sz="0" w:space="0" w:color="auto"/>
            <w:bottom w:val="none" w:sz="0" w:space="0" w:color="auto"/>
            <w:right w:val="none" w:sz="0" w:space="0" w:color="auto"/>
          </w:divBdr>
          <w:divsChild>
            <w:div w:id="702294068">
              <w:marLeft w:val="0"/>
              <w:marRight w:val="0"/>
              <w:marTop w:val="0"/>
              <w:marBottom w:val="0"/>
              <w:divBdr>
                <w:top w:val="none" w:sz="0" w:space="0" w:color="auto"/>
                <w:left w:val="none" w:sz="0" w:space="0" w:color="auto"/>
                <w:bottom w:val="none" w:sz="0" w:space="0" w:color="auto"/>
                <w:right w:val="none" w:sz="0" w:space="0" w:color="auto"/>
              </w:divBdr>
              <w:divsChild>
                <w:div w:id="1978104408">
                  <w:marLeft w:val="0"/>
                  <w:marRight w:val="0"/>
                  <w:marTop w:val="0"/>
                  <w:marBottom w:val="0"/>
                  <w:divBdr>
                    <w:top w:val="none" w:sz="0" w:space="0" w:color="auto"/>
                    <w:left w:val="none" w:sz="0" w:space="0" w:color="auto"/>
                    <w:bottom w:val="none" w:sz="0" w:space="0" w:color="auto"/>
                    <w:right w:val="none" w:sz="0" w:space="0" w:color="auto"/>
                  </w:divBdr>
                  <w:divsChild>
                    <w:div w:id="21284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611986">
      <w:bodyDiv w:val="1"/>
      <w:marLeft w:val="0"/>
      <w:marRight w:val="0"/>
      <w:marTop w:val="0"/>
      <w:marBottom w:val="0"/>
      <w:divBdr>
        <w:top w:val="none" w:sz="0" w:space="0" w:color="auto"/>
        <w:left w:val="none" w:sz="0" w:space="0" w:color="auto"/>
        <w:bottom w:val="none" w:sz="0" w:space="0" w:color="auto"/>
        <w:right w:val="none" w:sz="0" w:space="0" w:color="auto"/>
      </w:divBdr>
    </w:div>
    <w:div w:id="1018190276">
      <w:bodyDiv w:val="1"/>
      <w:marLeft w:val="0"/>
      <w:marRight w:val="0"/>
      <w:marTop w:val="0"/>
      <w:marBottom w:val="0"/>
      <w:divBdr>
        <w:top w:val="none" w:sz="0" w:space="0" w:color="auto"/>
        <w:left w:val="none" w:sz="0" w:space="0" w:color="auto"/>
        <w:bottom w:val="none" w:sz="0" w:space="0" w:color="auto"/>
        <w:right w:val="none" w:sz="0" w:space="0" w:color="auto"/>
      </w:divBdr>
    </w:div>
    <w:div w:id="1042097177">
      <w:bodyDiv w:val="1"/>
      <w:marLeft w:val="0"/>
      <w:marRight w:val="0"/>
      <w:marTop w:val="0"/>
      <w:marBottom w:val="0"/>
      <w:divBdr>
        <w:top w:val="none" w:sz="0" w:space="0" w:color="auto"/>
        <w:left w:val="none" w:sz="0" w:space="0" w:color="auto"/>
        <w:bottom w:val="none" w:sz="0" w:space="0" w:color="auto"/>
        <w:right w:val="none" w:sz="0" w:space="0" w:color="auto"/>
      </w:divBdr>
    </w:div>
    <w:div w:id="1065880812">
      <w:bodyDiv w:val="1"/>
      <w:marLeft w:val="0"/>
      <w:marRight w:val="0"/>
      <w:marTop w:val="0"/>
      <w:marBottom w:val="0"/>
      <w:divBdr>
        <w:top w:val="none" w:sz="0" w:space="0" w:color="auto"/>
        <w:left w:val="none" w:sz="0" w:space="0" w:color="auto"/>
        <w:bottom w:val="none" w:sz="0" w:space="0" w:color="auto"/>
        <w:right w:val="none" w:sz="0" w:space="0" w:color="auto"/>
      </w:divBdr>
    </w:div>
    <w:div w:id="1116486708">
      <w:bodyDiv w:val="1"/>
      <w:marLeft w:val="0"/>
      <w:marRight w:val="0"/>
      <w:marTop w:val="0"/>
      <w:marBottom w:val="0"/>
      <w:divBdr>
        <w:top w:val="none" w:sz="0" w:space="0" w:color="auto"/>
        <w:left w:val="none" w:sz="0" w:space="0" w:color="auto"/>
        <w:bottom w:val="none" w:sz="0" w:space="0" w:color="auto"/>
        <w:right w:val="none" w:sz="0" w:space="0" w:color="auto"/>
      </w:divBdr>
    </w:div>
    <w:div w:id="1146976672">
      <w:bodyDiv w:val="1"/>
      <w:marLeft w:val="0"/>
      <w:marRight w:val="0"/>
      <w:marTop w:val="0"/>
      <w:marBottom w:val="0"/>
      <w:divBdr>
        <w:top w:val="none" w:sz="0" w:space="0" w:color="auto"/>
        <w:left w:val="none" w:sz="0" w:space="0" w:color="auto"/>
        <w:bottom w:val="none" w:sz="0" w:space="0" w:color="auto"/>
        <w:right w:val="none" w:sz="0" w:space="0" w:color="auto"/>
      </w:divBdr>
    </w:div>
    <w:div w:id="1175610050">
      <w:bodyDiv w:val="1"/>
      <w:marLeft w:val="0"/>
      <w:marRight w:val="0"/>
      <w:marTop w:val="0"/>
      <w:marBottom w:val="0"/>
      <w:divBdr>
        <w:top w:val="none" w:sz="0" w:space="0" w:color="auto"/>
        <w:left w:val="none" w:sz="0" w:space="0" w:color="auto"/>
        <w:bottom w:val="none" w:sz="0" w:space="0" w:color="auto"/>
        <w:right w:val="none" w:sz="0" w:space="0" w:color="auto"/>
      </w:divBdr>
    </w:div>
    <w:div w:id="1181968523">
      <w:bodyDiv w:val="1"/>
      <w:marLeft w:val="0"/>
      <w:marRight w:val="0"/>
      <w:marTop w:val="0"/>
      <w:marBottom w:val="0"/>
      <w:divBdr>
        <w:top w:val="none" w:sz="0" w:space="0" w:color="auto"/>
        <w:left w:val="none" w:sz="0" w:space="0" w:color="auto"/>
        <w:bottom w:val="none" w:sz="0" w:space="0" w:color="auto"/>
        <w:right w:val="none" w:sz="0" w:space="0" w:color="auto"/>
      </w:divBdr>
    </w:div>
    <w:div w:id="1192377428">
      <w:bodyDiv w:val="1"/>
      <w:marLeft w:val="0"/>
      <w:marRight w:val="0"/>
      <w:marTop w:val="0"/>
      <w:marBottom w:val="0"/>
      <w:divBdr>
        <w:top w:val="none" w:sz="0" w:space="0" w:color="auto"/>
        <w:left w:val="none" w:sz="0" w:space="0" w:color="auto"/>
        <w:bottom w:val="none" w:sz="0" w:space="0" w:color="auto"/>
        <w:right w:val="none" w:sz="0" w:space="0" w:color="auto"/>
      </w:divBdr>
      <w:divsChild>
        <w:div w:id="1775245779">
          <w:marLeft w:val="0"/>
          <w:marRight w:val="0"/>
          <w:marTop w:val="0"/>
          <w:marBottom w:val="0"/>
          <w:divBdr>
            <w:top w:val="none" w:sz="0" w:space="0" w:color="auto"/>
            <w:left w:val="none" w:sz="0" w:space="0" w:color="auto"/>
            <w:bottom w:val="none" w:sz="0" w:space="0" w:color="auto"/>
            <w:right w:val="none" w:sz="0" w:space="0" w:color="auto"/>
          </w:divBdr>
          <w:divsChild>
            <w:div w:id="1377701762">
              <w:marLeft w:val="0"/>
              <w:marRight w:val="0"/>
              <w:marTop w:val="0"/>
              <w:marBottom w:val="0"/>
              <w:divBdr>
                <w:top w:val="none" w:sz="0" w:space="0" w:color="auto"/>
                <w:left w:val="none" w:sz="0" w:space="0" w:color="auto"/>
                <w:bottom w:val="none" w:sz="0" w:space="0" w:color="auto"/>
                <w:right w:val="none" w:sz="0" w:space="0" w:color="auto"/>
              </w:divBdr>
              <w:divsChild>
                <w:div w:id="1547835349">
                  <w:marLeft w:val="0"/>
                  <w:marRight w:val="0"/>
                  <w:marTop w:val="0"/>
                  <w:marBottom w:val="0"/>
                  <w:divBdr>
                    <w:top w:val="none" w:sz="0" w:space="0" w:color="auto"/>
                    <w:left w:val="none" w:sz="0" w:space="0" w:color="auto"/>
                    <w:bottom w:val="none" w:sz="0" w:space="0" w:color="auto"/>
                    <w:right w:val="none" w:sz="0" w:space="0" w:color="auto"/>
                  </w:divBdr>
                  <w:divsChild>
                    <w:div w:id="199186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425506">
      <w:bodyDiv w:val="1"/>
      <w:marLeft w:val="0"/>
      <w:marRight w:val="0"/>
      <w:marTop w:val="0"/>
      <w:marBottom w:val="0"/>
      <w:divBdr>
        <w:top w:val="none" w:sz="0" w:space="0" w:color="auto"/>
        <w:left w:val="none" w:sz="0" w:space="0" w:color="auto"/>
        <w:bottom w:val="none" w:sz="0" w:space="0" w:color="auto"/>
        <w:right w:val="none" w:sz="0" w:space="0" w:color="auto"/>
      </w:divBdr>
    </w:div>
    <w:div w:id="1232495902">
      <w:bodyDiv w:val="1"/>
      <w:marLeft w:val="0"/>
      <w:marRight w:val="0"/>
      <w:marTop w:val="0"/>
      <w:marBottom w:val="0"/>
      <w:divBdr>
        <w:top w:val="none" w:sz="0" w:space="0" w:color="auto"/>
        <w:left w:val="none" w:sz="0" w:space="0" w:color="auto"/>
        <w:bottom w:val="none" w:sz="0" w:space="0" w:color="auto"/>
        <w:right w:val="none" w:sz="0" w:space="0" w:color="auto"/>
      </w:divBdr>
    </w:div>
    <w:div w:id="1243298601">
      <w:bodyDiv w:val="1"/>
      <w:marLeft w:val="0"/>
      <w:marRight w:val="0"/>
      <w:marTop w:val="0"/>
      <w:marBottom w:val="0"/>
      <w:divBdr>
        <w:top w:val="none" w:sz="0" w:space="0" w:color="auto"/>
        <w:left w:val="none" w:sz="0" w:space="0" w:color="auto"/>
        <w:bottom w:val="none" w:sz="0" w:space="0" w:color="auto"/>
        <w:right w:val="none" w:sz="0" w:space="0" w:color="auto"/>
      </w:divBdr>
    </w:div>
    <w:div w:id="1255936135">
      <w:bodyDiv w:val="1"/>
      <w:marLeft w:val="0"/>
      <w:marRight w:val="0"/>
      <w:marTop w:val="0"/>
      <w:marBottom w:val="0"/>
      <w:divBdr>
        <w:top w:val="none" w:sz="0" w:space="0" w:color="auto"/>
        <w:left w:val="none" w:sz="0" w:space="0" w:color="auto"/>
        <w:bottom w:val="none" w:sz="0" w:space="0" w:color="auto"/>
        <w:right w:val="none" w:sz="0" w:space="0" w:color="auto"/>
      </w:divBdr>
    </w:div>
    <w:div w:id="1267691328">
      <w:bodyDiv w:val="1"/>
      <w:marLeft w:val="0"/>
      <w:marRight w:val="0"/>
      <w:marTop w:val="0"/>
      <w:marBottom w:val="0"/>
      <w:divBdr>
        <w:top w:val="none" w:sz="0" w:space="0" w:color="auto"/>
        <w:left w:val="none" w:sz="0" w:space="0" w:color="auto"/>
        <w:bottom w:val="none" w:sz="0" w:space="0" w:color="auto"/>
        <w:right w:val="none" w:sz="0" w:space="0" w:color="auto"/>
      </w:divBdr>
    </w:div>
    <w:div w:id="1283531501">
      <w:bodyDiv w:val="1"/>
      <w:marLeft w:val="0"/>
      <w:marRight w:val="0"/>
      <w:marTop w:val="0"/>
      <w:marBottom w:val="0"/>
      <w:divBdr>
        <w:top w:val="none" w:sz="0" w:space="0" w:color="auto"/>
        <w:left w:val="none" w:sz="0" w:space="0" w:color="auto"/>
        <w:bottom w:val="none" w:sz="0" w:space="0" w:color="auto"/>
        <w:right w:val="none" w:sz="0" w:space="0" w:color="auto"/>
      </w:divBdr>
    </w:div>
    <w:div w:id="1291088392">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05888267">
      <w:bodyDiv w:val="1"/>
      <w:marLeft w:val="0"/>
      <w:marRight w:val="0"/>
      <w:marTop w:val="0"/>
      <w:marBottom w:val="0"/>
      <w:divBdr>
        <w:top w:val="none" w:sz="0" w:space="0" w:color="auto"/>
        <w:left w:val="none" w:sz="0" w:space="0" w:color="auto"/>
        <w:bottom w:val="none" w:sz="0" w:space="0" w:color="auto"/>
        <w:right w:val="none" w:sz="0" w:space="0" w:color="auto"/>
      </w:divBdr>
    </w:div>
    <w:div w:id="1333291568">
      <w:bodyDiv w:val="1"/>
      <w:marLeft w:val="0"/>
      <w:marRight w:val="0"/>
      <w:marTop w:val="0"/>
      <w:marBottom w:val="0"/>
      <w:divBdr>
        <w:top w:val="none" w:sz="0" w:space="0" w:color="auto"/>
        <w:left w:val="none" w:sz="0" w:space="0" w:color="auto"/>
        <w:bottom w:val="none" w:sz="0" w:space="0" w:color="auto"/>
        <w:right w:val="none" w:sz="0" w:space="0" w:color="auto"/>
      </w:divBdr>
    </w:div>
    <w:div w:id="1357384707">
      <w:bodyDiv w:val="1"/>
      <w:marLeft w:val="0"/>
      <w:marRight w:val="0"/>
      <w:marTop w:val="0"/>
      <w:marBottom w:val="0"/>
      <w:divBdr>
        <w:top w:val="none" w:sz="0" w:space="0" w:color="auto"/>
        <w:left w:val="none" w:sz="0" w:space="0" w:color="auto"/>
        <w:bottom w:val="none" w:sz="0" w:space="0" w:color="auto"/>
        <w:right w:val="none" w:sz="0" w:space="0" w:color="auto"/>
      </w:divBdr>
    </w:div>
    <w:div w:id="1367100438">
      <w:bodyDiv w:val="1"/>
      <w:marLeft w:val="0"/>
      <w:marRight w:val="0"/>
      <w:marTop w:val="0"/>
      <w:marBottom w:val="0"/>
      <w:divBdr>
        <w:top w:val="none" w:sz="0" w:space="0" w:color="auto"/>
        <w:left w:val="none" w:sz="0" w:space="0" w:color="auto"/>
        <w:bottom w:val="none" w:sz="0" w:space="0" w:color="auto"/>
        <w:right w:val="none" w:sz="0" w:space="0" w:color="auto"/>
      </w:divBdr>
    </w:div>
    <w:div w:id="1369333294">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 w:id="1374815563">
      <w:bodyDiv w:val="1"/>
      <w:marLeft w:val="0"/>
      <w:marRight w:val="0"/>
      <w:marTop w:val="0"/>
      <w:marBottom w:val="0"/>
      <w:divBdr>
        <w:top w:val="none" w:sz="0" w:space="0" w:color="auto"/>
        <w:left w:val="none" w:sz="0" w:space="0" w:color="auto"/>
        <w:bottom w:val="none" w:sz="0" w:space="0" w:color="auto"/>
        <w:right w:val="none" w:sz="0" w:space="0" w:color="auto"/>
      </w:divBdr>
    </w:div>
    <w:div w:id="1376268639">
      <w:bodyDiv w:val="1"/>
      <w:marLeft w:val="0"/>
      <w:marRight w:val="0"/>
      <w:marTop w:val="0"/>
      <w:marBottom w:val="0"/>
      <w:divBdr>
        <w:top w:val="none" w:sz="0" w:space="0" w:color="auto"/>
        <w:left w:val="none" w:sz="0" w:space="0" w:color="auto"/>
        <w:bottom w:val="none" w:sz="0" w:space="0" w:color="auto"/>
        <w:right w:val="none" w:sz="0" w:space="0" w:color="auto"/>
      </w:divBdr>
    </w:div>
    <w:div w:id="1383603683">
      <w:bodyDiv w:val="1"/>
      <w:marLeft w:val="0"/>
      <w:marRight w:val="0"/>
      <w:marTop w:val="0"/>
      <w:marBottom w:val="0"/>
      <w:divBdr>
        <w:top w:val="none" w:sz="0" w:space="0" w:color="auto"/>
        <w:left w:val="none" w:sz="0" w:space="0" w:color="auto"/>
        <w:bottom w:val="none" w:sz="0" w:space="0" w:color="auto"/>
        <w:right w:val="none" w:sz="0" w:space="0" w:color="auto"/>
      </w:divBdr>
    </w:div>
    <w:div w:id="1390417072">
      <w:bodyDiv w:val="1"/>
      <w:marLeft w:val="0"/>
      <w:marRight w:val="0"/>
      <w:marTop w:val="0"/>
      <w:marBottom w:val="0"/>
      <w:divBdr>
        <w:top w:val="none" w:sz="0" w:space="0" w:color="auto"/>
        <w:left w:val="none" w:sz="0" w:space="0" w:color="auto"/>
        <w:bottom w:val="none" w:sz="0" w:space="0" w:color="auto"/>
        <w:right w:val="none" w:sz="0" w:space="0" w:color="auto"/>
      </w:divBdr>
    </w:div>
    <w:div w:id="1396316071">
      <w:bodyDiv w:val="1"/>
      <w:marLeft w:val="0"/>
      <w:marRight w:val="0"/>
      <w:marTop w:val="0"/>
      <w:marBottom w:val="0"/>
      <w:divBdr>
        <w:top w:val="none" w:sz="0" w:space="0" w:color="auto"/>
        <w:left w:val="none" w:sz="0" w:space="0" w:color="auto"/>
        <w:bottom w:val="none" w:sz="0" w:space="0" w:color="auto"/>
        <w:right w:val="none" w:sz="0" w:space="0" w:color="auto"/>
      </w:divBdr>
    </w:div>
    <w:div w:id="1413971715">
      <w:bodyDiv w:val="1"/>
      <w:marLeft w:val="0"/>
      <w:marRight w:val="0"/>
      <w:marTop w:val="0"/>
      <w:marBottom w:val="0"/>
      <w:divBdr>
        <w:top w:val="none" w:sz="0" w:space="0" w:color="auto"/>
        <w:left w:val="none" w:sz="0" w:space="0" w:color="auto"/>
        <w:bottom w:val="none" w:sz="0" w:space="0" w:color="auto"/>
        <w:right w:val="none" w:sz="0" w:space="0" w:color="auto"/>
      </w:divBdr>
    </w:div>
    <w:div w:id="1423718013">
      <w:bodyDiv w:val="1"/>
      <w:marLeft w:val="0"/>
      <w:marRight w:val="0"/>
      <w:marTop w:val="0"/>
      <w:marBottom w:val="0"/>
      <w:divBdr>
        <w:top w:val="none" w:sz="0" w:space="0" w:color="auto"/>
        <w:left w:val="none" w:sz="0" w:space="0" w:color="auto"/>
        <w:bottom w:val="none" w:sz="0" w:space="0" w:color="auto"/>
        <w:right w:val="none" w:sz="0" w:space="0" w:color="auto"/>
      </w:divBdr>
    </w:div>
    <w:div w:id="1426414976">
      <w:bodyDiv w:val="1"/>
      <w:marLeft w:val="0"/>
      <w:marRight w:val="0"/>
      <w:marTop w:val="0"/>
      <w:marBottom w:val="0"/>
      <w:divBdr>
        <w:top w:val="none" w:sz="0" w:space="0" w:color="auto"/>
        <w:left w:val="none" w:sz="0" w:space="0" w:color="auto"/>
        <w:bottom w:val="none" w:sz="0" w:space="0" w:color="auto"/>
        <w:right w:val="none" w:sz="0" w:space="0" w:color="auto"/>
      </w:divBdr>
    </w:div>
    <w:div w:id="1430006829">
      <w:bodyDiv w:val="1"/>
      <w:marLeft w:val="0"/>
      <w:marRight w:val="0"/>
      <w:marTop w:val="0"/>
      <w:marBottom w:val="0"/>
      <w:divBdr>
        <w:top w:val="none" w:sz="0" w:space="0" w:color="auto"/>
        <w:left w:val="none" w:sz="0" w:space="0" w:color="auto"/>
        <w:bottom w:val="none" w:sz="0" w:space="0" w:color="auto"/>
        <w:right w:val="none" w:sz="0" w:space="0" w:color="auto"/>
      </w:divBdr>
      <w:divsChild>
        <w:div w:id="1116214712">
          <w:marLeft w:val="0"/>
          <w:marRight w:val="0"/>
          <w:marTop w:val="0"/>
          <w:marBottom w:val="0"/>
          <w:divBdr>
            <w:top w:val="none" w:sz="0" w:space="0" w:color="auto"/>
            <w:left w:val="none" w:sz="0" w:space="0" w:color="auto"/>
            <w:bottom w:val="none" w:sz="0" w:space="0" w:color="auto"/>
            <w:right w:val="none" w:sz="0" w:space="0" w:color="auto"/>
          </w:divBdr>
          <w:divsChild>
            <w:div w:id="1812936503">
              <w:marLeft w:val="0"/>
              <w:marRight w:val="0"/>
              <w:marTop w:val="0"/>
              <w:marBottom w:val="0"/>
              <w:divBdr>
                <w:top w:val="none" w:sz="0" w:space="0" w:color="auto"/>
                <w:left w:val="none" w:sz="0" w:space="0" w:color="auto"/>
                <w:bottom w:val="none" w:sz="0" w:space="0" w:color="auto"/>
                <w:right w:val="none" w:sz="0" w:space="0" w:color="auto"/>
              </w:divBdr>
              <w:divsChild>
                <w:div w:id="451634109">
                  <w:marLeft w:val="0"/>
                  <w:marRight w:val="0"/>
                  <w:marTop w:val="0"/>
                  <w:marBottom w:val="0"/>
                  <w:divBdr>
                    <w:top w:val="none" w:sz="0" w:space="0" w:color="auto"/>
                    <w:left w:val="none" w:sz="0" w:space="0" w:color="auto"/>
                    <w:bottom w:val="none" w:sz="0" w:space="0" w:color="auto"/>
                    <w:right w:val="none" w:sz="0" w:space="0" w:color="auto"/>
                  </w:divBdr>
                  <w:divsChild>
                    <w:div w:id="95559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834102">
      <w:bodyDiv w:val="1"/>
      <w:marLeft w:val="0"/>
      <w:marRight w:val="0"/>
      <w:marTop w:val="0"/>
      <w:marBottom w:val="0"/>
      <w:divBdr>
        <w:top w:val="none" w:sz="0" w:space="0" w:color="auto"/>
        <w:left w:val="none" w:sz="0" w:space="0" w:color="auto"/>
        <w:bottom w:val="none" w:sz="0" w:space="0" w:color="auto"/>
        <w:right w:val="none" w:sz="0" w:space="0" w:color="auto"/>
      </w:divBdr>
    </w:div>
    <w:div w:id="1465005359">
      <w:bodyDiv w:val="1"/>
      <w:marLeft w:val="0"/>
      <w:marRight w:val="0"/>
      <w:marTop w:val="0"/>
      <w:marBottom w:val="0"/>
      <w:divBdr>
        <w:top w:val="none" w:sz="0" w:space="0" w:color="auto"/>
        <w:left w:val="none" w:sz="0" w:space="0" w:color="auto"/>
        <w:bottom w:val="none" w:sz="0" w:space="0" w:color="auto"/>
        <w:right w:val="none" w:sz="0" w:space="0" w:color="auto"/>
      </w:divBdr>
    </w:div>
    <w:div w:id="1498689186">
      <w:bodyDiv w:val="1"/>
      <w:marLeft w:val="0"/>
      <w:marRight w:val="0"/>
      <w:marTop w:val="0"/>
      <w:marBottom w:val="0"/>
      <w:divBdr>
        <w:top w:val="none" w:sz="0" w:space="0" w:color="auto"/>
        <w:left w:val="none" w:sz="0" w:space="0" w:color="auto"/>
        <w:bottom w:val="none" w:sz="0" w:space="0" w:color="auto"/>
        <w:right w:val="none" w:sz="0" w:space="0" w:color="auto"/>
      </w:divBdr>
    </w:div>
    <w:div w:id="1507744723">
      <w:bodyDiv w:val="1"/>
      <w:marLeft w:val="0"/>
      <w:marRight w:val="0"/>
      <w:marTop w:val="0"/>
      <w:marBottom w:val="0"/>
      <w:divBdr>
        <w:top w:val="none" w:sz="0" w:space="0" w:color="auto"/>
        <w:left w:val="none" w:sz="0" w:space="0" w:color="auto"/>
        <w:bottom w:val="none" w:sz="0" w:space="0" w:color="auto"/>
        <w:right w:val="none" w:sz="0" w:space="0" w:color="auto"/>
      </w:divBdr>
    </w:div>
    <w:div w:id="1546261199">
      <w:bodyDiv w:val="1"/>
      <w:marLeft w:val="0"/>
      <w:marRight w:val="0"/>
      <w:marTop w:val="0"/>
      <w:marBottom w:val="0"/>
      <w:divBdr>
        <w:top w:val="none" w:sz="0" w:space="0" w:color="auto"/>
        <w:left w:val="none" w:sz="0" w:space="0" w:color="auto"/>
        <w:bottom w:val="none" w:sz="0" w:space="0" w:color="auto"/>
        <w:right w:val="none" w:sz="0" w:space="0" w:color="auto"/>
      </w:divBdr>
    </w:div>
    <w:div w:id="1553272873">
      <w:bodyDiv w:val="1"/>
      <w:marLeft w:val="0"/>
      <w:marRight w:val="0"/>
      <w:marTop w:val="0"/>
      <w:marBottom w:val="0"/>
      <w:divBdr>
        <w:top w:val="none" w:sz="0" w:space="0" w:color="auto"/>
        <w:left w:val="none" w:sz="0" w:space="0" w:color="auto"/>
        <w:bottom w:val="none" w:sz="0" w:space="0" w:color="auto"/>
        <w:right w:val="none" w:sz="0" w:space="0" w:color="auto"/>
      </w:divBdr>
    </w:div>
    <w:div w:id="1567572650">
      <w:bodyDiv w:val="1"/>
      <w:marLeft w:val="0"/>
      <w:marRight w:val="0"/>
      <w:marTop w:val="0"/>
      <w:marBottom w:val="0"/>
      <w:divBdr>
        <w:top w:val="none" w:sz="0" w:space="0" w:color="auto"/>
        <w:left w:val="none" w:sz="0" w:space="0" w:color="auto"/>
        <w:bottom w:val="none" w:sz="0" w:space="0" w:color="auto"/>
        <w:right w:val="none" w:sz="0" w:space="0" w:color="auto"/>
      </w:divBdr>
    </w:div>
    <w:div w:id="1581021613">
      <w:bodyDiv w:val="1"/>
      <w:marLeft w:val="0"/>
      <w:marRight w:val="0"/>
      <w:marTop w:val="0"/>
      <w:marBottom w:val="0"/>
      <w:divBdr>
        <w:top w:val="none" w:sz="0" w:space="0" w:color="auto"/>
        <w:left w:val="none" w:sz="0" w:space="0" w:color="auto"/>
        <w:bottom w:val="none" w:sz="0" w:space="0" w:color="auto"/>
        <w:right w:val="none" w:sz="0" w:space="0" w:color="auto"/>
      </w:divBdr>
    </w:div>
    <w:div w:id="1590850773">
      <w:bodyDiv w:val="1"/>
      <w:marLeft w:val="0"/>
      <w:marRight w:val="0"/>
      <w:marTop w:val="0"/>
      <w:marBottom w:val="0"/>
      <w:divBdr>
        <w:top w:val="none" w:sz="0" w:space="0" w:color="auto"/>
        <w:left w:val="none" w:sz="0" w:space="0" w:color="auto"/>
        <w:bottom w:val="none" w:sz="0" w:space="0" w:color="auto"/>
        <w:right w:val="none" w:sz="0" w:space="0" w:color="auto"/>
      </w:divBdr>
      <w:divsChild>
        <w:div w:id="567377662">
          <w:marLeft w:val="288"/>
          <w:marRight w:val="0"/>
          <w:marTop w:val="0"/>
          <w:marBottom w:val="0"/>
          <w:divBdr>
            <w:top w:val="none" w:sz="0" w:space="0" w:color="auto"/>
            <w:left w:val="none" w:sz="0" w:space="0" w:color="auto"/>
            <w:bottom w:val="none" w:sz="0" w:space="0" w:color="auto"/>
            <w:right w:val="none" w:sz="0" w:space="0" w:color="auto"/>
          </w:divBdr>
        </w:div>
        <w:div w:id="1764838400">
          <w:marLeft w:val="288"/>
          <w:marRight w:val="0"/>
          <w:marTop w:val="0"/>
          <w:marBottom w:val="0"/>
          <w:divBdr>
            <w:top w:val="none" w:sz="0" w:space="0" w:color="auto"/>
            <w:left w:val="none" w:sz="0" w:space="0" w:color="auto"/>
            <w:bottom w:val="none" w:sz="0" w:space="0" w:color="auto"/>
            <w:right w:val="none" w:sz="0" w:space="0" w:color="auto"/>
          </w:divBdr>
        </w:div>
        <w:div w:id="1874996550">
          <w:marLeft w:val="288"/>
          <w:marRight w:val="0"/>
          <w:marTop w:val="0"/>
          <w:marBottom w:val="0"/>
          <w:divBdr>
            <w:top w:val="none" w:sz="0" w:space="0" w:color="auto"/>
            <w:left w:val="none" w:sz="0" w:space="0" w:color="auto"/>
            <w:bottom w:val="none" w:sz="0" w:space="0" w:color="auto"/>
            <w:right w:val="none" w:sz="0" w:space="0" w:color="auto"/>
          </w:divBdr>
        </w:div>
      </w:divsChild>
    </w:div>
    <w:div w:id="1626499239">
      <w:bodyDiv w:val="1"/>
      <w:marLeft w:val="0"/>
      <w:marRight w:val="0"/>
      <w:marTop w:val="0"/>
      <w:marBottom w:val="0"/>
      <w:divBdr>
        <w:top w:val="none" w:sz="0" w:space="0" w:color="auto"/>
        <w:left w:val="none" w:sz="0" w:space="0" w:color="auto"/>
        <w:bottom w:val="none" w:sz="0" w:space="0" w:color="auto"/>
        <w:right w:val="none" w:sz="0" w:space="0" w:color="auto"/>
      </w:divBdr>
    </w:div>
    <w:div w:id="1626934430">
      <w:bodyDiv w:val="1"/>
      <w:marLeft w:val="0"/>
      <w:marRight w:val="0"/>
      <w:marTop w:val="0"/>
      <w:marBottom w:val="0"/>
      <w:divBdr>
        <w:top w:val="none" w:sz="0" w:space="0" w:color="auto"/>
        <w:left w:val="none" w:sz="0" w:space="0" w:color="auto"/>
        <w:bottom w:val="none" w:sz="0" w:space="0" w:color="auto"/>
        <w:right w:val="none" w:sz="0" w:space="0" w:color="auto"/>
      </w:divBdr>
    </w:div>
    <w:div w:id="1639872792">
      <w:bodyDiv w:val="1"/>
      <w:marLeft w:val="0"/>
      <w:marRight w:val="0"/>
      <w:marTop w:val="0"/>
      <w:marBottom w:val="0"/>
      <w:divBdr>
        <w:top w:val="none" w:sz="0" w:space="0" w:color="auto"/>
        <w:left w:val="none" w:sz="0" w:space="0" w:color="auto"/>
        <w:bottom w:val="none" w:sz="0" w:space="0" w:color="auto"/>
        <w:right w:val="none" w:sz="0" w:space="0" w:color="auto"/>
      </w:divBdr>
      <w:divsChild>
        <w:div w:id="188223324">
          <w:marLeft w:val="0"/>
          <w:marRight w:val="0"/>
          <w:marTop w:val="0"/>
          <w:marBottom w:val="0"/>
          <w:divBdr>
            <w:top w:val="none" w:sz="0" w:space="0" w:color="auto"/>
            <w:left w:val="none" w:sz="0" w:space="0" w:color="auto"/>
            <w:bottom w:val="none" w:sz="0" w:space="0" w:color="auto"/>
            <w:right w:val="none" w:sz="0" w:space="0" w:color="auto"/>
          </w:divBdr>
        </w:div>
        <w:div w:id="1183016182">
          <w:marLeft w:val="0"/>
          <w:marRight w:val="0"/>
          <w:marTop w:val="0"/>
          <w:marBottom w:val="0"/>
          <w:divBdr>
            <w:top w:val="none" w:sz="0" w:space="0" w:color="auto"/>
            <w:left w:val="none" w:sz="0" w:space="0" w:color="auto"/>
            <w:bottom w:val="none" w:sz="0" w:space="0" w:color="auto"/>
            <w:right w:val="none" w:sz="0" w:space="0" w:color="auto"/>
          </w:divBdr>
        </w:div>
        <w:div w:id="1354843867">
          <w:marLeft w:val="0"/>
          <w:marRight w:val="0"/>
          <w:marTop w:val="0"/>
          <w:marBottom w:val="0"/>
          <w:divBdr>
            <w:top w:val="none" w:sz="0" w:space="0" w:color="auto"/>
            <w:left w:val="none" w:sz="0" w:space="0" w:color="auto"/>
            <w:bottom w:val="none" w:sz="0" w:space="0" w:color="auto"/>
            <w:right w:val="none" w:sz="0" w:space="0" w:color="auto"/>
          </w:divBdr>
        </w:div>
        <w:div w:id="1518231034">
          <w:marLeft w:val="0"/>
          <w:marRight w:val="0"/>
          <w:marTop w:val="0"/>
          <w:marBottom w:val="0"/>
          <w:divBdr>
            <w:top w:val="none" w:sz="0" w:space="0" w:color="auto"/>
            <w:left w:val="none" w:sz="0" w:space="0" w:color="auto"/>
            <w:bottom w:val="none" w:sz="0" w:space="0" w:color="auto"/>
            <w:right w:val="none" w:sz="0" w:space="0" w:color="auto"/>
          </w:divBdr>
        </w:div>
        <w:div w:id="1837724622">
          <w:marLeft w:val="0"/>
          <w:marRight w:val="0"/>
          <w:marTop w:val="0"/>
          <w:marBottom w:val="0"/>
          <w:divBdr>
            <w:top w:val="none" w:sz="0" w:space="0" w:color="auto"/>
            <w:left w:val="none" w:sz="0" w:space="0" w:color="auto"/>
            <w:bottom w:val="none" w:sz="0" w:space="0" w:color="auto"/>
            <w:right w:val="none" w:sz="0" w:space="0" w:color="auto"/>
          </w:divBdr>
        </w:div>
        <w:div w:id="1956983076">
          <w:marLeft w:val="0"/>
          <w:marRight w:val="0"/>
          <w:marTop w:val="0"/>
          <w:marBottom w:val="0"/>
          <w:divBdr>
            <w:top w:val="none" w:sz="0" w:space="0" w:color="auto"/>
            <w:left w:val="none" w:sz="0" w:space="0" w:color="auto"/>
            <w:bottom w:val="none" w:sz="0" w:space="0" w:color="auto"/>
            <w:right w:val="none" w:sz="0" w:space="0" w:color="auto"/>
          </w:divBdr>
        </w:div>
      </w:divsChild>
    </w:div>
    <w:div w:id="1646886383">
      <w:bodyDiv w:val="1"/>
      <w:marLeft w:val="0"/>
      <w:marRight w:val="0"/>
      <w:marTop w:val="0"/>
      <w:marBottom w:val="0"/>
      <w:divBdr>
        <w:top w:val="none" w:sz="0" w:space="0" w:color="auto"/>
        <w:left w:val="none" w:sz="0" w:space="0" w:color="auto"/>
        <w:bottom w:val="none" w:sz="0" w:space="0" w:color="auto"/>
        <w:right w:val="none" w:sz="0" w:space="0" w:color="auto"/>
      </w:divBdr>
      <w:divsChild>
        <w:div w:id="878276118">
          <w:marLeft w:val="0"/>
          <w:marRight w:val="0"/>
          <w:marTop w:val="0"/>
          <w:marBottom w:val="0"/>
          <w:divBdr>
            <w:top w:val="none" w:sz="0" w:space="0" w:color="auto"/>
            <w:left w:val="none" w:sz="0" w:space="0" w:color="auto"/>
            <w:bottom w:val="none" w:sz="0" w:space="0" w:color="auto"/>
            <w:right w:val="none" w:sz="0" w:space="0" w:color="auto"/>
          </w:divBdr>
          <w:divsChild>
            <w:div w:id="136192828">
              <w:marLeft w:val="0"/>
              <w:marRight w:val="0"/>
              <w:marTop w:val="0"/>
              <w:marBottom w:val="0"/>
              <w:divBdr>
                <w:top w:val="none" w:sz="0" w:space="0" w:color="auto"/>
                <w:left w:val="none" w:sz="0" w:space="0" w:color="auto"/>
                <w:bottom w:val="none" w:sz="0" w:space="0" w:color="auto"/>
                <w:right w:val="none" w:sz="0" w:space="0" w:color="auto"/>
              </w:divBdr>
              <w:divsChild>
                <w:div w:id="1847623319">
                  <w:marLeft w:val="0"/>
                  <w:marRight w:val="0"/>
                  <w:marTop w:val="0"/>
                  <w:marBottom w:val="0"/>
                  <w:divBdr>
                    <w:top w:val="none" w:sz="0" w:space="0" w:color="auto"/>
                    <w:left w:val="none" w:sz="0" w:space="0" w:color="auto"/>
                    <w:bottom w:val="none" w:sz="0" w:space="0" w:color="auto"/>
                    <w:right w:val="none" w:sz="0" w:space="0" w:color="auto"/>
                  </w:divBdr>
                  <w:divsChild>
                    <w:div w:id="124303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003191">
      <w:bodyDiv w:val="1"/>
      <w:marLeft w:val="0"/>
      <w:marRight w:val="0"/>
      <w:marTop w:val="0"/>
      <w:marBottom w:val="0"/>
      <w:divBdr>
        <w:top w:val="none" w:sz="0" w:space="0" w:color="auto"/>
        <w:left w:val="none" w:sz="0" w:space="0" w:color="auto"/>
        <w:bottom w:val="none" w:sz="0" w:space="0" w:color="auto"/>
        <w:right w:val="none" w:sz="0" w:space="0" w:color="auto"/>
      </w:divBdr>
    </w:div>
    <w:div w:id="1689142282">
      <w:bodyDiv w:val="1"/>
      <w:marLeft w:val="0"/>
      <w:marRight w:val="0"/>
      <w:marTop w:val="0"/>
      <w:marBottom w:val="0"/>
      <w:divBdr>
        <w:top w:val="none" w:sz="0" w:space="0" w:color="auto"/>
        <w:left w:val="none" w:sz="0" w:space="0" w:color="auto"/>
        <w:bottom w:val="none" w:sz="0" w:space="0" w:color="auto"/>
        <w:right w:val="none" w:sz="0" w:space="0" w:color="auto"/>
      </w:divBdr>
    </w:div>
    <w:div w:id="1698462369">
      <w:bodyDiv w:val="1"/>
      <w:marLeft w:val="0"/>
      <w:marRight w:val="0"/>
      <w:marTop w:val="0"/>
      <w:marBottom w:val="0"/>
      <w:divBdr>
        <w:top w:val="none" w:sz="0" w:space="0" w:color="auto"/>
        <w:left w:val="none" w:sz="0" w:space="0" w:color="auto"/>
        <w:bottom w:val="none" w:sz="0" w:space="0" w:color="auto"/>
        <w:right w:val="none" w:sz="0" w:space="0" w:color="auto"/>
      </w:divBdr>
    </w:div>
    <w:div w:id="1700468987">
      <w:bodyDiv w:val="1"/>
      <w:marLeft w:val="0"/>
      <w:marRight w:val="0"/>
      <w:marTop w:val="0"/>
      <w:marBottom w:val="0"/>
      <w:divBdr>
        <w:top w:val="none" w:sz="0" w:space="0" w:color="auto"/>
        <w:left w:val="none" w:sz="0" w:space="0" w:color="auto"/>
        <w:bottom w:val="none" w:sz="0" w:space="0" w:color="auto"/>
        <w:right w:val="none" w:sz="0" w:space="0" w:color="auto"/>
      </w:divBdr>
    </w:div>
    <w:div w:id="1709455650">
      <w:bodyDiv w:val="1"/>
      <w:marLeft w:val="0"/>
      <w:marRight w:val="0"/>
      <w:marTop w:val="0"/>
      <w:marBottom w:val="0"/>
      <w:divBdr>
        <w:top w:val="none" w:sz="0" w:space="0" w:color="auto"/>
        <w:left w:val="none" w:sz="0" w:space="0" w:color="auto"/>
        <w:bottom w:val="none" w:sz="0" w:space="0" w:color="auto"/>
        <w:right w:val="none" w:sz="0" w:space="0" w:color="auto"/>
      </w:divBdr>
    </w:div>
    <w:div w:id="1721591551">
      <w:bodyDiv w:val="1"/>
      <w:marLeft w:val="0"/>
      <w:marRight w:val="0"/>
      <w:marTop w:val="0"/>
      <w:marBottom w:val="0"/>
      <w:divBdr>
        <w:top w:val="none" w:sz="0" w:space="0" w:color="auto"/>
        <w:left w:val="none" w:sz="0" w:space="0" w:color="auto"/>
        <w:bottom w:val="none" w:sz="0" w:space="0" w:color="auto"/>
        <w:right w:val="none" w:sz="0" w:space="0" w:color="auto"/>
      </w:divBdr>
    </w:div>
    <w:div w:id="1726493155">
      <w:bodyDiv w:val="1"/>
      <w:marLeft w:val="0"/>
      <w:marRight w:val="0"/>
      <w:marTop w:val="0"/>
      <w:marBottom w:val="0"/>
      <w:divBdr>
        <w:top w:val="none" w:sz="0" w:space="0" w:color="auto"/>
        <w:left w:val="none" w:sz="0" w:space="0" w:color="auto"/>
        <w:bottom w:val="none" w:sz="0" w:space="0" w:color="auto"/>
        <w:right w:val="none" w:sz="0" w:space="0" w:color="auto"/>
      </w:divBdr>
    </w:div>
    <w:div w:id="1813447194">
      <w:bodyDiv w:val="1"/>
      <w:marLeft w:val="0"/>
      <w:marRight w:val="0"/>
      <w:marTop w:val="0"/>
      <w:marBottom w:val="0"/>
      <w:divBdr>
        <w:top w:val="none" w:sz="0" w:space="0" w:color="auto"/>
        <w:left w:val="none" w:sz="0" w:space="0" w:color="auto"/>
        <w:bottom w:val="none" w:sz="0" w:space="0" w:color="auto"/>
        <w:right w:val="none" w:sz="0" w:space="0" w:color="auto"/>
      </w:divBdr>
    </w:div>
    <w:div w:id="1833251674">
      <w:bodyDiv w:val="1"/>
      <w:marLeft w:val="0"/>
      <w:marRight w:val="0"/>
      <w:marTop w:val="0"/>
      <w:marBottom w:val="0"/>
      <w:divBdr>
        <w:top w:val="none" w:sz="0" w:space="0" w:color="auto"/>
        <w:left w:val="none" w:sz="0" w:space="0" w:color="auto"/>
        <w:bottom w:val="none" w:sz="0" w:space="0" w:color="auto"/>
        <w:right w:val="none" w:sz="0" w:space="0" w:color="auto"/>
      </w:divBdr>
    </w:div>
    <w:div w:id="1865555070">
      <w:bodyDiv w:val="1"/>
      <w:marLeft w:val="0"/>
      <w:marRight w:val="0"/>
      <w:marTop w:val="0"/>
      <w:marBottom w:val="0"/>
      <w:divBdr>
        <w:top w:val="none" w:sz="0" w:space="0" w:color="auto"/>
        <w:left w:val="none" w:sz="0" w:space="0" w:color="auto"/>
        <w:bottom w:val="none" w:sz="0" w:space="0" w:color="auto"/>
        <w:right w:val="none" w:sz="0" w:space="0" w:color="auto"/>
      </w:divBdr>
      <w:divsChild>
        <w:div w:id="412239035">
          <w:marLeft w:val="0"/>
          <w:marRight w:val="0"/>
          <w:marTop w:val="0"/>
          <w:marBottom w:val="0"/>
          <w:divBdr>
            <w:top w:val="none" w:sz="0" w:space="0" w:color="auto"/>
            <w:left w:val="none" w:sz="0" w:space="0" w:color="auto"/>
            <w:bottom w:val="none" w:sz="0" w:space="0" w:color="auto"/>
            <w:right w:val="none" w:sz="0" w:space="0" w:color="auto"/>
          </w:divBdr>
        </w:div>
        <w:div w:id="480082673">
          <w:marLeft w:val="0"/>
          <w:marRight w:val="0"/>
          <w:marTop w:val="0"/>
          <w:marBottom w:val="0"/>
          <w:divBdr>
            <w:top w:val="none" w:sz="0" w:space="0" w:color="auto"/>
            <w:left w:val="none" w:sz="0" w:space="0" w:color="auto"/>
            <w:bottom w:val="none" w:sz="0" w:space="0" w:color="auto"/>
            <w:right w:val="none" w:sz="0" w:space="0" w:color="auto"/>
          </w:divBdr>
        </w:div>
        <w:div w:id="617874809">
          <w:marLeft w:val="0"/>
          <w:marRight w:val="0"/>
          <w:marTop w:val="0"/>
          <w:marBottom w:val="0"/>
          <w:divBdr>
            <w:top w:val="none" w:sz="0" w:space="0" w:color="auto"/>
            <w:left w:val="none" w:sz="0" w:space="0" w:color="auto"/>
            <w:bottom w:val="none" w:sz="0" w:space="0" w:color="auto"/>
            <w:right w:val="none" w:sz="0" w:space="0" w:color="auto"/>
          </w:divBdr>
        </w:div>
        <w:div w:id="745809705">
          <w:marLeft w:val="0"/>
          <w:marRight w:val="0"/>
          <w:marTop w:val="0"/>
          <w:marBottom w:val="0"/>
          <w:divBdr>
            <w:top w:val="none" w:sz="0" w:space="0" w:color="auto"/>
            <w:left w:val="none" w:sz="0" w:space="0" w:color="auto"/>
            <w:bottom w:val="none" w:sz="0" w:space="0" w:color="auto"/>
            <w:right w:val="none" w:sz="0" w:space="0" w:color="auto"/>
          </w:divBdr>
        </w:div>
        <w:div w:id="908460166">
          <w:marLeft w:val="0"/>
          <w:marRight w:val="0"/>
          <w:marTop w:val="0"/>
          <w:marBottom w:val="0"/>
          <w:divBdr>
            <w:top w:val="none" w:sz="0" w:space="0" w:color="auto"/>
            <w:left w:val="none" w:sz="0" w:space="0" w:color="auto"/>
            <w:bottom w:val="none" w:sz="0" w:space="0" w:color="auto"/>
            <w:right w:val="none" w:sz="0" w:space="0" w:color="auto"/>
          </w:divBdr>
        </w:div>
        <w:div w:id="1387030436">
          <w:marLeft w:val="0"/>
          <w:marRight w:val="0"/>
          <w:marTop w:val="0"/>
          <w:marBottom w:val="0"/>
          <w:divBdr>
            <w:top w:val="none" w:sz="0" w:space="0" w:color="auto"/>
            <w:left w:val="none" w:sz="0" w:space="0" w:color="auto"/>
            <w:bottom w:val="none" w:sz="0" w:space="0" w:color="auto"/>
            <w:right w:val="none" w:sz="0" w:space="0" w:color="auto"/>
          </w:divBdr>
        </w:div>
        <w:div w:id="1612662853">
          <w:marLeft w:val="0"/>
          <w:marRight w:val="0"/>
          <w:marTop w:val="0"/>
          <w:marBottom w:val="0"/>
          <w:divBdr>
            <w:top w:val="none" w:sz="0" w:space="0" w:color="auto"/>
            <w:left w:val="none" w:sz="0" w:space="0" w:color="auto"/>
            <w:bottom w:val="none" w:sz="0" w:space="0" w:color="auto"/>
            <w:right w:val="none" w:sz="0" w:space="0" w:color="auto"/>
          </w:divBdr>
        </w:div>
        <w:div w:id="1898199127">
          <w:marLeft w:val="0"/>
          <w:marRight w:val="0"/>
          <w:marTop w:val="0"/>
          <w:marBottom w:val="0"/>
          <w:divBdr>
            <w:top w:val="none" w:sz="0" w:space="0" w:color="auto"/>
            <w:left w:val="none" w:sz="0" w:space="0" w:color="auto"/>
            <w:bottom w:val="none" w:sz="0" w:space="0" w:color="auto"/>
            <w:right w:val="none" w:sz="0" w:space="0" w:color="auto"/>
          </w:divBdr>
        </w:div>
      </w:divsChild>
    </w:div>
    <w:div w:id="1874995113">
      <w:bodyDiv w:val="1"/>
      <w:marLeft w:val="0"/>
      <w:marRight w:val="0"/>
      <w:marTop w:val="0"/>
      <w:marBottom w:val="0"/>
      <w:divBdr>
        <w:top w:val="none" w:sz="0" w:space="0" w:color="auto"/>
        <w:left w:val="none" w:sz="0" w:space="0" w:color="auto"/>
        <w:bottom w:val="none" w:sz="0" w:space="0" w:color="auto"/>
        <w:right w:val="none" w:sz="0" w:space="0" w:color="auto"/>
      </w:divBdr>
    </w:div>
    <w:div w:id="1898860552">
      <w:bodyDiv w:val="1"/>
      <w:marLeft w:val="0"/>
      <w:marRight w:val="0"/>
      <w:marTop w:val="0"/>
      <w:marBottom w:val="0"/>
      <w:divBdr>
        <w:top w:val="none" w:sz="0" w:space="0" w:color="auto"/>
        <w:left w:val="none" w:sz="0" w:space="0" w:color="auto"/>
        <w:bottom w:val="none" w:sz="0" w:space="0" w:color="auto"/>
        <w:right w:val="none" w:sz="0" w:space="0" w:color="auto"/>
      </w:divBdr>
    </w:div>
    <w:div w:id="1963346846">
      <w:bodyDiv w:val="1"/>
      <w:marLeft w:val="0"/>
      <w:marRight w:val="0"/>
      <w:marTop w:val="0"/>
      <w:marBottom w:val="0"/>
      <w:divBdr>
        <w:top w:val="none" w:sz="0" w:space="0" w:color="auto"/>
        <w:left w:val="none" w:sz="0" w:space="0" w:color="auto"/>
        <w:bottom w:val="none" w:sz="0" w:space="0" w:color="auto"/>
        <w:right w:val="none" w:sz="0" w:space="0" w:color="auto"/>
      </w:divBdr>
      <w:divsChild>
        <w:div w:id="353926342">
          <w:marLeft w:val="0"/>
          <w:marRight w:val="0"/>
          <w:marTop w:val="0"/>
          <w:marBottom w:val="0"/>
          <w:divBdr>
            <w:top w:val="none" w:sz="0" w:space="0" w:color="auto"/>
            <w:left w:val="none" w:sz="0" w:space="0" w:color="auto"/>
            <w:bottom w:val="none" w:sz="0" w:space="0" w:color="auto"/>
            <w:right w:val="none" w:sz="0" w:space="0" w:color="auto"/>
          </w:divBdr>
          <w:divsChild>
            <w:div w:id="232005552">
              <w:marLeft w:val="0"/>
              <w:marRight w:val="0"/>
              <w:marTop w:val="0"/>
              <w:marBottom w:val="0"/>
              <w:divBdr>
                <w:top w:val="none" w:sz="0" w:space="0" w:color="auto"/>
                <w:left w:val="none" w:sz="0" w:space="0" w:color="auto"/>
                <w:bottom w:val="none" w:sz="0" w:space="0" w:color="auto"/>
                <w:right w:val="none" w:sz="0" w:space="0" w:color="auto"/>
              </w:divBdr>
            </w:div>
            <w:div w:id="780417596">
              <w:marLeft w:val="0"/>
              <w:marRight w:val="0"/>
              <w:marTop w:val="0"/>
              <w:marBottom w:val="0"/>
              <w:divBdr>
                <w:top w:val="none" w:sz="0" w:space="0" w:color="auto"/>
                <w:left w:val="none" w:sz="0" w:space="0" w:color="auto"/>
                <w:bottom w:val="none" w:sz="0" w:space="0" w:color="auto"/>
                <w:right w:val="none" w:sz="0" w:space="0" w:color="auto"/>
              </w:divBdr>
            </w:div>
            <w:div w:id="879561205">
              <w:marLeft w:val="0"/>
              <w:marRight w:val="0"/>
              <w:marTop w:val="0"/>
              <w:marBottom w:val="0"/>
              <w:divBdr>
                <w:top w:val="none" w:sz="0" w:space="0" w:color="auto"/>
                <w:left w:val="none" w:sz="0" w:space="0" w:color="auto"/>
                <w:bottom w:val="none" w:sz="0" w:space="0" w:color="auto"/>
                <w:right w:val="none" w:sz="0" w:space="0" w:color="auto"/>
              </w:divBdr>
            </w:div>
          </w:divsChild>
        </w:div>
        <w:div w:id="505561911">
          <w:marLeft w:val="0"/>
          <w:marRight w:val="0"/>
          <w:marTop w:val="0"/>
          <w:marBottom w:val="0"/>
          <w:divBdr>
            <w:top w:val="none" w:sz="0" w:space="0" w:color="auto"/>
            <w:left w:val="none" w:sz="0" w:space="0" w:color="auto"/>
            <w:bottom w:val="none" w:sz="0" w:space="0" w:color="auto"/>
            <w:right w:val="none" w:sz="0" w:space="0" w:color="auto"/>
          </w:divBdr>
          <w:divsChild>
            <w:div w:id="159466182">
              <w:marLeft w:val="0"/>
              <w:marRight w:val="0"/>
              <w:marTop w:val="0"/>
              <w:marBottom w:val="0"/>
              <w:divBdr>
                <w:top w:val="none" w:sz="0" w:space="0" w:color="auto"/>
                <w:left w:val="none" w:sz="0" w:space="0" w:color="auto"/>
                <w:bottom w:val="none" w:sz="0" w:space="0" w:color="auto"/>
                <w:right w:val="none" w:sz="0" w:space="0" w:color="auto"/>
              </w:divBdr>
            </w:div>
            <w:div w:id="288362013">
              <w:marLeft w:val="0"/>
              <w:marRight w:val="0"/>
              <w:marTop w:val="0"/>
              <w:marBottom w:val="0"/>
              <w:divBdr>
                <w:top w:val="none" w:sz="0" w:space="0" w:color="auto"/>
                <w:left w:val="none" w:sz="0" w:space="0" w:color="auto"/>
                <w:bottom w:val="none" w:sz="0" w:space="0" w:color="auto"/>
                <w:right w:val="none" w:sz="0" w:space="0" w:color="auto"/>
              </w:divBdr>
            </w:div>
            <w:div w:id="1000232215">
              <w:marLeft w:val="0"/>
              <w:marRight w:val="0"/>
              <w:marTop w:val="0"/>
              <w:marBottom w:val="0"/>
              <w:divBdr>
                <w:top w:val="none" w:sz="0" w:space="0" w:color="auto"/>
                <w:left w:val="none" w:sz="0" w:space="0" w:color="auto"/>
                <w:bottom w:val="none" w:sz="0" w:space="0" w:color="auto"/>
                <w:right w:val="none" w:sz="0" w:space="0" w:color="auto"/>
              </w:divBdr>
            </w:div>
            <w:div w:id="1597860491">
              <w:marLeft w:val="0"/>
              <w:marRight w:val="0"/>
              <w:marTop w:val="0"/>
              <w:marBottom w:val="0"/>
              <w:divBdr>
                <w:top w:val="none" w:sz="0" w:space="0" w:color="auto"/>
                <w:left w:val="none" w:sz="0" w:space="0" w:color="auto"/>
                <w:bottom w:val="none" w:sz="0" w:space="0" w:color="auto"/>
                <w:right w:val="none" w:sz="0" w:space="0" w:color="auto"/>
              </w:divBdr>
            </w:div>
            <w:div w:id="1808159834">
              <w:marLeft w:val="0"/>
              <w:marRight w:val="0"/>
              <w:marTop w:val="0"/>
              <w:marBottom w:val="0"/>
              <w:divBdr>
                <w:top w:val="none" w:sz="0" w:space="0" w:color="auto"/>
                <w:left w:val="none" w:sz="0" w:space="0" w:color="auto"/>
                <w:bottom w:val="none" w:sz="0" w:space="0" w:color="auto"/>
                <w:right w:val="none" w:sz="0" w:space="0" w:color="auto"/>
              </w:divBdr>
            </w:div>
          </w:divsChild>
        </w:div>
        <w:div w:id="505752648">
          <w:marLeft w:val="0"/>
          <w:marRight w:val="0"/>
          <w:marTop w:val="0"/>
          <w:marBottom w:val="0"/>
          <w:divBdr>
            <w:top w:val="none" w:sz="0" w:space="0" w:color="auto"/>
            <w:left w:val="none" w:sz="0" w:space="0" w:color="auto"/>
            <w:bottom w:val="none" w:sz="0" w:space="0" w:color="auto"/>
            <w:right w:val="none" w:sz="0" w:space="0" w:color="auto"/>
          </w:divBdr>
          <w:divsChild>
            <w:div w:id="154303287">
              <w:marLeft w:val="0"/>
              <w:marRight w:val="0"/>
              <w:marTop w:val="0"/>
              <w:marBottom w:val="0"/>
              <w:divBdr>
                <w:top w:val="none" w:sz="0" w:space="0" w:color="auto"/>
                <w:left w:val="none" w:sz="0" w:space="0" w:color="auto"/>
                <w:bottom w:val="none" w:sz="0" w:space="0" w:color="auto"/>
                <w:right w:val="none" w:sz="0" w:space="0" w:color="auto"/>
              </w:divBdr>
            </w:div>
            <w:div w:id="1450079882">
              <w:marLeft w:val="0"/>
              <w:marRight w:val="0"/>
              <w:marTop w:val="0"/>
              <w:marBottom w:val="0"/>
              <w:divBdr>
                <w:top w:val="none" w:sz="0" w:space="0" w:color="auto"/>
                <w:left w:val="none" w:sz="0" w:space="0" w:color="auto"/>
                <w:bottom w:val="none" w:sz="0" w:space="0" w:color="auto"/>
                <w:right w:val="none" w:sz="0" w:space="0" w:color="auto"/>
              </w:divBdr>
            </w:div>
          </w:divsChild>
        </w:div>
        <w:div w:id="1295596384">
          <w:marLeft w:val="0"/>
          <w:marRight w:val="0"/>
          <w:marTop w:val="0"/>
          <w:marBottom w:val="0"/>
          <w:divBdr>
            <w:top w:val="none" w:sz="0" w:space="0" w:color="auto"/>
            <w:left w:val="none" w:sz="0" w:space="0" w:color="auto"/>
            <w:bottom w:val="none" w:sz="0" w:space="0" w:color="auto"/>
            <w:right w:val="none" w:sz="0" w:space="0" w:color="auto"/>
          </w:divBdr>
          <w:divsChild>
            <w:div w:id="424498604">
              <w:marLeft w:val="0"/>
              <w:marRight w:val="0"/>
              <w:marTop w:val="0"/>
              <w:marBottom w:val="0"/>
              <w:divBdr>
                <w:top w:val="none" w:sz="0" w:space="0" w:color="auto"/>
                <w:left w:val="none" w:sz="0" w:space="0" w:color="auto"/>
                <w:bottom w:val="none" w:sz="0" w:space="0" w:color="auto"/>
                <w:right w:val="none" w:sz="0" w:space="0" w:color="auto"/>
              </w:divBdr>
            </w:div>
            <w:div w:id="901406517">
              <w:marLeft w:val="0"/>
              <w:marRight w:val="0"/>
              <w:marTop w:val="0"/>
              <w:marBottom w:val="0"/>
              <w:divBdr>
                <w:top w:val="none" w:sz="0" w:space="0" w:color="auto"/>
                <w:left w:val="none" w:sz="0" w:space="0" w:color="auto"/>
                <w:bottom w:val="none" w:sz="0" w:space="0" w:color="auto"/>
                <w:right w:val="none" w:sz="0" w:space="0" w:color="auto"/>
              </w:divBdr>
            </w:div>
            <w:div w:id="1687363108">
              <w:marLeft w:val="0"/>
              <w:marRight w:val="0"/>
              <w:marTop w:val="0"/>
              <w:marBottom w:val="0"/>
              <w:divBdr>
                <w:top w:val="none" w:sz="0" w:space="0" w:color="auto"/>
                <w:left w:val="none" w:sz="0" w:space="0" w:color="auto"/>
                <w:bottom w:val="none" w:sz="0" w:space="0" w:color="auto"/>
                <w:right w:val="none" w:sz="0" w:space="0" w:color="auto"/>
              </w:divBdr>
            </w:div>
            <w:div w:id="1987467066">
              <w:marLeft w:val="0"/>
              <w:marRight w:val="0"/>
              <w:marTop w:val="0"/>
              <w:marBottom w:val="0"/>
              <w:divBdr>
                <w:top w:val="none" w:sz="0" w:space="0" w:color="auto"/>
                <w:left w:val="none" w:sz="0" w:space="0" w:color="auto"/>
                <w:bottom w:val="none" w:sz="0" w:space="0" w:color="auto"/>
                <w:right w:val="none" w:sz="0" w:space="0" w:color="auto"/>
              </w:divBdr>
            </w:div>
            <w:div w:id="2110345394">
              <w:marLeft w:val="0"/>
              <w:marRight w:val="0"/>
              <w:marTop w:val="0"/>
              <w:marBottom w:val="0"/>
              <w:divBdr>
                <w:top w:val="none" w:sz="0" w:space="0" w:color="auto"/>
                <w:left w:val="none" w:sz="0" w:space="0" w:color="auto"/>
                <w:bottom w:val="none" w:sz="0" w:space="0" w:color="auto"/>
                <w:right w:val="none" w:sz="0" w:space="0" w:color="auto"/>
              </w:divBdr>
            </w:div>
          </w:divsChild>
        </w:div>
        <w:div w:id="1630473826">
          <w:marLeft w:val="0"/>
          <w:marRight w:val="0"/>
          <w:marTop w:val="0"/>
          <w:marBottom w:val="0"/>
          <w:divBdr>
            <w:top w:val="none" w:sz="0" w:space="0" w:color="auto"/>
            <w:left w:val="none" w:sz="0" w:space="0" w:color="auto"/>
            <w:bottom w:val="none" w:sz="0" w:space="0" w:color="auto"/>
            <w:right w:val="none" w:sz="0" w:space="0" w:color="auto"/>
          </w:divBdr>
          <w:divsChild>
            <w:div w:id="304746807">
              <w:marLeft w:val="0"/>
              <w:marRight w:val="0"/>
              <w:marTop w:val="0"/>
              <w:marBottom w:val="0"/>
              <w:divBdr>
                <w:top w:val="none" w:sz="0" w:space="0" w:color="auto"/>
                <w:left w:val="none" w:sz="0" w:space="0" w:color="auto"/>
                <w:bottom w:val="none" w:sz="0" w:space="0" w:color="auto"/>
                <w:right w:val="none" w:sz="0" w:space="0" w:color="auto"/>
              </w:divBdr>
            </w:div>
            <w:div w:id="540439279">
              <w:marLeft w:val="0"/>
              <w:marRight w:val="0"/>
              <w:marTop w:val="0"/>
              <w:marBottom w:val="0"/>
              <w:divBdr>
                <w:top w:val="none" w:sz="0" w:space="0" w:color="auto"/>
                <w:left w:val="none" w:sz="0" w:space="0" w:color="auto"/>
                <w:bottom w:val="none" w:sz="0" w:space="0" w:color="auto"/>
                <w:right w:val="none" w:sz="0" w:space="0" w:color="auto"/>
              </w:divBdr>
            </w:div>
            <w:div w:id="655301357">
              <w:marLeft w:val="0"/>
              <w:marRight w:val="0"/>
              <w:marTop w:val="0"/>
              <w:marBottom w:val="0"/>
              <w:divBdr>
                <w:top w:val="none" w:sz="0" w:space="0" w:color="auto"/>
                <w:left w:val="none" w:sz="0" w:space="0" w:color="auto"/>
                <w:bottom w:val="none" w:sz="0" w:space="0" w:color="auto"/>
                <w:right w:val="none" w:sz="0" w:space="0" w:color="auto"/>
              </w:divBdr>
            </w:div>
            <w:div w:id="1519470558">
              <w:marLeft w:val="0"/>
              <w:marRight w:val="0"/>
              <w:marTop w:val="0"/>
              <w:marBottom w:val="0"/>
              <w:divBdr>
                <w:top w:val="none" w:sz="0" w:space="0" w:color="auto"/>
                <w:left w:val="none" w:sz="0" w:space="0" w:color="auto"/>
                <w:bottom w:val="none" w:sz="0" w:space="0" w:color="auto"/>
                <w:right w:val="none" w:sz="0" w:space="0" w:color="auto"/>
              </w:divBdr>
            </w:div>
            <w:div w:id="176930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478738">
      <w:bodyDiv w:val="1"/>
      <w:marLeft w:val="0"/>
      <w:marRight w:val="0"/>
      <w:marTop w:val="0"/>
      <w:marBottom w:val="0"/>
      <w:divBdr>
        <w:top w:val="none" w:sz="0" w:space="0" w:color="auto"/>
        <w:left w:val="none" w:sz="0" w:space="0" w:color="auto"/>
        <w:bottom w:val="none" w:sz="0" w:space="0" w:color="auto"/>
        <w:right w:val="none" w:sz="0" w:space="0" w:color="auto"/>
      </w:divBdr>
    </w:div>
    <w:div w:id="1986930864">
      <w:bodyDiv w:val="1"/>
      <w:marLeft w:val="0"/>
      <w:marRight w:val="0"/>
      <w:marTop w:val="0"/>
      <w:marBottom w:val="0"/>
      <w:divBdr>
        <w:top w:val="none" w:sz="0" w:space="0" w:color="auto"/>
        <w:left w:val="none" w:sz="0" w:space="0" w:color="auto"/>
        <w:bottom w:val="none" w:sz="0" w:space="0" w:color="auto"/>
        <w:right w:val="none" w:sz="0" w:space="0" w:color="auto"/>
      </w:divBdr>
      <w:divsChild>
        <w:div w:id="1363677131">
          <w:marLeft w:val="0"/>
          <w:marRight w:val="0"/>
          <w:marTop w:val="0"/>
          <w:marBottom w:val="0"/>
          <w:divBdr>
            <w:top w:val="none" w:sz="0" w:space="0" w:color="auto"/>
            <w:left w:val="none" w:sz="0" w:space="0" w:color="auto"/>
            <w:bottom w:val="none" w:sz="0" w:space="0" w:color="auto"/>
            <w:right w:val="none" w:sz="0" w:space="0" w:color="auto"/>
          </w:divBdr>
          <w:divsChild>
            <w:div w:id="1708989107">
              <w:marLeft w:val="0"/>
              <w:marRight w:val="0"/>
              <w:marTop w:val="0"/>
              <w:marBottom w:val="0"/>
              <w:divBdr>
                <w:top w:val="none" w:sz="0" w:space="0" w:color="auto"/>
                <w:left w:val="none" w:sz="0" w:space="0" w:color="auto"/>
                <w:bottom w:val="none" w:sz="0" w:space="0" w:color="auto"/>
                <w:right w:val="none" w:sz="0" w:space="0" w:color="auto"/>
              </w:divBdr>
              <w:divsChild>
                <w:div w:id="2093161984">
                  <w:marLeft w:val="0"/>
                  <w:marRight w:val="0"/>
                  <w:marTop w:val="0"/>
                  <w:marBottom w:val="0"/>
                  <w:divBdr>
                    <w:top w:val="none" w:sz="0" w:space="0" w:color="auto"/>
                    <w:left w:val="none" w:sz="0" w:space="0" w:color="auto"/>
                    <w:bottom w:val="none" w:sz="0" w:space="0" w:color="auto"/>
                    <w:right w:val="none" w:sz="0" w:space="0" w:color="auto"/>
                  </w:divBdr>
                  <w:divsChild>
                    <w:div w:id="99904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675074">
      <w:bodyDiv w:val="1"/>
      <w:marLeft w:val="0"/>
      <w:marRight w:val="0"/>
      <w:marTop w:val="0"/>
      <w:marBottom w:val="0"/>
      <w:divBdr>
        <w:top w:val="none" w:sz="0" w:space="0" w:color="auto"/>
        <w:left w:val="none" w:sz="0" w:space="0" w:color="auto"/>
        <w:bottom w:val="none" w:sz="0" w:space="0" w:color="auto"/>
        <w:right w:val="none" w:sz="0" w:space="0" w:color="auto"/>
      </w:divBdr>
    </w:div>
    <w:div w:id="1994796318">
      <w:bodyDiv w:val="1"/>
      <w:marLeft w:val="0"/>
      <w:marRight w:val="0"/>
      <w:marTop w:val="0"/>
      <w:marBottom w:val="0"/>
      <w:divBdr>
        <w:top w:val="none" w:sz="0" w:space="0" w:color="auto"/>
        <w:left w:val="none" w:sz="0" w:space="0" w:color="auto"/>
        <w:bottom w:val="none" w:sz="0" w:space="0" w:color="auto"/>
        <w:right w:val="none" w:sz="0" w:space="0" w:color="auto"/>
      </w:divBdr>
    </w:div>
    <w:div w:id="2009866709">
      <w:bodyDiv w:val="1"/>
      <w:marLeft w:val="0"/>
      <w:marRight w:val="0"/>
      <w:marTop w:val="0"/>
      <w:marBottom w:val="0"/>
      <w:divBdr>
        <w:top w:val="none" w:sz="0" w:space="0" w:color="auto"/>
        <w:left w:val="none" w:sz="0" w:space="0" w:color="auto"/>
        <w:bottom w:val="none" w:sz="0" w:space="0" w:color="auto"/>
        <w:right w:val="none" w:sz="0" w:space="0" w:color="auto"/>
      </w:divBdr>
    </w:div>
    <w:div w:id="2011637219">
      <w:bodyDiv w:val="1"/>
      <w:marLeft w:val="0"/>
      <w:marRight w:val="0"/>
      <w:marTop w:val="0"/>
      <w:marBottom w:val="0"/>
      <w:divBdr>
        <w:top w:val="none" w:sz="0" w:space="0" w:color="auto"/>
        <w:left w:val="none" w:sz="0" w:space="0" w:color="auto"/>
        <w:bottom w:val="none" w:sz="0" w:space="0" w:color="auto"/>
        <w:right w:val="none" w:sz="0" w:space="0" w:color="auto"/>
      </w:divBdr>
    </w:div>
    <w:div w:id="2041129816">
      <w:bodyDiv w:val="1"/>
      <w:marLeft w:val="0"/>
      <w:marRight w:val="0"/>
      <w:marTop w:val="0"/>
      <w:marBottom w:val="0"/>
      <w:divBdr>
        <w:top w:val="none" w:sz="0" w:space="0" w:color="auto"/>
        <w:left w:val="none" w:sz="0" w:space="0" w:color="auto"/>
        <w:bottom w:val="none" w:sz="0" w:space="0" w:color="auto"/>
        <w:right w:val="none" w:sz="0" w:space="0" w:color="auto"/>
      </w:divBdr>
    </w:div>
    <w:div w:id="2043627540">
      <w:bodyDiv w:val="1"/>
      <w:marLeft w:val="0"/>
      <w:marRight w:val="0"/>
      <w:marTop w:val="0"/>
      <w:marBottom w:val="0"/>
      <w:divBdr>
        <w:top w:val="none" w:sz="0" w:space="0" w:color="auto"/>
        <w:left w:val="none" w:sz="0" w:space="0" w:color="auto"/>
        <w:bottom w:val="none" w:sz="0" w:space="0" w:color="auto"/>
        <w:right w:val="none" w:sz="0" w:space="0" w:color="auto"/>
      </w:divBdr>
    </w:div>
    <w:div w:id="2081755288">
      <w:bodyDiv w:val="1"/>
      <w:marLeft w:val="0"/>
      <w:marRight w:val="0"/>
      <w:marTop w:val="0"/>
      <w:marBottom w:val="0"/>
      <w:divBdr>
        <w:top w:val="none" w:sz="0" w:space="0" w:color="auto"/>
        <w:left w:val="none" w:sz="0" w:space="0" w:color="auto"/>
        <w:bottom w:val="none" w:sz="0" w:space="0" w:color="auto"/>
        <w:right w:val="none" w:sz="0" w:space="0" w:color="auto"/>
      </w:divBdr>
      <w:divsChild>
        <w:div w:id="185606676">
          <w:marLeft w:val="0"/>
          <w:marRight w:val="0"/>
          <w:marTop w:val="0"/>
          <w:marBottom w:val="0"/>
          <w:divBdr>
            <w:top w:val="none" w:sz="0" w:space="0" w:color="auto"/>
            <w:left w:val="none" w:sz="0" w:space="0" w:color="auto"/>
            <w:bottom w:val="none" w:sz="0" w:space="0" w:color="auto"/>
            <w:right w:val="none" w:sz="0" w:space="0" w:color="auto"/>
          </w:divBdr>
        </w:div>
        <w:div w:id="648360090">
          <w:marLeft w:val="0"/>
          <w:marRight w:val="0"/>
          <w:marTop w:val="0"/>
          <w:marBottom w:val="0"/>
          <w:divBdr>
            <w:top w:val="none" w:sz="0" w:space="0" w:color="auto"/>
            <w:left w:val="none" w:sz="0" w:space="0" w:color="auto"/>
            <w:bottom w:val="none" w:sz="0" w:space="0" w:color="auto"/>
            <w:right w:val="none" w:sz="0" w:space="0" w:color="auto"/>
          </w:divBdr>
        </w:div>
        <w:div w:id="1358431185">
          <w:marLeft w:val="0"/>
          <w:marRight w:val="0"/>
          <w:marTop w:val="0"/>
          <w:marBottom w:val="0"/>
          <w:divBdr>
            <w:top w:val="none" w:sz="0" w:space="0" w:color="auto"/>
            <w:left w:val="none" w:sz="0" w:space="0" w:color="auto"/>
            <w:bottom w:val="none" w:sz="0" w:space="0" w:color="auto"/>
            <w:right w:val="none" w:sz="0" w:space="0" w:color="auto"/>
          </w:divBdr>
        </w:div>
      </w:divsChild>
    </w:div>
    <w:div w:id="2094431636">
      <w:bodyDiv w:val="1"/>
      <w:marLeft w:val="0"/>
      <w:marRight w:val="0"/>
      <w:marTop w:val="0"/>
      <w:marBottom w:val="0"/>
      <w:divBdr>
        <w:top w:val="none" w:sz="0" w:space="0" w:color="auto"/>
        <w:left w:val="none" w:sz="0" w:space="0" w:color="auto"/>
        <w:bottom w:val="none" w:sz="0" w:space="0" w:color="auto"/>
        <w:right w:val="none" w:sz="0" w:space="0" w:color="auto"/>
      </w:divBdr>
    </w:div>
    <w:div w:id="2128310843">
      <w:bodyDiv w:val="1"/>
      <w:marLeft w:val="0"/>
      <w:marRight w:val="0"/>
      <w:marTop w:val="0"/>
      <w:marBottom w:val="0"/>
      <w:divBdr>
        <w:top w:val="none" w:sz="0" w:space="0" w:color="auto"/>
        <w:left w:val="none" w:sz="0" w:space="0" w:color="auto"/>
        <w:bottom w:val="none" w:sz="0" w:space="0" w:color="auto"/>
        <w:right w:val="none" w:sz="0" w:space="0" w:color="auto"/>
      </w:divBdr>
    </w:div>
    <w:div w:id="2142767013">
      <w:bodyDiv w:val="1"/>
      <w:marLeft w:val="0"/>
      <w:marRight w:val="0"/>
      <w:marTop w:val="0"/>
      <w:marBottom w:val="0"/>
      <w:divBdr>
        <w:top w:val="none" w:sz="0" w:space="0" w:color="auto"/>
        <w:left w:val="none" w:sz="0" w:space="0" w:color="auto"/>
        <w:bottom w:val="none" w:sz="0" w:space="0" w:color="auto"/>
        <w:right w:val="none" w:sz="0" w:space="0" w:color="auto"/>
      </w:divBdr>
    </w:div>
    <w:div w:id="2143687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am02.safelinks.protection.outlook.com/?url=http%3A%2F%2Fwww.henkel.com%2F&amp;data=05%7C02%7Ccbettinzoli%40apcoworldwide.com%7Caaadc6354fe14c5345f408dd609364b8%7C77a5f6209d7747dba0cd64c70948d532%7C1%7C0%7C638772908366713783%7CUnknown%7CTWFpbGZsb3d8eyJFbXB0eU1hcGkiOnRydWUsIlYiOiIwLjAuMDAwMCIsIlAiOiJXaW4zMiIsIkFOIjoiTWFpbCIsIldUIjoyfQ%3D%3D%7C0%7C%7C%7C&amp;sdata=%2BAXkVg7CVUOmEHVogC44gl%2FZ0RXIgkE8lpMN9a1YYnc%3D&amp;reserved=0"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donnad.i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henkelcb@apcoworldwide.com"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nstagram.com/pril_italia?utm_source=ig_web_button_share_sheet&amp;igsh=eW51OHdra3JybGd5" TargetMode="External"/><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mailto:simona.dibianco@henkel.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enkel.com/press"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_rels/footer2.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segoe-Henkel-press-release-template-2020-english.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7226C8C886486547A8F05D1F81F54AA8" ma:contentTypeVersion="24" ma:contentTypeDescription="Creare un nuovo documento." ma:contentTypeScope="" ma:versionID="ee952d2c75a48f942ae48c47e582e2af">
  <xsd:schema xmlns:xsd="http://www.w3.org/2001/XMLSchema" xmlns:xs="http://www.w3.org/2001/XMLSchema" xmlns:p="http://schemas.microsoft.com/office/2006/metadata/properties" xmlns:ns2="86809fc0-0aef-4e0c-aa35-0ec1c43b8dd1" xmlns:ns3="f28da783-63a1-426f-b238-ea4e597e57f3" xmlns:ns4="cb83a7d7-f3ca-4534-bde5-2218a1086482" targetNamespace="http://schemas.microsoft.com/office/2006/metadata/properties" ma:root="true" ma:fieldsID="6bd4a3dd76f357a22e2d006f3d65852f" ns2:_="" ns3:_="" ns4:_="">
    <xsd:import namespace="86809fc0-0aef-4e0c-aa35-0ec1c43b8dd1"/>
    <xsd:import namespace="f28da783-63a1-426f-b238-ea4e597e57f3"/>
    <xsd:import namespace="cb83a7d7-f3ca-4534-bde5-2218a1086482"/>
    <xsd:element name="properties">
      <xsd:complexType>
        <xsd:sequence>
          <xsd:element name="documentManagement">
            <xsd:complexType>
              <xsd:all>
                <xsd:element ref="ns2:fa465a1a12214e15957d184dac96a5f5" minOccurs="0"/>
                <xsd:element ref="ns2:mf469811ffca4c69bad02c47da7ff1fe" minOccurs="0"/>
                <xsd:element ref="ns3:MediaServiceKeyPoints" minOccurs="0"/>
                <xsd:element ref="ns4:TaxCatchAll" minOccurs="0"/>
                <xsd:element ref="ns3:Status" minOccurs="0"/>
                <xsd:element ref="ns2:MediaServiceMetadata" minOccurs="0"/>
                <xsd:element ref="ns2:MediaServiceFastMetadata" minOccurs="0"/>
                <xsd:element ref="ns2:MediaServiceAuto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4:SharedWithUsers" minOccurs="0"/>
                <xsd:element ref="ns4:SharedWithDetails" minOccurs="0"/>
                <xsd:element ref="ns2:MediaServiceLocation"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809fc0-0aef-4e0c-aa35-0ec1c43b8dd1" elementFormDefault="qualified">
    <xsd:import namespace="http://schemas.microsoft.com/office/2006/documentManagement/types"/>
    <xsd:import namespace="http://schemas.microsoft.com/office/infopath/2007/PartnerControls"/>
    <xsd:element name="fa465a1a12214e15957d184dac96a5f5" ma:index="8" nillable="true" ma:taxonomy="true" ma:internalName="fa465a1a12214e15957d184dac96a5f5" ma:taxonomyFieldName="Document_x0020_Type" ma:displayName="Document Type" ma:default="" ma:fieldId="{fa465a1a-1221-4e15-957d-184dac96a5f5}" ma:sspId="09d0c549-7865-4361-91a0-0042234db7d7" ma:termSetId="e3594aa2-f9ce-4e01-893c-4d87cc4f8bf7" ma:anchorId="00000000-0000-0000-0000-000000000000" ma:open="false" ma:isKeyword="false">
      <xsd:complexType>
        <xsd:sequence>
          <xsd:element ref="pc:Terms" minOccurs="0" maxOccurs="1"/>
        </xsd:sequence>
      </xsd:complexType>
    </xsd:element>
    <xsd:element name="mf469811ffca4c69bad02c47da7ff1fe" ma:index="9" nillable="true" ma:taxonomy="true" ma:internalName="mf469811ffca4c69bad02c47da7ff1fe" ma:taxonomyFieldName="Sector" ma:displayName="Sector" ma:default="" ma:fieldId="{6f469811-ffca-4c69-bad0-2c47da7ff1fe}" ma:sspId="09d0c549-7865-4361-91a0-0042234db7d7" ma:termSetId="acdf9d96-bfae-47d9-920d-4ab004406326" ma:anchorId="00000000-0000-0000-0000-000000000000" ma:open="false" ma:isKeyword="false">
      <xsd:complexType>
        <xsd:sequence>
          <xsd:element ref="pc:Terms" minOccurs="0" maxOccurs="1"/>
        </xsd:sequence>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Location" ma:index="26" nillable="true" ma:displayName="Location" ma:internalName="MediaServiceLocation" ma:readOnly="true">
      <xsd:simpleType>
        <xsd:restriction base="dms:Text"/>
      </xsd:simpleType>
    </xsd:element>
    <xsd:element name="lcf76f155ced4ddcb4097134ff3c332f" ma:index="28" nillable="true" ma:taxonomy="true" ma:internalName="lcf76f155ced4ddcb4097134ff3c332f" ma:taxonomyFieldName="MediaServiceImageTags" ma:displayName="Tag immagine" ma:readOnly="false" ma:fieldId="{5cf76f15-5ced-4ddc-b409-7134ff3c332f}" ma:taxonomyMulti="true" ma:sspId="09d0c549-7865-4361-91a0-0042234db7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8da783-63a1-426f-b238-ea4e597e57f3" elementFormDefault="qualified">
    <xsd:import namespace="http://schemas.microsoft.com/office/2006/documentManagement/types"/>
    <xsd:import namespace="http://schemas.microsoft.com/office/infopath/2007/PartnerControls"/>
    <xsd:element name="MediaServiceKeyPoints" ma:index="10" nillable="true" ma:displayName="KeyPoints" ma:internalName="MediaServiceKeyPoints" ma:readOnly="true">
      <xsd:simpleType>
        <xsd:restriction base="dms:Note">
          <xsd:maxLength value="255"/>
        </xsd:restriction>
      </xsd:simpleType>
    </xsd:element>
    <xsd:element name="Status" ma:index="14" nillable="true" ma:displayName="Status" ma:default="New" ma:format="Dropdown" ma:internalName="Status">
      <xsd:simpleType>
        <xsd:restriction base="dms:Choice">
          <xsd:enumeration value="New"/>
          <xsd:enumeration value="Draft"/>
          <xsd:enumeration value="Ready for review"/>
          <xsd:enumeration value="Final"/>
        </xsd:restriction>
      </xsd:simpleType>
    </xsd:element>
  </xsd:schema>
  <xsd:schema xmlns:xsd="http://www.w3.org/2001/XMLSchema" xmlns:xs="http://www.w3.org/2001/XMLSchema" xmlns:dms="http://schemas.microsoft.com/office/2006/documentManagement/types" xmlns:pc="http://schemas.microsoft.com/office/infopath/2007/PartnerControls" targetNamespace="cb83a7d7-f3ca-4534-bde5-2218a108648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407bcb0-07cc-469d-93ea-a6296b1962bd}" ma:internalName="TaxCatchAll" ma:showField="CatchAllData" ma:web="cb83a7d7-f3ca-4534-bde5-2218a1086482">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b83a7d7-f3ca-4534-bde5-2218a1086482" xsi:nil="true"/>
    <lcf76f155ced4ddcb4097134ff3c332f xmlns="86809fc0-0aef-4e0c-aa35-0ec1c43b8dd1">
      <Terms xmlns="http://schemas.microsoft.com/office/infopath/2007/PartnerControls"/>
    </lcf76f155ced4ddcb4097134ff3c332f>
    <mf469811ffca4c69bad02c47da7ff1fe xmlns="86809fc0-0aef-4e0c-aa35-0ec1c43b8dd1">
      <Terms xmlns="http://schemas.microsoft.com/office/infopath/2007/PartnerControls"/>
    </mf469811ffca4c69bad02c47da7ff1fe>
    <fa465a1a12214e15957d184dac96a5f5 xmlns="86809fc0-0aef-4e0c-aa35-0ec1c43b8dd1">
      <Terms xmlns="http://schemas.microsoft.com/office/infopath/2007/PartnerControls"/>
    </fa465a1a12214e15957d184dac96a5f5>
    <Status xmlns="f28da783-63a1-426f-b238-ea4e597e57f3">New</Status>
  </documentManagement>
</p:properties>
</file>

<file path=customXml/itemProps1.xml><?xml version="1.0" encoding="utf-8"?>
<ds:datastoreItem xmlns:ds="http://schemas.openxmlformats.org/officeDocument/2006/customXml" ds:itemID="{EC226D13-73FC-4A7A-93C2-AC11939BB4A9}">
  <ds:schemaRefs>
    <ds:schemaRef ds:uri="http://schemas.microsoft.com/sharepoint/v3/contenttype/forms"/>
  </ds:schemaRefs>
</ds:datastoreItem>
</file>

<file path=customXml/itemProps2.xml><?xml version="1.0" encoding="utf-8"?>
<ds:datastoreItem xmlns:ds="http://schemas.openxmlformats.org/officeDocument/2006/customXml" ds:itemID="{CA4235B8-61F2-074F-99E0-370D0EB1C7BE}">
  <ds:schemaRefs>
    <ds:schemaRef ds:uri="http://schemas.openxmlformats.org/officeDocument/2006/bibliography"/>
  </ds:schemaRefs>
</ds:datastoreItem>
</file>

<file path=customXml/itemProps3.xml><?xml version="1.0" encoding="utf-8"?>
<ds:datastoreItem xmlns:ds="http://schemas.openxmlformats.org/officeDocument/2006/customXml" ds:itemID="{7C07A95A-EE79-43AF-826F-A75043FB42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809fc0-0aef-4e0c-aa35-0ec1c43b8dd1"/>
    <ds:schemaRef ds:uri="f28da783-63a1-426f-b238-ea4e597e57f3"/>
    <ds:schemaRef ds:uri="cb83a7d7-f3ca-4534-bde5-2218a10864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245D12-BDB4-413F-ABB3-2AF0CF323A38}">
  <ds:schemaRefs>
    <ds:schemaRef ds:uri="f28da783-63a1-426f-b238-ea4e597e57f3"/>
    <ds:schemaRef ds:uri="http://purl.org/dc/dcmitype/"/>
    <ds:schemaRef ds:uri="http://purl.org/dc/terms/"/>
    <ds:schemaRef ds:uri="http://purl.org/dc/elements/1.1/"/>
    <ds:schemaRef ds:uri="http://schemas.microsoft.com/office/2006/documentManagement/types"/>
    <ds:schemaRef ds:uri="http://www.w3.org/XML/1998/namespace"/>
    <ds:schemaRef ds:uri="http://schemas.microsoft.com/office/infopath/2007/PartnerControls"/>
    <ds:schemaRef ds:uri="cb83a7d7-f3ca-4534-bde5-2218a1086482"/>
    <ds:schemaRef ds:uri="http://schemas.openxmlformats.org/package/2006/metadata/core-properties"/>
    <ds:schemaRef ds:uri="86809fc0-0aef-4e0c-aa35-0ec1c43b8dd1"/>
    <ds:schemaRef ds:uri="http://schemas.microsoft.com/office/2006/metadata/properties"/>
  </ds:schemaRefs>
</ds:datastoreItem>
</file>

<file path=docMetadata/LabelInfo.xml><?xml version="1.0" encoding="utf-8"?>
<clbl:labelList xmlns:clbl="http://schemas.microsoft.com/office/2020/mipLabelMetadata">
  <clbl:label id="{76a2ae5a-9f00-4f6b-95ed-5d33d77c4d61}" enabled="0" method="" siteId="{76a2ae5a-9f00-4f6b-95ed-5d33d77c4d61}" removed="1"/>
  <clbl:label id="{ce0d2245-b6e8-41da-a1e0-cc18ec650ca2}" enabled="1" method="Standard" siteId="{77a5f620-9d77-47db-a0cd-64c70948d532}" removed="0"/>
</clbl:labelList>
</file>

<file path=docProps/app.xml><?xml version="1.0" encoding="utf-8"?>
<Properties xmlns="http://schemas.openxmlformats.org/officeDocument/2006/extended-properties" xmlns:vt="http://schemas.openxmlformats.org/officeDocument/2006/docPropsVTypes">
  <Template>segoe-Henkel-press-release-template-2020-english.dotx</Template>
  <TotalTime>0</TotalTime>
  <Pages>2</Pages>
  <Words>710</Words>
  <Characters>5027</Characters>
  <Application>Microsoft Office Word</Application>
  <DocSecurity>4</DocSecurity>
  <Lines>41</Lines>
  <Paragraphs>11</Paragraphs>
  <ScaleCrop>false</ScaleCrop>
  <HeadingPairs>
    <vt:vector size="2" baseType="variant">
      <vt:variant>
        <vt:lpstr>Titolo</vt:lpstr>
      </vt:variant>
      <vt:variant>
        <vt:i4>1</vt:i4>
      </vt:variant>
    </vt:vector>
  </HeadingPairs>
  <TitlesOfParts>
    <vt:vector size="1" baseType="lpstr">
      <vt:lpstr>Pressemitteilung</vt:lpstr>
    </vt:vector>
  </TitlesOfParts>
  <Company>Henkel AG &amp; Co. KGaA</Company>
  <LinksUpToDate>false</LinksUpToDate>
  <CharactersWithSpaces>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Francesca Birondi (Ext)</cp:lastModifiedBy>
  <cp:revision>2</cp:revision>
  <cp:lastPrinted>2020-08-09T01:24:00Z</cp:lastPrinted>
  <dcterms:created xsi:type="dcterms:W3CDTF">2025-11-04T12:40:00Z</dcterms:created>
  <dcterms:modified xsi:type="dcterms:W3CDTF">2025-11-04T12:40:00Z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tor">
    <vt:lpwstr/>
  </property>
  <property fmtid="{D5CDD505-2E9C-101B-9397-08002B2CF9AE}" pid="3" name="Document Type">
    <vt:lpwstr/>
  </property>
  <property fmtid="{D5CDD505-2E9C-101B-9397-08002B2CF9AE}" pid="4" name="MediaServiceImageTags">
    <vt:lpwstr/>
  </property>
  <property fmtid="{D5CDD505-2E9C-101B-9397-08002B2CF9AE}" pid="5" name="MSIP_Label_ce0d2245-b6e8-41da-a1e0-cc18ec650ca2_Enabled">
    <vt:lpwstr>true</vt:lpwstr>
  </property>
  <property fmtid="{D5CDD505-2E9C-101B-9397-08002B2CF9AE}" pid="6" name="MSIP_Label_ce0d2245-b6e8-41da-a1e0-cc18ec650ca2_SetDate">
    <vt:lpwstr>2022-06-22T10:13:08Z</vt:lpwstr>
  </property>
  <property fmtid="{D5CDD505-2E9C-101B-9397-08002B2CF9AE}" pid="7" name="MSIP_Label_ce0d2245-b6e8-41da-a1e0-cc18ec650ca2_Method">
    <vt:lpwstr>Standard</vt:lpwstr>
  </property>
  <property fmtid="{D5CDD505-2E9C-101B-9397-08002B2CF9AE}" pid="8" name="MSIP_Label_ce0d2245-b6e8-41da-a1e0-cc18ec650ca2_Name">
    <vt:lpwstr>General</vt:lpwstr>
  </property>
  <property fmtid="{D5CDD505-2E9C-101B-9397-08002B2CF9AE}" pid="9" name="MSIP_Label_ce0d2245-b6e8-41da-a1e0-cc18ec650ca2_SiteId">
    <vt:lpwstr>77a5f620-9d77-47db-a0cd-64c70948d532</vt:lpwstr>
  </property>
  <property fmtid="{D5CDD505-2E9C-101B-9397-08002B2CF9AE}" pid="10" name="MSIP_Label_ce0d2245-b6e8-41da-a1e0-cc18ec650ca2_ActionId">
    <vt:lpwstr>726564ec-cf1d-454b-b5bb-f0827580bc63</vt:lpwstr>
  </property>
  <property fmtid="{D5CDD505-2E9C-101B-9397-08002B2CF9AE}" pid="11" name="MSIP_Label_ce0d2245-b6e8-41da-a1e0-cc18ec650ca2_ContentBits">
    <vt:lpwstr>0</vt:lpwstr>
  </property>
  <property fmtid="{D5CDD505-2E9C-101B-9397-08002B2CF9AE}" pid="12" name="GrammarlyDocumentId">
    <vt:lpwstr>afa7e26f9598704ed87340e40e6e5e601479cc72a3eba233c685032060d05f28</vt:lpwstr>
  </property>
  <property fmtid="{D5CDD505-2E9C-101B-9397-08002B2CF9AE}" pid="13" name="ContentTypeId">
    <vt:lpwstr>0x0101007226C8C886486547A8F05D1F81F54AA8</vt:lpwstr>
  </property>
  <property fmtid="{D5CDD505-2E9C-101B-9397-08002B2CF9AE}" pid="14" name="Document_x0020_Type">
    <vt:lpwstr/>
  </property>
</Properties>
</file>