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8C555" w14:textId="77777777" w:rsidR="00493D7B" w:rsidRPr="00493D7B" w:rsidRDefault="00493D7B" w:rsidP="00493D7B">
      <w:pPr>
        <w:spacing w:line="259" w:lineRule="auto"/>
        <w:rPr>
          <w:rFonts w:asciiTheme="minorHAnsi" w:eastAsia="Segoe UI" w:hAnsiTheme="minorHAnsi" w:cstheme="minorBidi"/>
          <w:i/>
          <w:iCs/>
          <w:sz w:val="22"/>
          <w:szCs w:val="22"/>
          <w:lang w:val="it-IT"/>
        </w:rPr>
      </w:pPr>
    </w:p>
    <w:p w14:paraId="06ECB2BB" w14:textId="4ABD3477" w:rsidR="00D36957" w:rsidRDefault="00D36957" w:rsidP="7F487CEC">
      <w:pPr>
        <w:spacing w:line="259" w:lineRule="auto"/>
        <w:jc w:val="center"/>
        <w:rPr>
          <w:rFonts w:asciiTheme="minorHAnsi" w:eastAsia="Segoe UI" w:hAnsiTheme="minorHAnsi" w:cstheme="minorBidi"/>
          <w:b/>
          <w:bCs/>
          <w:i/>
          <w:iCs/>
          <w:sz w:val="32"/>
          <w:szCs w:val="32"/>
          <w:lang w:val="it-IT"/>
        </w:rPr>
      </w:pPr>
      <w:r w:rsidRPr="7F487CEC">
        <w:rPr>
          <w:rFonts w:asciiTheme="minorHAnsi" w:eastAsia="Segoe UI" w:hAnsiTheme="minorHAnsi" w:cstheme="minorBidi"/>
          <w:b/>
          <w:bCs/>
          <w:i/>
          <w:iCs/>
          <w:sz w:val="32"/>
          <w:szCs w:val="32"/>
          <w:lang w:val="it-IT"/>
        </w:rPr>
        <w:t xml:space="preserve">Perlana </w:t>
      </w:r>
      <w:r w:rsidR="000C3997" w:rsidRPr="7F487CEC">
        <w:rPr>
          <w:rFonts w:asciiTheme="minorHAnsi" w:eastAsia="Segoe UI" w:hAnsiTheme="minorHAnsi" w:cstheme="minorBidi"/>
          <w:b/>
          <w:bCs/>
          <w:i/>
          <w:iCs/>
          <w:sz w:val="32"/>
          <w:szCs w:val="32"/>
          <w:lang w:val="it-IT"/>
        </w:rPr>
        <w:t>presenta il nuovo D</w:t>
      </w:r>
      <w:r w:rsidRPr="7F487CEC">
        <w:rPr>
          <w:rFonts w:asciiTheme="minorHAnsi" w:eastAsia="Segoe UI" w:hAnsiTheme="minorHAnsi" w:cstheme="minorBidi"/>
          <w:b/>
          <w:bCs/>
          <w:i/>
          <w:iCs/>
          <w:sz w:val="32"/>
          <w:szCs w:val="32"/>
          <w:lang w:val="it-IT"/>
        </w:rPr>
        <w:t>etersivo per Chiari e Bianchi</w:t>
      </w:r>
      <w:r w:rsidR="00493D7B" w:rsidRPr="7F487CEC">
        <w:rPr>
          <w:rFonts w:asciiTheme="minorHAnsi" w:eastAsia="Segoe UI" w:hAnsiTheme="minorHAnsi" w:cstheme="minorBidi"/>
          <w:b/>
          <w:bCs/>
          <w:i/>
          <w:iCs/>
          <w:sz w:val="32"/>
          <w:szCs w:val="32"/>
          <w:lang w:val="it-IT"/>
        </w:rPr>
        <w:t xml:space="preserve">, </w:t>
      </w:r>
      <w:r w:rsidR="00B1149E" w:rsidRPr="7F487CEC">
        <w:rPr>
          <w:rFonts w:asciiTheme="minorHAnsi" w:eastAsia="Segoe UI" w:hAnsiTheme="minorHAnsi" w:cstheme="minorBidi"/>
          <w:b/>
          <w:bCs/>
          <w:i/>
          <w:iCs/>
          <w:sz w:val="32"/>
          <w:szCs w:val="32"/>
          <w:lang w:val="it-IT"/>
        </w:rPr>
        <w:t>capace di rimuovere l’ingrigimento dai tessuti</w:t>
      </w:r>
    </w:p>
    <w:p w14:paraId="001E2617" w14:textId="77777777" w:rsidR="000C3997" w:rsidRPr="00D36957" w:rsidRDefault="000C3997" w:rsidP="000C3997">
      <w:pPr>
        <w:spacing w:line="259" w:lineRule="auto"/>
        <w:rPr>
          <w:rFonts w:asciiTheme="minorHAnsi" w:eastAsia="Segoe UI" w:hAnsiTheme="minorHAnsi" w:cstheme="minorBidi"/>
          <w:sz w:val="22"/>
          <w:szCs w:val="22"/>
          <w:lang w:val="it-IT"/>
        </w:rPr>
      </w:pPr>
    </w:p>
    <w:p w14:paraId="40158EF6" w14:textId="11D8D544" w:rsidR="00A90090" w:rsidRDefault="009F6B1C" w:rsidP="007D6C98">
      <w:pPr>
        <w:spacing w:line="259" w:lineRule="auto"/>
        <w:jc w:val="center"/>
        <w:rPr>
          <w:rFonts w:asciiTheme="minorHAnsi" w:eastAsia="system-ui" w:hAnsiTheme="minorHAnsi" w:cstheme="minorBidi"/>
          <w:i/>
          <w:iCs/>
          <w:color w:val="2E2F30"/>
          <w:sz w:val="21"/>
          <w:szCs w:val="21"/>
          <w:lang w:val="it-IT"/>
        </w:rPr>
      </w:pPr>
      <w:r w:rsidRPr="009F6B1C">
        <w:rPr>
          <w:rFonts w:asciiTheme="minorHAnsi" w:eastAsia="system-ui" w:hAnsiTheme="minorHAnsi" w:cstheme="minorBidi"/>
          <w:i/>
          <w:iCs/>
          <w:color w:val="2E2F30"/>
          <w:sz w:val="21"/>
          <w:szCs w:val="21"/>
          <w:lang w:val="it-IT"/>
        </w:rPr>
        <w:t xml:space="preserve">La novità di </w:t>
      </w:r>
      <w:r w:rsidR="007D6C98">
        <w:rPr>
          <w:rFonts w:asciiTheme="minorHAnsi" w:eastAsia="system-ui" w:hAnsiTheme="minorHAnsi" w:cstheme="minorBidi"/>
          <w:i/>
          <w:iCs/>
          <w:color w:val="2E2F30"/>
          <w:sz w:val="21"/>
          <w:szCs w:val="21"/>
          <w:lang w:val="it-IT"/>
        </w:rPr>
        <w:t>Perlana</w:t>
      </w:r>
      <w:r w:rsidRPr="009F6B1C">
        <w:rPr>
          <w:rFonts w:asciiTheme="minorHAnsi" w:eastAsia="system-ui" w:hAnsiTheme="minorHAnsi" w:cstheme="minorBidi"/>
          <w:i/>
          <w:iCs/>
          <w:color w:val="2E2F30"/>
          <w:sz w:val="21"/>
          <w:szCs w:val="21"/>
          <w:lang w:val="it-IT"/>
        </w:rPr>
        <w:t xml:space="preserve"> arriva sul mercato con una formula</w:t>
      </w:r>
      <w:r w:rsidR="00C64C66">
        <w:rPr>
          <w:rFonts w:asciiTheme="minorHAnsi" w:eastAsia="system-ui" w:hAnsiTheme="minorHAnsi" w:cstheme="minorBidi"/>
          <w:i/>
          <w:iCs/>
          <w:color w:val="2E2F30"/>
          <w:sz w:val="21"/>
          <w:szCs w:val="21"/>
          <w:lang w:val="it-IT"/>
        </w:rPr>
        <w:t xml:space="preserve"> </w:t>
      </w:r>
      <w:r w:rsidRPr="009F6B1C">
        <w:rPr>
          <w:rFonts w:asciiTheme="minorHAnsi" w:eastAsia="system-ui" w:hAnsiTheme="minorHAnsi" w:cstheme="minorBidi"/>
          <w:i/>
          <w:iCs/>
          <w:color w:val="2E2F30"/>
          <w:sz w:val="21"/>
          <w:szCs w:val="21"/>
          <w:lang w:val="it-IT"/>
        </w:rPr>
        <w:t xml:space="preserve">che rinnova le fibre, rimuove l'ingrigimento e garantisce freschezza a lunga durata. </w:t>
      </w:r>
      <w:r w:rsidR="007D6C98">
        <w:rPr>
          <w:rFonts w:asciiTheme="minorHAnsi" w:eastAsia="system-ui" w:hAnsiTheme="minorHAnsi" w:cstheme="minorBidi"/>
          <w:i/>
          <w:iCs/>
          <w:color w:val="2E2F30"/>
          <w:sz w:val="21"/>
          <w:szCs w:val="21"/>
          <w:lang w:val="it-IT"/>
        </w:rPr>
        <w:t>Il lancio è accompagnato da una</w:t>
      </w:r>
      <w:r w:rsidRPr="009F6B1C">
        <w:rPr>
          <w:rFonts w:asciiTheme="minorHAnsi" w:eastAsia="system-ui" w:hAnsiTheme="minorHAnsi" w:cstheme="minorBidi"/>
          <w:i/>
          <w:iCs/>
          <w:color w:val="2E2F30"/>
          <w:sz w:val="21"/>
          <w:szCs w:val="21"/>
          <w:lang w:val="it-IT"/>
        </w:rPr>
        <w:t xml:space="preserve"> campagna di comunicazione integrata firmata TBWA Global</w:t>
      </w:r>
      <w:r w:rsidR="00032A73">
        <w:rPr>
          <w:rFonts w:asciiTheme="minorHAnsi" w:eastAsia="system-ui" w:hAnsiTheme="minorHAnsi" w:cstheme="minorBidi"/>
          <w:i/>
          <w:iCs/>
          <w:color w:val="2E2F30"/>
          <w:sz w:val="21"/>
          <w:szCs w:val="21"/>
          <w:lang w:val="it-IT"/>
        </w:rPr>
        <w:t xml:space="preserve"> e affidata a OMD Italia</w:t>
      </w:r>
      <w:r w:rsidR="007D6C98">
        <w:rPr>
          <w:rFonts w:asciiTheme="minorHAnsi" w:eastAsia="system-ui" w:hAnsiTheme="minorHAnsi" w:cstheme="minorBidi"/>
          <w:i/>
          <w:iCs/>
          <w:color w:val="2E2F30"/>
          <w:sz w:val="21"/>
          <w:szCs w:val="21"/>
          <w:lang w:val="it-IT"/>
        </w:rPr>
        <w:t>.</w:t>
      </w:r>
    </w:p>
    <w:p w14:paraId="408CB546" w14:textId="77777777" w:rsidR="009F6B1C" w:rsidRPr="009F6B1C" w:rsidRDefault="009F6B1C" w:rsidP="44CCE6AB">
      <w:pPr>
        <w:spacing w:line="259" w:lineRule="auto"/>
        <w:jc w:val="both"/>
        <w:rPr>
          <w:rFonts w:asciiTheme="minorHAnsi" w:eastAsia="system-ui" w:hAnsiTheme="minorHAnsi" w:cstheme="minorHAnsi"/>
          <w:color w:val="2E2F30"/>
          <w:sz w:val="22"/>
          <w:szCs w:val="22"/>
          <w:lang w:val="it-IT"/>
        </w:rPr>
      </w:pPr>
    </w:p>
    <w:p w14:paraId="633E3041" w14:textId="599E9508" w:rsidR="00581D96" w:rsidRPr="00FA0CA7" w:rsidRDefault="67FCC89F" w:rsidP="7F487CEC">
      <w:pPr>
        <w:spacing w:line="259" w:lineRule="auto"/>
        <w:jc w:val="both"/>
        <w:rPr>
          <w:rFonts w:asciiTheme="minorHAnsi" w:eastAsia="system-ui" w:hAnsiTheme="minorHAnsi" w:cstheme="minorBidi"/>
          <w:color w:val="2E2F30"/>
          <w:sz w:val="22"/>
          <w:szCs w:val="22"/>
          <w:lang w:val="it-IT"/>
        </w:rPr>
      </w:pPr>
      <w:r w:rsidRPr="7F487CEC">
        <w:rPr>
          <w:rFonts w:asciiTheme="minorHAnsi" w:eastAsia="Segoe UI" w:hAnsiTheme="minorHAnsi" w:cstheme="minorBidi"/>
          <w:b/>
          <w:bCs/>
          <w:sz w:val="22"/>
          <w:szCs w:val="22"/>
          <w:lang w:val="it-IT"/>
        </w:rPr>
        <w:t>Milano,</w:t>
      </w:r>
      <w:r w:rsidR="69B46D1E" w:rsidRPr="7F487CEC">
        <w:rPr>
          <w:rFonts w:asciiTheme="minorHAnsi" w:eastAsia="Segoe UI" w:hAnsiTheme="minorHAnsi" w:cstheme="minorBidi"/>
          <w:b/>
          <w:bCs/>
          <w:sz w:val="22"/>
          <w:szCs w:val="22"/>
          <w:lang w:val="it-IT"/>
        </w:rPr>
        <w:t xml:space="preserve"> </w:t>
      </w:r>
      <w:r w:rsidR="00896593" w:rsidRPr="7F487CEC">
        <w:rPr>
          <w:rFonts w:asciiTheme="minorHAnsi" w:eastAsia="Segoe UI" w:hAnsiTheme="minorHAnsi" w:cstheme="minorBidi"/>
          <w:b/>
          <w:bCs/>
          <w:sz w:val="22"/>
          <w:szCs w:val="22"/>
          <w:highlight w:val="yellow"/>
          <w:lang w:val="it-IT"/>
        </w:rPr>
        <w:t xml:space="preserve">XX settembre </w:t>
      </w:r>
      <w:r w:rsidR="1652B024" w:rsidRPr="7F487CEC">
        <w:rPr>
          <w:rFonts w:asciiTheme="minorHAnsi" w:eastAsia="Segoe UI" w:hAnsiTheme="minorHAnsi" w:cstheme="minorBidi"/>
          <w:b/>
          <w:bCs/>
          <w:sz w:val="22"/>
          <w:szCs w:val="22"/>
          <w:highlight w:val="yellow"/>
          <w:lang w:val="it-IT"/>
        </w:rPr>
        <w:t>2</w:t>
      </w:r>
      <w:r w:rsidR="1F307A70" w:rsidRPr="7F487CEC">
        <w:rPr>
          <w:rFonts w:asciiTheme="minorHAnsi" w:eastAsia="Segoe UI" w:hAnsiTheme="minorHAnsi" w:cstheme="minorBidi"/>
          <w:b/>
          <w:bCs/>
          <w:sz w:val="22"/>
          <w:szCs w:val="22"/>
          <w:highlight w:val="yellow"/>
          <w:lang w:val="it-IT"/>
        </w:rPr>
        <w:t>02</w:t>
      </w:r>
      <w:r w:rsidR="3018D7D9" w:rsidRPr="7F487CEC">
        <w:rPr>
          <w:rFonts w:asciiTheme="minorHAnsi" w:eastAsia="Segoe UI" w:hAnsiTheme="minorHAnsi" w:cstheme="minorBidi"/>
          <w:b/>
          <w:bCs/>
          <w:sz w:val="22"/>
          <w:szCs w:val="22"/>
          <w:highlight w:val="yellow"/>
          <w:lang w:val="it-IT"/>
        </w:rPr>
        <w:t>5</w:t>
      </w:r>
      <w:r w:rsidRPr="7F487CEC">
        <w:rPr>
          <w:rFonts w:asciiTheme="minorHAnsi" w:eastAsia="Segoe UI" w:hAnsiTheme="minorHAnsi" w:cstheme="minorBidi"/>
          <w:b/>
          <w:bCs/>
          <w:sz w:val="22"/>
          <w:szCs w:val="22"/>
          <w:lang w:val="it-IT"/>
        </w:rPr>
        <w:t xml:space="preserve"> </w:t>
      </w:r>
      <w:r w:rsidR="6F7EDF80" w:rsidRPr="7F487CEC">
        <w:rPr>
          <w:rFonts w:asciiTheme="minorHAnsi" w:eastAsia="Segoe UI" w:hAnsiTheme="minorHAnsi" w:cstheme="minorBidi"/>
          <w:sz w:val="22"/>
          <w:szCs w:val="22"/>
          <w:lang w:val="it-IT"/>
        </w:rPr>
        <w:t>–</w:t>
      </w:r>
      <w:r w:rsidR="1158B358" w:rsidRPr="7F487CEC">
        <w:rPr>
          <w:rFonts w:asciiTheme="minorHAnsi" w:eastAsia="Segoe UI" w:hAnsiTheme="minorHAnsi" w:cstheme="minorBidi"/>
          <w:sz w:val="22"/>
          <w:szCs w:val="22"/>
          <w:lang w:val="it-IT"/>
        </w:rPr>
        <w:t xml:space="preserve"> </w:t>
      </w:r>
      <w:r w:rsidR="00830D5A" w:rsidRPr="7F487CEC">
        <w:rPr>
          <w:rFonts w:asciiTheme="minorHAnsi" w:eastAsia="system-ui" w:hAnsiTheme="minorHAnsi" w:cstheme="minorBidi"/>
          <w:color w:val="2E2F30"/>
          <w:sz w:val="22"/>
          <w:szCs w:val="22"/>
          <w:lang w:val="it-IT"/>
        </w:rPr>
        <w:t>Perlana</w:t>
      </w:r>
      <w:r w:rsidR="007825E3" w:rsidRPr="7F487CEC">
        <w:rPr>
          <w:rFonts w:asciiTheme="minorHAnsi" w:eastAsia="system-ui" w:hAnsiTheme="minorHAnsi" w:cstheme="minorBidi"/>
          <w:color w:val="2E2F30"/>
          <w:sz w:val="22"/>
          <w:szCs w:val="22"/>
          <w:lang w:val="it-IT"/>
        </w:rPr>
        <w:t>,</w:t>
      </w:r>
      <w:r w:rsidR="00137B2C" w:rsidRPr="7F487CEC">
        <w:rPr>
          <w:rFonts w:asciiTheme="minorHAnsi" w:eastAsia="system-ui" w:hAnsiTheme="minorHAnsi" w:cstheme="minorBidi"/>
          <w:color w:val="2E2F30"/>
          <w:sz w:val="22"/>
          <w:szCs w:val="22"/>
          <w:lang w:val="it-IT"/>
        </w:rPr>
        <w:t xml:space="preserve"> </w:t>
      </w:r>
      <w:r w:rsidR="007825E3" w:rsidRPr="7F487CEC">
        <w:rPr>
          <w:rFonts w:asciiTheme="minorHAnsi" w:eastAsia="system-ui" w:hAnsiTheme="minorHAnsi" w:cstheme="minorBidi"/>
          <w:color w:val="2E2F30"/>
          <w:sz w:val="22"/>
          <w:szCs w:val="22"/>
          <w:lang w:val="it-IT"/>
        </w:rPr>
        <w:t xml:space="preserve">brand storico di Henkel e punto di riferimento nel panorama italiano per la cura e la bellezza del bucato, </w:t>
      </w:r>
      <w:r w:rsidR="00830D5A" w:rsidRPr="7F487CEC">
        <w:rPr>
          <w:rFonts w:asciiTheme="minorHAnsi" w:eastAsia="system-ui" w:hAnsiTheme="minorHAnsi" w:cstheme="minorBidi"/>
          <w:color w:val="2E2F30"/>
          <w:sz w:val="22"/>
          <w:szCs w:val="22"/>
          <w:lang w:val="it-IT"/>
        </w:rPr>
        <w:t xml:space="preserve">presenta la sua ultima proposta: </w:t>
      </w:r>
      <w:r w:rsidR="00830D5A" w:rsidRPr="7F487CEC">
        <w:rPr>
          <w:rFonts w:asciiTheme="minorHAnsi" w:eastAsia="system-ui" w:hAnsiTheme="minorHAnsi" w:cstheme="minorBidi"/>
          <w:b/>
          <w:bCs/>
          <w:color w:val="2E2F30"/>
          <w:sz w:val="22"/>
          <w:szCs w:val="22"/>
          <w:lang w:val="it-IT"/>
        </w:rPr>
        <w:t>Perlana Detersivo per Chiari e Bianchi</w:t>
      </w:r>
      <w:r w:rsidR="00830D5A" w:rsidRPr="7F487CEC">
        <w:rPr>
          <w:rFonts w:asciiTheme="minorHAnsi" w:eastAsia="system-ui" w:hAnsiTheme="minorHAnsi" w:cstheme="minorBidi"/>
          <w:color w:val="2E2F30"/>
          <w:sz w:val="22"/>
          <w:szCs w:val="22"/>
          <w:lang w:val="it-IT"/>
        </w:rPr>
        <w:t xml:space="preserve">, una referenza completamente inedita pensata per prendersi cura di tutti i capi chiari, inclusi quelli bianchi, beige, pastello, a righe o con fantasie su fondo bianco. La </w:t>
      </w:r>
      <w:r w:rsidR="00957E42" w:rsidRPr="7F487CEC">
        <w:rPr>
          <w:rFonts w:asciiTheme="minorHAnsi" w:eastAsia="system-ui" w:hAnsiTheme="minorHAnsi" w:cstheme="minorBidi"/>
          <w:color w:val="2E2F30"/>
          <w:sz w:val="22"/>
          <w:szCs w:val="22"/>
          <w:lang w:val="it-IT"/>
        </w:rPr>
        <w:t>nuova soluzione si inserisce strategicamente nella </w:t>
      </w:r>
      <w:r w:rsidR="00957E42" w:rsidRPr="7F487CEC">
        <w:rPr>
          <w:rFonts w:asciiTheme="minorHAnsi" w:eastAsia="system-ui" w:hAnsiTheme="minorHAnsi" w:cstheme="minorBidi"/>
          <w:b/>
          <w:bCs/>
          <w:color w:val="2E2F30"/>
          <w:sz w:val="22"/>
          <w:szCs w:val="22"/>
          <w:lang w:val="it-IT"/>
        </w:rPr>
        <w:t xml:space="preserve">linea completa di detersivi </w:t>
      </w:r>
      <w:r w:rsidR="009E1EDA" w:rsidRPr="7F487CEC">
        <w:rPr>
          <w:rFonts w:asciiTheme="minorHAnsi" w:eastAsia="system-ui" w:hAnsiTheme="minorHAnsi" w:cstheme="minorBidi"/>
          <w:b/>
          <w:bCs/>
          <w:color w:val="2E2F30"/>
          <w:sz w:val="22"/>
          <w:szCs w:val="22"/>
          <w:lang w:val="it-IT"/>
        </w:rPr>
        <w:t>quotidiani</w:t>
      </w:r>
      <w:r w:rsidR="00957E42" w:rsidRPr="7F487CEC">
        <w:rPr>
          <w:rFonts w:asciiTheme="minorHAnsi" w:eastAsia="system-ui" w:hAnsiTheme="minorHAnsi" w:cstheme="minorBidi"/>
          <w:b/>
          <w:bCs/>
          <w:color w:val="2E2F30"/>
          <w:sz w:val="22"/>
          <w:szCs w:val="22"/>
          <w:lang w:val="it-IT"/>
        </w:rPr>
        <w:t xml:space="preserve"> Perlana</w:t>
      </w:r>
      <w:r w:rsidR="009E1EDA" w:rsidRPr="7F487CEC">
        <w:rPr>
          <w:rFonts w:asciiTheme="minorHAnsi" w:eastAsia="system-ui" w:hAnsiTheme="minorHAnsi" w:cstheme="minorBidi"/>
          <w:color w:val="2E2F30"/>
          <w:sz w:val="22"/>
          <w:szCs w:val="22"/>
          <w:lang w:val="it-IT"/>
        </w:rPr>
        <w:t>,</w:t>
      </w:r>
      <w:r w:rsidR="00957E42" w:rsidRPr="7F487CEC">
        <w:rPr>
          <w:rFonts w:asciiTheme="minorHAnsi" w:eastAsia="system-ui" w:hAnsiTheme="minorHAnsi" w:cstheme="minorBidi"/>
          <w:color w:val="2E2F30"/>
          <w:sz w:val="22"/>
          <w:szCs w:val="22"/>
          <w:lang w:val="it-IT"/>
        </w:rPr>
        <w:t xml:space="preserve"> ampliando la gamma del</w:t>
      </w:r>
      <w:r w:rsidR="00DD5C91" w:rsidRPr="7F487CEC">
        <w:rPr>
          <w:rFonts w:asciiTheme="minorHAnsi" w:eastAsia="system-ui" w:hAnsiTheme="minorHAnsi" w:cstheme="minorBidi"/>
          <w:color w:val="2E2F30"/>
          <w:sz w:val="22"/>
          <w:szCs w:val="22"/>
          <w:lang w:val="it-IT"/>
        </w:rPr>
        <w:t>la</w:t>
      </w:r>
      <w:r w:rsidR="00957E42" w:rsidRPr="7F487CEC">
        <w:rPr>
          <w:rFonts w:asciiTheme="minorHAnsi" w:eastAsia="system-ui" w:hAnsiTheme="minorHAnsi" w:cstheme="minorBidi"/>
          <w:color w:val="2E2F30"/>
          <w:sz w:val="22"/>
          <w:szCs w:val="22"/>
          <w:lang w:val="it-IT"/>
        </w:rPr>
        <w:t xml:space="preserve"> brand con una formula mirata per le </w:t>
      </w:r>
      <w:r w:rsidR="00830D5A" w:rsidRPr="7F487CEC">
        <w:rPr>
          <w:rFonts w:asciiTheme="minorHAnsi" w:eastAsia="system-ui" w:hAnsiTheme="minorHAnsi" w:cstheme="minorBidi"/>
          <w:b/>
          <w:bCs/>
          <w:color w:val="2E2F30"/>
          <w:sz w:val="22"/>
          <w:szCs w:val="22"/>
          <w:lang w:val="it-IT"/>
        </w:rPr>
        <w:t>esigenze specifiche dei tessuti chiari</w:t>
      </w:r>
      <w:r w:rsidR="00830D5A" w:rsidRPr="7F487CEC">
        <w:rPr>
          <w:rFonts w:asciiTheme="minorHAnsi" w:eastAsia="system-ui" w:hAnsiTheme="minorHAnsi" w:cstheme="minorBidi"/>
          <w:color w:val="2E2F30"/>
          <w:sz w:val="22"/>
          <w:szCs w:val="22"/>
          <w:lang w:val="it-IT"/>
        </w:rPr>
        <w:t>.</w:t>
      </w:r>
      <w:r w:rsidR="00FA0CA7" w:rsidRPr="7F487CEC">
        <w:rPr>
          <w:rFonts w:asciiTheme="minorHAnsi" w:eastAsia="system-ui" w:hAnsiTheme="minorHAnsi" w:cstheme="minorBidi"/>
          <w:color w:val="2E2F30"/>
          <w:sz w:val="22"/>
          <w:szCs w:val="22"/>
          <w:lang w:val="it-IT"/>
        </w:rPr>
        <w:t xml:space="preserve"> L’obiettivo </w:t>
      </w:r>
      <w:r w:rsidR="00A42B8C" w:rsidRPr="7F487CEC">
        <w:rPr>
          <w:rFonts w:asciiTheme="minorHAnsi" w:eastAsia="system-ui" w:hAnsiTheme="minorHAnsi" w:cstheme="minorBidi"/>
          <w:color w:val="2E2F30"/>
          <w:sz w:val="22"/>
          <w:szCs w:val="22"/>
          <w:lang w:val="it-IT"/>
        </w:rPr>
        <w:t xml:space="preserve">è consolidare </w:t>
      </w:r>
      <w:r w:rsidR="00DD5C91" w:rsidRPr="7F487CEC">
        <w:rPr>
          <w:rFonts w:asciiTheme="minorHAnsi" w:eastAsia="system-ui" w:hAnsiTheme="minorHAnsi" w:cstheme="minorBidi"/>
          <w:color w:val="2E2F30"/>
          <w:sz w:val="22"/>
          <w:szCs w:val="22"/>
          <w:lang w:val="it-IT"/>
        </w:rPr>
        <w:t xml:space="preserve">e rafforzare </w:t>
      </w:r>
      <w:r w:rsidR="00A42B8C" w:rsidRPr="7F487CEC">
        <w:rPr>
          <w:rFonts w:asciiTheme="minorHAnsi" w:eastAsia="system-ui" w:hAnsiTheme="minorHAnsi" w:cstheme="minorBidi"/>
          <w:color w:val="2E2F30"/>
          <w:sz w:val="22"/>
          <w:szCs w:val="22"/>
          <w:lang w:val="it-IT"/>
        </w:rPr>
        <w:t xml:space="preserve">la posizione </w:t>
      </w:r>
      <w:r w:rsidR="00FA0CA7" w:rsidRPr="7F487CEC">
        <w:rPr>
          <w:rFonts w:asciiTheme="minorHAnsi" w:eastAsia="system-ui" w:hAnsiTheme="minorHAnsi" w:cstheme="minorBidi"/>
          <w:color w:val="2E2F30"/>
          <w:sz w:val="22"/>
          <w:szCs w:val="22"/>
          <w:lang w:val="it-IT"/>
        </w:rPr>
        <w:t xml:space="preserve">di Perlana come detergente di riferimento per la cura quotidiana </w:t>
      </w:r>
      <w:r w:rsidR="00600724" w:rsidRPr="7F487CEC">
        <w:rPr>
          <w:rFonts w:asciiTheme="minorHAnsi" w:eastAsia="system-ui" w:hAnsiTheme="minorHAnsi" w:cstheme="minorBidi"/>
          <w:color w:val="2E2F30"/>
          <w:sz w:val="22"/>
          <w:szCs w:val="22"/>
          <w:lang w:val="it-IT"/>
        </w:rPr>
        <w:t>di tutti i capi</w:t>
      </w:r>
      <w:r w:rsidR="00374636" w:rsidRPr="7F487CEC">
        <w:rPr>
          <w:rFonts w:asciiTheme="minorHAnsi" w:eastAsia="system-ui" w:hAnsiTheme="minorHAnsi" w:cstheme="minorBidi"/>
          <w:color w:val="2E2F30"/>
          <w:sz w:val="22"/>
          <w:szCs w:val="22"/>
          <w:lang w:val="it-IT"/>
        </w:rPr>
        <w:t xml:space="preserve"> </w:t>
      </w:r>
      <w:r w:rsidR="00DC27FF" w:rsidRPr="7F487CEC">
        <w:rPr>
          <w:rFonts w:asciiTheme="minorHAnsi" w:eastAsia="system-ui" w:hAnsiTheme="minorHAnsi" w:cstheme="minorBidi"/>
          <w:color w:val="2E2F30"/>
          <w:sz w:val="22"/>
          <w:szCs w:val="22"/>
          <w:lang w:val="it-IT"/>
        </w:rPr>
        <w:t>– dai colorati e sportivi fino agli scuri e ai chiari –</w:t>
      </w:r>
      <w:r w:rsidR="00FA0CA7" w:rsidRPr="7F487CEC">
        <w:rPr>
          <w:rFonts w:asciiTheme="minorHAnsi" w:eastAsia="system-ui" w:hAnsiTheme="minorHAnsi" w:cstheme="minorBidi"/>
          <w:color w:val="2E2F30"/>
          <w:sz w:val="22"/>
          <w:szCs w:val="22"/>
          <w:lang w:val="it-IT"/>
        </w:rPr>
        <w:t xml:space="preserve"> estendendo il target oltre il tradizionale posizionamento per abbracciare tutti i tessuti che necessitano di </w:t>
      </w:r>
      <w:r w:rsidR="00374636" w:rsidRPr="7F487CEC">
        <w:rPr>
          <w:rFonts w:asciiTheme="minorHAnsi" w:eastAsia="system-ui" w:hAnsiTheme="minorHAnsi" w:cstheme="minorBidi"/>
          <w:b/>
          <w:bCs/>
          <w:color w:val="2E2F30"/>
          <w:sz w:val="22"/>
          <w:szCs w:val="22"/>
          <w:lang w:val="it-IT"/>
        </w:rPr>
        <w:t xml:space="preserve">attenzione </w:t>
      </w:r>
      <w:r w:rsidR="00FA0CA7" w:rsidRPr="7F487CEC">
        <w:rPr>
          <w:rFonts w:asciiTheme="minorHAnsi" w:eastAsia="system-ui" w:hAnsiTheme="minorHAnsi" w:cstheme="minorBidi"/>
          <w:b/>
          <w:bCs/>
          <w:color w:val="2E2F30"/>
          <w:sz w:val="22"/>
          <w:szCs w:val="22"/>
          <w:lang w:val="it-IT"/>
        </w:rPr>
        <w:t>per mantenere brillantezza e freschezza nel tempo</w:t>
      </w:r>
      <w:r w:rsidR="00A42B8C" w:rsidRPr="7F487CEC">
        <w:rPr>
          <w:rFonts w:asciiTheme="minorHAnsi" w:eastAsia="system-ui" w:hAnsiTheme="minorHAnsi" w:cstheme="minorBidi"/>
          <w:color w:val="2E2F30"/>
          <w:sz w:val="22"/>
          <w:szCs w:val="22"/>
          <w:lang w:val="it-IT"/>
        </w:rPr>
        <w:t>.</w:t>
      </w:r>
    </w:p>
    <w:p w14:paraId="3DC9309C" w14:textId="2E3F5821" w:rsidR="00581D96" w:rsidRDefault="00581D96" w:rsidP="11D35D01">
      <w:pPr>
        <w:spacing w:line="259" w:lineRule="auto"/>
        <w:jc w:val="both"/>
        <w:rPr>
          <w:rFonts w:asciiTheme="minorHAnsi" w:eastAsia="system-ui" w:hAnsiTheme="minorHAnsi" w:cstheme="minorBidi"/>
          <w:color w:val="2E2F30"/>
          <w:sz w:val="22"/>
          <w:szCs w:val="22"/>
          <w:lang w:val="it-IT"/>
        </w:rPr>
      </w:pPr>
    </w:p>
    <w:p w14:paraId="3A1F7501" w14:textId="6D79D64B" w:rsidR="007E149C" w:rsidRDefault="007E149C" w:rsidP="005207D7">
      <w:pPr>
        <w:spacing w:line="259" w:lineRule="auto"/>
        <w:jc w:val="both"/>
        <w:rPr>
          <w:rFonts w:asciiTheme="minorHAnsi" w:eastAsia="system-ui" w:hAnsiTheme="minorHAnsi" w:cstheme="minorBidi"/>
          <w:color w:val="2E2F30"/>
          <w:sz w:val="22"/>
          <w:szCs w:val="22"/>
          <w:lang w:val="it-IT"/>
        </w:rPr>
      </w:pPr>
      <w:r w:rsidRPr="0073710D">
        <w:rPr>
          <w:rFonts w:asciiTheme="minorHAnsi" w:eastAsia="system-ui" w:hAnsiTheme="minorHAnsi" w:cstheme="minorBidi"/>
          <w:color w:val="2E2F30"/>
          <w:sz w:val="22"/>
          <w:szCs w:val="22"/>
          <w:lang w:val="it-IT"/>
        </w:rPr>
        <w:t xml:space="preserve">Il cuore della proposta </w:t>
      </w:r>
      <w:r w:rsidR="0073710D">
        <w:rPr>
          <w:rFonts w:asciiTheme="minorHAnsi" w:eastAsia="system-ui" w:hAnsiTheme="minorHAnsi" w:cstheme="minorBidi"/>
          <w:color w:val="2E2F30"/>
          <w:sz w:val="22"/>
          <w:szCs w:val="22"/>
          <w:lang w:val="it-IT"/>
        </w:rPr>
        <w:t>risiede nella</w:t>
      </w:r>
      <w:r w:rsidRPr="0073710D">
        <w:rPr>
          <w:rFonts w:asciiTheme="minorHAnsi" w:eastAsia="system-ui" w:hAnsiTheme="minorHAnsi" w:cstheme="minorBidi"/>
          <w:color w:val="2E2F30"/>
          <w:sz w:val="22"/>
          <w:szCs w:val="22"/>
          <w:lang w:val="it-IT"/>
        </w:rPr>
        <w:t xml:space="preserve"> formula innovativa con tecnologia anti-ingrigimento</w:t>
      </w:r>
      <w:r w:rsidR="003B669F">
        <w:rPr>
          <w:rFonts w:asciiTheme="minorHAnsi" w:eastAsia="system-ui" w:hAnsiTheme="minorHAnsi" w:cstheme="minorBidi"/>
          <w:color w:val="2E2F30"/>
          <w:sz w:val="22"/>
          <w:szCs w:val="22"/>
          <w:lang w:val="it-IT"/>
        </w:rPr>
        <w:t xml:space="preserve">, così come </w:t>
      </w:r>
      <w:r w:rsidR="005207D7">
        <w:rPr>
          <w:rFonts w:asciiTheme="minorHAnsi" w:eastAsia="system-ui" w:hAnsiTheme="minorHAnsi" w:cstheme="minorBidi"/>
          <w:color w:val="2E2F30"/>
          <w:sz w:val="22"/>
          <w:szCs w:val="22"/>
          <w:lang w:val="it-IT"/>
        </w:rPr>
        <w:t>spi</w:t>
      </w:r>
      <w:r w:rsidR="00E0786F">
        <w:rPr>
          <w:rFonts w:asciiTheme="minorHAnsi" w:eastAsia="system-ui" w:hAnsiTheme="minorHAnsi" w:cstheme="minorBidi"/>
          <w:color w:val="2E2F30"/>
          <w:sz w:val="22"/>
          <w:szCs w:val="22"/>
          <w:lang w:val="it-IT"/>
        </w:rPr>
        <w:t>e</w:t>
      </w:r>
      <w:r w:rsidR="005207D7">
        <w:rPr>
          <w:rFonts w:asciiTheme="minorHAnsi" w:eastAsia="system-ui" w:hAnsiTheme="minorHAnsi" w:cstheme="minorBidi"/>
          <w:color w:val="2E2F30"/>
          <w:sz w:val="22"/>
          <w:szCs w:val="22"/>
          <w:lang w:val="it-IT"/>
        </w:rPr>
        <w:t xml:space="preserve">gato </w:t>
      </w:r>
      <w:r w:rsidR="003B669F">
        <w:rPr>
          <w:rFonts w:asciiTheme="minorHAnsi" w:eastAsia="system-ui" w:hAnsiTheme="minorHAnsi" w:cstheme="minorBidi"/>
          <w:color w:val="2E2F30"/>
          <w:sz w:val="22"/>
          <w:szCs w:val="22"/>
          <w:lang w:val="it-IT"/>
        </w:rPr>
        <w:t>da</w:t>
      </w:r>
      <w:r w:rsidR="005207D7">
        <w:rPr>
          <w:rFonts w:asciiTheme="minorHAnsi" w:eastAsia="system-ui" w:hAnsiTheme="minorHAnsi" w:cstheme="minorBidi"/>
          <w:color w:val="2E2F30"/>
          <w:sz w:val="22"/>
          <w:szCs w:val="22"/>
          <w:lang w:val="it-IT"/>
        </w:rPr>
        <w:t xml:space="preserve"> </w:t>
      </w:r>
      <w:r w:rsidR="003B669F" w:rsidRPr="0073710D">
        <w:rPr>
          <w:rFonts w:asciiTheme="minorHAnsi" w:eastAsia="system-ui" w:hAnsiTheme="minorHAnsi" w:cstheme="minorBidi"/>
          <w:b/>
          <w:bCs/>
          <w:color w:val="2E2F30"/>
          <w:sz w:val="22"/>
          <w:szCs w:val="22"/>
          <w:lang w:val="it-IT"/>
        </w:rPr>
        <w:t xml:space="preserve">Laura Romano, </w:t>
      </w:r>
      <w:r w:rsidR="00D10466">
        <w:rPr>
          <w:rFonts w:asciiTheme="minorHAnsi" w:eastAsia="system-ui" w:hAnsiTheme="minorHAnsi" w:cstheme="minorBidi"/>
          <w:b/>
          <w:bCs/>
          <w:color w:val="2E2F30"/>
          <w:sz w:val="22"/>
          <w:szCs w:val="22"/>
          <w:lang w:val="it-IT"/>
        </w:rPr>
        <w:t>Responsabile</w:t>
      </w:r>
      <w:r w:rsidR="003B669F" w:rsidRPr="0073710D">
        <w:rPr>
          <w:rFonts w:asciiTheme="minorHAnsi" w:eastAsia="system-ui" w:hAnsiTheme="minorHAnsi" w:cstheme="minorBidi"/>
          <w:b/>
          <w:bCs/>
          <w:color w:val="2E2F30"/>
          <w:sz w:val="22"/>
          <w:szCs w:val="22"/>
          <w:lang w:val="it-IT"/>
        </w:rPr>
        <w:t xml:space="preserve"> R&amp;D </w:t>
      </w:r>
      <w:r w:rsidR="00D10466">
        <w:rPr>
          <w:rFonts w:asciiTheme="minorHAnsi" w:eastAsia="system-ui" w:hAnsiTheme="minorHAnsi" w:cstheme="minorBidi"/>
          <w:b/>
          <w:bCs/>
          <w:color w:val="2E2F30"/>
          <w:sz w:val="22"/>
          <w:szCs w:val="22"/>
          <w:lang w:val="it-IT"/>
        </w:rPr>
        <w:t>e</w:t>
      </w:r>
      <w:r w:rsidR="00D10466" w:rsidRPr="0073710D">
        <w:rPr>
          <w:rFonts w:asciiTheme="minorHAnsi" w:eastAsia="system-ui" w:hAnsiTheme="minorHAnsi" w:cstheme="minorBidi"/>
          <w:b/>
          <w:bCs/>
          <w:color w:val="2E2F30"/>
          <w:sz w:val="22"/>
          <w:szCs w:val="22"/>
          <w:lang w:val="it-IT"/>
        </w:rPr>
        <w:t xml:space="preserve"> </w:t>
      </w:r>
      <w:r w:rsidR="003B669F" w:rsidRPr="0073710D">
        <w:rPr>
          <w:rFonts w:asciiTheme="minorHAnsi" w:eastAsia="system-ui" w:hAnsiTheme="minorHAnsi" w:cstheme="minorBidi"/>
          <w:b/>
          <w:bCs/>
          <w:color w:val="2E2F30"/>
          <w:sz w:val="22"/>
          <w:szCs w:val="22"/>
          <w:lang w:val="it-IT"/>
        </w:rPr>
        <w:t>Regulatory Affairs di Henkel Consumer Brands WE South</w:t>
      </w:r>
      <w:r w:rsidR="005207D7">
        <w:rPr>
          <w:rFonts w:asciiTheme="minorHAnsi" w:eastAsia="system-ui" w:hAnsiTheme="minorHAnsi" w:cstheme="minorBidi"/>
          <w:color w:val="2E2F30"/>
          <w:sz w:val="22"/>
          <w:szCs w:val="22"/>
          <w:lang w:val="it-IT"/>
        </w:rPr>
        <w:t xml:space="preserve">: </w:t>
      </w:r>
      <w:r w:rsidRPr="0073710D">
        <w:rPr>
          <w:rFonts w:asciiTheme="minorHAnsi" w:eastAsia="system-ui" w:hAnsiTheme="minorHAnsi" w:cstheme="minorBidi"/>
          <w:color w:val="2E2F30"/>
          <w:sz w:val="22"/>
          <w:szCs w:val="22"/>
          <w:lang w:val="it-IT"/>
        </w:rPr>
        <w:t>"</w:t>
      </w:r>
      <w:bookmarkStart w:id="0" w:name="_Hlk207096761"/>
      <w:r w:rsidRPr="0073710D">
        <w:rPr>
          <w:rFonts w:asciiTheme="minorHAnsi" w:eastAsia="system-ui" w:hAnsiTheme="minorHAnsi" w:cstheme="minorBidi"/>
          <w:i/>
          <w:iCs/>
          <w:color w:val="2E2F30"/>
          <w:sz w:val="22"/>
          <w:szCs w:val="22"/>
          <w:lang w:val="it-IT"/>
        </w:rPr>
        <w:t>Abbiamo sviluppato una soluzione che agisce con tre azioni sinergiche specificamente pensate per i tessuti chiari</w:t>
      </w:r>
      <w:r w:rsidR="00900A65">
        <w:rPr>
          <w:rFonts w:asciiTheme="minorHAnsi" w:eastAsia="system-ui" w:hAnsiTheme="minorHAnsi" w:cstheme="minorBidi"/>
          <w:i/>
          <w:iCs/>
          <w:color w:val="2E2F30"/>
          <w:sz w:val="22"/>
          <w:szCs w:val="22"/>
          <w:lang w:val="it-IT"/>
        </w:rPr>
        <w:t xml:space="preserve"> e bianchi</w:t>
      </w:r>
      <w:r w:rsidR="005207D7">
        <w:rPr>
          <w:rFonts w:asciiTheme="minorHAnsi" w:eastAsia="system-ui" w:hAnsiTheme="minorHAnsi" w:cstheme="minorBidi"/>
          <w:color w:val="2E2F30"/>
          <w:sz w:val="22"/>
          <w:szCs w:val="22"/>
          <w:lang w:val="it-IT"/>
        </w:rPr>
        <w:t xml:space="preserve">. </w:t>
      </w:r>
      <w:r w:rsidRPr="0073710D">
        <w:rPr>
          <w:rFonts w:asciiTheme="minorHAnsi" w:eastAsia="system-ui" w:hAnsiTheme="minorHAnsi" w:cstheme="minorBidi"/>
          <w:i/>
          <w:iCs/>
          <w:color w:val="2E2F30"/>
          <w:sz w:val="22"/>
          <w:szCs w:val="22"/>
          <w:lang w:val="it-IT"/>
        </w:rPr>
        <w:t xml:space="preserve">Grazie alle cellulasi </w:t>
      </w:r>
      <w:r w:rsidR="00900A65">
        <w:rPr>
          <w:rFonts w:asciiTheme="minorHAnsi" w:eastAsia="system-ui" w:hAnsiTheme="minorHAnsi" w:cstheme="minorBidi"/>
          <w:i/>
          <w:iCs/>
          <w:color w:val="2E2F30"/>
          <w:sz w:val="22"/>
          <w:szCs w:val="22"/>
          <w:lang w:val="it-IT"/>
        </w:rPr>
        <w:t xml:space="preserve">rinnoviamo i tessuti levigando le fibre e eliminando </w:t>
      </w:r>
      <w:r w:rsidR="0087530A">
        <w:rPr>
          <w:rFonts w:asciiTheme="minorHAnsi" w:eastAsia="system-ui" w:hAnsiTheme="minorHAnsi" w:cstheme="minorBidi"/>
          <w:i/>
          <w:iCs/>
          <w:color w:val="2E2F30"/>
          <w:sz w:val="22"/>
          <w:szCs w:val="22"/>
          <w:lang w:val="it-IT"/>
        </w:rPr>
        <w:t xml:space="preserve"> </w:t>
      </w:r>
      <w:r w:rsidR="007A58BF">
        <w:rPr>
          <w:rFonts w:asciiTheme="minorHAnsi" w:eastAsia="system-ui" w:hAnsiTheme="minorHAnsi" w:cstheme="minorBidi"/>
          <w:i/>
          <w:iCs/>
          <w:color w:val="2E2F30"/>
          <w:sz w:val="22"/>
          <w:szCs w:val="22"/>
          <w:lang w:val="it-IT"/>
        </w:rPr>
        <w:t xml:space="preserve">i </w:t>
      </w:r>
      <w:r w:rsidR="00900A65">
        <w:rPr>
          <w:rFonts w:asciiTheme="minorHAnsi" w:eastAsia="system-ui" w:hAnsiTheme="minorHAnsi" w:cstheme="minorBidi"/>
          <w:i/>
          <w:iCs/>
          <w:color w:val="2E2F30"/>
          <w:sz w:val="22"/>
          <w:szCs w:val="22"/>
          <w:lang w:val="it-IT"/>
        </w:rPr>
        <w:t>micro-</w:t>
      </w:r>
      <w:r w:rsidRPr="0073710D">
        <w:rPr>
          <w:rFonts w:asciiTheme="minorHAnsi" w:eastAsia="system-ui" w:hAnsiTheme="minorHAnsi" w:cstheme="minorBidi"/>
          <w:i/>
          <w:iCs/>
          <w:color w:val="2E2F30"/>
          <w:sz w:val="22"/>
          <w:szCs w:val="22"/>
          <w:lang w:val="it-IT"/>
        </w:rPr>
        <w:t>pelucchi</w:t>
      </w:r>
      <w:r w:rsidR="00900A65">
        <w:rPr>
          <w:rFonts w:asciiTheme="minorHAnsi" w:eastAsia="system-ui" w:hAnsiTheme="minorHAnsi" w:cstheme="minorBidi"/>
          <w:i/>
          <w:iCs/>
          <w:color w:val="2E2F30"/>
          <w:sz w:val="22"/>
          <w:szCs w:val="22"/>
          <w:lang w:val="it-IT"/>
        </w:rPr>
        <w:t xml:space="preserve"> che ne spengono la luminosità</w:t>
      </w:r>
      <w:r w:rsidR="00C64C66">
        <w:rPr>
          <w:rFonts w:asciiTheme="minorHAnsi" w:eastAsia="system-ui" w:hAnsiTheme="minorHAnsi" w:cstheme="minorBidi"/>
          <w:i/>
          <w:iCs/>
          <w:color w:val="2E2F30"/>
          <w:sz w:val="22"/>
          <w:szCs w:val="22"/>
          <w:lang w:val="it-IT"/>
        </w:rPr>
        <w:t xml:space="preserve">, </w:t>
      </w:r>
      <w:r w:rsidRPr="0073710D">
        <w:rPr>
          <w:rFonts w:asciiTheme="minorHAnsi" w:eastAsia="system-ui" w:hAnsiTheme="minorHAnsi" w:cstheme="minorBidi"/>
          <w:i/>
          <w:iCs/>
          <w:color w:val="2E2F30"/>
          <w:sz w:val="22"/>
          <w:szCs w:val="22"/>
          <w:lang w:val="it-IT"/>
        </w:rPr>
        <w:t xml:space="preserve">mentre il nostro enzima esclusivo Dispersin 2.0 rimuove </w:t>
      </w:r>
      <w:r w:rsidR="0095660D">
        <w:rPr>
          <w:rFonts w:asciiTheme="minorHAnsi" w:eastAsia="system-ui" w:hAnsiTheme="minorHAnsi" w:cstheme="minorBidi"/>
          <w:i/>
          <w:iCs/>
          <w:color w:val="2E2F30"/>
          <w:sz w:val="22"/>
          <w:szCs w:val="22"/>
          <w:lang w:val="it-IT"/>
        </w:rPr>
        <w:t>lo</w:t>
      </w:r>
      <w:r w:rsidR="0095660D" w:rsidRPr="0073710D">
        <w:rPr>
          <w:rFonts w:asciiTheme="minorHAnsi" w:eastAsia="system-ui" w:hAnsiTheme="minorHAnsi" w:cstheme="minorBidi"/>
          <w:i/>
          <w:iCs/>
          <w:color w:val="2E2F30"/>
          <w:sz w:val="22"/>
          <w:szCs w:val="22"/>
          <w:lang w:val="it-IT"/>
        </w:rPr>
        <w:t xml:space="preserve"> </w:t>
      </w:r>
      <w:r w:rsidRPr="0073710D">
        <w:rPr>
          <w:rFonts w:asciiTheme="minorHAnsi" w:eastAsia="system-ui" w:hAnsiTheme="minorHAnsi" w:cstheme="minorBidi"/>
          <w:i/>
          <w:iCs/>
          <w:color w:val="2E2F30"/>
          <w:sz w:val="22"/>
          <w:szCs w:val="22"/>
          <w:lang w:val="it-IT"/>
        </w:rPr>
        <w:t xml:space="preserve">strato di sporco invisibile che nel tempo </w:t>
      </w:r>
      <w:r w:rsidR="00900A65">
        <w:rPr>
          <w:rFonts w:asciiTheme="minorHAnsi" w:eastAsia="system-ui" w:hAnsiTheme="minorHAnsi" w:cstheme="minorBidi"/>
          <w:i/>
          <w:iCs/>
          <w:color w:val="2E2F30"/>
          <w:sz w:val="22"/>
          <w:szCs w:val="22"/>
          <w:lang w:val="it-IT"/>
        </w:rPr>
        <w:t>spegne i colori e il bianco rendendo i capi spenti e opachi</w:t>
      </w:r>
      <w:r w:rsidRPr="0073710D">
        <w:rPr>
          <w:rFonts w:asciiTheme="minorHAnsi" w:eastAsia="system-ui" w:hAnsiTheme="minorHAnsi" w:cstheme="minorBidi"/>
          <w:i/>
          <w:iCs/>
          <w:color w:val="2E2F30"/>
          <w:sz w:val="22"/>
          <w:szCs w:val="22"/>
          <w:lang w:val="it-IT"/>
        </w:rPr>
        <w:t xml:space="preserve">. Infine, la nuova fragranza premium a lunga durata </w:t>
      </w:r>
      <w:r w:rsidR="00900A65">
        <w:rPr>
          <w:rFonts w:asciiTheme="minorHAnsi" w:eastAsia="system-ui" w:hAnsiTheme="minorHAnsi" w:cstheme="minorBidi"/>
          <w:i/>
          <w:iCs/>
          <w:color w:val="2E2F30"/>
          <w:sz w:val="22"/>
          <w:szCs w:val="22"/>
          <w:lang w:val="it-IT"/>
        </w:rPr>
        <w:t xml:space="preserve">completa l’azione assicurando una </w:t>
      </w:r>
      <w:r w:rsidR="004B6C52">
        <w:rPr>
          <w:rFonts w:asciiTheme="minorHAnsi" w:eastAsia="system-ui" w:hAnsiTheme="minorHAnsi" w:cstheme="minorBidi"/>
          <w:i/>
          <w:iCs/>
          <w:color w:val="2E2F30"/>
          <w:sz w:val="22"/>
          <w:szCs w:val="22"/>
          <w:lang w:val="it-IT"/>
        </w:rPr>
        <w:t>s</w:t>
      </w:r>
      <w:r w:rsidRPr="0073710D">
        <w:rPr>
          <w:rFonts w:asciiTheme="minorHAnsi" w:eastAsia="system-ui" w:hAnsiTheme="minorHAnsi" w:cstheme="minorBidi"/>
          <w:i/>
          <w:iCs/>
          <w:color w:val="2E2F30"/>
          <w:sz w:val="22"/>
          <w:szCs w:val="22"/>
          <w:lang w:val="it-IT"/>
        </w:rPr>
        <w:t>ensazione di freschezza che dura nel tempo</w:t>
      </w:r>
      <w:r w:rsidRPr="0073710D">
        <w:rPr>
          <w:rFonts w:asciiTheme="minorHAnsi" w:eastAsia="system-ui" w:hAnsiTheme="minorHAnsi" w:cstheme="minorBidi"/>
          <w:color w:val="2E2F30"/>
          <w:sz w:val="22"/>
          <w:szCs w:val="22"/>
          <w:lang w:val="it-IT"/>
        </w:rPr>
        <w:t>."</w:t>
      </w:r>
    </w:p>
    <w:bookmarkEnd w:id="0"/>
    <w:p w14:paraId="13B6821B" w14:textId="77777777" w:rsidR="007E149C" w:rsidRDefault="007E149C" w:rsidP="007E149C">
      <w:pPr>
        <w:spacing w:line="259" w:lineRule="auto"/>
        <w:jc w:val="both"/>
        <w:rPr>
          <w:rFonts w:asciiTheme="minorHAnsi" w:eastAsia="system-ui" w:hAnsiTheme="minorHAnsi" w:cstheme="minorBidi"/>
          <w:color w:val="2E2F30"/>
          <w:sz w:val="22"/>
          <w:szCs w:val="22"/>
          <w:lang w:val="it-IT"/>
        </w:rPr>
      </w:pPr>
    </w:p>
    <w:p w14:paraId="457A3AE7" w14:textId="49BA355B" w:rsidR="00581D96" w:rsidRPr="009643F7" w:rsidRDefault="00C95399" w:rsidP="007E149C">
      <w:pPr>
        <w:spacing w:line="259" w:lineRule="auto"/>
        <w:jc w:val="both"/>
        <w:rPr>
          <w:rFonts w:asciiTheme="minorHAnsi" w:eastAsia="system-ui" w:hAnsiTheme="minorHAnsi" w:cstheme="minorBidi"/>
          <w:color w:val="2E2F30"/>
          <w:sz w:val="22"/>
          <w:szCs w:val="22"/>
          <w:lang w:val="it-IT"/>
        </w:rPr>
      </w:pPr>
      <w:r w:rsidRPr="545C3327">
        <w:rPr>
          <w:rFonts w:asciiTheme="minorHAnsi" w:eastAsia="system-ui" w:hAnsiTheme="minorHAnsi" w:cstheme="minorBidi"/>
          <w:color w:val="2E2F30"/>
          <w:sz w:val="22"/>
          <w:szCs w:val="22"/>
          <w:lang w:val="it-IT"/>
        </w:rPr>
        <w:t xml:space="preserve">Il lancio di Perlana Detersivo per Chiari e Bianchi è sostenuto </w:t>
      </w:r>
      <w:r w:rsidR="00353212">
        <w:rPr>
          <w:rFonts w:asciiTheme="minorHAnsi" w:eastAsia="system-ui" w:hAnsiTheme="minorHAnsi" w:cstheme="minorBidi"/>
          <w:color w:val="2E2F30"/>
          <w:sz w:val="22"/>
          <w:szCs w:val="22"/>
          <w:lang w:val="it-IT"/>
        </w:rPr>
        <w:t xml:space="preserve">anche </w:t>
      </w:r>
      <w:r w:rsidRPr="545C3327">
        <w:rPr>
          <w:rFonts w:asciiTheme="minorHAnsi" w:eastAsia="system-ui" w:hAnsiTheme="minorHAnsi" w:cstheme="minorBidi"/>
          <w:color w:val="2E2F30"/>
          <w:sz w:val="22"/>
          <w:szCs w:val="22"/>
          <w:lang w:val="it-IT"/>
        </w:rPr>
        <w:t xml:space="preserve">da una </w:t>
      </w:r>
      <w:r w:rsidRPr="545C3327">
        <w:rPr>
          <w:rFonts w:asciiTheme="minorHAnsi" w:eastAsia="system-ui" w:hAnsiTheme="minorHAnsi" w:cstheme="minorBidi"/>
          <w:b/>
          <w:bCs/>
          <w:color w:val="2E2F30"/>
          <w:sz w:val="22"/>
          <w:szCs w:val="22"/>
          <w:lang w:val="it-IT"/>
        </w:rPr>
        <w:t>campagna di comunicazione integrata</w:t>
      </w:r>
      <w:r w:rsidRPr="545C3327">
        <w:rPr>
          <w:rFonts w:asciiTheme="minorHAnsi" w:eastAsia="system-ui" w:hAnsiTheme="minorHAnsi" w:cstheme="minorBidi"/>
          <w:color w:val="2E2F30"/>
          <w:sz w:val="22"/>
          <w:szCs w:val="22"/>
          <w:lang w:val="it-IT"/>
        </w:rPr>
        <w:t>, già on air, che punta a consolidare il nuovo posizionamento del</w:t>
      </w:r>
      <w:r w:rsidR="1F461BBB" w:rsidRPr="545C3327">
        <w:rPr>
          <w:rFonts w:asciiTheme="minorHAnsi" w:eastAsia="system-ui" w:hAnsiTheme="minorHAnsi" w:cstheme="minorBidi"/>
          <w:color w:val="2E2F30"/>
          <w:sz w:val="22"/>
          <w:szCs w:val="22"/>
          <w:lang w:val="it-IT"/>
        </w:rPr>
        <w:t>la</w:t>
      </w:r>
      <w:r w:rsidRPr="545C3327">
        <w:rPr>
          <w:rFonts w:asciiTheme="minorHAnsi" w:eastAsia="system-ui" w:hAnsiTheme="minorHAnsi" w:cstheme="minorBidi"/>
          <w:color w:val="2E2F30"/>
          <w:sz w:val="22"/>
          <w:szCs w:val="22"/>
          <w:lang w:val="it-IT"/>
        </w:rPr>
        <w:t xml:space="preserve"> brand. La strategia si articola su diversi touchpoint: </w:t>
      </w:r>
      <w:r w:rsidRPr="003817A4">
        <w:rPr>
          <w:rFonts w:asciiTheme="minorHAnsi" w:eastAsia="system-ui" w:hAnsiTheme="minorHAnsi" w:cstheme="minorBidi"/>
          <w:b/>
          <w:bCs/>
          <w:color w:val="2E2F30"/>
          <w:sz w:val="22"/>
          <w:szCs w:val="22"/>
          <w:lang w:val="it-IT"/>
        </w:rPr>
        <w:t>televisione</w:t>
      </w:r>
      <w:r w:rsidR="007D3C2F">
        <w:rPr>
          <w:rFonts w:asciiTheme="minorHAnsi" w:eastAsia="system-ui" w:hAnsiTheme="minorHAnsi" w:cstheme="minorBidi"/>
          <w:color w:val="2E2F30"/>
          <w:sz w:val="22"/>
          <w:szCs w:val="22"/>
          <w:lang w:val="it-IT"/>
        </w:rPr>
        <w:t>,</w:t>
      </w:r>
      <w:r w:rsidRPr="545C3327">
        <w:rPr>
          <w:rFonts w:asciiTheme="minorHAnsi" w:eastAsia="system-ui" w:hAnsiTheme="minorHAnsi" w:cstheme="minorBidi"/>
          <w:color w:val="2E2F30"/>
          <w:sz w:val="22"/>
          <w:szCs w:val="22"/>
          <w:lang w:val="it-IT"/>
        </w:rPr>
        <w:t xml:space="preserve"> con spot </w:t>
      </w:r>
      <w:r w:rsidR="00374636">
        <w:rPr>
          <w:rFonts w:asciiTheme="minorHAnsi" w:eastAsia="system-ui" w:hAnsiTheme="minorHAnsi" w:cstheme="minorBidi"/>
          <w:color w:val="2E2F30"/>
          <w:sz w:val="22"/>
          <w:szCs w:val="22"/>
          <w:lang w:val="it-IT"/>
        </w:rPr>
        <w:t xml:space="preserve">dedicato </w:t>
      </w:r>
      <w:r w:rsidRPr="545C3327">
        <w:rPr>
          <w:rFonts w:asciiTheme="minorHAnsi" w:eastAsia="system-ui" w:hAnsiTheme="minorHAnsi" w:cstheme="minorBidi"/>
          <w:color w:val="2E2F30"/>
          <w:sz w:val="22"/>
          <w:szCs w:val="22"/>
          <w:lang w:val="it-IT"/>
        </w:rPr>
        <w:t>da 20"</w:t>
      </w:r>
      <w:r w:rsidR="007D3C2F">
        <w:rPr>
          <w:rFonts w:asciiTheme="minorHAnsi" w:eastAsia="system-ui" w:hAnsiTheme="minorHAnsi" w:cstheme="minorBidi"/>
          <w:color w:val="2E2F30"/>
          <w:sz w:val="22"/>
          <w:szCs w:val="22"/>
          <w:lang w:val="it-IT"/>
        </w:rPr>
        <w:t>,</w:t>
      </w:r>
      <w:r w:rsidR="00374636">
        <w:rPr>
          <w:rFonts w:asciiTheme="minorHAnsi" w:eastAsia="system-ui" w:hAnsiTheme="minorHAnsi" w:cstheme="minorBidi"/>
          <w:color w:val="2E2F30"/>
          <w:sz w:val="22"/>
          <w:szCs w:val="22"/>
          <w:lang w:val="it-IT"/>
        </w:rPr>
        <w:t xml:space="preserve"> e </w:t>
      </w:r>
      <w:r w:rsidR="00374636" w:rsidRPr="003817A4">
        <w:rPr>
          <w:rFonts w:asciiTheme="minorHAnsi" w:eastAsia="system-ui" w:hAnsiTheme="minorHAnsi" w:cstheme="minorBidi"/>
          <w:b/>
          <w:bCs/>
          <w:color w:val="2E2F30"/>
          <w:sz w:val="22"/>
          <w:szCs w:val="22"/>
          <w:lang w:val="it-IT"/>
        </w:rPr>
        <w:t>digital</w:t>
      </w:r>
      <w:r w:rsidR="00374636">
        <w:rPr>
          <w:rFonts w:asciiTheme="minorHAnsi" w:eastAsia="system-ui" w:hAnsiTheme="minorHAnsi" w:cstheme="minorBidi"/>
          <w:color w:val="2E2F30"/>
          <w:sz w:val="22"/>
          <w:szCs w:val="22"/>
          <w:lang w:val="it-IT"/>
        </w:rPr>
        <w:t xml:space="preserve"> attraverso una videostrategy con contenuti da </w:t>
      </w:r>
      <w:r w:rsidRPr="545C3327">
        <w:rPr>
          <w:rFonts w:asciiTheme="minorHAnsi" w:eastAsia="system-ui" w:hAnsiTheme="minorHAnsi" w:cstheme="minorBidi"/>
          <w:color w:val="2E2F30"/>
          <w:sz w:val="22"/>
          <w:szCs w:val="22"/>
          <w:lang w:val="it-IT"/>
        </w:rPr>
        <w:t xml:space="preserve">15" </w:t>
      </w:r>
      <w:r w:rsidR="00374636">
        <w:rPr>
          <w:rFonts w:asciiTheme="minorHAnsi" w:eastAsia="system-ui" w:hAnsiTheme="minorHAnsi" w:cstheme="minorBidi"/>
          <w:color w:val="2E2F30"/>
          <w:sz w:val="22"/>
          <w:szCs w:val="22"/>
          <w:lang w:val="it-IT"/>
        </w:rPr>
        <w:t>su</w:t>
      </w:r>
      <w:r w:rsidR="00C57DBC">
        <w:rPr>
          <w:rFonts w:asciiTheme="minorHAnsi" w:eastAsia="system-ui" w:hAnsiTheme="minorHAnsi" w:cstheme="minorBidi"/>
          <w:color w:val="2E2F30"/>
          <w:sz w:val="22"/>
          <w:szCs w:val="22"/>
          <w:lang w:val="it-IT"/>
        </w:rPr>
        <w:t>lle principali piattaforme digitali e</w:t>
      </w:r>
      <w:r w:rsidR="00374636">
        <w:rPr>
          <w:rFonts w:asciiTheme="minorHAnsi" w:eastAsia="system-ui" w:hAnsiTheme="minorHAnsi" w:cstheme="minorBidi"/>
          <w:color w:val="2E2F30"/>
          <w:sz w:val="22"/>
          <w:szCs w:val="22"/>
          <w:lang w:val="it-IT"/>
        </w:rPr>
        <w:t xml:space="preserve"> </w:t>
      </w:r>
      <w:r w:rsidR="0033466C">
        <w:rPr>
          <w:rFonts w:asciiTheme="minorHAnsi" w:eastAsia="system-ui" w:hAnsiTheme="minorHAnsi" w:cstheme="minorBidi"/>
          <w:color w:val="2E2F30"/>
          <w:sz w:val="22"/>
          <w:szCs w:val="22"/>
          <w:lang w:val="it-IT"/>
        </w:rPr>
        <w:t xml:space="preserve">differenti creatività </w:t>
      </w:r>
      <w:r w:rsidR="007B529A">
        <w:rPr>
          <w:rFonts w:asciiTheme="minorHAnsi" w:eastAsia="system-ui" w:hAnsiTheme="minorHAnsi" w:cstheme="minorBidi"/>
          <w:color w:val="2E2F30"/>
          <w:sz w:val="22"/>
          <w:szCs w:val="22"/>
          <w:lang w:val="it-IT"/>
        </w:rPr>
        <w:t>sui canali</w:t>
      </w:r>
      <w:r w:rsidRPr="545C3327">
        <w:rPr>
          <w:rFonts w:asciiTheme="minorHAnsi" w:eastAsia="system-ui" w:hAnsiTheme="minorHAnsi" w:cstheme="minorBidi"/>
          <w:color w:val="2E2F30"/>
          <w:sz w:val="22"/>
          <w:szCs w:val="22"/>
          <w:lang w:val="it-IT"/>
        </w:rPr>
        <w:t xml:space="preserve"> </w:t>
      </w:r>
      <w:hyperlink r:id="rId11" w:history="1">
        <w:r w:rsidR="00865A3C" w:rsidRPr="002A09E2">
          <w:rPr>
            <w:rStyle w:val="Hyperlink"/>
            <w:rFonts w:asciiTheme="minorHAnsi" w:eastAsia="system-ui" w:hAnsiTheme="minorHAnsi" w:cstheme="minorBidi"/>
            <w:sz w:val="22"/>
            <w:szCs w:val="22"/>
            <w:lang w:val="it-IT"/>
          </w:rPr>
          <w:t>Instagram</w:t>
        </w:r>
      </w:hyperlink>
      <w:r w:rsidR="00865A3C">
        <w:rPr>
          <w:rFonts w:asciiTheme="minorHAnsi" w:eastAsia="system-ui" w:hAnsiTheme="minorHAnsi" w:cstheme="minorBidi"/>
          <w:color w:val="2E2F30"/>
          <w:sz w:val="22"/>
          <w:szCs w:val="22"/>
          <w:lang w:val="it-IT"/>
        </w:rPr>
        <w:t xml:space="preserve"> e </w:t>
      </w:r>
      <w:hyperlink r:id="rId12" w:history="1">
        <w:r w:rsidR="00865A3C" w:rsidRPr="00272F5B">
          <w:rPr>
            <w:rStyle w:val="Hyperlink"/>
            <w:rFonts w:asciiTheme="minorHAnsi" w:eastAsia="system-ui" w:hAnsiTheme="minorHAnsi" w:cstheme="minorBidi"/>
            <w:sz w:val="22"/>
            <w:szCs w:val="22"/>
            <w:lang w:val="it-IT"/>
          </w:rPr>
          <w:t>Facebook</w:t>
        </w:r>
      </w:hyperlink>
      <w:r w:rsidR="00865A3C">
        <w:rPr>
          <w:rFonts w:asciiTheme="minorHAnsi" w:eastAsia="system-ui" w:hAnsiTheme="minorHAnsi" w:cstheme="minorBidi"/>
          <w:color w:val="2E2F30"/>
          <w:sz w:val="22"/>
          <w:szCs w:val="22"/>
          <w:lang w:val="it-IT"/>
        </w:rPr>
        <w:t xml:space="preserve"> </w:t>
      </w:r>
      <w:r w:rsidR="007B529A">
        <w:rPr>
          <w:rFonts w:asciiTheme="minorHAnsi" w:eastAsia="system-ui" w:hAnsiTheme="minorHAnsi" w:cstheme="minorBidi"/>
          <w:color w:val="2E2F30"/>
          <w:sz w:val="22"/>
          <w:szCs w:val="22"/>
          <w:lang w:val="it-IT"/>
        </w:rPr>
        <w:t>di Perlana</w:t>
      </w:r>
      <w:r w:rsidR="0032102C">
        <w:rPr>
          <w:rFonts w:asciiTheme="minorHAnsi" w:eastAsia="system-ui" w:hAnsiTheme="minorHAnsi" w:cstheme="minorBidi"/>
          <w:color w:val="2E2F30"/>
          <w:sz w:val="22"/>
          <w:szCs w:val="22"/>
          <w:lang w:val="it-IT"/>
        </w:rPr>
        <w:t xml:space="preserve">, </w:t>
      </w:r>
      <w:r w:rsidR="00374636">
        <w:rPr>
          <w:rFonts w:asciiTheme="minorHAnsi" w:eastAsia="system-ui" w:hAnsiTheme="minorHAnsi" w:cstheme="minorBidi"/>
          <w:color w:val="2E2F30"/>
          <w:sz w:val="22"/>
          <w:szCs w:val="22"/>
          <w:lang w:val="it-IT"/>
        </w:rPr>
        <w:t>per raggiungere un pubblico più ampio</w:t>
      </w:r>
      <w:r w:rsidR="0032102C">
        <w:rPr>
          <w:rFonts w:asciiTheme="minorHAnsi" w:eastAsia="system-ui" w:hAnsiTheme="minorHAnsi" w:cstheme="minorBidi"/>
          <w:color w:val="2E2F30"/>
          <w:sz w:val="22"/>
          <w:szCs w:val="22"/>
          <w:lang w:val="it-IT"/>
        </w:rPr>
        <w:t>, oltre al costante coinvolgimento di influencer e brand amba</w:t>
      </w:r>
      <w:r w:rsidR="00467372">
        <w:rPr>
          <w:rFonts w:asciiTheme="minorHAnsi" w:eastAsia="system-ui" w:hAnsiTheme="minorHAnsi" w:cstheme="minorBidi"/>
          <w:color w:val="2E2F30"/>
          <w:sz w:val="22"/>
          <w:szCs w:val="22"/>
          <w:lang w:val="it-IT"/>
        </w:rPr>
        <w:t>ssador in attività e progetti volti a</w:t>
      </w:r>
      <w:r w:rsidRPr="545C3327">
        <w:rPr>
          <w:rFonts w:asciiTheme="minorHAnsi" w:eastAsia="system-ui" w:hAnsiTheme="minorHAnsi" w:cstheme="minorBidi"/>
          <w:color w:val="2E2F30"/>
          <w:sz w:val="22"/>
          <w:szCs w:val="22"/>
          <w:lang w:val="it-IT"/>
        </w:rPr>
        <w:t xml:space="preserve"> rafforzare l</w:t>
      </w:r>
      <w:r w:rsidR="00467372">
        <w:rPr>
          <w:rFonts w:asciiTheme="minorHAnsi" w:eastAsia="system-ui" w:hAnsiTheme="minorHAnsi" w:cstheme="minorBidi"/>
          <w:color w:val="2E2F30"/>
          <w:sz w:val="22"/>
          <w:szCs w:val="22"/>
          <w:lang w:val="it-IT"/>
        </w:rPr>
        <w:t xml:space="preserve">’awareness </w:t>
      </w:r>
      <w:r w:rsidRPr="545C3327">
        <w:rPr>
          <w:rFonts w:asciiTheme="minorHAnsi" w:eastAsia="system-ui" w:hAnsiTheme="minorHAnsi" w:cstheme="minorBidi"/>
          <w:color w:val="2E2F30"/>
          <w:sz w:val="22"/>
          <w:szCs w:val="22"/>
          <w:lang w:val="it-IT"/>
        </w:rPr>
        <w:t xml:space="preserve">della </w:t>
      </w:r>
      <w:r w:rsidR="00C64C66">
        <w:rPr>
          <w:rFonts w:asciiTheme="minorHAnsi" w:eastAsia="system-ui" w:hAnsiTheme="minorHAnsi" w:cstheme="minorBidi"/>
          <w:color w:val="2E2F30"/>
          <w:sz w:val="22"/>
          <w:szCs w:val="22"/>
          <w:lang w:val="it-IT"/>
        </w:rPr>
        <w:t>nuova referenza</w:t>
      </w:r>
      <w:r w:rsidR="3495D5CF" w:rsidRPr="545C3327">
        <w:rPr>
          <w:rFonts w:asciiTheme="minorHAnsi" w:eastAsia="system-ui" w:hAnsiTheme="minorHAnsi" w:cstheme="minorBidi"/>
          <w:color w:val="2E2F30"/>
          <w:sz w:val="22"/>
          <w:szCs w:val="22"/>
          <w:lang w:val="it-IT"/>
        </w:rPr>
        <w:t>.</w:t>
      </w:r>
      <w:r w:rsidR="009643F7" w:rsidRPr="545C3327">
        <w:rPr>
          <w:rFonts w:asciiTheme="minorHAnsi" w:eastAsia="system-ui" w:hAnsiTheme="minorHAnsi" w:cstheme="minorBidi"/>
          <w:color w:val="2E2F30"/>
          <w:sz w:val="22"/>
          <w:szCs w:val="22"/>
          <w:lang w:val="it-IT"/>
        </w:rPr>
        <w:t xml:space="preserve"> La creatività della campagna è stata curata da </w:t>
      </w:r>
      <w:r w:rsidR="009643F7" w:rsidRPr="545C3327">
        <w:rPr>
          <w:rFonts w:asciiTheme="minorHAnsi" w:eastAsia="system-ui" w:hAnsiTheme="minorHAnsi" w:cstheme="minorBidi"/>
          <w:b/>
          <w:bCs/>
          <w:color w:val="2E2F30"/>
          <w:sz w:val="22"/>
          <w:szCs w:val="22"/>
          <w:lang w:val="it-IT"/>
        </w:rPr>
        <w:t>TBWA Global</w:t>
      </w:r>
      <w:r w:rsidR="009643F7" w:rsidRPr="545C3327">
        <w:rPr>
          <w:rFonts w:asciiTheme="minorHAnsi" w:eastAsia="system-ui" w:hAnsiTheme="minorHAnsi" w:cstheme="minorBidi"/>
          <w:color w:val="2E2F30"/>
          <w:sz w:val="22"/>
          <w:szCs w:val="22"/>
          <w:lang w:val="it-IT"/>
        </w:rPr>
        <w:t xml:space="preserve">, mentre la pianificazione media, sia per la TV che per i canali digitali e social, è stata affidata a </w:t>
      </w:r>
      <w:r w:rsidR="009643F7" w:rsidRPr="545C3327">
        <w:rPr>
          <w:rFonts w:asciiTheme="minorHAnsi" w:eastAsia="system-ui" w:hAnsiTheme="minorHAnsi" w:cstheme="minorBidi"/>
          <w:b/>
          <w:bCs/>
          <w:color w:val="2E2F30"/>
          <w:sz w:val="22"/>
          <w:szCs w:val="22"/>
          <w:lang w:val="it-IT"/>
        </w:rPr>
        <w:t>OMD Italia</w:t>
      </w:r>
      <w:r w:rsidR="009643F7" w:rsidRPr="545C3327">
        <w:rPr>
          <w:rFonts w:asciiTheme="minorHAnsi" w:eastAsia="system-ui" w:hAnsiTheme="minorHAnsi" w:cstheme="minorBidi"/>
          <w:color w:val="2E2F30"/>
          <w:sz w:val="22"/>
          <w:szCs w:val="22"/>
          <w:lang w:val="it-IT"/>
        </w:rPr>
        <w:t>.</w:t>
      </w:r>
    </w:p>
    <w:p w14:paraId="4ECD32BF" w14:textId="1C789695" w:rsidR="00581D96" w:rsidRDefault="00581D96" w:rsidP="11D35D01">
      <w:pPr>
        <w:spacing w:line="259" w:lineRule="auto"/>
        <w:jc w:val="both"/>
        <w:rPr>
          <w:rFonts w:asciiTheme="minorHAnsi" w:eastAsia="system-ui" w:hAnsiTheme="minorHAnsi" w:cstheme="minorBidi"/>
          <w:color w:val="2E2F30"/>
          <w:sz w:val="22"/>
          <w:szCs w:val="22"/>
          <w:lang w:val="it-IT"/>
        </w:rPr>
      </w:pPr>
    </w:p>
    <w:p w14:paraId="66C23E64" w14:textId="55A76C32" w:rsidR="002163D6" w:rsidRDefault="00BD227D" w:rsidP="00581D96">
      <w:pPr>
        <w:jc w:val="both"/>
        <w:rPr>
          <w:rFonts w:asciiTheme="minorHAnsi" w:eastAsia="system-ui" w:hAnsiTheme="minorHAnsi" w:cstheme="minorBidi"/>
          <w:i/>
          <w:iCs/>
          <w:color w:val="2E2F30"/>
          <w:sz w:val="22"/>
          <w:szCs w:val="22"/>
          <w:lang w:val="it-IT"/>
        </w:rPr>
      </w:pPr>
      <w:r w:rsidRPr="00BD227D">
        <w:rPr>
          <w:rFonts w:asciiTheme="minorHAnsi" w:eastAsia="system-ui" w:hAnsiTheme="minorHAnsi" w:cstheme="minorBidi"/>
          <w:i/>
          <w:iCs/>
          <w:color w:val="2E2F30"/>
          <w:sz w:val="22"/>
          <w:szCs w:val="22"/>
          <w:lang w:val="it-IT"/>
        </w:rPr>
        <w:lastRenderedPageBreak/>
        <w:t>“Con Perlana Detersivo per Chiari e Bianchi abbiamo voluto rispondere a un'esigenza specifica dei consumatori, offrendo una soluzione dedicata che va oltre la semplice pulizia” commenta</w:t>
      </w:r>
      <w:r w:rsidRPr="00BD227D">
        <w:rPr>
          <w:rFonts w:asciiTheme="minorHAnsi" w:eastAsia="system-ui" w:hAnsiTheme="minorHAnsi" w:cstheme="minorBidi"/>
          <w:b/>
          <w:bCs/>
          <w:i/>
          <w:iCs/>
          <w:color w:val="2E2F30"/>
          <w:sz w:val="22"/>
          <w:szCs w:val="22"/>
          <w:lang w:val="it-IT"/>
        </w:rPr>
        <w:t xml:space="preserve"> Francesca D’Angelo-Valente, Direttrice Marketing Media &amp; Digital di Henkel Consumer Brands WE South.</w:t>
      </w:r>
      <w:r w:rsidRPr="00BD227D">
        <w:rPr>
          <w:rFonts w:asciiTheme="minorHAnsi" w:eastAsia="system-ui" w:hAnsiTheme="minorHAnsi" w:cstheme="minorBidi"/>
          <w:i/>
          <w:iCs/>
          <w:color w:val="2E2F30"/>
          <w:sz w:val="22"/>
          <w:szCs w:val="22"/>
          <w:lang w:val="it-IT"/>
        </w:rPr>
        <w:t xml:space="preserve"> “La nostra formula a tripla azione non solo pulisce, ma rigenera i capi, restituendo loro la brillantezza originale e prolungandone la vita. In questo si riflette la filosofia Rethink New: un capo rinnovato non è solo come nuovo, è migliore, perché conserva i ricordi delle esperienze vissute e contribuisce a un consumo più sostenibile.”</w:t>
      </w:r>
    </w:p>
    <w:p w14:paraId="39CBB3B0" w14:textId="77777777" w:rsidR="00BD227D" w:rsidRPr="00BD227D" w:rsidRDefault="00BD227D" w:rsidP="00581D96">
      <w:pPr>
        <w:jc w:val="both"/>
        <w:rPr>
          <w:rStyle w:val="AboutandContactHeadline"/>
          <w:rFonts w:asciiTheme="minorHAnsi" w:hAnsiTheme="minorHAnsi" w:cstheme="minorHAnsi"/>
          <w:lang w:val="it-IT"/>
        </w:rPr>
      </w:pPr>
    </w:p>
    <w:p w14:paraId="3411FCC1" w14:textId="53950EBA" w:rsidR="00D06825" w:rsidRPr="00F74473" w:rsidRDefault="00A93EA1" w:rsidP="45BA366A">
      <w:pPr>
        <w:jc w:val="both"/>
        <w:rPr>
          <w:rStyle w:val="AboutandContactHeadline"/>
          <w:rFonts w:asciiTheme="minorHAnsi" w:hAnsiTheme="minorHAnsi" w:cstheme="minorHAnsi"/>
          <w:lang w:val="it-IT"/>
        </w:rPr>
      </w:pPr>
      <w:r w:rsidRPr="00F74473">
        <w:rPr>
          <w:rStyle w:val="AboutandContactHeadline"/>
          <w:rFonts w:asciiTheme="minorHAnsi" w:hAnsiTheme="minorHAnsi" w:cstheme="minorHAnsi"/>
          <w:lang w:val="it-IT"/>
        </w:rPr>
        <w:t xml:space="preserve">Informazioni su </w:t>
      </w:r>
      <w:r w:rsidR="00D06825" w:rsidRPr="00F74473">
        <w:rPr>
          <w:rStyle w:val="AboutandContactHeadline"/>
          <w:rFonts w:asciiTheme="minorHAnsi" w:hAnsiTheme="minorHAnsi" w:cstheme="minorHAnsi"/>
          <w:lang w:val="it-IT"/>
        </w:rPr>
        <w:t>Henkel</w:t>
      </w:r>
    </w:p>
    <w:p w14:paraId="0A460E0A" w14:textId="77777777" w:rsidR="0032734D" w:rsidRPr="00F74473" w:rsidRDefault="0032734D" w:rsidP="45BA366A">
      <w:pPr>
        <w:pStyle w:val="paragraph"/>
        <w:spacing w:before="0" w:beforeAutospacing="0" w:after="0" w:afterAutospacing="0"/>
        <w:jc w:val="both"/>
        <w:textAlignment w:val="baseline"/>
        <w:rPr>
          <w:rFonts w:asciiTheme="minorHAnsi" w:hAnsiTheme="minorHAnsi" w:cstheme="minorHAnsi"/>
          <w:sz w:val="18"/>
          <w:szCs w:val="18"/>
          <w:lang w:val="it-IT"/>
        </w:rPr>
      </w:pPr>
      <w:r w:rsidRPr="00F74473">
        <w:rPr>
          <w:rFonts w:asciiTheme="minorHAnsi" w:hAnsiTheme="minorHAnsi" w:cstheme="minorHAnsi"/>
          <w:sz w:val="18"/>
          <w:szCs w:val="18"/>
          <w:lang w:val="it-IT"/>
        </w:rPr>
        <w:t xml:space="preserve">Con i suoi marchi, innovazioni e tecnologie, Henkel detiene posizioni di leadership sia nel settore industriale sia nel largo consumo. La business unit Adhesive Technologies è leader globale nel mercato degli adesivi, dei sigillanti e dei rivestimenti funzionali. Con Consumer Brands, l’azienda vanta posizioni di leadership nei segmenti della cura dei capelli, del bucato e della pulizia della casa in molti mercati e categorie in diversi Paesi del mondo. I tre marchi principali sono Loctite, Persil (Dixan in Italia) e Schwarzkopf. Nel 2024 Henkel ha registrato un fatturato complessivo di oltre 21,6 miliardi di euro, con un margine operativo depurato pari a circa 3,1 miliardi di euro. Le azioni privilegiate Henkel sono quotate presso la Borsa tedesca secondo l'indice DAX. Lo sviluppo sostenibile ha una lunga tradizione in Henkel, che ha una chiara strategia di sostenibilità con obiettivi concreti. Fondata nel 1876, Henkel impiega circa 47.000 collaboratori nel mondo – un team eterogeneo, unito da una forte cultura aziendale, valori condivisi e un purpose comune: “Pionieri nel cuore per il bene di intere generazioni”. Per maggiori informazioni, visitate il sito </w:t>
      </w:r>
      <w:hyperlink r:id="rId13">
        <w:r w:rsidRPr="00F74473">
          <w:rPr>
            <w:rStyle w:val="Hyperlink"/>
            <w:rFonts w:asciiTheme="minorHAnsi" w:hAnsiTheme="minorHAnsi" w:cstheme="minorHAnsi"/>
            <w:lang w:val="it-IT"/>
          </w:rPr>
          <w:t>www.henkel.com</w:t>
        </w:r>
      </w:hyperlink>
      <w:r w:rsidRPr="00F74473">
        <w:rPr>
          <w:rFonts w:asciiTheme="minorHAnsi" w:hAnsiTheme="minorHAnsi" w:cstheme="minorHAnsi"/>
          <w:sz w:val="18"/>
          <w:szCs w:val="18"/>
          <w:lang w:val="it-IT"/>
        </w:rPr>
        <w:t xml:space="preserve"> </w:t>
      </w:r>
    </w:p>
    <w:p w14:paraId="3A675031" w14:textId="77777777" w:rsidR="00A50283" w:rsidRPr="00F74473" w:rsidRDefault="00A50283" w:rsidP="45BA366A">
      <w:pPr>
        <w:pStyle w:val="paragraph"/>
        <w:spacing w:before="0" w:beforeAutospacing="0" w:after="0" w:afterAutospacing="0"/>
        <w:jc w:val="both"/>
        <w:textAlignment w:val="baseline"/>
        <w:rPr>
          <w:rFonts w:asciiTheme="minorHAnsi" w:hAnsiTheme="minorHAnsi" w:cstheme="minorHAnsi"/>
          <w:color w:val="212121"/>
          <w:sz w:val="18"/>
          <w:szCs w:val="18"/>
          <w:lang w:val="it-IT"/>
        </w:rPr>
      </w:pPr>
      <w:r w:rsidRPr="00F74473">
        <w:rPr>
          <w:rStyle w:val="eop"/>
          <w:rFonts w:asciiTheme="minorHAnsi" w:hAnsiTheme="minorHAnsi" w:cstheme="minorHAnsi"/>
          <w:color w:val="212121"/>
          <w:sz w:val="18"/>
          <w:szCs w:val="18"/>
          <w:lang w:val="it-IT"/>
        </w:rPr>
        <w:t> </w:t>
      </w:r>
    </w:p>
    <w:p w14:paraId="287C288A" w14:textId="77777777" w:rsidR="00A50283" w:rsidRPr="00F74473" w:rsidRDefault="00A50283" w:rsidP="45BA366A">
      <w:pPr>
        <w:pStyle w:val="paragraph"/>
        <w:spacing w:before="0" w:beforeAutospacing="0" w:after="0" w:afterAutospacing="0"/>
        <w:jc w:val="both"/>
        <w:textAlignment w:val="baseline"/>
        <w:rPr>
          <w:rFonts w:asciiTheme="minorHAnsi" w:hAnsiTheme="minorHAnsi" w:cstheme="minorHAnsi"/>
          <w:color w:val="212121"/>
          <w:sz w:val="18"/>
          <w:szCs w:val="18"/>
          <w:lang w:val="it-IT"/>
        </w:rPr>
      </w:pPr>
      <w:r w:rsidRPr="00F74473">
        <w:rPr>
          <w:rStyle w:val="normaltextrun"/>
          <w:rFonts w:asciiTheme="minorHAnsi" w:hAnsiTheme="minorHAnsi" w:cstheme="minorHAnsi"/>
          <w:color w:val="212121"/>
          <w:sz w:val="18"/>
          <w:szCs w:val="18"/>
          <w:lang w:val="it-IT"/>
        </w:rPr>
        <w:t>Materiale fotografico e video sono disponibili all’indirizzo</w:t>
      </w:r>
      <w:r w:rsidRPr="00F74473">
        <w:rPr>
          <w:rStyle w:val="normaltextrun"/>
          <w:rFonts w:asciiTheme="minorHAnsi" w:hAnsiTheme="minorHAnsi" w:cstheme="minorHAnsi"/>
          <w:b/>
          <w:bCs/>
          <w:color w:val="212121"/>
          <w:sz w:val="18"/>
          <w:szCs w:val="18"/>
          <w:lang w:val="it-IT"/>
        </w:rPr>
        <w:t xml:space="preserve"> </w:t>
      </w:r>
      <w:hyperlink r:id="rId14">
        <w:r w:rsidRPr="00F74473">
          <w:rPr>
            <w:rStyle w:val="normaltextrun"/>
            <w:rFonts w:asciiTheme="minorHAnsi" w:hAnsiTheme="minorHAnsi" w:cstheme="minorHAnsi"/>
            <w:b/>
            <w:bCs/>
            <w:sz w:val="18"/>
            <w:szCs w:val="18"/>
            <w:u w:val="single"/>
            <w:lang w:val="it-IT"/>
          </w:rPr>
          <w:t>www.henkel.com/press</w:t>
        </w:r>
      </w:hyperlink>
      <w:r w:rsidRPr="00F74473">
        <w:rPr>
          <w:rStyle w:val="eop"/>
          <w:rFonts w:asciiTheme="minorHAnsi" w:hAnsiTheme="minorHAnsi" w:cstheme="minorHAnsi"/>
          <w:color w:val="212121"/>
          <w:sz w:val="18"/>
          <w:szCs w:val="18"/>
          <w:lang w:val="it-IT"/>
        </w:rPr>
        <w:t> </w:t>
      </w:r>
    </w:p>
    <w:p w14:paraId="18E93883" w14:textId="3E2C0D93" w:rsidR="0013569C" w:rsidRPr="00F74473" w:rsidRDefault="0013569C" w:rsidP="00A50283">
      <w:pPr>
        <w:jc w:val="both"/>
        <w:rPr>
          <w:rStyle w:val="AboutandContactBody"/>
          <w:rFonts w:asciiTheme="minorHAnsi" w:hAnsiTheme="minorHAnsi" w:cstheme="minorHAnsi"/>
          <w:b/>
          <w:bCs/>
          <w:szCs w:val="18"/>
          <w:lang w:val="it-IT"/>
        </w:rPr>
      </w:pPr>
    </w:p>
    <w:p w14:paraId="2B183976" w14:textId="721292EA" w:rsidR="00A93EA1" w:rsidRPr="00F74473" w:rsidRDefault="00A93EA1" w:rsidP="4365E283">
      <w:pPr>
        <w:tabs>
          <w:tab w:val="left" w:pos="1080"/>
          <w:tab w:val="left" w:pos="4500"/>
        </w:tabs>
        <w:rPr>
          <w:rStyle w:val="AboutandContactBody"/>
          <w:rFonts w:asciiTheme="minorHAnsi" w:hAnsiTheme="minorHAnsi" w:cstheme="minorHAnsi"/>
          <w:b/>
          <w:bCs/>
          <w:szCs w:val="18"/>
          <w:lang w:val="it-IT"/>
        </w:rPr>
      </w:pPr>
      <w:r w:rsidRPr="00F74473">
        <w:rPr>
          <w:rStyle w:val="AboutandContactBody"/>
          <w:rFonts w:asciiTheme="minorHAnsi" w:hAnsiTheme="minorHAnsi" w:cstheme="minorHAnsi"/>
          <w:b/>
          <w:bCs/>
          <w:szCs w:val="18"/>
          <w:lang w:val="it-IT"/>
        </w:rPr>
        <w:t>Per informazioni alla stampa:</w:t>
      </w:r>
    </w:p>
    <w:p w14:paraId="55C9A5ED" w14:textId="7A671214" w:rsidR="00A93EA1" w:rsidRPr="00F74473" w:rsidRDefault="54BC0D7B" w:rsidP="07890915">
      <w:pPr>
        <w:tabs>
          <w:tab w:val="left" w:pos="1080"/>
          <w:tab w:val="left" w:pos="4500"/>
        </w:tabs>
        <w:rPr>
          <w:rStyle w:val="AboutandContactBody"/>
          <w:rFonts w:asciiTheme="minorHAnsi" w:hAnsiTheme="minorHAnsi" w:cstheme="minorHAnsi"/>
          <w:b/>
          <w:bCs/>
          <w:szCs w:val="18"/>
          <w:lang w:val="it-IT"/>
        </w:rPr>
      </w:pPr>
      <w:r w:rsidRPr="00F74473">
        <w:rPr>
          <w:rStyle w:val="normaltextrun"/>
          <w:rFonts w:asciiTheme="minorHAnsi" w:hAnsiTheme="minorHAnsi" w:cstheme="minorHAnsi"/>
          <w:b/>
          <w:bCs/>
          <w:sz w:val="18"/>
          <w:szCs w:val="18"/>
          <w:bdr w:val="none" w:sz="0" w:space="0" w:color="auto" w:frame="1"/>
          <w:lang w:val="it-IT"/>
        </w:rPr>
        <w:t xml:space="preserve">Henkel Italia </w:t>
      </w:r>
      <w:r w:rsidR="6473CEBC" w:rsidRPr="00F74473">
        <w:rPr>
          <w:rStyle w:val="normaltextrun"/>
          <w:rFonts w:asciiTheme="minorHAnsi" w:hAnsiTheme="minorHAnsi" w:cstheme="minorHAnsi"/>
          <w:b/>
          <w:bCs/>
          <w:sz w:val="18"/>
          <w:szCs w:val="18"/>
          <w:bdr w:val="none" w:sz="0" w:space="0" w:color="auto" w:frame="1"/>
          <w:lang w:val="it-IT"/>
        </w:rPr>
        <w:t>Consumer Brands</w:t>
      </w:r>
      <w:r w:rsidR="005F5E06" w:rsidRPr="00F74473">
        <w:rPr>
          <w:rStyle w:val="AboutandContactBody"/>
          <w:rFonts w:asciiTheme="minorHAnsi" w:hAnsiTheme="minorHAnsi" w:cstheme="minorHAnsi"/>
          <w:b/>
          <w:szCs w:val="18"/>
          <w:lang w:val="it-IT"/>
        </w:rPr>
        <w:tab/>
      </w:r>
      <w:r w:rsidR="70509933" w:rsidRPr="00F74473">
        <w:rPr>
          <w:rStyle w:val="AboutandContactBody"/>
          <w:rFonts w:asciiTheme="minorHAnsi" w:hAnsiTheme="minorHAnsi" w:cstheme="minorHAnsi"/>
          <w:b/>
          <w:bCs/>
          <w:szCs w:val="18"/>
          <w:lang w:val="it-IT"/>
        </w:rPr>
        <w:t>APCO Worldwide</w:t>
      </w:r>
      <w:r w:rsidR="32718AA3" w:rsidRPr="00F74473">
        <w:rPr>
          <w:rStyle w:val="AboutandContactBody"/>
          <w:rFonts w:asciiTheme="minorHAnsi" w:hAnsiTheme="minorHAnsi" w:cstheme="minorHAnsi"/>
          <w:b/>
          <w:bCs/>
          <w:szCs w:val="18"/>
          <w:lang w:val="it-IT"/>
        </w:rPr>
        <w:t xml:space="preserve"> </w:t>
      </w:r>
      <w:r w:rsidR="00A93EA1" w:rsidRPr="00F74473">
        <w:rPr>
          <w:rStyle w:val="AboutandContactBody"/>
          <w:rFonts w:asciiTheme="minorHAnsi" w:hAnsiTheme="minorHAnsi" w:cstheme="minorHAnsi"/>
          <w:b/>
          <w:szCs w:val="18"/>
          <w:lang w:val="it-IT"/>
        </w:rPr>
        <w:tab/>
      </w:r>
    </w:p>
    <w:p w14:paraId="33EF6617" w14:textId="0A89D010" w:rsidR="00A93EA1" w:rsidRPr="00F74473" w:rsidRDefault="768770B0" w:rsidP="58B59819">
      <w:pPr>
        <w:tabs>
          <w:tab w:val="left" w:pos="1080"/>
          <w:tab w:val="left" w:pos="4500"/>
        </w:tabs>
        <w:rPr>
          <w:rStyle w:val="AboutandContactBody"/>
          <w:rFonts w:asciiTheme="minorHAnsi" w:hAnsiTheme="minorHAnsi" w:cstheme="minorHAnsi"/>
          <w:lang w:val="it-IT"/>
        </w:rPr>
      </w:pPr>
      <w:r w:rsidRPr="00F74473">
        <w:rPr>
          <w:rStyle w:val="normaltextrun"/>
          <w:rFonts w:asciiTheme="minorHAnsi" w:hAnsiTheme="minorHAnsi" w:cstheme="minorHAnsi"/>
          <w:sz w:val="18"/>
          <w:szCs w:val="18"/>
          <w:bdr w:val="none" w:sz="0" w:space="0" w:color="auto" w:frame="1"/>
          <w:lang w:val="it-CH"/>
        </w:rPr>
        <w:t>Simona Di Bianco</w:t>
      </w:r>
      <w:r w:rsidR="00A93EA1" w:rsidRPr="00F74473">
        <w:rPr>
          <w:rStyle w:val="AboutandContactBody"/>
          <w:rFonts w:asciiTheme="minorHAnsi" w:hAnsiTheme="minorHAnsi" w:cstheme="minorHAnsi"/>
          <w:bCs/>
          <w:szCs w:val="18"/>
          <w:lang w:val="it-IT"/>
        </w:rPr>
        <w:tab/>
      </w:r>
      <w:r w:rsidR="74EA0079" w:rsidRPr="00F74473">
        <w:rPr>
          <w:rStyle w:val="AboutandContactBody"/>
          <w:rFonts w:asciiTheme="minorHAnsi" w:hAnsiTheme="minorHAnsi" w:cstheme="minorHAnsi"/>
          <w:lang w:val="it-IT"/>
        </w:rPr>
        <w:t>Caterina Colombo,</w:t>
      </w:r>
      <w:r w:rsidR="32FB5630" w:rsidRPr="00F74473">
        <w:rPr>
          <w:rStyle w:val="AboutandContactBody"/>
          <w:rFonts w:asciiTheme="minorHAnsi" w:hAnsiTheme="minorHAnsi" w:cstheme="minorHAnsi"/>
          <w:lang w:val="it-IT"/>
        </w:rPr>
        <w:t xml:space="preserve"> </w:t>
      </w:r>
      <w:r w:rsidR="5F600026" w:rsidRPr="00F74473">
        <w:rPr>
          <w:rStyle w:val="AboutandContactBody"/>
          <w:rFonts w:asciiTheme="minorHAnsi" w:hAnsiTheme="minorHAnsi" w:cstheme="minorHAnsi"/>
          <w:lang w:val="it-IT"/>
        </w:rPr>
        <w:t>Cristina Bettinzoli</w:t>
      </w:r>
      <w:r w:rsidR="00A93EA1" w:rsidRPr="00F74473">
        <w:rPr>
          <w:rStyle w:val="AboutandContactBody"/>
          <w:rFonts w:asciiTheme="minorHAnsi" w:hAnsiTheme="minorHAnsi" w:cstheme="minorHAnsi"/>
          <w:bCs/>
          <w:szCs w:val="18"/>
          <w:lang w:val="it-IT"/>
        </w:rPr>
        <w:tab/>
      </w:r>
    </w:p>
    <w:p w14:paraId="022C56E7" w14:textId="63FFA9E3" w:rsidR="00A93EA1" w:rsidRPr="00F74473" w:rsidRDefault="768770B0" w:rsidP="07890915">
      <w:pPr>
        <w:tabs>
          <w:tab w:val="left" w:pos="1080"/>
          <w:tab w:val="left" w:pos="4500"/>
        </w:tabs>
        <w:rPr>
          <w:rStyle w:val="AboutandContactBody"/>
          <w:rFonts w:asciiTheme="minorHAnsi" w:hAnsiTheme="minorHAnsi" w:cstheme="minorHAnsi"/>
          <w:szCs w:val="18"/>
          <w:shd w:val="clear" w:color="auto" w:fill="FFFFFF"/>
          <w:lang w:val="nl-NL"/>
        </w:rPr>
      </w:pPr>
      <w:r w:rsidRPr="00F74473">
        <w:rPr>
          <w:rStyle w:val="normaltextrun"/>
          <w:rFonts w:asciiTheme="minorHAnsi" w:hAnsiTheme="minorHAnsi" w:cstheme="minorHAnsi"/>
          <w:sz w:val="18"/>
          <w:szCs w:val="18"/>
          <w:shd w:val="clear" w:color="auto" w:fill="FFFFFF"/>
          <w:lang w:val="nl-NL"/>
        </w:rPr>
        <w:t>Tel: 331 6499 771</w:t>
      </w:r>
      <w:r w:rsidRPr="00F74473">
        <w:rPr>
          <w:rStyle w:val="eop"/>
          <w:rFonts w:asciiTheme="minorHAnsi" w:hAnsiTheme="minorHAnsi" w:cstheme="minorHAnsi"/>
          <w:sz w:val="18"/>
          <w:szCs w:val="18"/>
          <w:shd w:val="clear" w:color="auto" w:fill="FFFFFF"/>
          <w:lang w:val="nl-NL"/>
        </w:rPr>
        <w:t> </w:t>
      </w:r>
      <w:r w:rsidR="00A93EA1" w:rsidRPr="00F74473">
        <w:rPr>
          <w:rStyle w:val="AboutandContactBody"/>
          <w:rFonts w:asciiTheme="minorHAnsi" w:hAnsiTheme="minorHAnsi" w:cstheme="minorHAnsi"/>
          <w:bCs/>
          <w:szCs w:val="18"/>
          <w:lang w:val="nl-NL"/>
        </w:rPr>
        <w:tab/>
      </w:r>
      <w:r w:rsidR="32718AA3" w:rsidRPr="00F74473">
        <w:rPr>
          <w:rStyle w:val="AboutandContactBody"/>
          <w:rFonts w:asciiTheme="minorHAnsi" w:hAnsiTheme="minorHAnsi" w:cstheme="minorHAnsi"/>
          <w:szCs w:val="18"/>
          <w:lang w:val="nl-NL"/>
        </w:rPr>
        <w:t xml:space="preserve">Tel: </w:t>
      </w:r>
      <w:r w:rsidR="49823076" w:rsidRPr="00F74473">
        <w:rPr>
          <w:rStyle w:val="AboutandContactBody"/>
          <w:rFonts w:asciiTheme="minorHAnsi" w:hAnsiTheme="minorHAnsi" w:cstheme="minorHAnsi"/>
          <w:szCs w:val="18"/>
          <w:lang w:val="nl-NL"/>
        </w:rPr>
        <w:t>342 5440693 (Caterina)</w:t>
      </w:r>
    </w:p>
    <w:p w14:paraId="72F50E45" w14:textId="47EF5C0D" w:rsidR="003943F0" w:rsidRPr="00F74473" w:rsidRDefault="0B4A58A0" w:rsidP="58B59819">
      <w:pPr>
        <w:tabs>
          <w:tab w:val="left" w:pos="1080"/>
          <w:tab w:val="left" w:pos="4500"/>
        </w:tabs>
        <w:rPr>
          <w:rStyle w:val="AboutandContactBody"/>
          <w:rFonts w:asciiTheme="minorHAnsi" w:hAnsiTheme="minorHAnsi" w:cstheme="minorHAnsi"/>
          <w:lang w:val="nl-NL"/>
        </w:rPr>
      </w:pPr>
      <w:r w:rsidRPr="00F74473">
        <w:rPr>
          <w:rStyle w:val="normaltextrun"/>
          <w:rFonts w:asciiTheme="minorHAnsi" w:hAnsiTheme="minorHAnsi" w:cstheme="minorHAnsi"/>
          <w:sz w:val="18"/>
          <w:szCs w:val="18"/>
          <w:shd w:val="clear" w:color="auto" w:fill="FFFFFF"/>
          <w:lang w:val="nl-NL"/>
        </w:rPr>
        <w:t>E-mail: </w:t>
      </w:r>
      <w:hyperlink r:id="rId15" w:tgtFrame="_blank" w:history="1">
        <w:r w:rsidRPr="00F74473">
          <w:rPr>
            <w:rStyle w:val="normaltextrun"/>
            <w:rFonts w:asciiTheme="minorHAnsi" w:hAnsiTheme="minorHAnsi" w:cstheme="minorHAnsi"/>
            <w:sz w:val="18"/>
            <w:szCs w:val="18"/>
            <w:u w:val="single"/>
            <w:shd w:val="clear" w:color="auto" w:fill="FFFFFF"/>
            <w:lang w:val="nl-NL"/>
          </w:rPr>
          <w:t>simona.dibianco@henkel.com</w:t>
        </w:r>
      </w:hyperlink>
      <w:r w:rsidR="00A93EA1" w:rsidRPr="00F74473">
        <w:rPr>
          <w:rStyle w:val="AboutandContactBody"/>
          <w:rFonts w:asciiTheme="minorHAnsi" w:hAnsiTheme="minorHAnsi" w:cstheme="minorHAnsi"/>
          <w:bCs/>
          <w:szCs w:val="18"/>
          <w:lang w:val="nl-NL"/>
        </w:rPr>
        <w:tab/>
      </w:r>
      <w:r w:rsidR="32718AA3" w:rsidRPr="00F74473">
        <w:rPr>
          <w:rStyle w:val="AboutandContactBody"/>
          <w:rFonts w:asciiTheme="minorHAnsi" w:hAnsiTheme="minorHAnsi" w:cstheme="minorHAnsi"/>
          <w:lang w:val="nl-NL"/>
        </w:rPr>
        <w:t>E-mail:</w:t>
      </w:r>
      <w:r w:rsidR="1E8BE779" w:rsidRPr="00F74473">
        <w:rPr>
          <w:rStyle w:val="AboutandContactBody"/>
          <w:rFonts w:asciiTheme="minorHAnsi" w:hAnsiTheme="minorHAnsi" w:cstheme="minorHAnsi"/>
          <w:lang w:val="nl-NL"/>
        </w:rPr>
        <w:t xml:space="preserve"> </w:t>
      </w:r>
      <w:hyperlink r:id="rId16">
        <w:r w:rsidR="2049815E" w:rsidRPr="00F74473">
          <w:rPr>
            <w:rStyle w:val="Hyperlink"/>
            <w:rFonts w:asciiTheme="minorHAnsi" w:hAnsiTheme="minorHAnsi" w:cstheme="minorHAnsi"/>
            <w:lang w:val="nl-NL"/>
          </w:rPr>
          <w:t>henkelcb@apcoworldwide.com</w:t>
        </w:r>
      </w:hyperlink>
      <w:r w:rsidR="2049815E" w:rsidRPr="00F74473">
        <w:rPr>
          <w:rStyle w:val="AboutandContactBody"/>
          <w:rFonts w:asciiTheme="minorHAnsi" w:hAnsiTheme="minorHAnsi" w:cstheme="minorHAnsi"/>
          <w:lang w:val="nl-NL"/>
        </w:rPr>
        <w:t xml:space="preserve"> </w:t>
      </w:r>
    </w:p>
    <w:p w14:paraId="5EE269FA" w14:textId="77777777" w:rsidR="00AF6D27" w:rsidRPr="00D62DE6" w:rsidRDefault="00AF6D27" w:rsidP="003943F0">
      <w:pPr>
        <w:tabs>
          <w:tab w:val="left" w:pos="1080"/>
          <w:tab w:val="left" w:pos="4500"/>
        </w:tabs>
        <w:rPr>
          <w:rStyle w:val="Hyperlink"/>
          <w:rFonts w:asciiTheme="majorHAnsi" w:hAnsiTheme="majorHAnsi" w:cstheme="majorBidi"/>
          <w:color w:val="auto"/>
          <w:lang w:val="nl-NL"/>
        </w:rPr>
      </w:pPr>
    </w:p>
    <w:sectPr w:rsidR="00AF6D27" w:rsidRPr="00D62DE6" w:rsidSect="003C3BE2">
      <w:headerReference w:type="even" r:id="rId17"/>
      <w:headerReference w:type="default" r:id="rId18"/>
      <w:footerReference w:type="default" r:id="rId19"/>
      <w:headerReference w:type="first" r:id="rId20"/>
      <w:footerReference w:type="first" r:id="rId21"/>
      <w:pgSz w:w="11907" w:h="16840" w:code="9"/>
      <w:pgMar w:top="533" w:right="1411" w:bottom="1987" w:left="1411" w:header="0"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5A0A0" w14:textId="77777777" w:rsidR="00447AE7" w:rsidRDefault="00447AE7">
      <w:r>
        <w:separator/>
      </w:r>
    </w:p>
  </w:endnote>
  <w:endnote w:type="continuationSeparator" w:id="0">
    <w:p w14:paraId="69091631" w14:textId="77777777" w:rsidR="00447AE7" w:rsidRDefault="00447AE7">
      <w:r>
        <w:continuationSeparator/>
      </w:r>
    </w:p>
  </w:endnote>
  <w:endnote w:type="continuationNotice" w:id="1">
    <w:p w14:paraId="0CEA0129" w14:textId="77777777" w:rsidR="00447AE7" w:rsidRDefault="00447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stem-ui">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6F33E7C4" w:rsidR="00CF6F33" w:rsidRPr="00112A28" w:rsidRDefault="00865AD8" w:rsidP="00112A28">
    <w:pPr>
      <w:pStyle w:val="Footer"/>
      <w:tabs>
        <w:tab w:val="clear" w:pos="7083"/>
        <w:tab w:val="clear" w:pos="8640"/>
        <w:tab w:val="right" w:pos="9071"/>
      </w:tabs>
      <w:jc w:val="both"/>
    </w:pPr>
    <w:r>
      <mc:AlternateContent>
        <mc:Choice Requires="wpg">
          <w:drawing>
            <wp:anchor distT="0" distB="0" distL="114300" distR="114300" simplePos="0" relativeHeight="251658242" behindDoc="0" locked="0" layoutInCell="1" allowOverlap="1" wp14:anchorId="354F3D72" wp14:editId="746DD04B">
              <wp:simplePos x="0" y="0"/>
              <wp:positionH relativeFrom="column">
                <wp:posOffset>672465</wp:posOffset>
              </wp:positionH>
              <wp:positionV relativeFrom="paragraph">
                <wp:posOffset>-463550</wp:posOffset>
              </wp:positionV>
              <wp:extent cx="4357391" cy="459740"/>
              <wp:effectExtent l="0" t="0" r="62230" b="0"/>
              <wp:wrapNone/>
              <wp:docPr id="520004062" name="Gruppo 4"/>
              <wp:cNvGraphicFramePr/>
              <a:graphic xmlns:a="http://schemas.openxmlformats.org/drawingml/2006/main">
                <a:graphicData uri="http://schemas.microsoft.com/office/word/2010/wordprocessingGroup">
                  <wpg:wgp>
                    <wpg:cNvGrpSpPr/>
                    <wpg:grpSpPr>
                      <a:xfrm>
                        <a:off x="0" y="0"/>
                        <a:ext cx="4357391" cy="459740"/>
                        <a:chOff x="0" y="0"/>
                        <a:chExt cx="4357391" cy="459740"/>
                      </a:xfrm>
                    </wpg:grpSpPr>
                    <pic:pic xmlns:pic="http://schemas.openxmlformats.org/drawingml/2006/picture">
                      <pic:nvPicPr>
                        <pic:cNvPr id="39" name="Picture 6" descr="Dixan"/>
                        <pic:cNvPicPr>
                          <a:picLocks noChangeAspect="1"/>
                        </pic:cNvPicPr>
                      </pic:nvPicPr>
                      <pic:blipFill rotWithShape="1">
                        <a:blip r:embed="rId1">
                          <a:extLst>
                            <a:ext uri="{28A0092B-C50C-407E-A947-70E740481C1C}">
                              <a14:useLocalDpi xmlns:a14="http://schemas.microsoft.com/office/drawing/2010/main" val="0"/>
                            </a:ext>
                          </a:extLst>
                        </a:blip>
                        <a:srcRect t="27877" b="29357"/>
                        <a:stretch/>
                      </pic:blipFill>
                      <pic:spPr bwMode="auto">
                        <a:xfrm>
                          <a:off x="0" y="127000"/>
                          <a:ext cx="554990" cy="208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8" descr="Pril"/>
                        <pic:cNvPicPr>
                          <a:picLocks noChangeAspect="1"/>
                        </pic:cNvPicPr>
                      </pic:nvPicPr>
                      <pic:blipFill rotWithShape="1">
                        <a:blip r:embed="rId2">
                          <a:extLst>
                            <a:ext uri="{28A0092B-C50C-407E-A947-70E740481C1C}">
                              <a14:useLocalDpi xmlns:a14="http://schemas.microsoft.com/office/drawing/2010/main" val="0"/>
                            </a:ext>
                          </a:extLst>
                        </a:blip>
                        <a:srcRect t="27288" b="31408"/>
                        <a:stretch/>
                      </pic:blipFill>
                      <pic:spPr bwMode="auto">
                        <a:xfrm>
                          <a:off x="1041400" y="146050"/>
                          <a:ext cx="520065" cy="188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9" descr="Bref - Cleaning Products - Henkel"/>
                        <pic:cNvPicPr>
                          <a:picLocks noChangeAspect="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30350" y="31750"/>
                          <a:ext cx="486410" cy="427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1" descr="Beauty Care – Acchiappacolore"/>
                        <pic:cNvPicPr>
                          <a:picLocks noChangeAspect="1"/>
                        </pic:cNvPicPr>
                      </pic:nvPicPr>
                      <pic:blipFill rotWithShape="1">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t="29793" b="31578"/>
                        <a:stretch/>
                      </pic:blipFill>
                      <pic:spPr bwMode="auto">
                        <a:xfrm>
                          <a:off x="2533650" y="146050"/>
                          <a:ext cx="516890" cy="164465"/>
                        </a:xfrm>
                        <a:prstGeom prst="rect">
                          <a:avLst/>
                        </a:prstGeom>
                        <a:noFill/>
                        <a:extLst>
                          <a:ext uri="{909E8E84-426E-40DD-AFC4-6F175D3DCCD1}">
                            <a14:hiddenFill xmlns:a14="http://schemas.microsoft.com/office/drawing/2010/main">
                              <a:solidFill>
                                <a:srgbClr val="FFFFFF"/>
                              </a:solidFill>
                            </a14:hiddenFill>
                          </a:ext>
                        </a:extLst>
                      </pic:spPr>
                    </pic:pic>
                    <wpg:grpSp>
                      <wpg:cNvPr id="45" name="Gruppo 10"/>
                      <wpg:cNvGrpSpPr/>
                      <wpg:grpSpPr>
                        <a:xfrm>
                          <a:off x="3200400" y="0"/>
                          <a:ext cx="1156991" cy="452389"/>
                          <a:chOff x="6362832" y="0"/>
                          <a:chExt cx="2308161" cy="1043270"/>
                        </a:xfrm>
                      </wpg:grpSpPr>
                      <pic:pic xmlns:pic="http://schemas.openxmlformats.org/drawingml/2006/picture">
                        <pic:nvPicPr>
                          <pic:cNvPr id="46" name="Picture 13" descr="Vern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091845" y="0"/>
                            <a:ext cx="1026716" cy="104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 descr="Home - BioPres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362832" y="301194"/>
                            <a:ext cx="697684" cy="479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Immagine 13"/>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8231481" y="232419"/>
                            <a:ext cx="439512" cy="539985"/>
                          </a:xfrm>
                          <a:prstGeom prst="rect">
                            <a:avLst/>
                          </a:prstGeom>
                          <a:effectLst>
                            <a:glow rad="63500">
                              <a:schemeClr val="bg1">
                                <a:alpha val="40000"/>
                              </a:schemeClr>
                            </a:glow>
                          </a:effectLst>
                        </pic:spPr>
                      </pic:pic>
                    </wpg:grpSp>
                    <pic:pic xmlns:pic="http://schemas.openxmlformats.org/drawingml/2006/picture">
                      <pic:nvPicPr>
                        <pic:cNvPr id="1070885581" name="Immagine 1" descr="Immagine che contiene nero, oscurità&#10;&#10;Descrizione generata automaticamente"/>
                        <pic:cNvPicPr>
                          <a:picLocks noChangeAspect="1"/>
                        </pic:cNvPicPr>
                      </pic:nvPicPr>
                      <pic:blipFill>
                        <a:blip r:embed="rId8"/>
                        <a:stretch>
                          <a:fillRect/>
                        </a:stretch>
                      </pic:blipFill>
                      <pic:spPr>
                        <a:xfrm>
                          <a:off x="679450" y="69850"/>
                          <a:ext cx="249555" cy="349250"/>
                        </a:xfrm>
                        <a:prstGeom prst="rect">
                          <a:avLst/>
                        </a:prstGeom>
                      </pic:spPr>
                    </pic:pic>
                    <pic:pic xmlns:pic="http://schemas.openxmlformats.org/drawingml/2006/picture">
                      <pic:nvPicPr>
                        <pic:cNvPr id="1043588078" name="Immagine 2" descr="Immagine che contiene Carattere, Elementi grafici, schermata, grafica&#10;&#10;Il contenuto generato dall'IA potrebbe non essere corrett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38350" y="127000"/>
                          <a:ext cx="400050" cy="21272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w14:anchorId="6B440F1A">
            <v:group id="Gruppo 4" style="position:absolute;margin-left:52.95pt;margin-top:-36.5pt;width:343.1pt;height:36.2pt;z-index:251658242" coordsize="43573,4597" o:spid="_x0000_s1026" w14:anchorId="416EA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top:1270;width:5549;height:2082;visibility:visible;mso-wrap-style:square" alt="Dixan"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">
                <v:imagedata croptop="18269f" cropbottom="19239f" o:title="Dixan" r:id="rId10"/>
              </v:shape>
              <v:shape id="Picture 8" style="position:absolute;left:10414;top:1460;width:5200;height:1886;visibility:visible;mso-wrap-style:square" alt="Pri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">
                <v:imagedata croptop="17883f" cropbottom="20584f" o:title="Pril" r:id="rId11"/>
              </v:shape>
              <v:shape id="Picture 9" style="position:absolute;left:15303;top:317;width:4864;height:4280;visibility:visible;mso-wrap-style:square" alt="Bref - Cleaning Products - Henkel"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">
                <v:imagedata chromakey="white" o:title="Bref - Cleaning Products - Henkel" r:id="rId12"/>
              </v:shape>
              <v:shape id="Picture 11" style="position:absolute;left:25336;top:1460;width:5169;height:1645;visibility:visible;mso-wrap-style:square" alt="Beauty Care – Acchiappacolo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">
                <v:imagedata croptop="19525f" cropbottom="20695f" chromakey="white" o:title="Beauty Care – Acchiappacolore" r:id="rId13"/>
              </v:shape>
              <v:group id="Gruppo 10" style="position:absolute;left:32004;width:11569;height:4523" coordsize="23081,10432" coordorigin="6362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13" style="position:absolute;left:70918;width:10267;height:10432;visibility:visible;mso-wrap-style:square" alt="Vernel"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">
                  <v:imagedata o:title="Vernel" r:id="rId14"/>
                </v:shape>
                <v:shape id="Picture 14" style="position:absolute;left:63628;top:3011;width:6977;height:4795;visibility:visible;mso-wrap-style:square" alt="Home - BioPresto"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">
                  <v:imagedata o:title="Home - BioPresto" r:id="rId15"/>
                </v:shape>
                <v:shape id="Immagine 13" style="position:absolute;left:82314;top:2324;width:4395;height:540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">
                  <v:imagedata o:title="" r:id="rId16"/>
                </v:shape>
              </v:group>
              <v:shape id="Immagine 1" style="position:absolute;left:6794;top:698;width:2496;height:3493;visibility:visible;mso-wrap-style:square" alt="Immagine che contiene nero, oscurità&#10;&#10;Descrizione generata automaticament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">
                <v:imagedata o:title="Immagine che contiene nero, oscurità&#10;&#10;Descrizione generata automaticamente" r:id="rId17"/>
              </v:shape>
              <v:shape id="Immagine 2" style="position:absolute;left:20383;top:1270;width:4001;height:2127;visibility:visible;mso-wrap-style:square" alt="Immagine che contiene Carattere, Elementi grafici, schermata, grafica&#10;&#10;Il contenuto generato dall'IA potrebbe non essere corretto."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">
                <v:imagedata o:title="Immagine che contiene Carattere, Elementi grafici, schermata, grafica&#10;&#10;Il contenuto generato dall'IA potrebbe non essere corretto" r:id="rId18"/>
              </v:shape>
            </v:group>
          </w:pict>
        </mc:Fallback>
      </mc:AlternateContent>
    </w:r>
    <w:r w:rsidR="00112A28" w:rsidRPr="00BF6E82">
      <w:t xml:space="preserve">Henkel </w:t>
    </w:r>
    <w:r w:rsidR="00695F28">
      <w:t>Italia</w:t>
    </w:r>
    <w:r w:rsidR="00112A28">
      <w:tab/>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fldSimple w:instr="NUMPAGES  \* Arabic  \* MERGEFORMAT">
      <w:r w:rsidR="00112A28">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33BFF" w14:textId="324D5D8F" w:rsidR="003E5438" w:rsidRPr="003E5438" w:rsidRDefault="00865AD8" w:rsidP="003E5438">
    <w:pPr>
      <w:pStyle w:val="Footer"/>
      <w:rPr>
        <w:lang w:val="it-IT"/>
      </w:rPr>
    </w:pPr>
    <w:r>
      <w:rPr>
        <w:lang w:val="it-IT"/>
      </w:rPr>
      <mc:AlternateContent>
        <mc:Choice Requires="wpg">
          <w:drawing>
            <wp:anchor distT="0" distB="0" distL="114300" distR="114300" simplePos="0" relativeHeight="251658241" behindDoc="0" locked="0" layoutInCell="1" allowOverlap="1" wp14:anchorId="5D0B02A0" wp14:editId="5ACE2A60">
              <wp:simplePos x="0" y="0"/>
              <wp:positionH relativeFrom="column">
                <wp:posOffset>672465</wp:posOffset>
              </wp:positionH>
              <wp:positionV relativeFrom="paragraph">
                <wp:posOffset>-336550</wp:posOffset>
              </wp:positionV>
              <wp:extent cx="4357391" cy="459740"/>
              <wp:effectExtent l="0" t="0" r="62230" b="0"/>
              <wp:wrapNone/>
              <wp:docPr id="419202027" name="Gruppo 3"/>
              <wp:cNvGraphicFramePr/>
              <a:graphic xmlns:a="http://schemas.openxmlformats.org/drawingml/2006/main">
                <a:graphicData uri="http://schemas.microsoft.com/office/word/2010/wordprocessingGroup">
                  <wpg:wgp>
                    <wpg:cNvGrpSpPr/>
                    <wpg:grpSpPr>
                      <a:xfrm>
                        <a:off x="0" y="0"/>
                        <a:ext cx="4357391" cy="459740"/>
                        <a:chOff x="0" y="0"/>
                        <a:chExt cx="4357391" cy="459740"/>
                      </a:xfrm>
                    </wpg:grpSpPr>
                    <pic:pic xmlns:pic="http://schemas.openxmlformats.org/drawingml/2006/picture">
                      <pic:nvPicPr>
                        <pic:cNvPr id="6" name="Picture 6" descr="Dixan"/>
                        <pic:cNvPicPr>
                          <a:picLocks noChangeAspect="1"/>
                        </pic:cNvPicPr>
                      </pic:nvPicPr>
                      <pic:blipFill rotWithShape="1">
                        <a:blip r:embed="rId1">
                          <a:extLst>
                            <a:ext uri="{28A0092B-C50C-407E-A947-70E740481C1C}">
                              <a14:useLocalDpi xmlns:a14="http://schemas.microsoft.com/office/drawing/2010/main" val="0"/>
                            </a:ext>
                          </a:extLst>
                        </a:blip>
                        <a:srcRect t="27877" b="29357"/>
                        <a:stretch/>
                      </pic:blipFill>
                      <pic:spPr bwMode="auto">
                        <a:xfrm>
                          <a:off x="0" y="127000"/>
                          <a:ext cx="554990" cy="208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Pril"/>
                        <pic:cNvPicPr>
                          <a:picLocks noChangeAspect="1"/>
                        </pic:cNvPicPr>
                      </pic:nvPicPr>
                      <pic:blipFill rotWithShape="1">
                        <a:blip r:embed="rId2">
                          <a:extLst>
                            <a:ext uri="{28A0092B-C50C-407E-A947-70E740481C1C}">
                              <a14:useLocalDpi xmlns:a14="http://schemas.microsoft.com/office/drawing/2010/main" val="0"/>
                            </a:ext>
                          </a:extLst>
                        </a:blip>
                        <a:srcRect t="27288" b="31408"/>
                        <a:stretch/>
                      </pic:blipFill>
                      <pic:spPr bwMode="auto">
                        <a:xfrm>
                          <a:off x="1041400" y="146050"/>
                          <a:ext cx="520065" cy="188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descr="Bref - Cleaning Products - Henkel"/>
                        <pic:cNvPicPr>
                          <a:picLocks noChangeAspect="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30350" y="31750"/>
                          <a:ext cx="486410" cy="427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descr="Beauty Care – Acchiappacolore"/>
                        <pic:cNvPicPr>
                          <a:picLocks noChangeAspect="1"/>
                        </pic:cNvPicPr>
                      </pic:nvPicPr>
                      <pic:blipFill rotWithShape="1">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t="29793" b="31578"/>
                        <a:stretch/>
                      </pic:blipFill>
                      <pic:spPr bwMode="auto">
                        <a:xfrm>
                          <a:off x="2533650" y="146050"/>
                          <a:ext cx="516890" cy="164465"/>
                        </a:xfrm>
                        <a:prstGeom prst="rect">
                          <a:avLst/>
                        </a:prstGeom>
                        <a:noFill/>
                        <a:extLst>
                          <a:ext uri="{909E8E84-426E-40DD-AFC4-6F175D3DCCD1}">
                            <a14:hiddenFill xmlns:a14="http://schemas.microsoft.com/office/drawing/2010/main">
                              <a:solidFill>
                                <a:srgbClr val="FFFFFF"/>
                              </a:solidFill>
                            </a14:hiddenFill>
                          </a:ext>
                        </a:extLst>
                      </pic:spPr>
                    </pic:pic>
                    <wpg:grpSp>
                      <wpg:cNvPr id="12" name="Gruppo 10"/>
                      <wpg:cNvGrpSpPr/>
                      <wpg:grpSpPr>
                        <a:xfrm>
                          <a:off x="3200400" y="0"/>
                          <a:ext cx="1156991" cy="452389"/>
                          <a:chOff x="6362832" y="0"/>
                          <a:chExt cx="2308161" cy="1043270"/>
                        </a:xfrm>
                      </wpg:grpSpPr>
                      <pic:pic xmlns:pic="http://schemas.openxmlformats.org/drawingml/2006/picture">
                        <pic:nvPicPr>
                          <pic:cNvPr id="13" name="Picture 13" descr="Vern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091845" y="0"/>
                            <a:ext cx="1026716" cy="104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Home - BioPres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362832" y="301194"/>
                            <a:ext cx="697684" cy="479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magine 13"/>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8231481" y="232419"/>
                            <a:ext cx="439512" cy="539985"/>
                          </a:xfrm>
                          <a:prstGeom prst="rect">
                            <a:avLst/>
                          </a:prstGeom>
                          <a:effectLst>
                            <a:glow rad="63500">
                              <a:schemeClr val="bg1">
                                <a:alpha val="40000"/>
                              </a:schemeClr>
                            </a:glow>
                          </a:effectLst>
                        </pic:spPr>
                      </pic:pic>
                    </wpg:grpSp>
                    <pic:pic xmlns:pic="http://schemas.openxmlformats.org/drawingml/2006/picture">
                      <pic:nvPicPr>
                        <pic:cNvPr id="1667552419" name="Immagine 1" descr="Immagine che contiene nero, oscurità&#10;&#10;Descrizione generata automaticamente"/>
                        <pic:cNvPicPr>
                          <a:picLocks noChangeAspect="1"/>
                        </pic:cNvPicPr>
                      </pic:nvPicPr>
                      <pic:blipFill>
                        <a:blip r:embed="rId8"/>
                        <a:stretch>
                          <a:fillRect/>
                        </a:stretch>
                      </pic:blipFill>
                      <pic:spPr>
                        <a:xfrm>
                          <a:off x="660400" y="82550"/>
                          <a:ext cx="249555" cy="349250"/>
                        </a:xfrm>
                        <a:prstGeom prst="rect">
                          <a:avLst/>
                        </a:prstGeom>
                      </pic:spPr>
                    </pic:pic>
                    <pic:pic xmlns:pic="http://schemas.openxmlformats.org/drawingml/2006/picture">
                      <pic:nvPicPr>
                        <pic:cNvPr id="644296821" name="Immagine 2" descr="Immagine che contiene Carattere, Elementi grafici, schermata, grafica&#10;&#10;Il contenuto generato dall'IA potrebbe non essere corrett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57400" y="139700"/>
                          <a:ext cx="400050" cy="21272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w14:anchorId="37C7CA57">
            <v:group id="Gruppo 3" style="position:absolute;margin-left:52.95pt;margin-top:-26.5pt;width:343.1pt;height:36.2pt;z-index:251658241" coordsize="43573,4597" o:spid="_x0000_s1026" w14:anchorId="6E2021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top:1270;width:5549;height:2082;visibility:visible;mso-wrap-style:square" alt="Dixan"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">
                <v:imagedata croptop="18269f" cropbottom="19239f" o:title="Dixan" r:id="rId10"/>
              </v:shape>
              <v:shape id="Picture 8" style="position:absolute;left:10414;top:1460;width:5200;height:1886;visibility:visible;mso-wrap-style:square" alt="Pri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">
                <v:imagedata croptop="17883f" cropbottom="20584f" o:title="Pril" r:id="rId11"/>
              </v:shape>
              <v:shape id="Picture 9" style="position:absolute;left:15303;top:317;width:4864;height:4280;visibility:visible;mso-wrap-style:square" alt="Bref - Cleaning Products - Henkel"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">
                <v:imagedata chromakey="white" o:title="Bref - Cleaning Products - Henkel" r:id="rId12"/>
              </v:shape>
              <v:shape id="Picture 11" style="position:absolute;left:25336;top:1460;width:5169;height:1645;visibility:visible;mso-wrap-style:square" alt="Beauty Care – Acchiappacolo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">
                <v:imagedata croptop="19525f" cropbottom="20695f" chromakey="white" o:title="Beauty Care – Acchiappacolore" r:id="rId13"/>
              </v:shape>
              <v:group id="Gruppo 10" style="position:absolute;left:32004;width:11569;height:4523" coordsize="23081,10432" coordorigin="6362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style="position:absolute;left:70918;width:10267;height:10432;visibility:visible;mso-wrap-style:square" alt="Vernel"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">
                  <v:imagedata o:title="Vernel" r:id="rId14"/>
                </v:shape>
                <v:shape id="Picture 14" style="position:absolute;left:63628;top:3011;width:6977;height:4795;visibility:visible;mso-wrap-style:square" alt="Home - BioPresto"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">
                  <v:imagedata o:title="Home - BioPresto" r:id="rId15"/>
                </v:shape>
                <v:shape id="Immagine 13" style="position:absolute;left:82314;top:2324;width:4395;height:540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">
                  <v:imagedata o:title="" r:id="rId16"/>
                </v:shape>
              </v:group>
              <v:shape id="Immagine 1" style="position:absolute;left:6604;top:825;width:2495;height:3493;visibility:visible;mso-wrap-style:square" alt="Immagine che contiene nero, oscurità&#10;&#10;Descrizione generata automaticament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">
                <v:imagedata o:title="Immagine che contiene nero, oscurità&#10;&#10;Descrizione generata automaticamente" r:id="rId17"/>
              </v:shape>
              <v:shape id="Immagine 2" style="position:absolute;left:20574;top:1397;width:4000;height:2127;visibility:visible;mso-wrap-style:square" alt="Immagine che contiene Carattere, Elementi grafici, schermata, grafica&#10;&#10;Il contenuto generato dall'IA potrebbe non essere corretto."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">
                <v:imagedata o:title="Immagine che contiene Carattere, Elementi grafici, schermata, grafica&#10;&#10;Il contenuto generato dall'IA potrebbe non essere corretto" r:id="rId18"/>
              </v:shape>
            </v:group>
          </w:pict>
        </mc:Fallback>
      </mc:AlternateContent>
    </w:r>
  </w:p>
  <w:p w14:paraId="577A058E" w14:textId="11F7FD92" w:rsidR="00CF6F33" w:rsidRPr="00992A11" w:rsidRDefault="00B422EC" w:rsidP="00992A11">
    <w:pPr>
      <w:pStyle w:val="Footer"/>
    </w:pPr>
    <w:r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B66BF8">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B66BF8">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FED90" w14:textId="77777777" w:rsidR="00447AE7" w:rsidRDefault="00447AE7">
      <w:r>
        <w:separator/>
      </w:r>
    </w:p>
  </w:footnote>
  <w:footnote w:type="continuationSeparator" w:id="0">
    <w:p w14:paraId="1728AA7F" w14:textId="77777777" w:rsidR="00447AE7" w:rsidRDefault="00447AE7">
      <w:r>
        <w:continuationSeparator/>
      </w:r>
    </w:p>
  </w:footnote>
  <w:footnote w:type="continuationNotice" w:id="1">
    <w:p w14:paraId="38216795" w14:textId="77777777" w:rsidR="00447AE7" w:rsidRDefault="00447A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E2E19" w14:textId="58EB61B9" w:rsidR="24F0F184" w:rsidRPr="003C3BE2" w:rsidRDefault="24F0F184" w:rsidP="006B692E">
    <w:pPr>
      <w:pStyle w:val="Header"/>
      <w:jc w:val="left"/>
      <w:rPr>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87887" w14:textId="36BF835E" w:rsidR="003C3BE2" w:rsidRDefault="003C3BE2" w:rsidP="003C3BE2">
    <w:pPr>
      <w:pStyle w:val="Header"/>
      <w:spacing w:before="640" w:line="240" w:lineRule="auto"/>
      <w:rPr>
        <w:noProof/>
      </w:rPr>
    </w:pPr>
    <w:r w:rsidRPr="00EB46D9">
      <w:rPr>
        <w:noProof/>
      </w:rPr>
      <w:drawing>
        <wp:anchor distT="0" distB="0" distL="114300" distR="114300" simplePos="0" relativeHeight="251658240" behindDoc="0" locked="0" layoutInCell="1" allowOverlap="1" wp14:anchorId="1D827C6B" wp14:editId="67AC06CE">
          <wp:simplePos x="0" y="0"/>
          <wp:positionH relativeFrom="column">
            <wp:posOffset>4808244</wp:posOffset>
          </wp:positionH>
          <wp:positionV relativeFrom="paragraph">
            <wp:posOffset>255416</wp:posOffset>
          </wp:positionV>
          <wp:extent cx="1051560" cy="603250"/>
          <wp:effectExtent l="0" t="0" r="2540" b="6350"/>
          <wp:wrapNone/>
          <wp:docPr id="1835033555" name="Picture 1835033555" descr="A red oval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red oval with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p>
  <w:p w14:paraId="40E86010" w14:textId="6F47F644" w:rsidR="00CF6F33" w:rsidRPr="003C3BE2" w:rsidRDefault="003C3BE2" w:rsidP="003C3BE2">
    <w:pPr>
      <w:pStyle w:val="Header"/>
      <w:spacing w:before="640" w:line="240" w:lineRule="auto"/>
    </w:pPr>
    <w:r w:rsidRPr="00EB46D9">
      <w:rPr>
        <w:noProof/>
      </w:rPr>
      <mc:AlternateContent>
        <mc:Choice Requires="wpg">
          <w:drawing>
            <wp:anchor distT="0" distB="0" distL="114300" distR="114300" simplePos="0" relativeHeight="251668483" behindDoc="0" locked="0" layoutInCell="1" allowOverlap="1" wp14:anchorId="41A4DFA3" wp14:editId="4D8DFA75">
              <wp:simplePos x="0" y="0"/>
              <wp:positionH relativeFrom="page">
                <wp:posOffset>180340</wp:posOffset>
              </wp:positionH>
              <wp:positionV relativeFrom="page">
                <wp:posOffset>3780790</wp:posOffset>
              </wp:positionV>
              <wp:extent cx="179705" cy="3780155"/>
              <wp:effectExtent l="0" t="0" r="190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84A45DA">
            <v:group id="Group 2" style="position:absolute;margin-left:14.2pt;margin-top:297.7pt;width:14.15pt;height:297.65pt;z-index:251668483;mso-position-horizontal-relative:page;mso-position-vertical-relative:page" coordsize="283,5953" coordorigin=",5954" o:spid="_x0000_s1026" w14:anchorId="5D18BA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style="position:absolute;visibility:visible;mso-wrap-style:square" o:spid="_x0000_s1027" stroked="f" o:connectortype="straight" from="0,5954" to="28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uA0wAAAANoAAAAPAAAAZHJzL2Rvd25yZXYueG1sRI/BasMw&#10;EETvhf6D2EJvjdwUQu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hNbgNMAAAADaAAAADwAAAAAA&#10;AAAAAAAAAAAHAgAAZHJzL2Rvd25yZXYueG1sUEsFBgAAAAADAAMAtwAAAPQCAAAAAA==&#10;"/>
              <v:line id="Line 18" style="position:absolute;visibility:visible;mso-wrap-style:square" o:spid="_x0000_s1028" stroked="f" o:connectortype="straight" from="0,8420" to="28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hAwAAAANoAAAAPAAAAZHJzL2Rvd25yZXYueG1sRI/BasMw&#10;EETvhf6D2EJvjdxQQu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Cz94QMAAAADaAAAADwAAAAAA&#10;AAAAAAAAAAAHAgAAZHJzL2Rvd25yZXYueG1sUEsFBgAAAAADAAMAtwAAAPQCAAAAAA==&#10;"/>
              <v:line id="Line 19" style="position:absolute;visibility:visible;mso-wrap-style:square" o:spid="_x0000_s1029" stroked="f" o:connectortype="straight" from="0,11907" to="283,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3bwAAAANoAAAAPAAAAZHJzL2Rvd25yZXYueG1sRI/BasMw&#10;EETvhf6D2EJvjdxAQ+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ZHPd28AAAADaAAAADwAAAAAA&#10;AAAAAAAAAAAHAgAAZHJzL2Rvd25yZXYueG1sUEsFBgAAAAADAAMAtwAAAPQCAAAAAA==&#10;"/>
              <w10:wrap anchorx="page" anchory="page"/>
            </v:group>
          </w:pict>
        </mc:Fallback>
      </mc:AlternateContent>
    </w:r>
    <w:r>
      <w:rPr>
        <w:noProof/>
      </w:rPr>
      <w:t>Comunicato stampa</w:t>
    </w:r>
  </w:p>
</w:hdr>
</file>

<file path=word/intelligence2.xml><?xml version="1.0" encoding="utf-8"?>
<int2:intelligence xmlns:int2="http://schemas.microsoft.com/office/intelligence/2020/intelligence" xmlns:oel="http://schemas.microsoft.com/office/2019/extlst">
  <int2:observations>
    <int2:textHash int2:hashCode="VUugxngM6OPnjJ" int2:id="FcyrwZff">
      <int2:state int2:value="Rejected" int2:type="AugLoop_Text_Critique"/>
    </int2:textHash>
    <int2:textHash int2:hashCode="55FXVK8LfY0sG5" int2:id="gMAX6fly">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09B3"/>
    <w:multiLevelType w:val="multilevel"/>
    <w:tmpl w:val="8E9A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D6D39"/>
    <w:multiLevelType w:val="hybridMultilevel"/>
    <w:tmpl w:val="05FC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D7D3F"/>
    <w:multiLevelType w:val="multilevel"/>
    <w:tmpl w:val="68063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A60707"/>
    <w:multiLevelType w:val="hybridMultilevel"/>
    <w:tmpl w:val="6B64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42C1E"/>
    <w:multiLevelType w:val="hybridMultilevel"/>
    <w:tmpl w:val="6BF8813E"/>
    <w:lvl w:ilvl="0" w:tplc="8BAE3C56">
      <w:start w:val="1"/>
      <w:numFmt w:val="bullet"/>
      <w:lvlText w:val=""/>
      <w:lvlJc w:val="left"/>
      <w:pPr>
        <w:ind w:left="720" w:hanging="360"/>
      </w:pPr>
      <w:rPr>
        <w:rFonts w:ascii="Symbol" w:hAnsi="Symbol" w:hint="default"/>
      </w:rPr>
    </w:lvl>
    <w:lvl w:ilvl="1" w:tplc="02EA22F4">
      <w:start w:val="1"/>
      <w:numFmt w:val="bullet"/>
      <w:lvlText w:val="o"/>
      <w:lvlJc w:val="left"/>
      <w:pPr>
        <w:ind w:left="1440" w:hanging="360"/>
      </w:pPr>
      <w:rPr>
        <w:rFonts w:ascii="Courier New" w:hAnsi="Courier New" w:hint="default"/>
      </w:rPr>
    </w:lvl>
    <w:lvl w:ilvl="2" w:tplc="60BC9B82">
      <w:start w:val="1"/>
      <w:numFmt w:val="bullet"/>
      <w:lvlText w:val=""/>
      <w:lvlJc w:val="left"/>
      <w:pPr>
        <w:ind w:left="2160" w:hanging="360"/>
      </w:pPr>
      <w:rPr>
        <w:rFonts w:ascii="Wingdings" w:hAnsi="Wingdings" w:hint="default"/>
      </w:rPr>
    </w:lvl>
    <w:lvl w:ilvl="3" w:tplc="323C9F1C">
      <w:start w:val="1"/>
      <w:numFmt w:val="bullet"/>
      <w:lvlText w:val=""/>
      <w:lvlJc w:val="left"/>
      <w:pPr>
        <w:ind w:left="2880" w:hanging="360"/>
      </w:pPr>
      <w:rPr>
        <w:rFonts w:ascii="Symbol" w:hAnsi="Symbol" w:hint="default"/>
      </w:rPr>
    </w:lvl>
    <w:lvl w:ilvl="4" w:tplc="7244148A">
      <w:start w:val="1"/>
      <w:numFmt w:val="bullet"/>
      <w:lvlText w:val="o"/>
      <w:lvlJc w:val="left"/>
      <w:pPr>
        <w:ind w:left="3600" w:hanging="360"/>
      </w:pPr>
      <w:rPr>
        <w:rFonts w:ascii="Courier New" w:hAnsi="Courier New" w:hint="default"/>
      </w:rPr>
    </w:lvl>
    <w:lvl w:ilvl="5" w:tplc="42AC4DF0">
      <w:start w:val="1"/>
      <w:numFmt w:val="bullet"/>
      <w:lvlText w:val=""/>
      <w:lvlJc w:val="left"/>
      <w:pPr>
        <w:ind w:left="4320" w:hanging="360"/>
      </w:pPr>
      <w:rPr>
        <w:rFonts w:ascii="Wingdings" w:hAnsi="Wingdings" w:hint="default"/>
      </w:rPr>
    </w:lvl>
    <w:lvl w:ilvl="6" w:tplc="735C0204">
      <w:start w:val="1"/>
      <w:numFmt w:val="bullet"/>
      <w:lvlText w:val=""/>
      <w:lvlJc w:val="left"/>
      <w:pPr>
        <w:ind w:left="5040" w:hanging="360"/>
      </w:pPr>
      <w:rPr>
        <w:rFonts w:ascii="Symbol" w:hAnsi="Symbol" w:hint="default"/>
      </w:rPr>
    </w:lvl>
    <w:lvl w:ilvl="7" w:tplc="9956EBFA">
      <w:start w:val="1"/>
      <w:numFmt w:val="bullet"/>
      <w:lvlText w:val="o"/>
      <w:lvlJc w:val="left"/>
      <w:pPr>
        <w:ind w:left="5760" w:hanging="360"/>
      </w:pPr>
      <w:rPr>
        <w:rFonts w:ascii="Courier New" w:hAnsi="Courier New" w:hint="default"/>
      </w:rPr>
    </w:lvl>
    <w:lvl w:ilvl="8" w:tplc="72C8CFBC">
      <w:start w:val="1"/>
      <w:numFmt w:val="bullet"/>
      <w:lvlText w:val=""/>
      <w:lvlJc w:val="left"/>
      <w:pPr>
        <w:ind w:left="6480" w:hanging="360"/>
      </w:pPr>
      <w:rPr>
        <w:rFonts w:ascii="Wingdings" w:hAnsi="Wingdings" w:hint="default"/>
      </w:rPr>
    </w:lvl>
  </w:abstractNum>
  <w:abstractNum w:abstractNumId="7" w15:restartNumberingAfterBreak="0">
    <w:nsid w:val="1ACA7C52"/>
    <w:multiLevelType w:val="hybridMultilevel"/>
    <w:tmpl w:val="545EF1A0"/>
    <w:lvl w:ilvl="0" w:tplc="1398F50A">
      <w:start w:val="1"/>
      <w:numFmt w:val="bullet"/>
      <w:lvlText w:val="-"/>
      <w:lvlJc w:val="left"/>
      <w:pPr>
        <w:tabs>
          <w:tab w:val="num" w:pos="720"/>
        </w:tabs>
        <w:ind w:left="720" w:hanging="360"/>
      </w:pPr>
      <w:rPr>
        <w:rFonts w:ascii="Times New Roman" w:hAnsi="Times New Roman" w:hint="default"/>
      </w:rPr>
    </w:lvl>
    <w:lvl w:ilvl="1" w:tplc="023ADD5C" w:tentative="1">
      <w:start w:val="1"/>
      <w:numFmt w:val="bullet"/>
      <w:lvlText w:val="-"/>
      <w:lvlJc w:val="left"/>
      <w:pPr>
        <w:tabs>
          <w:tab w:val="num" w:pos="1440"/>
        </w:tabs>
        <w:ind w:left="1440" w:hanging="360"/>
      </w:pPr>
      <w:rPr>
        <w:rFonts w:ascii="Times New Roman" w:hAnsi="Times New Roman" w:hint="default"/>
      </w:rPr>
    </w:lvl>
    <w:lvl w:ilvl="2" w:tplc="9C46923A" w:tentative="1">
      <w:start w:val="1"/>
      <w:numFmt w:val="bullet"/>
      <w:lvlText w:val="-"/>
      <w:lvlJc w:val="left"/>
      <w:pPr>
        <w:tabs>
          <w:tab w:val="num" w:pos="2160"/>
        </w:tabs>
        <w:ind w:left="2160" w:hanging="360"/>
      </w:pPr>
      <w:rPr>
        <w:rFonts w:ascii="Times New Roman" w:hAnsi="Times New Roman" w:hint="default"/>
      </w:rPr>
    </w:lvl>
    <w:lvl w:ilvl="3" w:tplc="6226AEFE" w:tentative="1">
      <w:start w:val="1"/>
      <w:numFmt w:val="bullet"/>
      <w:lvlText w:val="-"/>
      <w:lvlJc w:val="left"/>
      <w:pPr>
        <w:tabs>
          <w:tab w:val="num" w:pos="2880"/>
        </w:tabs>
        <w:ind w:left="2880" w:hanging="360"/>
      </w:pPr>
      <w:rPr>
        <w:rFonts w:ascii="Times New Roman" w:hAnsi="Times New Roman" w:hint="default"/>
      </w:rPr>
    </w:lvl>
    <w:lvl w:ilvl="4" w:tplc="D12ACD36" w:tentative="1">
      <w:start w:val="1"/>
      <w:numFmt w:val="bullet"/>
      <w:lvlText w:val="-"/>
      <w:lvlJc w:val="left"/>
      <w:pPr>
        <w:tabs>
          <w:tab w:val="num" w:pos="3600"/>
        </w:tabs>
        <w:ind w:left="3600" w:hanging="360"/>
      </w:pPr>
      <w:rPr>
        <w:rFonts w:ascii="Times New Roman" w:hAnsi="Times New Roman" w:hint="default"/>
      </w:rPr>
    </w:lvl>
    <w:lvl w:ilvl="5" w:tplc="1D2C729E" w:tentative="1">
      <w:start w:val="1"/>
      <w:numFmt w:val="bullet"/>
      <w:lvlText w:val="-"/>
      <w:lvlJc w:val="left"/>
      <w:pPr>
        <w:tabs>
          <w:tab w:val="num" w:pos="4320"/>
        </w:tabs>
        <w:ind w:left="4320" w:hanging="360"/>
      </w:pPr>
      <w:rPr>
        <w:rFonts w:ascii="Times New Roman" w:hAnsi="Times New Roman" w:hint="default"/>
      </w:rPr>
    </w:lvl>
    <w:lvl w:ilvl="6" w:tplc="875E8962" w:tentative="1">
      <w:start w:val="1"/>
      <w:numFmt w:val="bullet"/>
      <w:lvlText w:val="-"/>
      <w:lvlJc w:val="left"/>
      <w:pPr>
        <w:tabs>
          <w:tab w:val="num" w:pos="5040"/>
        </w:tabs>
        <w:ind w:left="5040" w:hanging="360"/>
      </w:pPr>
      <w:rPr>
        <w:rFonts w:ascii="Times New Roman" w:hAnsi="Times New Roman" w:hint="default"/>
      </w:rPr>
    </w:lvl>
    <w:lvl w:ilvl="7" w:tplc="1714DA3C" w:tentative="1">
      <w:start w:val="1"/>
      <w:numFmt w:val="bullet"/>
      <w:lvlText w:val="-"/>
      <w:lvlJc w:val="left"/>
      <w:pPr>
        <w:tabs>
          <w:tab w:val="num" w:pos="5760"/>
        </w:tabs>
        <w:ind w:left="5760" w:hanging="360"/>
      </w:pPr>
      <w:rPr>
        <w:rFonts w:ascii="Times New Roman" w:hAnsi="Times New Roman" w:hint="default"/>
      </w:rPr>
    </w:lvl>
    <w:lvl w:ilvl="8" w:tplc="B7EAFA4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CB17B17"/>
    <w:multiLevelType w:val="hybridMultilevel"/>
    <w:tmpl w:val="ACBE703E"/>
    <w:lvl w:ilvl="0" w:tplc="0CF0A8F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3013F"/>
    <w:multiLevelType w:val="hybridMultilevel"/>
    <w:tmpl w:val="9B128FA4"/>
    <w:lvl w:ilvl="0" w:tplc="E39A4E4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234A8C0D"/>
    <w:multiLevelType w:val="hybridMultilevel"/>
    <w:tmpl w:val="21FABE14"/>
    <w:lvl w:ilvl="0" w:tplc="B97EB31A">
      <w:start w:val="1"/>
      <w:numFmt w:val="bullet"/>
      <w:lvlText w:val=""/>
      <w:lvlJc w:val="left"/>
      <w:pPr>
        <w:ind w:left="720" w:hanging="360"/>
      </w:pPr>
      <w:rPr>
        <w:rFonts w:ascii="Symbol" w:hAnsi="Symbol" w:hint="default"/>
      </w:rPr>
    </w:lvl>
    <w:lvl w:ilvl="1" w:tplc="9CE239F4">
      <w:start w:val="1"/>
      <w:numFmt w:val="bullet"/>
      <w:lvlText w:val="o"/>
      <w:lvlJc w:val="left"/>
      <w:pPr>
        <w:ind w:left="1440" w:hanging="360"/>
      </w:pPr>
      <w:rPr>
        <w:rFonts w:ascii="Courier New" w:hAnsi="Courier New" w:hint="default"/>
      </w:rPr>
    </w:lvl>
    <w:lvl w:ilvl="2" w:tplc="C97AD620">
      <w:start w:val="1"/>
      <w:numFmt w:val="bullet"/>
      <w:lvlText w:val=""/>
      <w:lvlJc w:val="left"/>
      <w:pPr>
        <w:ind w:left="2160" w:hanging="360"/>
      </w:pPr>
      <w:rPr>
        <w:rFonts w:ascii="Wingdings" w:hAnsi="Wingdings" w:hint="default"/>
      </w:rPr>
    </w:lvl>
    <w:lvl w:ilvl="3" w:tplc="2736B40E">
      <w:start w:val="1"/>
      <w:numFmt w:val="bullet"/>
      <w:lvlText w:val=""/>
      <w:lvlJc w:val="left"/>
      <w:pPr>
        <w:ind w:left="2880" w:hanging="360"/>
      </w:pPr>
      <w:rPr>
        <w:rFonts w:ascii="Symbol" w:hAnsi="Symbol" w:hint="default"/>
      </w:rPr>
    </w:lvl>
    <w:lvl w:ilvl="4" w:tplc="EC484D8E">
      <w:start w:val="1"/>
      <w:numFmt w:val="bullet"/>
      <w:lvlText w:val="o"/>
      <w:lvlJc w:val="left"/>
      <w:pPr>
        <w:ind w:left="3600" w:hanging="360"/>
      </w:pPr>
      <w:rPr>
        <w:rFonts w:ascii="Courier New" w:hAnsi="Courier New" w:hint="default"/>
      </w:rPr>
    </w:lvl>
    <w:lvl w:ilvl="5" w:tplc="BB623520">
      <w:start w:val="1"/>
      <w:numFmt w:val="bullet"/>
      <w:lvlText w:val=""/>
      <w:lvlJc w:val="left"/>
      <w:pPr>
        <w:ind w:left="4320" w:hanging="360"/>
      </w:pPr>
      <w:rPr>
        <w:rFonts w:ascii="Wingdings" w:hAnsi="Wingdings" w:hint="default"/>
      </w:rPr>
    </w:lvl>
    <w:lvl w:ilvl="6" w:tplc="6A62A9CA">
      <w:start w:val="1"/>
      <w:numFmt w:val="bullet"/>
      <w:lvlText w:val=""/>
      <w:lvlJc w:val="left"/>
      <w:pPr>
        <w:ind w:left="5040" w:hanging="360"/>
      </w:pPr>
      <w:rPr>
        <w:rFonts w:ascii="Symbol" w:hAnsi="Symbol" w:hint="default"/>
      </w:rPr>
    </w:lvl>
    <w:lvl w:ilvl="7" w:tplc="518E3764">
      <w:start w:val="1"/>
      <w:numFmt w:val="bullet"/>
      <w:lvlText w:val="o"/>
      <w:lvlJc w:val="left"/>
      <w:pPr>
        <w:ind w:left="5760" w:hanging="360"/>
      </w:pPr>
      <w:rPr>
        <w:rFonts w:ascii="Courier New" w:hAnsi="Courier New" w:hint="default"/>
      </w:rPr>
    </w:lvl>
    <w:lvl w:ilvl="8" w:tplc="6B58A6BA">
      <w:start w:val="1"/>
      <w:numFmt w:val="bullet"/>
      <w:lvlText w:val=""/>
      <w:lvlJc w:val="left"/>
      <w:pPr>
        <w:ind w:left="6480" w:hanging="360"/>
      </w:pPr>
      <w:rPr>
        <w:rFonts w:ascii="Wingdings" w:hAnsi="Wingdings" w:hint="default"/>
      </w:rPr>
    </w:lvl>
  </w:abstractNum>
  <w:abstractNum w:abstractNumId="12" w15:restartNumberingAfterBreak="0">
    <w:nsid w:val="250327AA"/>
    <w:multiLevelType w:val="hybridMultilevel"/>
    <w:tmpl w:val="17023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1A68EA"/>
    <w:multiLevelType w:val="multilevel"/>
    <w:tmpl w:val="551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26B19"/>
    <w:multiLevelType w:val="hybridMultilevel"/>
    <w:tmpl w:val="AD9E0606"/>
    <w:lvl w:ilvl="0" w:tplc="6C3A53AC">
      <w:start w:val="1"/>
      <w:numFmt w:val="bullet"/>
      <w:lvlText w:val=""/>
      <w:lvlJc w:val="left"/>
      <w:pPr>
        <w:ind w:left="720" w:hanging="360"/>
      </w:pPr>
      <w:rPr>
        <w:rFonts w:ascii="Symbol" w:hAnsi="Symbol" w:hint="default"/>
      </w:rPr>
    </w:lvl>
    <w:lvl w:ilvl="1" w:tplc="8902ACE0">
      <w:start w:val="1"/>
      <w:numFmt w:val="bullet"/>
      <w:lvlText w:val="o"/>
      <w:lvlJc w:val="left"/>
      <w:pPr>
        <w:ind w:left="1440" w:hanging="360"/>
      </w:pPr>
      <w:rPr>
        <w:rFonts w:ascii="Courier New" w:hAnsi="Courier New" w:hint="default"/>
      </w:rPr>
    </w:lvl>
    <w:lvl w:ilvl="2" w:tplc="975C49F2">
      <w:start w:val="1"/>
      <w:numFmt w:val="bullet"/>
      <w:lvlText w:val=""/>
      <w:lvlJc w:val="left"/>
      <w:pPr>
        <w:ind w:left="2160" w:hanging="360"/>
      </w:pPr>
      <w:rPr>
        <w:rFonts w:ascii="Wingdings" w:hAnsi="Wingdings" w:hint="default"/>
      </w:rPr>
    </w:lvl>
    <w:lvl w:ilvl="3" w:tplc="230CC582">
      <w:start w:val="1"/>
      <w:numFmt w:val="bullet"/>
      <w:lvlText w:val=""/>
      <w:lvlJc w:val="left"/>
      <w:pPr>
        <w:ind w:left="2880" w:hanging="360"/>
      </w:pPr>
      <w:rPr>
        <w:rFonts w:ascii="Symbol" w:hAnsi="Symbol" w:hint="default"/>
      </w:rPr>
    </w:lvl>
    <w:lvl w:ilvl="4" w:tplc="9C922A8E">
      <w:start w:val="1"/>
      <w:numFmt w:val="bullet"/>
      <w:lvlText w:val="o"/>
      <w:lvlJc w:val="left"/>
      <w:pPr>
        <w:ind w:left="3600" w:hanging="360"/>
      </w:pPr>
      <w:rPr>
        <w:rFonts w:ascii="Courier New" w:hAnsi="Courier New" w:hint="default"/>
      </w:rPr>
    </w:lvl>
    <w:lvl w:ilvl="5" w:tplc="CE3A1FCE">
      <w:start w:val="1"/>
      <w:numFmt w:val="bullet"/>
      <w:lvlText w:val=""/>
      <w:lvlJc w:val="left"/>
      <w:pPr>
        <w:ind w:left="4320" w:hanging="360"/>
      </w:pPr>
      <w:rPr>
        <w:rFonts w:ascii="Wingdings" w:hAnsi="Wingdings" w:hint="default"/>
      </w:rPr>
    </w:lvl>
    <w:lvl w:ilvl="6" w:tplc="A02E8B1E">
      <w:start w:val="1"/>
      <w:numFmt w:val="bullet"/>
      <w:lvlText w:val=""/>
      <w:lvlJc w:val="left"/>
      <w:pPr>
        <w:ind w:left="5040" w:hanging="360"/>
      </w:pPr>
      <w:rPr>
        <w:rFonts w:ascii="Symbol" w:hAnsi="Symbol" w:hint="default"/>
      </w:rPr>
    </w:lvl>
    <w:lvl w:ilvl="7" w:tplc="793EC61E">
      <w:start w:val="1"/>
      <w:numFmt w:val="bullet"/>
      <w:lvlText w:val="o"/>
      <w:lvlJc w:val="left"/>
      <w:pPr>
        <w:ind w:left="5760" w:hanging="360"/>
      </w:pPr>
      <w:rPr>
        <w:rFonts w:ascii="Courier New" w:hAnsi="Courier New" w:hint="default"/>
      </w:rPr>
    </w:lvl>
    <w:lvl w:ilvl="8" w:tplc="10C0EF74">
      <w:start w:val="1"/>
      <w:numFmt w:val="bullet"/>
      <w:lvlText w:val=""/>
      <w:lvlJc w:val="left"/>
      <w:pPr>
        <w:ind w:left="6480" w:hanging="360"/>
      </w:pPr>
      <w:rPr>
        <w:rFonts w:ascii="Wingdings" w:hAnsi="Wingdings" w:hint="default"/>
      </w:rPr>
    </w:lvl>
  </w:abstractNum>
  <w:abstractNum w:abstractNumId="15" w15:restartNumberingAfterBreak="0">
    <w:nsid w:val="26CC0D73"/>
    <w:multiLevelType w:val="hybridMultilevel"/>
    <w:tmpl w:val="8ADEDCB4"/>
    <w:lvl w:ilvl="0" w:tplc="80E66B5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C2570"/>
    <w:multiLevelType w:val="hybridMultilevel"/>
    <w:tmpl w:val="E090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4A5128"/>
    <w:multiLevelType w:val="hybridMultilevel"/>
    <w:tmpl w:val="4584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290227"/>
    <w:multiLevelType w:val="hybridMultilevel"/>
    <w:tmpl w:val="9A342F08"/>
    <w:lvl w:ilvl="0" w:tplc="940E441C">
      <w:start w:val="1"/>
      <w:numFmt w:val="bullet"/>
      <w:lvlText w:val="•"/>
      <w:lvlJc w:val="left"/>
      <w:pPr>
        <w:tabs>
          <w:tab w:val="num" w:pos="720"/>
        </w:tabs>
        <w:ind w:left="720" w:hanging="360"/>
      </w:pPr>
      <w:rPr>
        <w:rFonts w:ascii="Arial" w:hAnsi="Arial" w:hint="default"/>
      </w:rPr>
    </w:lvl>
    <w:lvl w:ilvl="1" w:tplc="6138FE1E" w:tentative="1">
      <w:start w:val="1"/>
      <w:numFmt w:val="bullet"/>
      <w:lvlText w:val="•"/>
      <w:lvlJc w:val="left"/>
      <w:pPr>
        <w:tabs>
          <w:tab w:val="num" w:pos="1440"/>
        </w:tabs>
        <w:ind w:left="1440" w:hanging="360"/>
      </w:pPr>
      <w:rPr>
        <w:rFonts w:ascii="Arial" w:hAnsi="Arial" w:hint="default"/>
      </w:rPr>
    </w:lvl>
    <w:lvl w:ilvl="2" w:tplc="7488E7C6" w:tentative="1">
      <w:start w:val="1"/>
      <w:numFmt w:val="bullet"/>
      <w:lvlText w:val="•"/>
      <w:lvlJc w:val="left"/>
      <w:pPr>
        <w:tabs>
          <w:tab w:val="num" w:pos="2160"/>
        </w:tabs>
        <w:ind w:left="2160" w:hanging="360"/>
      </w:pPr>
      <w:rPr>
        <w:rFonts w:ascii="Arial" w:hAnsi="Arial" w:hint="default"/>
      </w:rPr>
    </w:lvl>
    <w:lvl w:ilvl="3" w:tplc="42BA342C" w:tentative="1">
      <w:start w:val="1"/>
      <w:numFmt w:val="bullet"/>
      <w:lvlText w:val="•"/>
      <w:lvlJc w:val="left"/>
      <w:pPr>
        <w:tabs>
          <w:tab w:val="num" w:pos="2880"/>
        </w:tabs>
        <w:ind w:left="2880" w:hanging="360"/>
      </w:pPr>
      <w:rPr>
        <w:rFonts w:ascii="Arial" w:hAnsi="Arial" w:hint="default"/>
      </w:rPr>
    </w:lvl>
    <w:lvl w:ilvl="4" w:tplc="C8EE0EB8" w:tentative="1">
      <w:start w:val="1"/>
      <w:numFmt w:val="bullet"/>
      <w:lvlText w:val="•"/>
      <w:lvlJc w:val="left"/>
      <w:pPr>
        <w:tabs>
          <w:tab w:val="num" w:pos="3600"/>
        </w:tabs>
        <w:ind w:left="3600" w:hanging="360"/>
      </w:pPr>
      <w:rPr>
        <w:rFonts w:ascii="Arial" w:hAnsi="Arial" w:hint="default"/>
      </w:rPr>
    </w:lvl>
    <w:lvl w:ilvl="5" w:tplc="24BA5024" w:tentative="1">
      <w:start w:val="1"/>
      <w:numFmt w:val="bullet"/>
      <w:lvlText w:val="•"/>
      <w:lvlJc w:val="left"/>
      <w:pPr>
        <w:tabs>
          <w:tab w:val="num" w:pos="4320"/>
        </w:tabs>
        <w:ind w:left="4320" w:hanging="360"/>
      </w:pPr>
      <w:rPr>
        <w:rFonts w:ascii="Arial" w:hAnsi="Arial" w:hint="default"/>
      </w:rPr>
    </w:lvl>
    <w:lvl w:ilvl="6" w:tplc="FA5E6D4E" w:tentative="1">
      <w:start w:val="1"/>
      <w:numFmt w:val="bullet"/>
      <w:lvlText w:val="•"/>
      <w:lvlJc w:val="left"/>
      <w:pPr>
        <w:tabs>
          <w:tab w:val="num" w:pos="5040"/>
        </w:tabs>
        <w:ind w:left="5040" w:hanging="360"/>
      </w:pPr>
      <w:rPr>
        <w:rFonts w:ascii="Arial" w:hAnsi="Arial" w:hint="default"/>
      </w:rPr>
    </w:lvl>
    <w:lvl w:ilvl="7" w:tplc="BA922A80" w:tentative="1">
      <w:start w:val="1"/>
      <w:numFmt w:val="bullet"/>
      <w:lvlText w:val="•"/>
      <w:lvlJc w:val="left"/>
      <w:pPr>
        <w:tabs>
          <w:tab w:val="num" w:pos="5760"/>
        </w:tabs>
        <w:ind w:left="5760" w:hanging="360"/>
      </w:pPr>
      <w:rPr>
        <w:rFonts w:ascii="Arial" w:hAnsi="Arial" w:hint="default"/>
      </w:rPr>
    </w:lvl>
    <w:lvl w:ilvl="8" w:tplc="EB32A61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B351B3"/>
    <w:multiLevelType w:val="hybridMultilevel"/>
    <w:tmpl w:val="4732CEE6"/>
    <w:lvl w:ilvl="0" w:tplc="EA764EE8">
      <w:start w:val="1"/>
      <w:numFmt w:val="bullet"/>
      <w:lvlText w:val=""/>
      <w:lvlJc w:val="left"/>
      <w:pPr>
        <w:ind w:left="720" w:hanging="360"/>
      </w:pPr>
      <w:rPr>
        <w:rFonts w:ascii="Symbol" w:hAnsi="Symbol" w:hint="default"/>
      </w:rPr>
    </w:lvl>
    <w:lvl w:ilvl="1" w:tplc="A8C8788C">
      <w:start w:val="1"/>
      <w:numFmt w:val="bullet"/>
      <w:lvlText w:val="o"/>
      <w:lvlJc w:val="left"/>
      <w:pPr>
        <w:ind w:left="1440" w:hanging="360"/>
      </w:pPr>
      <w:rPr>
        <w:rFonts w:ascii="Courier New" w:hAnsi="Courier New" w:hint="default"/>
      </w:rPr>
    </w:lvl>
    <w:lvl w:ilvl="2" w:tplc="EEFE4498">
      <w:start w:val="1"/>
      <w:numFmt w:val="bullet"/>
      <w:lvlText w:val=""/>
      <w:lvlJc w:val="left"/>
      <w:pPr>
        <w:ind w:left="2160" w:hanging="360"/>
      </w:pPr>
      <w:rPr>
        <w:rFonts w:ascii="Wingdings" w:hAnsi="Wingdings" w:hint="default"/>
      </w:rPr>
    </w:lvl>
    <w:lvl w:ilvl="3" w:tplc="09CC36E2">
      <w:start w:val="1"/>
      <w:numFmt w:val="bullet"/>
      <w:lvlText w:val=""/>
      <w:lvlJc w:val="left"/>
      <w:pPr>
        <w:ind w:left="2880" w:hanging="360"/>
      </w:pPr>
      <w:rPr>
        <w:rFonts w:ascii="Symbol" w:hAnsi="Symbol" w:hint="default"/>
      </w:rPr>
    </w:lvl>
    <w:lvl w:ilvl="4" w:tplc="C79052A8">
      <w:start w:val="1"/>
      <w:numFmt w:val="bullet"/>
      <w:lvlText w:val="o"/>
      <w:lvlJc w:val="left"/>
      <w:pPr>
        <w:ind w:left="3600" w:hanging="360"/>
      </w:pPr>
      <w:rPr>
        <w:rFonts w:ascii="Courier New" w:hAnsi="Courier New" w:hint="default"/>
      </w:rPr>
    </w:lvl>
    <w:lvl w:ilvl="5" w:tplc="5C3ABAD2">
      <w:start w:val="1"/>
      <w:numFmt w:val="bullet"/>
      <w:lvlText w:val=""/>
      <w:lvlJc w:val="left"/>
      <w:pPr>
        <w:ind w:left="4320" w:hanging="360"/>
      </w:pPr>
      <w:rPr>
        <w:rFonts w:ascii="Wingdings" w:hAnsi="Wingdings" w:hint="default"/>
      </w:rPr>
    </w:lvl>
    <w:lvl w:ilvl="6" w:tplc="8BAE02F2">
      <w:start w:val="1"/>
      <w:numFmt w:val="bullet"/>
      <w:lvlText w:val=""/>
      <w:lvlJc w:val="left"/>
      <w:pPr>
        <w:ind w:left="5040" w:hanging="360"/>
      </w:pPr>
      <w:rPr>
        <w:rFonts w:ascii="Symbol" w:hAnsi="Symbol" w:hint="default"/>
      </w:rPr>
    </w:lvl>
    <w:lvl w:ilvl="7" w:tplc="641C20DA">
      <w:start w:val="1"/>
      <w:numFmt w:val="bullet"/>
      <w:lvlText w:val="o"/>
      <w:lvlJc w:val="left"/>
      <w:pPr>
        <w:ind w:left="5760" w:hanging="360"/>
      </w:pPr>
      <w:rPr>
        <w:rFonts w:ascii="Courier New" w:hAnsi="Courier New" w:hint="default"/>
      </w:rPr>
    </w:lvl>
    <w:lvl w:ilvl="8" w:tplc="B1187B3C">
      <w:start w:val="1"/>
      <w:numFmt w:val="bullet"/>
      <w:lvlText w:val=""/>
      <w:lvlJc w:val="left"/>
      <w:pPr>
        <w:ind w:left="6480" w:hanging="360"/>
      </w:pPr>
      <w:rPr>
        <w:rFonts w:ascii="Wingdings" w:hAnsi="Wingdings" w:hint="default"/>
      </w:rPr>
    </w:lvl>
  </w:abstractNum>
  <w:abstractNum w:abstractNumId="20" w15:restartNumberingAfterBreak="0">
    <w:nsid w:val="3C3614AF"/>
    <w:multiLevelType w:val="multilevel"/>
    <w:tmpl w:val="71AC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4B6752"/>
    <w:multiLevelType w:val="hybridMultilevel"/>
    <w:tmpl w:val="19E81A96"/>
    <w:lvl w:ilvl="0" w:tplc="36002C28">
      <w:start w:val="1"/>
      <w:numFmt w:val="bullet"/>
      <w:lvlText w:val=""/>
      <w:lvlJc w:val="left"/>
      <w:pPr>
        <w:ind w:left="360" w:hanging="360"/>
      </w:pPr>
      <w:rPr>
        <w:rFonts w:ascii="Wingdings" w:hAnsi="Wingdings" w:hint="default"/>
        <w:color w:val="E1000F"/>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40622CE3"/>
    <w:multiLevelType w:val="multilevel"/>
    <w:tmpl w:val="688083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4" w15:restartNumberingAfterBreak="0">
    <w:nsid w:val="41DA0A46"/>
    <w:multiLevelType w:val="hybridMultilevel"/>
    <w:tmpl w:val="22DA5EBC"/>
    <w:lvl w:ilvl="0" w:tplc="0AC0B346">
      <w:numFmt w:val="bullet"/>
      <w:lvlText w:val="-"/>
      <w:lvlJc w:val="left"/>
      <w:pPr>
        <w:ind w:left="720" w:hanging="360"/>
      </w:pPr>
      <w:rPr>
        <w:rFonts w:ascii="Segoe UI" w:eastAsia="Segoe UI" w:hAnsi="Segoe U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45534AB"/>
    <w:multiLevelType w:val="multilevel"/>
    <w:tmpl w:val="9096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D813B8"/>
    <w:multiLevelType w:val="multilevel"/>
    <w:tmpl w:val="7034E2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9A33D72"/>
    <w:multiLevelType w:val="hybridMultilevel"/>
    <w:tmpl w:val="AA18F3D4"/>
    <w:lvl w:ilvl="0" w:tplc="9A264100">
      <w:start w:val="1"/>
      <w:numFmt w:val="bullet"/>
      <w:lvlText w:val=""/>
      <w:lvlJc w:val="left"/>
      <w:pPr>
        <w:ind w:left="720" w:hanging="360"/>
      </w:pPr>
      <w:rPr>
        <w:rFonts w:ascii="Symbol" w:hAnsi="Symbol" w:hint="default"/>
      </w:rPr>
    </w:lvl>
    <w:lvl w:ilvl="1" w:tplc="053C1824">
      <w:start w:val="1"/>
      <w:numFmt w:val="bullet"/>
      <w:lvlText w:val="o"/>
      <w:lvlJc w:val="left"/>
      <w:pPr>
        <w:ind w:left="1440" w:hanging="360"/>
      </w:pPr>
      <w:rPr>
        <w:rFonts w:ascii="Courier New" w:hAnsi="Courier New" w:hint="default"/>
      </w:rPr>
    </w:lvl>
    <w:lvl w:ilvl="2" w:tplc="A7062EDE">
      <w:start w:val="1"/>
      <w:numFmt w:val="bullet"/>
      <w:lvlText w:val=""/>
      <w:lvlJc w:val="left"/>
      <w:pPr>
        <w:ind w:left="2160" w:hanging="360"/>
      </w:pPr>
      <w:rPr>
        <w:rFonts w:ascii="Wingdings" w:hAnsi="Wingdings" w:hint="default"/>
      </w:rPr>
    </w:lvl>
    <w:lvl w:ilvl="3" w:tplc="4CCEEC6A">
      <w:start w:val="1"/>
      <w:numFmt w:val="bullet"/>
      <w:lvlText w:val=""/>
      <w:lvlJc w:val="left"/>
      <w:pPr>
        <w:ind w:left="2880" w:hanging="360"/>
      </w:pPr>
      <w:rPr>
        <w:rFonts w:ascii="Symbol" w:hAnsi="Symbol" w:hint="default"/>
      </w:rPr>
    </w:lvl>
    <w:lvl w:ilvl="4" w:tplc="1F763F1C">
      <w:start w:val="1"/>
      <w:numFmt w:val="bullet"/>
      <w:lvlText w:val="o"/>
      <w:lvlJc w:val="left"/>
      <w:pPr>
        <w:ind w:left="3600" w:hanging="360"/>
      </w:pPr>
      <w:rPr>
        <w:rFonts w:ascii="Courier New" w:hAnsi="Courier New" w:hint="default"/>
      </w:rPr>
    </w:lvl>
    <w:lvl w:ilvl="5" w:tplc="8B0E0A04">
      <w:start w:val="1"/>
      <w:numFmt w:val="bullet"/>
      <w:lvlText w:val=""/>
      <w:lvlJc w:val="left"/>
      <w:pPr>
        <w:ind w:left="4320" w:hanging="360"/>
      </w:pPr>
      <w:rPr>
        <w:rFonts w:ascii="Wingdings" w:hAnsi="Wingdings" w:hint="default"/>
      </w:rPr>
    </w:lvl>
    <w:lvl w:ilvl="6" w:tplc="B400F5D8">
      <w:start w:val="1"/>
      <w:numFmt w:val="bullet"/>
      <w:lvlText w:val=""/>
      <w:lvlJc w:val="left"/>
      <w:pPr>
        <w:ind w:left="5040" w:hanging="360"/>
      </w:pPr>
      <w:rPr>
        <w:rFonts w:ascii="Symbol" w:hAnsi="Symbol" w:hint="default"/>
      </w:rPr>
    </w:lvl>
    <w:lvl w:ilvl="7" w:tplc="FBE4FF02">
      <w:start w:val="1"/>
      <w:numFmt w:val="bullet"/>
      <w:lvlText w:val="o"/>
      <w:lvlJc w:val="left"/>
      <w:pPr>
        <w:ind w:left="5760" w:hanging="360"/>
      </w:pPr>
      <w:rPr>
        <w:rFonts w:ascii="Courier New" w:hAnsi="Courier New" w:hint="default"/>
      </w:rPr>
    </w:lvl>
    <w:lvl w:ilvl="8" w:tplc="B5F87AE4">
      <w:start w:val="1"/>
      <w:numFmt w:val="bullet"/>
      <w:lvlText w:val=""/>
      <w:lvlJc w:val="left"/>
      <w:pPr>
        <w:ind w:left="6480" w:hanging="360"/>
      </w:pPr>
      <w:rPr>
        <w:rFonts w:ascii="Wingdings" w:hAnsi="Wingdings" w:hint="default"/>
      </w:rPr>
    </w:lvl>
  </w:abstractNum>
  <w:abstractNum w:abstractNumId="28" w15:restartNumberingAfterBreak="0">
    <w:nsid w:val="545A59F0"/>
    <w:multiLevelType w:val="hybridMultilevel"/>
    <w:tmpl w:val="30D26794"/>
    <w:lvl w:ilvl="0" w:tplc="394C9916">
      <w:start w:val="1"/>
      <w:numFmt w:val="decimal"/>
      <w:lvlText w:val="%1."/>
      <w:lvlJc w:val="left"/>
      <w:pPr>
        <w:tabs>
          <w:tab w:val="num" w:pos="720"/>
        </w:tabs>
        <w:ind w:left="720" w:hanging="360"/>
      </w:pPr>
    </w:lvl>
    <w:lvl w:ilvl="1" w:tplc="4D38BD3C" w:tentative="1">
      <w:start w:val="1"/>
      <w:numFmt w:val="decimal"/>
      <w:lvlText w:val="%2."/>
      <w:lvlJc w:val="left"/>
      <w:pPr>
        <w:tabs>
          <w:tab w:val="num" w:pos="1440"/>
        </w:tabs>
        <w:ind w:left="1440" w:hanging="360"/>
      </w:pPr>
    </w:lvl>
    <w:lvl w:ilvl="2" w:tplc="6166EEA6" w:tentative="1">
      <w:start w:val="1"/>
      <w:numFmt w:val="decimal"/>
      <w:lvlText w:val="%3."/>
      <w:lvlJc w:val="left"/>
      <w:pPr>
        <w:tabs>
          <w:tab w:val="num" w:pos="2160"/>
        </w:tabs>
        <w:ind w:left="2160" w:hanging="360"/>
      </w:pPr>
    </w:lvl>
    <w:lvl w:ilvl="3" w:tplc="E08296AA" w:tentative="1">
      <w:start w:val="1"/>
      <w:numFmt w:val="decimal"/>
      <w:lvlText w:val="%4."/>
      <w:lvlJc w:val="left"/>
      <w:pPr>
        <w:tabs>
          <w:tab w:val="num" w:pos="2880"/>
        </w:tabs>
        <w:ind w:left="2880" w:hanging="360"/>
      </w:pPr>
    </w:lvl>
    <w:lvl w:ilvl="4" w:tplc="A2C615DE" w:tentative="1">
      <w:start w:val="1"/>
      <w:numFmt w:val="decimal"/>
      <w:lvlText w:val="%5."/>
      <w:lvlJc w:val="left"/>
      <w:pPr>
        <w:tabs>
          <w:tab w:val="num" w:pos="3600"/>
        </w:tabs>
        <w:ind w:left="3600" w:hanging="360"/>
      </w:pPr>
    </w:lvl>
    <w:lvl w:ilvl="5" w:tplc="3474B2DC" w:tentative="1">
      <w:start w:val="1"/>
      <w:numFmt w:val="decimal"/>
      <w:lvlText w:val="%6."/>
      <w:lvlJc w:val="left"/>
      <w:pPr>
        <w:tabs>
          <w:tab w:val="num" w:pos="4320"/>
        </w:tabs>
        <w:ind w:left="4320" w:hanging="360"/>
      </w:pPr>
    </w:lvl>
    <w:lvl w:ilvl="6" w:tplc="1466E566" w:tentative="1">
      <w:start w:val="1"/>
      <w:numFmt w:val="decimal"/>
      <w:lvlText w:val="%7."/>
      <w:lvlJc w:val="left"/>
      <w:pPr>
        <w:tabs>
          <w:tab w:val="num" w:pos="5040"/>
        </w:tabs>
        <w:ind w:left="5040" w:hanging="360"/>
      </w:pPr>
    </w:lvl>
    <w:lvl w:ilvl="7" w:tplc="049AC1EE" w:tentative="1">
      <w:start w:val="1"/>
      <w:numFmt w:val="decimal"/>
      <w:lvlText w:val="%8."/>
      <w:lvlJc w:val="left"/>
      <w:pPr>
        <w:tabs>
          <w:tab w:val="num" w:pos="5760"/>
        </w:tabs>
        <w:ind w:left="5760" w:hanging="360"/>
      </w:pPr>
    </w:lvl>
    <w:lvl w:ilvl="8" w:tplc="833ABA7E" w:tentative="1">
      <w:start w:val="1"/>
      <w:numFmt w:val="decimal"/>
      <w:lvlText w:val="%9."/>
      <w:lvlJc w:val="left"/>
      <w:pPr>
        <w:tabs>
          <w:tab w:val="num" w:pos="6480"/>
        </w:tabs>
        <w:ind w:left="6480" w:hanging="360"/>
      </w:pPr>
    </w:lvl>
  </w:abstractNum>
  <w:abstractNum w:abstractNumId="29"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B44922"/>
    <w:multiLevelType w:val="hybridMultilevel"/>
    <w:tmpl w:val="C3566C9A"/>
    <w:lvl w:ilvl="0" w:tplc="04070001">
      <w:start w:val="1"/>
      <w:numFmt w:val="bullet"/>
      <w:lvlText w:val=""/>
      <w:lvlJc w:val="left"/>
      <w:pPr>
        <w:ind w:left="850" w:hanging="360"/>
      </w:pPr>
      <w:rPr>
        <w:rFonts w:ascii="Symbol" w:hAnsi="Symbol" w:hint="default"/>
      </w:rPr>
    </w:lvl>
    <w:lvl w:ilvl="1" w:tplc="04070003" w:tentative="1">
      <w:start w:val="1"/>
      <w:numFmt w:val="bullet"/>
      <w:lvlText w:val="o"/>
      <w:lvlJc w:val="left"/>
      <w:pPr>
        <w:ind w:left="1570" w:hanging="360"/>
      </w:pPr>
      <w:rPr>
        <w:rFonts w:ascii="Courier New" w:hAnsi="Courier New" w:cs="Courier New" w:hint="default"/>
      </w:rPr>
    </w:lvl>
    <w:lvl w:ilvl="2" w:tplc="04070005" w:tentative="1">
      <w:start w:val="1"/>
      <w:numFmt w:val="bullet"/>
      <w:lvlText w:val=""/>
      <w:lvlJc w:val="left"/>
      <w:pPr>
        <w:ind w:left="2290" w:hanging="360"/>
      </w:pPr>
      <w:rPr>
        <w:rFonts w:ascii="Wingdings" w:hAnsi="Wingdings" w:hint="default"/>
      </w:rPr>
    </w:lvl>
    <w:lvl w:ilvl="3" w:tplc="04070001" w:tentative="1">
      <w:start w:val="1"/>
      <w:numFmt w:val="bullet"/>
      <w:lvlText w:val=""/>
      <w:lvlJc w:val="left"/>
      <w:pPr>
        <w:ind w:left="3010" w:hanging="360"/>
      </w:pPr>
      <w:rPr>
        <w:rFonts w:ascii="Symbol" w:hAnsi="Symbol" w:hint="default"/>
      </w:rPr>
    </w:lvl>
    <w:lvl w:ilvl="4" w:tplc="04070003" w:tentative="1">
      <w:start w:val="1"/>
      <w:numFmt w:val="bullet"/>
      <w:lvlText w:val="o"/>
      <w:lvlJc w:val="left"/>
      <w:pPr>
        <w:ind w:left="3730" w:hanging="360"/>
      </w:pPr>
      <w:rPr>
        <w:rFonts w:ascii="Courier New" w:hAnsi="Courier New" w:cs="Courier New" w:hint="default"/>
      </w:rPr>
    </w:lvl>
    <w:lvl w:ilvl="5" w:tplc="04070005" w:tentative="1">
      <w:start w:val="1"/>
      <w:numFmt w:val="bullet"/>
      <w:lvlText w:val=""/>
      <w:lvlJc w:val="left"/>
      <w:pPr>
        <w:ind w:left="4450" w:hanging="360"/>
      </w:pPr>
      <w:rPr>
        <w:rFonts w:ascii="Wingdings" w:hAnsi="Wingdings" w:hint="default"/>
      </w:rPr>
    </w:lvl>
    <w:lvl w:ilvl="6" w:tplc="04070001" w:tentative="1">
      <w:start w:val="1"/>
      <w:numFmt w:val="bullet"/>
      <w:lvlText w:val=""/>
      <w:lvlJc w:val="left"/>
      <w:pPr>
        <w:ind w:left="5170" w:hanging="360"/>
      </w:pPr>
      <w:rPr>
        <w:rFonts w:ascii="Symbol" w:hAnsi="Symbol" w:hint="default"/>
      </w:rPr>
    </w:lvl>
    <w:lvl w:ilvl="7" w:tplc="04070003" w:tentative="1">
      <w:start w:val="1"/>
      <w:numFmt w:val="bullet"/>
      <w:lvlText w:val="o"/>
      <w:lvlJc w:val="left"/>
      <w:pPr>
        <w:ind w:left="5890" w:hanging="360"/>
      </w:pPr>
      <w:rPr>
        <w:rFonts w:ascii="Courier New" w:hAnsi="Courier New" w:cs="Courier New" w:hint="default"/>
      </w:rPr>
    </w:lvl>
    <w:lvl w:ilvl="8" w:tplc="04070005" w:tentative="1">
      <w:start w:val="1"/>
      <w:numFmt w:val="bullet"/>
      <w:lvlText w:val=""/>
      <w:lvlJc w:val="left"/>
      <w:pPr>
        <w:ind w:left="6610" w:hanging="360"/>
      </w:pPr>
      <w:rPr>
        <w:rFonts w:ascii="Wingdings" w:hAnsi="Wingdings" w:hint="default"/>
      </w:rPr>
    </w:lvl>
  </w:abstractNum>
  <w:abstractNum w:abstractNumId="31" w15:restartNumberingAfterBreak="0">
    <w:nsid w:val="673A6B51"/>
    <w:multiLevelType w:val="multilevel"/>
    <w:tmpl w:val="9C40AD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7E52268"/>
    <w:multiLevelType w:val="hybridMultilevel"/>
    <w:tmpl w:val="3AF4FE4E"/>
    <w:lvl w:ilvl="0" w:tplc="A1D052A6">
      <w:start w:val="1"/>
      <w:numFmt w:val="bullet"/>
      <w:lvlText w:val=""/>
      <w:lvlJc w:val="left"/>
      <w:pPr>
        <w:ind w:left="720" w:hanging="360"/>
      </w:pPr>
      <w:rPr>
        <w:rFonts w:ascii="Symbol" w:hAnsi="Symbol" w:hint="default"/>
      </w:rPr>
    </w:lvl>
    <w:lvl w:ilvl="1" w:tplc="257A23CA">
      <w:start w:val="1"/>
      <w:numFmt w:val="bullet"/>
      <w:lvlText w:val="o"/>
      <w:lvlJc w:val="left"/>
      <w:pPr>
        <w:ind w:left="1440" w:hanging="360"/>
      </w:pPr>
      <w:rPr>
        <w:rFonts w:ascii="Courier New" w:hAnsi="Courier New" w:hint="default"/>
      </w:rPr>
    </w:lvl>
    <w:lvl w:ilvl="2" w:tplc="485C8944">
      <w:start w:val="1"/>
      <w:numFmt w:val="bullet"/>
      <w:lvlText w:val=""/>
      <w:lvlJc w:val="left"/>
      <w:pPr>
        <w:ind w:left="2160" w:hanging="360"/>
      </w:pPr>
      <w:rPr>
        <w:rFonts w:ascii="Wingdings" w:hAnsi="Wingdings" w:hint="default"/>
      </w:rPr>
    </w:lvl>
    <w:lvl w:ilvl="3" w:tplc="65829338">
      <w:start w:val="1"/>
      <w:numFmt w:val="bullet"/>
      <w:lvlText w:val=""/>
      <w:lvlJc w:val="left"/>
      <w:pPr>
        <w:ind w:left="2880" w:hanging="360"/>
      </w:pPr>
      <w:rPr>
        <w:rFonts w:ascii="Symbol" w:hAnsi="Symbol" w:hint="default"/>
      </w:rPr>
    </w:lvl>
    <w:lvl w:ilvl="4" w:tplc="5C780064">
      <w:start w:val="1"/>
      <w:numFmt w:val="bullet"/>
      <w:lvlText w:val="o"/>
      <w:lvlJc w:val="left"/>
      <w:pPr>
        <w:ind w:left="3600" w:hanging="360"/>
      </w:pPr>
      <w:rPr>
        <w:rFonts w:ascii="Courier New" w:hAnsi="Courier New" w:hint="default"/>
      </w:rPr>
    </w:lvl>
    <w:lvl w:ilvl="5" w:tplc="54A83B10">
      <w:start w:val="1"/>
      <w:numFmt w:val="bullet"/>
      <w:lvlText w:val=""/>
      <w:lvlJc w:val="left"/>
      <w:pPr>
        <w:ind w:left="4320" w:hanging="360"/>
      </w:pPr>
      <w:rPr>
        <w:rFonts w:ascii="Wingdings" w:hAnsi="Wingdings" w:hint="default"/>
      </w:rPr>
    </w:lvl>
    <w:lvl w:ilvl="6" w:tplc="325EBC5A">
      <w:start w:val="1"/>
      <w:numFmt w:val="bullet"/>
      <w:lvlText w:val=""/>
      <w:lvlJc w:val="left"/>
      <w:pPr>
        <w:ind w:left="5040" w:hanging="360"/>
      </w:pPr>
      <w:rPr>
        <w:rFonts w:ascii="Symbol" w:hAnsi="Symbol" w:hint="default"/>
      </w:rPr>
    </w:lvl>
    <w:lvl w:ilvl="7" w:tplc="42A65BA0">
      <w:start w:val="1"/>
      <w:numFmt w:val="bullet"/>
      <w:lvlText w:val="o"/>
      <w:lvlJc w:val="left"/>
      <w:pPr>
        <w:ind w:left="5760" w:hanging="360"/>
      </w:pPr>
      <w:rPr>
        <w:rFonts w:ascii="Courier New" w:hAnsi="Courier New" w:hint="default"/>
      </w:rPr>
    </w:lvl>
    <w:lvl w:ilvl="8" w:tplc="679C40CA">
      <w:start w:val="1"/>
      <w:numFmt w:val="bullet"/>
      <w:lvlText w:val=""/>
      <w:lvlJc w:val="left"/>
      <w:pPr>
        <w:ind w:left="6480" w:hanging="360"/>
      </w:pPr>
      <w:rPr>
        <w:rFonts w:ascii="Wingdings" w:hAnsi="Wingdings" w:hint="default"/>
      </w:rPr>
    </w:lvl>
  </w:abstractNum>
  <w:abstractNum w:abstractNumId="33" w15:restartNumberingAfterBreak="0">
    <w:nsid w:val="684746C8"/>
    <w:multiLevelType w:val="multilevel"/>
    <w:tmpl w:val="6E5A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3A12CB"/>
    <w:multiLevelType w:val="hybridMultilevel"/>
    <w:tmpl w:val="30D49332"/>
    <w:lvl w:ilvl="0" w:tplc="5FF48056">
      <w:start w:val="1"/>
      <w:numFmt w:val="decimal"/>
      <w:lvlText w:val="%1."/>
      <w:lvlJc w:val="left"/>
      <w:pPr>
        <w:tabs>
          <w:tab w:val="num" w:pos="720"/>
        </w:tabs>
        <w:ind w:left="720" w:hanging="360"/>
      </w:pPr>
    </w:lvl>
    <w:lvl w:ilvl="1" w:tplc="EA927B5C" w:tentative="1">
      <w:start w:val="1"/>
      <w:numFmt w:val="decimal"/>
      <w:lvlText w:val="%2."/>
      <w:lvlJc w:val="left"/>
      <w:pPr>
        <w:tabs>
          <w:tab w:val="num" w:pos="1440"/>
        </w:tabs>
        <w:ind w:left="1440" w:hanging="360"/>
      </w:pPr>
    </w:lvl>
    <w:lvl w:ilvl="2" w:tplc="DCEE5AF2" w:tentative="1">
      <w:start w:val="1"/>
      <w:numFmt w:val="decimal"/>
      <w:lvlText w:val="%3."/>
      <w:lvlJc w:val="left"/>
      <w:pPr>
        <w:tabs>
          <w:tab w:val="num" w:pos="2160"/>
        </w:tabs>
        <w:ind w:left="2160" w:hanging="360"/>
      </w:pPr>
    </w:lvl>
    <w:lvl w:ilvl="3" w:tplc="788C2904" w:tentative="1">
      <w:start w:val="1"/>
      <w:numFmt w:val="decimal"/>
      <w:lvlText w:val="%4."/>
      <w:lvlJc w:val="left"/>
      <w:pPr>
        <w:tabs>
          <w:tab w:val="num" w:pos="2880"/>
        </w:tabs>
        <w:ind w:left="2880" w:hanging="360"/>
      </w:pPr>
    </w:lvl>
    <w:lvl w:ilvl="4" w:tplc="0916FE9E" w:tentative="1">
      <w:start w:val="1"/>
      <w:numFmt w:val="decimal"/>
      <w:lvlText w:val="%5."/>
      <w:lvlJc w:val="left"/>
      <w:pPr>
        <w:tabs>
          <w:tab w:val="num" w:pos="3600"/>
        </w:tabs>
        <w:ind w:left="3600" w:hanging="360"/>
      </w:pPr>
    </w:lvl>
    <w:lvl w:ilvl="5" w:tplc="90A2417C" w:tentative="1">
      <w:start w:val="1"/>
      <w:numFmt w:val="decimal"/>
      <w:lvlText w:val="%6."/>
      <w:lvlJc w:val="left"/>
      <w:pPr>
        <w:tabs>
          <w:tab w:val="num" w:pos="4320"/>
        </w:tabs>
        <w:ind w:left="4320" w:hanging="360"/>
      </w:pPr>
    </w:lvl>
    <w:lvl w:ilvl="6" w:tplc="BEA42D58" w:tentative="1">
      <w:start w:val="1"/>
      <w:numFmt w:val="decimal"/>
      <w:lvlText w:val="%7."/>
      <w:lvlJc w:val="left"/>
      <w:pPr>
        <w:tabs>
          <w:tab w:val="num" w:pos="5040"/>
        </w:tabs>
        <w:ind w:left="5040" w:hanging="360"/>
      </w:pPr>
    </w:lvl>
    <w:lvl w:ilvl="7" w:tplc="1644AD2E" w:tentative="1">
      <w:start w:val="1"/>
      <w:numFmt w:val="decimal"/>
      <w:lvlText w:val="%8."/>
      <w:lvlJc w:val="left"/>
      <w:pPr>
        <w:tabs>
          <w:tab w:val="num" w:pos="5760"/>
        </w:tabs>
        <w:ind w:left="5760" w:hanging="360"/>
      </w:pPr>
    </w:lvl>
    <w:lvl w:ilvl="8" w:tplc="428455C8" w:tentative="1">
      <w:start w:val="1"/>
      <w:numFmt w:val="decimal"/>
      <w:lvlText w:val="%9."/>
      <w:lvlJc w:val="left"/>
      <w:pPr>
        <w:tabs>
          <w:tab w:val="num" w:pos="6480"/>
        </w:tabs>
        <w:ind w:left="6480" w:hanging="360"/>
      </w:pPr>
    </w:lvl>
  </w:abstractNum>
  <w:abstractNum w:abstractNumId="3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5016EE"/>
    <w:multiLevelType w:val="hybridMultilevel"/>
    <w:tmpl w:val="BE3A2654"/>
    <w:lvl w:ilvl="0" w:tplc="3CD62766">
      <w:start w:val="1"/>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5A4BA0"/>
    <w:multiLevelType w:val="hybridMultilevel"/>
    <w:tmpl w:val="E766C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814C1B"/>
    <w:multiLevelType w:val="multilevel"/>
    <w:tmpl w:val="F78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0133688">
    <w:abstractNumId w:val="6"/>
  </w:num>
  <w:num w:numId="2" w16cid:durableId="1760367827">
    <w:abstractNumId w:val="11"/>
  </w:num>
  <w:num w:numId="3" w16cid:durableId="1447890082">
    <w:abstractNumId w:val="32"/>
  </w:num>
  <w:num w:numId="4" w16cid:durableId="1859391083">
    <w:abstractNumId w:val="14"/>
  </w:num>
  <w:num w:numId="5" w16cid:durableId="2041081086">
    <w:abstractNumId w:val="19"/>
  </w:num>
  <w:num w:numId="6" w16cid:durableId="355692209">
    <w:abstractNumId w:val="27"/>
  </w:num>
  <w:num w:numId="7" w16cid:durableId="1530214284">
    <w:abstractNumId w:val="3"/>
  </w:num>
  <w:num w:numId="8" w16cid:durableId="1773435079">
    <w:abstractNumId w:val="2"/>
  </w:num>
  <w:num w:numId="9" w16cid:durableId="2009795154">
    <w:abstractNumId w:val="35"/>
  </w:num>
  <w:num w:numId="10" w16cid:durableId="507983685">
    <w:abstractNumId w:val="23"/>
  </w:num>
  <w:num w:numId="11" w16cid:durableId="801966970">
    <w:abstractNumId w:val="10"/>
  </w:num>
  <w:num w:numId="12" w16cid:durableId="618996905">
    <w:abstractNumId w:val="29"/>
  </w:num>
  <w:num w:numId="13" w16cid:durableId="227545288">
    <w:abstractNumId w:val="21"/>
  </w:num>
  <w:num w:numId="14" w16cid:durableId="1941256442">
    <w:abstractNumId w:val="1"/>
  </w:num>
  <w:num w:numId="15" w16cid:durableId="831608615">
    <w:abstractNumId w:val="5"/>
  </w:num>
  <w:num w:numId="16" w16cid:durableId="143860095">
    <w:abstractNumId w:val="30"/>
  </w:num>
  <w:num w:numId="17" w16cid:durableId="439447724">
    <w:abstractNumId w:val="34"/>
  </w:num>
  <w:num w:numId="18" w16cid:durableId="69036982">
    <w:abstractNumId w:val="28"/>
  </w:num>
  <w:num w:numId="19" w16cid:durableId="147744189">
    <w:abstractNumId w:val="18"/>
  </w:num>
  <w:num w:numId="20" w16cid:durableId="318577409">
    <w:abstractNumId w:val="7"/>
  </w:num>
  <w:num w:numId="21" w16cid:durableId="972951148">
    <w:abstractNumId w:val="37"/>
  </w:num>
  <w:num w:numId="22" w16cid:durableId="1312170383">
    <w:abstractNumId w:val="9"/>
  </w:num>
  <w:num w:numId="23" w16cid:durableId="787512271">
    <w:abstractNumId w:val="8"/>
  </w:num>
  <w:num w:numId="24" w16cid:durableId="187455608">
    <w:abstractNumId w:val="15"/>
  </w:num>
  <w:num w:numId="25" w16cid:durableId="229774044">
    <w:abstractNumId w:val="17"/>
  </w:num>
  <w:num w:numId="26" w16cid:durableId="2055763522">
    <w:abstractNumId w:val="36"/>
  </w:num>
  <w:num w:numId="27" w16cid:durableId="741372744">
    <w:abstractNumId w:val="33"/>
  </w:num>
  <w:num w:numId="28" w16cid:durableId="538201949">
    <w:abstractNumId w:val="20"/>
  </w:num>
  <w:num w:numId="29" w16cid:durableId="1913731949">
    <w:abstractNumId w:val="38"/>
  </w:num>
  <w:num w:numId="30" w16cid:durableId="1962413722">
    <w:abstractNumId w:val="25"/>
  </w:num>
  <w:num w:numId="31" w16cid:durableId="1283149628">
    <w:abstractNumId w:val="0"/>
  </w:num>
  <w:num w:numId="32" w16cid:durableId="2069572476">
    <w:abstractNumId w:val="31"/>
  </w:num>
  <w:num w:numId="33" w16cid:durableId="1649743251">
    <w:abstractNumId w:val="22"/>
  </w:num>
  <w:num w:numId="34" w16cid:durableId="1265651626">
    <w:abstractNumId w:val="26"/>
  </w:num>
  <w:num w:numId="35" w16cid:durableId="241644927">
    <w:abstractNumId w:val="12"/>
  </w:num>
  <w:num w:numId="36" w16cid:durableId="1030254070">
    <w:abstractNumId w:val="4"/>
  </w:num>
  <w:num w:numId="37" w16cid:durableId="2142308901">
    <w:abstractNumId w:val="13"/>
  </w:num>
  <w:num w:numId="38" w16cid:durableId="1062214373">
    <w:abstractNumId w:val="24"/>
  </w:num>
  <w:num w:numId="39" w16cid:durableId="6650140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061"/>
    <w:rsid w:val="00000839"/>
    <w:rsid w:val="00000928"/>
    <w:rsid w:val="00000FA5"/>
    <w:rsid w:val="0000239C"/>
    <w:rsid w:val="00002AA4"/>
    <w:rsid w:val="000031D8"/>
    <w:rsid w:val="000032A7"/>
    <w:rsid w:val="0000340E"/>
    <w:rsid w:val="00003E1E"/>
    <w:rsid w:val="00004A12"/>
    <w:rsid w:val="000051DB"/>
    <w:rsid w:val="00005267"/>
    <w:rsid w:val="00006346"/>
    <w:rsid w:val="000069EB"/>
    <w:rsid w:val="00006A45"/>
    <w:rsid w:val="000075DF"/>
    <w:rsid w:val="00007FB7"/>
    <w:rsid w:val="00012327"/>
    <w:rsid w:val="00013612"/>
    <w:rsid w:val="000139FB"/>
    <w:rsid w:val="00014BE6"/>
    <w:rsid w:val="0001552E"/>
    <w:rsid w:val="00016427"/>
    <w:rsid w:val="000166A8"/>
    <w:rsid w:val="000177EC"/>
    <w:rsid w:val="00020C0F"/>
    <w:rsid w:val="00020C3F"/>
    <w:rsid w:val="000211CA"/>
    <w:rsid w:val="000213C8"/>
    <w:rsid w:val="00021C67"/>
    <w:rsid w:val="000226BC"/>
    <w:rsid w:val="00022846"/>
    <w:rsid w:val="00022862"/>
    <w:rsid w:val="00022AD0"/>
    <w:rsid w:val="00022B70"/>
    <w:rsid w:val="00022F2F"/>
    <w:rsid w:val="000231A3"/>
    <w:rsid w:val="0002384F"/>
    <w:rsid w:val="00023CE3"/>
    <w:rsid w:val="00024AD8"/>
    <w:rsid w:val="00025AA5"/>
    <w:rsid w:val="00025D9F"/>
    <w:rsid w:val="00026560"/>
    <w:rsid w:val="000300EB"/>
    <w:rsid w:val="000301F0"/>
    <w:rsid w:val="00030229"/>
    <w:rsid w:val="0003032D"/>
    <w:rsid w:val="00030557"/>
    <w:rsid w:val="00030987"/>
    <w:rsid w:val="000309A4"/>
    <w:rsid w:val="00030F51"/>
    <w:rsid w:val="00031AFD"/>
    <w:rsid w:val="00031F90"/>
    <w:rsid w:val="0003260E"/>
    <w:rsid w:val="00032A73"/>
    <w:rsid w:val="0003318B"/>
    <w:rsid w:val="000344E6"/>
    <w:rsid w:val="000347D9"/>
    <w:rsid w:val="00034A06"/>
    <w:rsid w:val="000357A3"/>
    <w:rsid w:val="00035A84"/>
    <w:rsid w:val="00035F10"/>
    <w:rsid w:val="00035FBE"/>
    <w:rsid w:val="00036C0F"/>
    <w:rsid w:val="0003765C"/>
    <w:rsid w:val="000378F7"/>
    <w:rsid w:val="00037CAC"/>
    <w:rsid w:val="00040859"/>
    <w:rsid w:val="00040CC9"/>
    <w:rsid w:val="00041075"/>
    <w:rsid w:val="0004120B"/>
    <w:rsid w:val="00041350"/>
    <w:rsid w:val="00041BF2"/>
    <w:rsid w:val="000425ED"/>
    <w:rsid w:val="00042BE6"/>
    <w:rsid w:val="000436D5"/>
    <w:rsid w:val="0004397E"/>
    <w:rsid w:val="00044546"/>
    <w:rsid w:val="00044A4D"/>
    <w:rsid w:val="0004763E"/>
    <w:rsid w:val="000510A2"/>
    <w:rsid w:val="000510FC"/>
    <w:rsid w:val="00051366"/>
    <w:rsid w:val="00051E86"/>
    <w:rsid w:val="00052F2A"/>
    <w:rsid w:val="000535BE"/>
    <w:rsid w:val="00053768"/>
    <w:rsid w:val="00054A5D"/>
    <w:rsid w:val="0005531C"/>
    <w:rsid w:val="00055506"/>
    <w:rsid w:val="00055892"/>
    <w:rsid w:val="000558D7"/>
    <w:rsid w:val="00055B25"/>
    <w:rsid w:val="000562A3"/>
    <w:rsid w:val="0005672A"/>
    <w:rsid w:val="000569EA"/>
    <w:rsid w:val="0005716A"/>
    <w:rsid w:val="000575F9"/>
    <w:rsid w:val="0005765C"/>
    <w:rsid w:val="00060275"/>
    <w:rsid w:val="0006037B"/>
    <w:rsid w:val="000617C3"/>
    <w:rsid w:val="000618FC"/>
    <w:rsid w:val="00061EF2"/>
    <w:rsid w:val="000627B5"/>
    <w:rsid w:val="0006358C"/>
    <w:rsid w:val="00063A05"/>
    <w:rsid w:val="0006449D"/>
    <w:rsid w:val="000646B2"/>
    <w:rsid w:val="000647C5"/>
    <w:rsid w:val="00064A60"/>
    <w:rsid w:val="00064ACC"/>
    <w:rsid w:val="000655EA"/>
    <w:rsid w:val="000666CA"/>
    <w:rsid w:val="00067071"/>
    <w:rsid w:val="00067D17"/>
    <w:rsid w:val="0007092B"/>
    <w:rsid w:val="00071A64"/>
    <w:rsid w:val="000723ED"/>
    <w:rsid w:val="0007296C"/>
    <w:rsid w:val="00072A47"/>
    <w:rsid w:val="00072AC8"/>
    <w:rsid w:val="00072F33"/>
    <w:rsid w:val="0007322B"/>
    <w:rsid w:val="00074B94"/>
    <w:rsid w:val="00074F80"/>
    <w:rsid w:val="000752B3"/>
    <w:rsid w:val="0007546A"/>
    <w:rsid w:val="00077055"/>
    <w:rsid w:val="000770A9"/>
    <w:rsid w:val="000775E0"/>
    <w:rsid w:val="000807D9"/>
    <w:rsid w:val="00080D10"/>
    <w:rsid w:val="00082721"/>
    <w:rsid w:val="0008287D"/>
    <w:rsid w:val="00082FD6"/>
    <w:rsid w:val="0008357F"/>
    <w:rsid w:val="00084066"/>
    <w:rsid w:val="0008406B"/>
    <w:rsid w:val="00085347"/>
    <w:rsid w:val="00085995"/>
    <w:rsid w:val="00085CD7"/>
    <w:rsid w:val="000863FB"/>
    <w:rsid w:val="00086ABD"/>
    <w:rsid w:val="00086C36"/>
    <w:rsid w:val="000872DD"/>
    <w:rsid w:val="00087445"/>
    <w:rsid w:val="0008746F"/>
    <w:rsid w:val="000905E4"/>
    <w:rsid w:val="00090E5C"/>
    <w:rsid w:val="000910EF"/>
    <w:rsid w:val="00091D88"/>
    <w:rsid w:val="00092469"/>
    <w:rsid w:val="00092CE5"/>
    <w:rsid w:val="0009332E"/>
    <w:rsid w:val="00093345"/>
    <w:rsid w:val="00093BBA"/>
    <w:rsid w:val="00093BE1"/>
    <w:rsid w:val="00094031"/>
    <w:rsid w:val="0009440B"/>
    <w:rsid w:val="000949DB"/>
    <w:rsid w:val="00094A24"/>
    <w:rsid w:val="000977A5"/>
    <w:rsid w:val="000A0252"/>
    <w:rsid w:val="000A07B0"/>
    <w:rsid w:val="000A0F86"/>
    <w:rsid w:val="000A12B2"/>
    <w:rsid w:val="000A1795"/>
    <w:rsid w:val="000A1CCB"/>
    <w:rsid w:val="000A1F57"/>
    <w:rsid w:val="000A3FA8"/>
    <w:rsid w:val="000A4E67"/>
    <w:rsid w:val="000A4F0E"/>
    <w:rsid w:val="000A63D2"/>
    <w:rsid w:val="000A65EF"/>
    <w:rsid w:val="000A6923"/>
    <w:rsid w:val="000A6B21"/>
    <w:rsid w:val="000A6CA7"/>
    <w:rsid w:val="000A6F9B"/>
    <w:rsid w:val="000A7547"/>
    <w:rsid w:val="000A761E"/>
    <w:rsid w:val="000A7D23"/>
    <w:rsid w:val="000B04FB"/>
    <w:rsid w:val="000B0FA5"/>
    <w:rsid w:val="000B1174"/>
    <w:rsid w:val="000B1DEC"/>
    <w:rsid w:val="000B279C"/>
    <w:rsid w:val="000B2911"/>
    <w:rsid w:val="000B3032"/>
    <w:rsid w:val="000B3903"/>
    <w:rsid w:val="000B3C4A"/>
    <w:rsid w:val="000B446D"/>
    <w:rsid w:val="000B44E4"/>
    <w:rsid w:val="000B4ABE"/>
    <w:rsid w:val="000B56B7"/>
    <w:rsid w:val="000B5D2F"/>
    <w:rsid w:val="000B695A"/>
    <w:rsid w:val="000B730D"/>
    <w:rsid w:val="000B7E16"/>
    <w:rsid w:val="000C01B7"/>
    <w:rsid w:val="000C0649"/>
    <w:rsid w:val="000C0D86"/>
    <w:rsid w:val="000C0FC7"/>
    <w:rsid w:val="000C1262"/>
    <w:rsid w:val="000C13D1"/>
    <w:rsid w:val="000C1E99"/>
    <w:rsid w:val="000C210A"/>
    <w:rsid w:val="000C2475"/>
    <w:rsid w:val="000C28D8"/>
    <w:rsid w:val="000C2DE8"/>
    <w:rsid w:val="000C3997"/>
    <w:rsid w:val="000C49F3"/>
    <w:rsid w:val="000C4EE5"/>
    <w:rsid w:val="000C5296"/>
    <w:rsid w:val="000C56DD"/>
    <w:rsid w:val="000C587E"/>
    <w:rsid w:val="000C6155"/>
    <w:rsid w:val="000C6E85"/>
    <w:rsid w:val="000C7082"/>
    <w:rsid w:val="000C73F0"/>
    <w:rsid w:val="000C7A31"/>
    <w:rsid w:val="000D04B9"/>
    <w:rsid w:val="000D0DDB"/>
    <w:rsid w:val="000D1672"/>
    <w:rsid w:val="000D1B2B"/>
    <w:rsid w:val="000D1CED"/>
    <w:rsid w:val="000D1D9B"/>
    <w:rsid w:val="000D1FFF"/>
    <w:rsid w:val="000D2F0E"/>
    <w:rsid w:val="000D2FD0"/>
    <w:rsid w:val="000D4A78"/>
    <w:rsid w:val="000D5199"/>
    <w:rsid w:val="000D54F8"/>
    <w:rsid w:val="000D5E1F"/>
    <w:rsid w:val="000D6BD2"/>
    <w:rsid w:val="000D74A8"/>
    <w:rsid w:val="000E0579"/>
    <w:rsid w:val="000E071C"/>
    <w:rsid w:val="000E0B2D"/>
    <w:rsid w:val="000E1F15"/>
    <w:rsid w:val="000E1FB0"/>
    <w:rsid w:val="000E28A1"/>
    <w:rsid w:val="000E2F62"/>
    <w:rsid w:val="000E38ED"/>
    <w:rsid w:val="000E3E2E"/>
    <w:rsid w:val="000E5458"/>
    <w:rsid w:val="000E5664"/>
    <w:rsid w:val="000E6BCD"/>
    <w:rsid w:val="000E6E38"/>
    <w:rsid w:val="000E7484"/>
    <w:rsid w:val="000E7A5D"/>
    <w:rsid w:val="000E7F24"/>
    <w:rsid w:val="000F01BD"/>
    <w:rsid w:val="000F03BE"/>
    <w:rsid w:val="000F04C4"/>
    <w:rsid w:val="000F115F"/>
    <w:rsid w:val="000F11EB"/>
    <w:rsid w:val="000F1757"/>
    <w:rsid w:val="000F225B"/>
    <w:rsid w:val="000F41F8"/>
    <w:rsid w:val="000F4A17"/>
    <w:rsid w:val="000F4A20"/>
    <w:rsid w:val="000F4B75"/>
    <w:rsid w:val="000F53A5"/>
    <w:rsid w:val="000F540A"/>
    <w:rsid w:val="000F54BA"/>
    <w:rsid w:val="000F6474"/>
    <w:rsid w:val="000F64FD"/>
    <w:rsid w:val="000F7DF8"/>
    <w:rsid w:val="000F7EB1"/>
    <w:rsid w:val="000F7FAF"/>
    <w:rsid w:val="00101432"/>
    <w:rsid w:val="001017AE"/>
    <w:rsid w:val="00101A0B"/>
    <w:rsid w:val="001022B4"/>
    <w:rsid w:val="00102CCA"/>
    <w:rsid w:val="0010310A"/>
    <w:rsid w:val="00103729"/>
    <w:rsid w:val="00103C42"/>
    <w:rsid w:val="001048D0"/>
    <w:rsid w:val="00105597"/>
    <w:rsid w:val="00105975"/>
    <w:rsid w:val="00105C8D"/>
    <w:rsid w:val="00107866"/>
    <w:rsid w:val="0011026D"/>
    <w:rsid w:val="00110722"/>
    <w:rsid w:val="0011102C"/>
    <w:rsid w:val="00111412"/>
    <w:rsid w:val="00111B55"/>
    <w:rsid w:val="00111F4D"/>
    <w:rsid w:val="00112A28"/>
    <w:rsid w:val="00112C48"/>
    <w:rsid w:val="0011327F"/>
    <w:rsid w:val="001134DA"/>
    <w:rsid w:val="001135F2"/>
    <w:rsid w:val="00113B34"/>
    <w:rsid w:val="00113FF9"/>
    <w:rsid w:val="00114795"/>
    <w:rsid w:val="00115230"/>
    <w:rsid w:val="001154B7"/>
    <w:rsid w:val="001154FE"/>
    <w:rsid w:val="00115533"/>
    <w:rsid w:val="00115B5F"/>
    <w:rsid w:val="001162B4"/>
    <w:rsid w:val="0011643D"/>
    <w:rsid w:val="0012028A"/>
    <w:rsid w:val="00120D20"/>
    <w:rsid w:val="00122151"/>
    <w:rsid w:val="00122A16"/>
    <w:rsid w:val="00122B12"/>
    <w:rsid w:val="00122CBC"/>
    <w:rsid w:val="0012336A"/>
    <w:rsid w:val="001238DE"/>
    <w:rsid w:val="001244D3"/>
    <w:rsid w:val="00124EA1"/>
    <w:rsid w:val="0012548E"/>
    <w:rsid w:val="0012559C"/>
    <w:rsid w:val="0012581F"/>
    <w:rsid w:val="00126C65"/>
    <w:rsid w:val="00126D4A"/>
    <w:rsid w:val="0013083F"/>
    <w:rsid w:val="001310D9"/>
    <w:rsid w:val="00132A23"/>
    <w:rsid w:val="00132DA9"/>
    <w:rsid w:val="0013305B"/>
    <w:rsid w:val="00133B99"/>
    <w:rsid w:val="00133D6B"/>
    <w:rsid w:val="00133FD3"/>
    <w:rsid w:val="00134B60"/>
    <w:rsid w:val="00135265"/>
    <w:rsid w:val="0013569C"/>
    <w:rsid w:val="00135850"/>
    <w:rsid w:val="00135D2D"/>
    <w:rsid w:val="001363DF"/>
    <w:rsid w:val="00136D43"/>
    <w:rsid w:val="00136F2D"/>
    <w:rsid w:val="00137308"/>
    <w:rsid w:val="00137B2C"/>
    <w:rsid w:val="00140639"/>
    <w:rsid w:val="00140710"/>
    <w:rsid w:val="00140E54"/>
    <w:rsid w:val="00141068"/>
    <w:rsid w:val="001411B8"/>
    <w:rsid w:val="001416D9"/>
    <w:rsid w:val="00141B82"/>
    <w:rsid w:val="00142239"/>
    <w:rsid w:val="00142EFE"/>
    <w:rsid w:val="0014355D"/>
    <w:rsid w:val="0014393B"/>
    <w:rsid w:val="001443BD"/>
    <w:rsid w:val="00144EEF"/>
    <w:rsid w:val="001450AD"/>
    <w:rsid w:val="00145ABF"/>
    <w:rsid w:val="00145BCB"/>
    <w:rsid w:val="00146E45"/>
    <w:rsid w:val="0014780A"/>
    <w:rsid w:val="001501C1"/>
    <w:rsid w:val="001503C7"/>
    <w:rsid w:val="001508E9"/>
    <w:rsid w:val="00151669"/>
    <w:rsid w:val="00151DD6"/>
    <w:rsid w:val="0015322C"/>
    <w:rsid w:val="001536F4"/>
    <w:rsid w:val="001537B3"/>
    <w:rsid w:val="00153915"/>
    <w:rsid w:val="00153C7D"/>
    <w:rsid w:val="00153EF6"/>
    <w:rsid w:val="0015425E"/>
    <w:rsid w:val="00154668"/>
    <w:rsid w:val="00154BFA"/>
    <w:rsid w:val="00154FED"/>
    <w:rsid w:val="00155170"/>
    <w:rsid w:val="00155FF7"/>
    <w:rsid w:val="0015642B"/>
    <w:rsid w:val="0015656B"/>
    <w:rsid w:val="001567AD"/>
    <w:rsid w:val="001576C4"/>
    <w:rsid w:val="001577E9"/>
    <w:rsid w:val="00157AB4"/>
    <w:rsid w:val="00157D6B"/>
    <w:rsid w:val="00157F3C"/>
    <w:rsid w:val="00160750"/>
    <w:rsid w:val="0016138C"/>
    <w:rsid w:val="0016221C"/>
    <w:rsid w:val="001625DB"/>
    <w:rsid w:val="0016284C"/>
    <w:rsid w:val="00163409"/>
    <w:rsid w:val="001637AC"/>
    <w:rsid w:val="00163C72"/>
    <w:rsid w:val="00163DF4"/>
    <w:rsid w:val="0016436D"/>
    <w:rsid w:val="00164B80"/>
    <w:rsid w:val="00165840"/>
    <w:rsid w:val="00165E6F"/>
    <w:rsid w:val="00166888"/>
    <w:rsid w:val="00166BA0"/>
    <w:rsid w:val="00167361"/>
    <w:rsid w:val="00167E19"/>
    <w:rsid w:val="00170965"/>
    <w:rsid w:val="001709BA"/>
    <w:rsid w:val="00171D4C"/>
    <w:rsid w:val="00171EE3"/>
    <w:rsid w:val="001725D7"/>
    <w:rsid w:val="0017291C"/>
    <w:rsid w:val="001731CE"/>
    <w:rsid w:val="00174A8F"/>
    <w:rsid w:val="0017536F"/>
    <w:rsid w:val="00175545"/>
    <w:rsid w:val="00175E01"/>
    <w:rsid w:val="00175FBA"/>
    <w:rsid w:val="00176048"/>
    <w:rsid w:val="001761CF"/>
    <w:rsid w:val="00176BC2"/>
    <w:rsid w:val="001807A9"/>
    <w:rsid w:val="0018098F"/>
    <w:rsid w:val="001809FF"/>
    <w:rsid w:val="00180ABD"/>
    <w:rsid w:val="001815ED"/>
    <w:rsid w:val="00181814"/>
    <w:rsid w:val="00181E3A"/>
    <w:rsid w:val="00182706"/>
    <w:rsid w:val="001828DF"/>
    <w:rsid w:val="00182A05"/>
    <w:rsid w:val="00182A1A"/>
    <w:rsid w:val="001830EC"/>
    <w:rsid w:val="00183AFB"/>
    <w:rsid w:val="00183CA6"/>
    <w:rsid w:val="00183D33"/>
    <w:rsid w:val="001862F8"/>
    <w:rsid w:val="00186454"/>
    <w:rsid w:val="00186851"/>
    <w:rsid w:val="00187397"/>
    <w:rsid w:val="001907DA"/>
    <w:rsid w:val="00191DA3"/>
    <w:rsid w:val="001925B3"/>
    <w:rsid w:val="00193302"/>
    <w:rsid w:val="00194131"/>
    <w:rsid w:val="001944FD"/>
    <w:rsid w:val="00194719"/>
    <w:rsid w:val="00196593"/>
    <w:rsid w:val="00196839"/>
    <w:rsid w:val="0019736E"/>
    <w:rsid w:val="001A094E"/>
    <w:rsid w:val="001A15ED"/>
    <w:rsid w:val="001A1E94"/>
    <w:rsid w:val="001A212F"/>
    <w:rsid w:val="001A2458"/>
    <w:rsid w:val="001A27FE"/>
    <w:rsid w:val="001A290F"/>
    <w:rsid w:val="001A2957"/>
    <w:rsid w:val="001A30B2"/>
    <w:rsid w:val="001A30DE"/>
    <w:rsid w:val="001A3618"/>
    <w:rsid w:val="001A3814"/>
    <w:rsid w:val="001A4295"/>
    <w:rsid w:val="001A5CC2"/>
    <w:rsid w:val="001A5ECA"/>
    <w:rsid w:val="001A602A"/>
    <w:rsid w:val="001A60F5"/>
    <w:rsid w:val="001A6785"/>
    <w:rsid w:val="001A78B6"/>
    <w:rsid w:val="001B1A19"/>
    <w:rsid w:val="001B1E41"/>
    <w:rsid w:val="001B2864"/>
    <w:rsid w:val="001B358B"/>
    <w:rsid w:val="001B3FC6"/>
    <w:rsid w:val="001B466C"/>
    <w:rsid w:val="001B4D4A"/>
    <w:rsid w:val="001B725B"/>
    <w:rsid w:val="001B7C20"/>
    <w:rsid w:val="001C0B32"/>
    <w:rsid w:val="001C0F78"/>
    <w:rsid w:val="001C19FF"/>
    <w:rsid w:val="001C2CDE"/>
    <w:rsid w:val="001C3003"/>
    <w:rsid w:val="001C375B"/>
    <w:rsid w:val="001C4615"/>
    <w:rsid w:val="001C46F5"/>
    <w:rsid w:val="001C4BE1"/>
    <w:rsid w:val="001C503F"/>
    <w:rsid w:val="001C5461"/>
    <w:rsid w:val="001C5AC4"/>
    <w:rsid w:val="001C5ADF"/>
    <w:rsid w:val="001C5FAA"/>
    <w:rsid w:val="001C60DD"/>
    <w:rsid w:val="001C666F"/>
    <w:rsid w:val="001C6D47"/>
    <w:rsid w:val="001C6F9F"/>
    <w:rsid w:val="001C7E6C"/>
    <w:rsid w:val="001C7E80"/>
    <w:rsid w:val="001D0AD4"/>
    <w:rsid w:val="001D2160"/>
    <w:rsid w:val="001D217C"/>
    <w:rsid w:val="001D2540"/>
    <w:rsid w:val="001D27FD"/>
    <w:rsid w:val="001D2C27"/>
    <w:rsid w:val="001D2DE3"/>
    <w:rsid w:val="001D2E35"/>
    <w:rsid w:val="001D458A"/>
    <w:rsid w:val="001D5195"/>
    <w:rsid w:val="001D5A99"/>
    <w:rsid w:val="001D5C87"/>
    <w:rsid w:val="001D61A8"/>
    <w:rsid w:val="001D657F"/>
    <w:rsid w:val="001D66B9"/>
    <w:rsid w:val="001D674A"/>
    <w:rsid w:val="001D6C39"/>
    <w:rsid w:val="001D7A87"/>
    <w:rsid w:val="001D7ADF"/>
    <w:rsid w:val="001E0AB0"/>
    <w:rsid w:val="001E0F71"/>
    <w:rsid w:val="001E183E"/>
    <w:rsid w:val="001E1C29"/>
    <w:rsid w:val="001E22D3"/>
    <w:rsid w:val="001E3218"/>
    <w:rsid w:val="001E365C"/>
    <w:rsid w:val="001E4323"/>
    <w:rsid w:val="001E4F9D"/>
    <w:rsid w:val="001E5A3B"/>
    <w:rsid w:val="001E64DA"/>
    <w:rsid w:val="001E6659"/>
    <w:rsid w:val="001E6D05"/>
    <w:rsid w:val="001E73E8"/>
    <w:rsid w:val="001E7C28"/>
    <w:rsid w:val="001F178B"/>
    <w:rsid w:val="001F183E"/>
    <w:rsid w:val="001F1BDF"/>
    <w:rsid w:val="001F1EFB"/>
    <w:rsid w:val="001F23B5"/>
    <w:rsid w:val="001F3545"/>
    <w:rsid w:val="001F3AF4"/>
    <w:rsid w:val="001F42E6"/>
    <w:rsid w:val="001F4347"/>
    <w:rsid w:val="001F4798"/>
    <w:rsid w:val="001F599C"/>
    <w:rsid w:val="001F6925"/>
    <w:rsid w:val="001F6929"/>
    <w:rsid w:val="001F692E"/>
    <w:rsid w:val="001F6FE6"/>
    <w:rsid w:val="001F7110"/>
    <w:rsid w:val="001F7C4E"/>
    <w:rsid w:val="001F7E96"/>
    <w:rsid w:val="002005F5"/>
    <w:rsid w:val="0020115B"/>
    <w:rsid w:val="002015C1"/>
    <w:rsid w:val="00201653"/>
    <w:rsid w:val="00202284"/>
    <w:rsid w:val="00202319"/>
    <w:rsid w:val="002024AD"/>
    <w:rsid w:val="0020265B"/>
    <w:rsid w:val="00202C3C"/>
    <w:rsid w:val="002040DF"/>
    <w:rsid w:val="00204203"/>
    <w:rsid w:val="00204E41"/>
    <w:rsid w:val="00205045"/>
    <w:rsid w:val="0020528D"/>
    <w:rsid w:val="002059B9"/>
    <w:rsid w:val="00205EFC"/>
    <w:rsid w:val="00205F6A"/>
    <w:rsid w:val="00206118"/>
    <w:rsid w:val="0020689B"/>
    <w:rsid w:val="002069DD"/>
    <w:rsid w:val="00206D68"/>
    <w:rsid w:val="00207139"/>
    <w:rsid w:val="00207406"/>
    <w:rsid w:val="00207472"/>
    <w:rsid w:val="00207695"/>
    <w:rsid w:val="0020779D"/>
    <w:rsid w:val="00207D2D"/>
    <w:rsid w:val="00210264"/>
    <w:rsid w:val="00210664"/>
    <w:rsid w:val="00210D5D"/>
    <w:rsid w:val="00211110"/>
    <w:rsid w:val="00211973"/>
    <w:rsid w:val="0021243E"/>
    <w:rsid w:val="00212488"/>
    <w:rsid w:val="002129A6"/>
    <w:rsid w:val="00212B4E"/>
    <w:rsid w:val="002130A5"/>
    <w:rsid w:val="00213FC9"/>
    <w:rsid w:val="002163D6"/>
    <w:rsid w:val="00216FAA"/>
    <w:rsid w:val="00217140"/>
    <w:rsid w:val="002175F9"/>
    <w:rsid w:val="0021788F"/>
    <w:rsid w:val="00217CB7"/>
    <w:rsid w:val="00217FD6"/>
    <w:rsid w:val="00220628"/>
    <w:rsid w:val="00220BA0"/>
    <w:rsid w:val="00221056"/>
    <w:rsid w:val="002219CC"/>
    <w:rsid w:val="00222889"/>
    <w:rsid w:val="002228B9"/>
    <w:rsid w:val="00222BC6"/>
    <w:rsid w:val="00222CA0"/>
    <w:rsid w:val="00222CA6"/>
    <w:rsid w:val="00222E0D"/>
    <w:rsid w:val="002231D3"/>
    <w:rsid w:val="002247C6"/>
    <w:rsid w:val="00224EFE"/>
    <w:rsid w:val="00225FE6"/>
    <w:rsid w:val="002260C7"/>
    <w:rsid w:val="00226148"/>
    <w:rsid w:val="0022796C"/>
    <w:rsid w:val="0023014A"/>
    <w:rsid w:val="002304D2"/>
    <w:rsid w:val="00230B38"/>
    <w:rsid w:val="002314C9"/>
    <w:rsid w:val="00231588"/>
    <w:rsid w:val="00231B2C"/>
    <w:rsid w:val="00232BCA"/>
    <w:rsid w:val="00233101"/>
    <w:rsid w:val="00233C37"/>
    <w:rsid w:val="00233D04"/>
    <w:rsid w:val="00234ABD"/>
    <w:rsid w:val="00234C22"/>
    <w:rsid w:val="00234CD1"/>
    <w:rsid w:val="00234E22"/>
    <w:rsid w:val="002350B9"/>
    <w:rsid w:val="002351AD"/>
    <w:rsid w:val="00235D2F"/>
    <w:rsid w:val="00236491"/>
    <w:rsid w:val="00236AEA"/>
    <w:rsid w:val="00236E2A"/>
    <w:rsid w:val="00237904"/>
    <w:rsid w:val="00237CD3"/>
    <w:rsid w:val="00237F62"/>
    <w:rsid w:val="00237FEB"/>
    <w:rsid w:val="00240051"/>
    <w:rsid w:val="002406E7"/>
    <w:rsid w:val="00240F2F"/>
    <w:rsid w:val="00240FA0"/>
    <w:rsid w:val="00242015"/>
    <w:rsid w:val="00242173"/>
    <w:rsid w:val="002425D0"/>
    <w:rsid w:val="00242866"/>
    <w:rsid w:val="0024299D"/>
    <w:rsid w:val="002438A6"/>
    <w:rsid w:val="002444ED"/>
    <w:rsid w:val="0024482D"/>
    <w:rsid w:val="002453CA"/>
    <w:rsid w:val="0024544B"/>
    <w:rsid w:val="0024586A"/>
    <w:rsid w:val="002467AF"/>
    <w:rsid w:val="002467F1"/>
    <w:rsid w:val="00246ABE"/>
    <w:rsid w:val="00247184"/>
    <w:rsid w:val="00247760"/>
    <w:rsid w:val="00247823"/>
    <w:rsid w:val="00247B4A"/>
    <w:rsid w:val="00247CC2"/>
    <w:rsid w:val="0025016A"/>
    <w:rsid w:val="0025034D"/>
    <w:rsid w:val="0025042A"/>
    <w:rsid w:val="002508B5"/>
    <w:rsid w:val="00250F83"/>
    <w:rsid w:val="00251099"/>
    <w:rsid w:val="002517E7"/>
    <w:rsid w:val="002518A2"/>
    <w:rsid w:val="00251DA0"/>
    <w:rsid w:val="00251FAE"/>
    <w:rsid w:val="00252727"/>
    <w:rsid w:val="002531AD"/>
    <w:rsid w:val="00253CF4"/>
    <w:rsid w:val="00253D39"/>
    <w:rsid w:val="0025420E"/>
    <w:rsid w:val="00254AA2"/>
    <w:rsid w:val="00254B40"/>
    <w:rsid w:val="002560B5"/>
    <w:rsid w:val="002566CC"/>
    <w:rsid w:val="00256A87"/>
    <w:rsid w:val="00256E23"/>
    <w:rsid w:val="00256F0C"/>
    <w:rsid w:val="00257034"/>
    <w:rsid w:val="00260998"/>
    <w:rsid w:val="00261470"/>
    <w:rsid w:val="002617BE"/>
    <w:rsid w:val="002620E3"/>
    <w:rsid w:val="002623BE"/>
    <w:rsid w:val="002624B7"/>
    <w:rsid w:val="00262600"/>
    <w:rsid w:val="002627D8"/>
    <w:rsid w:val="002628AB"/>
    <w:rsid w:val="00262C05"/>
    <w:rsid w:val="0026315C"/>
    <w:rsid w:val="00263226"/>
    <w:rsid w:val="00263522"/>
    <w:rsid w:val="00263F0A"/>
    <w:rsid w:val="00264097"/>
    <w:rsid w:val="00264259"/>
    <w:rsid w:val="00264297"/>
    <w:rsid w:val="00266230"/>
    <w:rsid w:val="00266939"/>
    <w:rsid w:val="0027095C"/>
    <w:rsid w:val="00270BF5"/>
    <w:rsid w:val="00270E2E"/>
    <w:rsid w:val="002714F0"/>
    <w:rsid w:val="00271506"/>
    <w:rsid w:val="00271842"/>
    <w:rsid w:val="002724D1"/>
    <w:rsid w:val="00272F5B"/>
    <w:rsid w:val="00273CE6"/>
    <w:rsid w:val="002744A4"/>
    <w:rsid w:val="002746EE"/>
    <w:rsid w:val="00274B00"/>
    <w:rsid w:val="002756A9"/>
    <w:rsid w:val="002759C6"/>
    <w:rsid w:val="002763B5"/>
    <w:rsid w:val="00276922"/>
    <w:rsid w:val="00277190"/>
    <w:rsid w:val="00277561"/>
    <w:rsid w:val="00277A92"/>
    <w:rsid w:val="0028138A"/>
    <w:rsid w:val="00281B97"/>
    <w:rsid w:val="00281D14"/>
    <w:rsid w:val="00281D89"/>
    <w:rsid w:val="002821C6"/>
    <w:rsid w:val="0028226D"/>
    <w:rsid w:val="00282A56"/>
    <w:rsid w:val="00282C13"/>
    <w:rsid w:val="002841F7"/>
    <w:rsid w:val="002845C7"/>
    <w:rsid w:val="00284A6C"/>
    <w:rsid w:val="00284C7C"/>
    <w:rsid w:val="002858F5"/>
    <w:rsid w:val="00285CE5"/>
    <w:rsid w:val="002864AF"/>
    <w:rsid w:val="0028797F"/>
    <w:rsid w:val="00287C07"/>
    <w:rsid w:val="00287D79"/>
    <w:rsid w:val="002908BB"/>
    <w:rsid w:val="00290A9E"/>
    <w:rsid w:val="00291145"/>
    <w:rsid w:val="002919AB"/>
    <w:rsid w:val="00291D5B"/>
    <w:rsid w:val="0029246B"/>
    <w:rsid w:val="00292995"/>
    <w:rsid w:val="00292DFC"/>
    <w:rsid w:val="00292F4F"/>
    <w:rsid w:val="002939D2"/>
    <w:rsid w:val="00293BF5"/>
    <w:rsid w:val="002941E4"/>
    <w:rsid w:val="0029453D"/>
    <w:rsid w:val="0029489E"/>
    <w:rsid w:val="00294B19"/>
    <w:rsid w:val="002954F1"/>
    <w:rsid w:val="00295942"/>
    <w:rsid w:val="00295F92"/>
    <w:rsid w:val="00296AFC"/>
    <w:rsid w:val="00296BE3"/>
    <w:rsid w:val="002974FB"/>
    <w:rsid w:val="0029D4FC"/>
    <w:rsid w:val="002A09E2"/>
    <w:rsid w:val="002A0DF7"/>
    <w:rsid w:val="002A16F3"/>
    <w:rsid w:val="002A1E2E"/>
    <w:rsid w:val="002A2975"/>
    <w:rsid w:val="002A2F77"/>
    <w:rsid w:val="002A3074"/>
    <w:rsid w:val="002A324F"/>
    <w:rsid w:val="002A4011"/>
    <w:rsid w:val="002A460D"/>
    <w:rsid w:val="002A4BA5"/>
    <w:rsid w:val="002A589B"/>
    <w:rsid w:val="002A5C35"/>
    <w:rsid w:val="002A5EE9"/>
    <w:rsid w:val="002A60E0"/>
    <w:rsid w:val="002A6F47"/>
    <w:rsid w:val="002A7350"/>
    <w:rsid w:val="002B0498"/>
    <w:rsid w:val="002B061A"/>
    <w:rsid w:val="002B0DC3"/>
    <w:rsid w:val="002B199C"/>
    <w:rsid w:val="002B1C2B"/>
    <w:rsid w:val="002B2E4C"/>
    <w:rsid w:val="002B2E78"/>
    <w:rsid w:val="002B35E2"/>
    <w:rsid w:val="002B54D7"/>
    <w:rsid w:val="002B638B"/>
    <w:rsid w:val="002B65A9"/>
    <w:rsid w:val="002B6EF4"/>
    <w:rsid w:val="002B6FEC"/>
    <w:rsid w:val="002B793C"/>
    <w:rsid w:val="002B79E7"/>
    <w:rsid w:val="002B7AE6"/>
    <w:rsid w:val="002B7D1F"/>
    <w:rsid w:val="002C007F"/>
    <w:rsid w:val="002C0277"/>
    <w:rsid w:val="002C06AA"/>
    <w:rsid w:val="002C0BE6"/>
    <w:rsid w:val="002C0F7C"/>
    <w:rsid w:val="002C1344"/>
    <w:rsid w:val="002C15C6"/>
    <w:rsid w:val="002C20B5"/>
    <w:rsid w:val="002C252E"/>
    <w:rsid w:val="002C4BF8"/>
    <w:rsid w:val="002C53B2"/>
    <w:rsid w:val="002C5459"/>
    <w:rsid w:val="002C5C95"/>
    <w:rsid w:val="002C5DEF"/>
    <w:rsid w:val="002C6773"/>
    <w:rsid w:val="002C6A0B"/>
    <w:rsid w:val="002C7506"/>
    <w:rsid w:val="002C7557"/>
    <w:rsid w:val="002C75F1"/>
    <w:rsid w:val="002C765B"/>
    <w:rsid w:val="002D0D77"/>
    <w:rsid w:val="002D1A08"/>
    <w:rsid w:val="002D1C5A"/>
    <w:rsid w:val="002D2A3D"/>
    <w:rsid w:val="002D2EE5"/>
    <w:rsid w:val="002D36A9"/>
    <w:rsid w:val="002D53EE"/>
    <w:rsid w:val="002D5A99"/>
    <w:rsid w:val="002D6A3C"/>
    <w:rsid w:val="002D708D"/>
    <w:rsid w:val="002D74CF"/>
    <w:rsid w:val="002D7D01"/>
    <w:rsid w:val="002E048B"/>
    <w:rsid w:val="002E0B17"/>
    <w:rsid w:val="002E157E"/>
    <w:rsid w:val="002E17FE"/>
    <w:rsid w:val="002E230B"/>
    <w:rsid w:val="002E25F2"/>
    <w:rsid w:val="002E3508"/>
    <w:rsid w:val="002E4636"/>
    <w:rsid w:val="002E4FFB"/>
    <w:rsid w:val="002E54CE"/>
    <w:rsid w:val="002E5A59"/>
    <w:rsid w:val="002E60B6"/>
    <w:rsid w:val="002E6256"/>
    <w:rsid w:val="002E65A8"/>
    <w:rsid w:val="002E6ACC"/>
    <w:rsid w:val="002E6EE7"/>
    <w:rsid w:val="002E7506"/>
    <w:rsid w:val="002E7DED"/>
    <w:rsid w:val="002F0739"/>
    <w:rsid w:val="002F15A3"/>
    <w:rsid w:val="002F194A"/>
    <w:rsid w:val="002F1AFF"/>
    <w:rsid w:val="002F1EE6"/>
    <w:rsid w:val="002F1FAF"/>
    <w:rsid w:val="002F2129"/>
    <w:rsid w:val="002F38E7"/>
    <w:rsid w:val="002F3DF2"/>
    <w:rsid w:val="002F4011"/>
    <w:rsid w:val="002F404D"/>
    <w:rsid w:val="002F4D20"/>
    <w:rsid w:val="002F5D37"/>
    <w:rsid w:val="002F5E5E"/>
    <w:rsid w:val="002F6A07"/>
    <w:rsid w:val="002F6DE3"/>
    <w:rsid w:val="002F70E0"/>
    <w:rsid w:val="002F7163"/>
    <w:rsid w:val="002F72C5"/>
    <w:rsid w:val="002F7BA6"/>
    <w:rsid w:val="002F7E11"/>
    <w:rsid w:val="0030101D"/>
    <w:rsid w:val="003014E7"/>
    <w:rsid w:val="00301658"/>
    <w:rsid w:val="003024E7"/>
    <w:rsid w:val="003025F7"/>
    <w:rsid w:val="00302E88"/>
    <w:rsid w:val="00304087"/>
    <w:rsid w:val="00305E50"/>
    <w:rsid w:val="003060B9"/>
    <w:rsid w:val="00306540"/>
    <w:rsid w:val="00306705"/>
    <w:rsid w:val="003077ED"/>
    <w:rsid w:val="00307F7E"/>
    <w:rsid w:val="00307FA7"/>
    <w:rsid w:val="00310916"/>
    <w:rsid w:val="00310ACD"/>
    <w:rsid w:val="00312224"/>
    <w:rsid w:val="00312AFF"/>
    <w:rsid w:val="00312B4C"/>
    <w:rsid w:val="00312C99"/>
    <w:rsid w:val="00312CA4"/>
    <w:rsid w:val="0031379F"/>
    <w:rsid w:val="0031382F"/>
    <w:rsid w:val="00314A24"/>
    <w:rsid w:val="00314AE1"/>
    <w:rsid w:val="00314CD5"/>
    <w:rsid w:val="00315C8C"/>
    <w:rsid w:val="00317445"/>
    <w:rsid w:val="0032012D"/>
    <w:rsid w:val="00320A26"/>
    <w:rsid w:val="00320F6B"/>
    <w:rsid w:val="0032102C"/>
    <w:rsid w:val="003210D5"/>
    <w:rsid w:val="00321344"/>
    <w:rsid w:val="0032193E"/>
    <w:rsid w:val="00321A02"/>
    <w:rsid w:val="00321B8B"/>
    <w:rsid w:val="00321E81"/>
    <w:rsid w:val="00322487"/>
    <w:rsid w:val="003225ED"/>
    <w:rsid w:val="00323541"/>
    <w:rsid w:val="0032392E"/>
    <w:rsid w:val="003239E9"/>
    <w:rsid w:val="00323BA9"/>
    <w:rsid w:val="00324068"/>
    <w:rsid w:val="00325CE6"/>
    <w:rsid w:val="0032734D"/>
    <w:rsid w:val="003277FC"/>
    <w:rsid w:val="0032A19B"/>
    <w:rsid w:val="003304D1"/>
    <w:rsid w:val="003306AF"/>
    <w:rsid w:val="00330E53"/>
    <w:rsid w:val="0033451C"/>
    <w:rsid w:val="0033466C"/>
    <w:rsid w:val="00334BB3"/>
    <w:rsid w:val="00335099"/>
    <w:rsid w:val="00335121"/>
    <w:rsid w:val="003357F9"/>
    <w:rsid w:val="003358AE"/>
    <w:rsid w:val="003359BC"/>
    <w:rsid w:val="00336854"/>
    <w:rsid w:val="003370DA"/>
    <w:rsid w:val="0034015C"/>
    <w:rsid w:val="00340AFA"/>
    <w:rsid w:val="003413D3"/>
    <w:rsid w:val="00341F49"/>
    <w:rsid w:val="00342CE6"/>
    <w:rsid w:val="0034326B"/>
    <w:rsid w:val="00343282"/>
    <w:rsid w:val="00343394"/>
    <w:rsid w:val="00343BDF"/>
    <w:rsid w:val="00343EBF"/>
    <w:rsid w:val="0034413E"/>
    <w:rsid w:val="003442F4"/>
    <w:rsid w:val="003446D5"/>
    <w:rsid w:val="00344DBC"/>
    <w:rsid w:val="00345C7F"/>
    <w:rsid w:val="0034603B"/>
    <w:rsid w:val="0034620F"/>
    <w:rsid w:val="00346746"/>
    <w:rsid w:val="00346CBA"/>
    <w:rsid w:val="00346DE8"/>
    <w:rsid w:val="00347B8D"/>
    <w:rsid w:val="00347E7E"/>
    <w:rsid w:val="00350189"/>
    <w:rsid w:val="0035018B"/>
    <w:rsid w:val="003501F6"/>
    <w:rsid w:val="003503B8"/>
    <w:rsid w:val="00350534"/>
    <w:rsid w:val="0035055A"/>
    <w:rsid w:val="003507FD"/>
    <w:rsid w:val="00350D22"/>
    <w:rsid w:val="00351653"/>
    <w:rsid w:val="0035194F"/>
    <w:rsid w:val="00351A9F"/>
    <w:rsid w:val="00351D66"/>
    <w:rsid w:val="00353195"/>
    <w:rsid w:val="00353212"/>
    <w:rsid w:val="00353350"/>
    <w:rsid w:val="00353705"/>
    <w:rsid w:val="00354313"/>
    <w:rsid w:val="0035496D"/>
    <w:rsid w:val="00355152"/>
    <w:rsid w:val="00355B27"/>
    <w:rsid w:val="00356200"/>
    <w:rsid w:val="003562E8"/>
    <w:rsid w:val="00356C60"/>
    <w:rsid w:val="00357D0A"/>
    <w:rsid w:val="0035B689"/>
    <w:rsid w:val="0035C23A"/>
    <w:rsid w:val="00360A1A"/>
    <w:rsid w:val="00360B97"/>
    <w:rsid w:val="00361C06"/>
    <w:rsid w:val="00361CFC"/>
    <w:rsid w:val="00362D39"/>
    <w:rsid w:val="00362E0E"/>
    <w:rsid w:val="0036357D"/>
    <w:rsid w:val="00363904"/>
    <w:rsid w:val="00363CF0"/>
    <w:rsid w:val="00364536"/>
    <w:rsid w:val="003646C6"/>
    <w:rsid w:val="003649BC"/>
    <w:rsid w:val="00364E50"/>
    <w:rsid w:val="00364F7E"/>
    <w:rsid w:val="00365E44"/>
    <w:rsid w:val="003661FE"/>
    <w:rsid w:val="003662B1"/>
    <w:rsid w:val="00366507"/>
    <w:rsid w:val="00367754"/>
    <w:rsid w:val="00367AA1"/>
    <w:rsid w:val="00370A5B"/>
    <w:rsid w:val="00370A99"/>
    <w:rsid w:val="00370CFE"/>
    <w:rsid w:val="00371BB6"/>
    <w:rsid w:val="00371F32"/>
    <w:rsid w:val="00372E36"/>
    <w:rsid w:val="00373408"/>
    <w:rsid w:val="003739FD"/>
    <w:rsid w:val="00374218"/>
    <w:rsid w:val="00374636"/>
    <w:rsid w:val="0037520D"/>
    <w:rsid w:val="00375707"/>
    <w:rsid w:val="0037582A"/>
    <w:rsid w:val="00375A01"/>
    <w:rsid w:val="00375AF5"/>
    <w:rsid w:val="00375F12"/>
    <w:rsid w:val="003760C6"/>
    <w:rsid w:val="003763A0"/>
    <w:rsid w:val="00376722"/>
    <w:rsid w:val="00376D30"/>
    <w:rsid w:val="00376EE9"/>
    <w:rsid w:val="00376FFC"/>
    <w:rsid w:val="00377936"/>
    <w:rsid w:val="00377CBB"/>
    <w:rsid w:val="00380096"/>
    <w:rsid w:val="003801AA"/>
    <w:rsid w:val="003817A4"/>
    <w:rsid w:val="003818EB"/>
    <w:rsid w:val="00382031"/>
    <w:rsid w:val="003821B4"/>
    <w:rsid w:val="0038247A"/>
    <w:rsid w:val="003827B6"/>
    <w:rsid w:val="00382C55"/>
    <w:rsid w:val="003830F7"/>
    <w:rsid w:val="00383265"/>
    <w:rsid w:val="00383BC4"/>
    <w:rsid w:val="0038493F"/>
    <w:rsid w:val="00384EA1"/>
    <w:rsid w:val="00384F62"/>
    <w:rsid w:val="00385438"/>
    <w:rsid w:val="00385D88"/>
    <w:rsid w:val="003877B6"/>
    <w:rsid w:val="00387E9E"/>
    <w:rsid w:val="0038B306"/>
    <w:rsid w:val="00390457"/>
    <w:rsid w:val="003908DB"/>
    <w:rsid w:val="00390F8C"/>
    <w:rsid w:val="003911DD"/>
    <w:rsid w:val="00391539"/>
    <w:rsid w:val="00391BB1"/>
    <w:rsid w:val="00391E2A"/>
    <w:rsid w:val="00391EDF"/>
    <w:rsid w:val="00392283"/>
    <w:rsid w:val="003931DF"/>
    <w:rsid w:val="003933E7"/>
    <w:rsid w:val="00393887"/>
    <w:rsid w:val="00393A6A"/>
    <w:rsid w:val="00393FF9"/>
    <w:rsid w:val="003943F0"/>
    <w:rsid w:val="00394A7F"/>
    <w:rsid w:val="00394C6B"/>
    <w:rsid w:val="00394DE7"/>
    <w:rsid w:val="00395797"/>
    <w:rsid w:val="00396958"/>
    <w:rsid w:val="00397584"/>
    <w:rsid w:val="00397CE5"/>
    <w:rsid w:val="00397D2B"/>
    <w:rsid w:val="00397FD5"/>
    <w:rsid w:val="003A0699"/>
    <w:rsid w:val="003A08AF"/>
    <w:rsid w:val="003A14DF"/>
    <w:rsid w:val="003A2950"/>
    <w:rsid w:val="003A3296"/>
    <w:rsid w:val="003A3BD9"/>
    <w:rsid w:val="003A3DE8"/>
    <w:rsid w:val="003A499E"/>
    <w:rsid w:val="003A4E62"/>
    <w:rsid w:val="003A505C"/>
    <w:rsid w:val="003A5992"/>
    <w:rsid w:val="003A6FCB"/>
    <w:rsid w:val="003B0622"/>
    <w:rsid w:val="003B0BA6"/>
    <w:rsid w:val="003B0DC5"/>
    <w:rsid w:val="003B1069"/>
    <w:rsid w:val="003B21EB"/>
    <w:rsid w:val="003B2561"/>
    <w:rsid w:val="003B390A"/>
    <w:rsid w:val="003B3AE7"/>
    <w:rsid w:val="003B4B60"/>
    <w:rsid w:val="003B59F8"/>
    <w:rsid w:val="003B6517"/>
    <w:rsid w:val="003B669F"/>
    <w:rsid w:val="003B6AF0"/>
    <w:rsid w:val="003B6F5C"/>
    <w:rsid w:val="003B7109"/>
    <w:rsid w:val="003B7174"/>
    <w:rsid w:val="003B74AE"/>
    <w:rsid w:val="003C0136"/>
    <w:rsid w:val="003C06B6"/>
    <w:rsid w:val="003C0815"/>
    <w:rsid w:val="003C0D7B"/>
    <w:rsid w:val="003C11CF"/>
    <w:rsid w:val="003C157B"/>
    <w:rsid w:val="003C15DE"/>
    <w:rsid w:val="003C1921"/>
    <w:rsid w:val="003C1E5D"/>
    <w:rsid w:val="003C2185"/>
    <w:rsid w:val="003C25B5"/>
    <w:rsid w:val="003C2889"/>
    <w:rsid w:val="003C2A87"/>
    <w:rsid w:val="003C2F1A"/>
    <w:rsid w:val="003C327D"/>
    <w:rsid w:val="003C365B"/>
    <w:rsid w:val="003C3BE2"/>
    <w:rsid w:val="003C4684"/>
    <w:rsid w:val="003C4EB2"/>
    <w:rsid w:val="003C5105"/>
    <w:rsid w:val="003C5373"/>
    <w:rsid w:val="003C55D9"/>
    <w:rsid w:val="003C72C8"/>
    <w:rsid w:val="003C7A80"/>
    <w:rsid w:val="003D0695"/>
    <w:rsid w:val="003D09BC"/>
    <w:rsid w:val="003D0B48"/>
    <w:rsid w:val="003D1774"/>
    <w:rsid w:val="003D21DA"/>
    <w:rsid w:val="003D2A0B"/>
    <w:rsid w:val="003D2C51"/>
    <w:rsid w:val="003D2E33"/>
    <w:rsid w:val="003D32D9"/>
    <w:rsid w:val="003D437F"/>
    <w:rsid w:val="003D5AEF"/>
    <w:rsid w:val="003D6251"/>
    <w:rsid w:val="003D71C0"/>
    <w:rsid w:val="003E046F"/>
    <w:rsid w:val="003E0CA4"/>
    <w:rsid w:val="003E1275"/>
    <w:rsid w:val="003E5438"/>
    <w:rsid w:val="003E567F"/>
    <w:rsid w:val="003E5DA5"/>
    <w:rsid w:val="003E694A"/>
    <w:rsid w:val="003E6E09"/>
    <w:rsid w:val="003E735B"/>
    <w:rsid w:val="003E7513"/>
    <w:rsid w:val="003E768E"/>
    <w:rsid w:val="003E7BDC"/>
    <w:rsid w:val="003E7E68"/>
    <w:rsid w:val="003F08B9"/>
    <w:rsid w:val="003F1AF3"/>
    <w:rsid w:val="003F2724"/>
    <w:rsid w:val="003F2C9B"/>
    <w:rsid w:val="003F38AF"/>
    <w:rsid w:val="003F3C05"/>
    <w:rsid w:val="003F3CB2"/>
    <w:rsid w:val="003F3DED"/>
    <w:rsid w:val="003F3F15"/>
    <w:rsid w:val="003F46D8"/>
    <w:rsid w:val="003F4D8D"/>
    <w:rsid w:val="003F517E"/>
    <w:rsid w:val="003F51D2"/>
    <w:rsid w:val="003F521F"/>
    <w:rsid w:val="003F5597"/>
    <w:rsid w:val="003F5F51"/>
    <w:rsid w:val="003F60A6"/>
    <w:rsid w:val="003F6155"/>
    <w:rsid w:val="003F7474"/>
    <w:rsid w:val="00400211"/>
    <w:rsid w:val="004011DA"/>
    <w:rsid w:val="00401CE3"/>
    <w:rsid w:val="00402139"/>
    <w:rsid w:val="004028E2"/>
    <w:rsid w:val="0040338E"/>
    <w:rsid w:val="0040386D"/>
    <w:rsid w:val="00403AE1"/>
    <w:rsid w:val="00404C13"/>
    <w:rsid w:val="00406673"/>
    <w:rsid w:val="00406D24"/>
    <w:rsid w:val="004071F9"/>
    <w:rsid w:val="00410101"/>
    <w:rsid w:val="00411497"/>
    <w:rsid w:val="00411AB2"/>
    <w:rsid w:val="0041223D"/>
    <w:rsid w:val="00412878"/>
    <w:rsid w:val="00412B05"/>
    <w:rsid w:val="0041449E"/>
    <w:rsid w:val="004147A6"/>
    <w:rsid w:val="00414C1C"/>
    <w:rsid w:val="00414D56"/>
    <w:rsid w:val="00415203"/>
    <w:rsid w:val="00415249"/>
    <w:rsid w:val="00417772"/>
    <w:rsid w:val="00417EEF"/>
    <w:rsid w:val="00420BE7"/>
    <w:rsid w:val="00420D84"/>
    <w:rsid w:val="0042134E"/>
    <w:rsid w:val="004217D6"/>
    <w:rsid w:val="00421A40"/>
    <w:rsid w:val="00422106"/>
    <w:rsid w:val="004222D7"/>
    <w:rsid w:val="0042273C"/>
    <w:rsid w:val="00422A53"/>
    <w:rsid w:val="00422F9C"/>
    <w:rsid w:val="004246CA"/>
    <w:rsid w:val="004249C8"/>
    <w:rsid w:val="00424A3E"/>
    <w:rsid w:val="004254CB"/>
    <w:rsid w:val="004255D6"/>
    <w:rsid w:val="004256C2"/>
    <w:rsid w:val="004260A7"/>
    <w:rsid w:val="00426369"/>
    <w:rsid w:val="004266D6"/>
    <w:rsid w:val="00427699"/>
    <w:rsid w:val="00427AED"/>
    <w:rsid w:val="00427C59"/>
    <w:rsid w:val="00430A78"/>
    <w:rsid w:val="004313E7"/>
    <w:rsid w:val="004317F1"/>
    <w:rsid w:val="00431874"/>
    <w:rsid w:val="00432A0A"/>
    <w:rsid w:val="00432CEC"/>
    <w:rsid w:val="00435189"/>
    <w:rsid w:val="004357E2"/>
    <w:rsid w:val="00435968"/>
    <w:rsid w:val="00435ABF"/>
    <w:rsid w:val="0043693F"/>
    <w:rsid w:val="004378C9"/>
    <w:rsid w:val="00437D3D"/>
    <w:rsid w:val="004407AA"/>
    <w:rsid w:val="00441F6A"/>
    <w:rsid w:val="00442702"/>
    <w:rsid w:val="00442828"/>
    <w:rsid w:val="00442E93"/>
    <w:rsid w:val="00443B1C"/>
    <w:rsid w:val="00443D51"/>
    <w:rsid w:val="00443E82"/>
    <w:rsid w:val="00444246"/>
    <w:rsid w:val="0044440B"/>
    <w:rsid w:val="0044478D"/>
    <w:rsid w:val="00444A70"/>
    <w:rsid w:val="00444A99"/>
    <w:rsid w:val="00444EF2"/>
    <w:rsid w:val="00445540"/>
    <w:rsid w:val="00445894"/>
    <w:rsid w:val="00446679"/>
    <w:rsid w:val="004467BE"/>
    <w:rsid w:val="00446DBA"/>
    <w:rsid w:val="0044763B"/>
    <w:rsid w:val="00447AE7"/>
    <w:rsid w:val="00447C3C"/>
    <w:rsid w:val="00447F4F"/>
    <w:rsid w:val="00451277"/>
    <w:rsid w:val="0045155F"/>
    <w:rsid w:val="00452453"/>
    <w:rsid w:val="004533B2"/>
    <w:rsid w:val="004535EB"/>
    <w:rsid w:val="004536F4"/>
    <w:rsid w:val="00454197"/>
    <w:rsid w:val="004543D8"/>
    <w:rsid w:val="00456307"/>
    <w:rsid w:val="00456A53"/>
    <w:rsid w:val="00456D1B"/>
    <w:rsid w:val="00457144"/>
    <w:rsid w:val="004577D3"/>
    <w:rsid w:val="00457F04"/>
    <w:rsid w:val="00460A88"/>
    <w:rsid w:val="00462127"/>
    <w:rsid w:val="0046266D"/>
    <w:rsid w:val="004629B3"/>
    <w:rsid w:val="004629BD"/>
    <w:rsid w:val="004630E1"/>
    <w:rsid w:val="0046376E"/>
    <w:rsid w:val="00463A7D"/>
    <w:rsid w:val="00463CA4"/>
    <w:rsid w:val="0046557F"/>
    <w:rsid w:val="00465BC1"/>
    <w:rsid w:val="00465C2D"/>
    <w:rsid w:val="004665B0"/>
    <w:rsid w:val="0046690F"/>
    <w:rsid w:val="00466D38"/>
    <w:rsid w:val="00467372"/>
    <w:rsid w:val="00467844"/>
    <w:rsid w:val="0047072D"/>
    <w:rsid w:val="00470799"/>
    <w:rsid w:val="0047094E"/>
    <w:rsid w:val="004709B6"/>
    <w:rsid w:val="00471C54"/>
    <w:rsid w:val="0047216A"/>
    <w:rsid w:val="0047256C"/>
    <w:rsid w:val="00472754"/>
    <w:rsid w:val="00472779"/>
    <w:rsid w:val="00472FEC"/>
    <w:rsid w:val="00473236"/>
    <w:rsid w:val="004736A6"/>
    <w:rsid w:val="004745EA"/>
    <w:rsid w:val="00474620"/>
    <w:rsid w:val="0047488F"/>
    <w:rsid w:val="004751B8"/>
    <w:rsid w:val="0047580A"/>
    <w:rsid w:val="00475C63"/>
    <w:rsid w:val="00476D8A"/>
    <w:rsid w:val="00477862"/>
    <w:rsid w:val="00477A12"/>
    <w:rsid w:val="00477F9E"/>
    <w:rsid w:val="00482431"/>
    <w:rsid w:val="004828D6"/>
    <w:rsid w:val="00483377"/>
    <w:rsid w:val="00483421"/>
    <w:rsid w:val="00483487"/>
    <w:rsid w:val="00484BDE"/>
    <w:rsid w:val="0048587D"/>
    <w:rsid w:val="00485A64"/>
    <w:rsid w:val="0048620B"/>
    <w:rsid w:val="00486F0F"/>
    <w:rsid w:val="00487269"/>
    <w:rsid w:val="004905A0"/>
    <w:rsid w:val="00490832"/>
    <w:rsid w:val="00490A03"/>
    <w:rsid w:val="004919FC"/>
    <w:rsid w:val="0049215D"/>
    <w:rsid w:val="00493327"/>
    <w:rsid w:val="004935FE"/>
    <w:rsid w:val="00493690"/>
    <w:rsid w:val="004939BF"/>
    <w:rsid w:val="004939C8"/>
    <w:rsid w:val="00493CE0"/>
    <w:rsid w:val="00493D7B"/>
    <w:rsid w:val="00494204"/>
    <w:rsid w:val="00494DBE"/>
    <w:rsid w:val="004951E0"/>
    <w:rsid w:val="004953CC"/>
    <w:rsid w:val="00495CE6"/>
    <w:rsid w:val="00495FE0"/>
    <w:rsid w:val="004A021A"/>
    <w:rsid w:val="004A03A7"/>
    <w:rsid w:val="004A043C"/>
    <w:rsid w:val="004A06C6"/>
    <w:rsid w:val="004A0932"/>
    <w:rsid w:val="004A0A62"/>
    <w:rsid w:val="004A0D55"/>
    <w:rsid w:val="004A144D"/>
    <w:rsid w:val="004A307B"/>
    <w:rsid w:val="004A323C"/>
    <w:rsid w:val="004A40C9"/>
    <w:rsid w:val="004A573C"/>
    <w:rsid w:val="004A59DC"/>
    <w:rsid w:val="004A5D98"/>
    <w:rsid w:val="004A5FAC"/>
    <w:rsid w:val="004A6917"/>
    <w:rsid w:val="004A71F2"/>
    <w:rsid w:val="004AA618"/>
    <w:rsid w:val="004B091F"/>
    <w:rsid w:val="004B0FCB"/>
    <w:rsid w:val="004B17C7"/>
    <w:rsid w:val="004B17EF"/>
    <w:rsid w:val="004B1A78"/>
    <w:rsid w:val="004B1B27"/>
    <w:rsid w:val="004B288B"/>
    <w:rsid w:val="004B288F"/>
    <w:rsid w:val="004B2951"/>
    <w:rsid w:val="004B2EE6"/>
    <w:rsid w:val="004B2F33"/>
    <w:rsid w:val="004B3100"/>
    <w:rsid w:val="004B318E"/>
    <w:rsid w:val="004B3301"/>
    <w:rsid w:val="004B36C3"/>
    <w:rsid w:val="004B38EA"/>
    <w:rsid w:val="004B39DE"/>
    <w:rsid w:val="004B3B11"/>
    <w:rsid w:val="004B3CC3"/>
    <w:rsid w:val="004B4959"/>
    <w:rsid w:val="004B49DA"/>
    <w:rsid w:val="004B54E8"/>
    <w:rsid w:val="004B5987"/>
    <w:rsid w:val="004B6253"/>
    <w:rsid w:val="004B68C3"/>
    <w:rsid w:val="004B6C52"/>
    <w:rsid w:val="004B7677"/>
    <w:rsid w:val="004C09C8"/>
    <w:rsid w:val="004C0A30"/>
    <w:rsid w:val="004C0AA0"/>
    <w:rsid w:val="004C1080"/>
    <w:rsid w:val="004C1368"/>
    <w:rsid w:val="004C1FB1"/>
    <w:rsid w:val="004C2441"/>
    <w:rsid w:val="004C25AB"/>
    <w:rsid w:val="004C2AB2"/>
    <w:rsid w:val="004C2B72"/>
    <w:rsid w:val="004C4033"/>
    <w:rsid w:val="004C4578"/>
    <w:rsid w:val="004C493A"/>
    <w:rsid w:val="004C4CA4"/>
    <w:rsid w:val="004C4FEB"/>
    <w:rsid w:val="004C5C8E"/>
    <w:rsid w:val="004C5EC5"/>
    <w:rsid w:val="004C6B79"/>
    <w:rsid w:val="004C6E2C"/>
    <w:rsid w:val="004C7366"/>
    <w:rsid w:val="004C7C7F"/>
    <w:rsid w:val="004C7E52"/>
    <w:rsid w:val="004C7EC5"/>
    <w:rsid w:val="004D0069"/>
    <w:rsid w:val="004D02FE"/>
    <w:rsid w:val="004D059B"/>
    <w:rsid w:val="004D0981"/>
    <w:rsid w:val="004D0E64"/>
    <w:rsid w:val="004D100A"/>
    <w:rsid w:val="004D1183"/>
    <w:rsid w:val="004D1365"/>
    <w:rsid w:val="004D13F9"/>
    <w:rsid w:val="004D15F4"/>
    <w:rsid w:val="004D1E00"/>
    <w:rsid w:val="004D1FA4"/>
    <w:rsid w:val="004D276F"/>
    <w:rsid w:val="004D2C83"/>
    <w:rsid w:val="004D3082"/>
    <w:rsid w:val="004D4789"/>
    <w:rsid w:val="004D4796"/>
    <w:rsid w:val="004D48A8"/>
    <w:rsid w:val="004D4CB6"/>
    <w:rsid w:val="004D4EF6"/>
    <w:rsid w:val="004D523A"/>
    <w:rsid w:val="004D52E2"/>
    <w:rsid w:val="004D5D79"/>
    <w:rsid w:val="004D6673"/>
    <w:rsid w:val="004D68C5"/>
    <w:rsid w:val="004D699F"/>
    <w:rsid w:val="004D7929"/>
    <w:rsid w:val="004D7AC3"/>
    <w:rsid w:val="004E0356"/>
    <w:rsid w:val="004E0BE7"/>
    <w:rsid w:val="004E1D0D"/>
    <w:rsid w:val="004E248D"/>
    <w:rsid w:val="004E24FC"/>
    <w:rsid w:val="004E327C"/>
    <w:rsid w:val="004E3341"/>
    <w:rsid w:val="004E3515"/>
    <w:rsid w:val="004E3DF4"/>
    <w:rsid w:val="004E40B6"/>
    <w:rsid w:val="004E42AC"/>
    <w:rsid w:val="004E4368"/>
    <w:rsid w:val="004E4AA9"/>
    <w:rsid w:val="004E4CA4"/>
    <w:rsid w:val="004E6131"/>
    <w:rsid w:val="004E7A0C"/>
    <w:rsid w:val="004F03FE"/>
    <w:rsid w:val="004F10C1"/>
    <w:rsid w:val="004F20EB"/>
    <w:rsid w:val="004F422B"/>
    <w:rsid w:val="004F47CF"/>
    <w:rsid w:val="004F4E6B"/>
    <w:rsid w:val="004F53CB"/>
    <w:rsid w:val="004F5AD9"/>
    <w:rsid w:val="004F5E5A"/>
    <w:rsid w:val="004F60C9"/>
    <w:rsid w:val="004F62F9"/>
    <w:rsid w:val="004F673F"/>
    <w:rsid w:val="004F6759"/>
    <w:rsid w:val="004F6DFE"/>
    <w:rsid w:val="004F6E3A"/>
    <w:rsid w:val="004F72A5"/>
    <w:rsid w:val="004F7367"/>
    <w:rsid w:val="004F75DD"/>
    <w:rsid w:val="004F7667"/>
    <w:rsid w:val="005001E3"/>
    <w:rsid w:val="005002FB"/>
    <w:rsid w:val="00500562"/>
    <w:rsid w:val="00500794"/>
    <w:rsid w:val="005008C3"/>
    <w:rsid w:val="00500D55"/>
    <w:rsid w:val="00500DBF"/>
    <w:rsid w:val="0050112E"/>
    <w:rsid w:val="00501436"/>
    <w:rsid w:val="0050144B"/>
    <w:rsid w:val="00501456"/>
    <w:rsid w:val="005016F4"/>
    <w:rsid w:val="00502DA3"/>
    <w:rsid w:val="00502E62"/>
    <w:rsid w:val="00503217"/>
    <w:rsid w:val="0050338A"/>
    <w:rsid w:val="005033ED"/>
    <w:rsid w:val="00503C74"/>
    <w:rsid w:val="005040FA"/>
    <w:rsid w:val="0050416C"/>
    <w:rsid w:val="005044E4"/>
    <w:rsid w:val="0050560E"/>
    <w:rsid w:val="00505EBC"/>
    <w:rsid w:val="00506A1E"/>
    <w:rsid w:val="00506B8A"/>
    <w:rsid w:val="0050930A"/>
    <w:rsid w:val="005103CF"/>
    <w:rsid w:val="0051122D"/>
    <w:rsid w:val="00511298"/>
    <w:rsid w:val="00514619"/>
    <w:rsid w:val="00514E18"/>
    <w:rsid w:val="00515030"/>
    <w:rsid w:val="0051566B"/>
    <w:rsid w:val="005156D2"/>
    <w:rsid w:val="005156D4"/>
    <w:rsid w:val="00515E98"/>
    <w:rsid w:val="005169CE"/>
    <w:rsid w:val="00517963"/>
    <w:rsid w:val="0052021A"/>
    <w:rsid w:val="005207D7"/>
    <w:rsid w:val="00521081"/>
    <w:rsid w:val="005216C2"/>
    <w:rsid w:val="00521D1C"/>
    <w:rsid w:val="00522054"/>
    <w:rsid w:val="0052212B"/>
    <w:rsid w:val="0052348D"/>
    <w:rsid w:val="0052399A"/>
    <w:rsid w:val="00523F73"/>
    <w:rsid w:val="005242FC"/>
    <w:rsid w:val="0052445E"/>
    <w:rsid w:val="0052468A"/>
    <w:rsid w:val="00524AFE"/>
    <w:rsid w:val="005266EA"/>
    <w:rsid w:val="00526DC3"/>
    <w:rsid w:val="00526E73"/>
    <w:rsid w:val="005273E6"/>
    <w:rsid w:val="00527820"/>
    <w:rsid w:val="00527A2B"/>
    <w:rsid w:val="00530173"/>
    <w:rsid w:val="00530335"/>
    <w:rsid w:val="00532418"/>
    <w:rsid w:val="005327A1"/>
    <w:rsid w:val="00532D3D"/>
    <w:rsid w:val="00532F11"/>
    <w:rsid w:val="00532FC9"/>
    <w:rsid w:val="0053303D"/>
    <w:rsid w:val="005331E0"/>
    <w:rsid w:val="00533F39"/>
    <w:rsid w:val="00534B46"/>
    <w:rsid w:val="00535762"/>
    <w:rsid w:val="005364FC"/>
    <w:rsid w:val="005367BC"/>
    <w:rsid w:val="00537038"/>
    <w:rsid w:val="00537210"/>
    <w:rsid w:val="00540358"/>
    <w:rsid w:val="00540D2F"/>
    <w:rsid w:val="00540D47"/>
    <w:rsid w:val="00540FAB"/>
    <w:rsid w:val="005415EE"/>
    <w:rsid w:val="00541C6E"/>
    <w:rsid w:val="00544AB8"/>
    <w:rsid w:val="00544FBA"/>
    <w:rsid w:val="00545AF7"/>
    <w:rsid w:val="005461A0"/>
    <w:rsid w:val="005463C3"/>
    <w:rsid w:val="00546C80"/>
    <w:rsid w:val="00546E72"/>
    <w:rsid w:val="00547596"/>
    <w:rsid w:val="005476ED"/>
    <w:rsid w:val="00550864"/>
    <w:rsid w:val="00551807"/>
    <w:rsid w:val="00551AF9"/>
    <w:rsid w:val="00551CD6"/>
    <w:rsid w:val="00552971"/>
    <w:rsid w:val="00553ED6"/>
    <w:rsid w:val="005543D8"/>
    <w:rsid w:val="00554FAC"/>
    <w:rsid w:val="005552CA"/>
    <w:rsid w:val="005554E3"/>
    <w:rsid w:val="0055571E"/>
    <w:rsid w:val="00555F13"/>
    <w:rsid w:val="00556595"/>
    <w:rsid w:val="00556CCE"/>
    <w:rsid w:val="00556F67"/>
    <w:rsid w:val="00557CBD"/>
    <w:rsid w:val="00560481"/>
    <w:rsid w:val="00561BA2"/>
    <w:rsid w:val="00561D18"/>
    <w:rsid w:val="00562012"/>
    <w:rsid w:val="0056217A"/>
    <w:rsid w:val="00563AFA"/>
    <w:rsid w:val="0056427E"/>
    <w:rsid w:val="005651BE"/>
    <w:rsid w:val="005652E8"/>
    <w:rsid w:val="0056541B"/>
    <w:rsid w:val="0056549D"/>
    <w:rsid w:val="00565CA0"/>
    <w:rsid w:val="0056698E"/>
    <w:rsid w:val="005715C4"/>
    <w:rsid w:val="005717E8"/>
    <w:rsid w:val="00572216"/>
    <w:rsid w:val="0057289B"/>
    <w:rsid w:val="00573824"/>
    <w:rsid w:val="00574DF4"/>
    <w:rsid w:val="00575A0E"/>
    <w:rsid w:val="00576896"/>
    <w:rsid w:val="00576A38"/>
    <w:rsid w:val="00576BDA"/>
    <w:rsid w:val="005804EE"/>
    <w:rsid w:val="005808B5"/>
    <w:rsid w:val="005818FB"/>
    <w:rsid w:val="00581D96"/>
    <w:rsid w:val="005833F0"/>
    <w:rsid w:val="005834FE"/>
    <w:rsid w:val="005840D8"/>
    <w:rsid w:val="00584BA7"/>
    <w:rsid w:val="00585058"/>
    <w:rsid w:val="005853F1"/>
    <w:rsid w:val="0058548B"/>
    <w:rsid w:val="00586A8C"/>
    <w:rsid w:val="00586CAF"/>
    <w:rsid w:val="00586E85"/>
    <w:rsid w:val="005873E9"/>
    <w:rsid w:val="00590895"/>
    <w:rsid w:val="00590B69"/>
    <w:rsid w:val="00591180"/>
    <w:rsid w:val="005917BE"/>
    <w:rsid w:val="00591C8F"/>
    <w:rsid w:val="00592EA9"/>
    <w:rsid w:val="00592FED"/>
    <w:rsid w:val="0059312B"/>
    <w:rsid w:val="00593BC5"/>
    <w:rsid w:val="00594327"/>
    <w:rsid w:val="00594DCC"/>
    <w:rsid w:val="005969EF"/>
    <w:rsid w:val="00596CB7"/>
    <w:rsid w:val="0059722C"/>
    <w:rsid w:val="00597BEF"/>
    <w:rsid w:val="00597D07"/>
    <w:rsid w:val="005A01AE"/>
    <w:rsid w:val="005A0338"/>
    <w:rsid w:val="005A04C8"/>
    <w:rsid w:val="005A0B06"/>
    <w:rsid w:val="005A26C7"/>
    <w:rsid w:val="005A33F9"/>
    <w:rsid w:val="005A3846"/>
    <w:rsid w:val="005A3DB1"/>
    <w:rsid w:val="005A45FB"/>
    <w:rsid w:val="005A4979"/>
    <w:rsid w:val="005A55A2"/>
    <w:rsid w:val="005A58E8"/>
    <w:rsid w:val="005A5BEA"/>
    <w:rsid w:val="005A6AA6"/>
    <w:rsid w:val="005A6B5F"/>
    <w:rsid w:val="005A70BF"/>
    <w:rsid w:val="005A7BDD"/>
    <w:rsid w:val="005B1C98"/>
    <w:rsid w:val="005B1E04"/>
    <w:rsid w:val="005B2CD2"/>
    <w:rsid w:val="005B3E15"/>
    <w:rsid w:val="005B4111"/>
    <w:rsid w:val="005B46DE"/>
    <w:rsid w:val="005B482E"/>
    <w:rsid w:val="005B49BA"/>
    <w:rsid w:val="005B52CD"/>
    <w:rsid w:val="005B627A"/>
    <w:rsid w:val="005B66A6"/>
    <w:rsid w:val="005B6841"/>
    <w:rsid w:val="005B6A58"/>
    <w:rsid w:val="005B735E"/>
    <w:rsid w:val="005C0A4E"/>
    <w:rsid w:val="005C242F"/>
    <w:rsid w:val="005C260E"/>
    <w:rsid w:val="005C2C4B"/>
    <w:rsid w:val="005C3288"/>
    <w:rsid w:val="005C33F3"/>
    <w:rsid w:val="005C3B48"/>
    <w:rsid w:val="005C443E"/>
    <w:rsid w:val="005C482F"/>
    <w:rsid w:val="005C4B02"/>
    <w:rsid w:val="005C4B8F"/>
    <w:rsid w:val="005C5186"/>
    <w:rsid w:val="005C58D4"/>
    <w:rsid w:val="005C5D69"/>
    <w:rsid w:val="005C6167"/>
    <w:rsid w:val="005C7070"/>
    <w:rsid w:val="005C7112"/>
    <w:rsid w:val="005C71EB"/>
    <w:rsid w:val="005C72EC"/>
    <w:rsid w:val="005C7386"/>
    <w:rsid w:val="005C7E5E"/>
    <w:rsid w:val="005D01CD"/>
    <w:rsid w:val="005D0561"/>
    <w:rsid w:val="005D0AD9"/>
    <w:rsid w:val="005D19C0"/>
    <w:rsid w:val="005D1A45"/>
    <w:rsid w:val="005D1BD8"/>
    <w:rsid w:val="005D22F6"/>
    <w:rsid w:val="005D250B"/>
    <w:rsid w:val="005D33AC"/>
    <w:rsid w:val="005D3EC7"/>
    <w:rsid w:val="005D447A"/>
    <w:rsid w:val="005D47E7"/>
    <w:rsid w:val="005D4BD9"/>
    <w:rsid w:val="005D674B"/>
    <w:rsid w:val="005D6A17"/>
    <w:rsid w:val="005D6BD6"/>
    <w:rsid w:val="005D6D1C"/>
    <w:rsid w:val="005D6DBD"/>
    <w:rsid w:val="005E0778"/>
    <w:rsid w:val="005E0C30"/>
    <w:rsid w:val="005E0DA6"/>
    <w:rsid w:val="005E1CD5"/>
    <w:rsid w:val="005E2182"/>
    <w:rsid w:val="005E3183"/>
    <w:rsid w:val="005E3620"/>
    <w:rsid w:val="005E3C56"/>
    <w:rsid w:val="005E3FBB"/>
    <w:rsid w:val="005E40B0"/>
    <w:rsid w:val="005E431B"/>
    <w:rsid w:val="005E4BBA"/>
    <w:rsid w:val="005E4D79"/>
    <w:rsid w:val="005E5C7F"/>
    <w:rsid w:val="005E6291"/>
    <w:rsid w:val="005E69D9"/>
    <w:rsid w:val="005E6B73"/>
    <w:rsid w:val="005E6F45"/>
    <w:rsid w:val="005E6F52"/>
    <w:rsid w:val="005F2053"/>
    <w:rsid w:val="005F22AF"/>
    <w:rsid w:val="005F27F4"/>
    <w:rsid w:val="005F2B1A"/>
    <w:rsid w:val="005F3239"/>
    <w:rsid w:val="005F3474"/>
    <w:rsid w:val="005F363A"/>
    <w:rsid w:val="005F4C69"/>
    <w:rsid w:val="005F55F6"/>
    <w:rsid w:val="005F56DB"/>
    <w:rsid w:val="005F5E06"/>
    <w:rsid w:val="005F6567"/>
    <w:rsid w:val="005F65B4"/>
    <w:rsid w:val="005F6E82"/>
    <w:rsid w:val="005F7515"/>
    <w:rsid w:val="005F7FB0"/>
    <w:rsid w:val="00600724"/>
    <w:rsid w:val="00601062"/>
    <w:rsid w:val="006021E1"/>
    <w:rsid w:val="00602BF6"/>
    <w:rsid w:val="0060463D"/>
    <w:rsid w:val="00604C71"/>
    <w:rsid w:val="00604E67"/>
    <w:rsid w:val="00605C2D"/>
    <w:rsid w:val="00605CBC"/>
    <w:rsid w:val="00606A5C"/>
    <w:rsid w:val="00606A7B"/>
    <w:rsid w:val="00607094"/>
    <w:rsid w:val="00607256"/>
    <w:rsid w:val="00607506"/>
    <w:rsid w:val="006075CE"/>
    <w:rsid w:val="0060790C"/>
    <w:rsid w:val="00607DED"/>
    <w:rsid w:val="00607EA7"/>
    <w:rsid w:val="006106D5"/>
    <w:rsid w:val="00611247"/>
    <w:rsid w:val="0061298C"/>
    <w:rsid w:val="00612EBD"/>
    <w:rsid w:val="00613C95"/>
    <w:rsid w:val="006144B1"/>
    <w:rsid w:val="00615337"/>
    <w:rsid w:val="00615CDD"/>
    <w:rsid w:val="00616405"/>
    <w:rsid w:val="006165F0"/>
    <w:rsid w:val="00617163"/>
    <w:rsid w:val="00617932"/>
    <w:rsid w:val="006200B5"/>
    <w:rsid w:val="0062087C"/>
    <w:rsid w:val="0062180D"/>
    <w:rsid w:val="00621D48"/>
    <w:rsid w:val="00622246"/>
    <w:rsid w:val="00622F86"/>
    <w:rsid w:val="00622FFE"/>
    <w:rsid w:val="00623ADE"/>
    <w:rsid w:val="00624594"/>
    <w:rsid w:val="00625617"/>
    <w:rsid w:val="00625BFC"/>
    <w:rsid w:val="00625C7D"/>
    <w:rsid w:val="00625CDE"/>
    <w:rsid w:val="00626228"/>
    <w:rsid w:val="00626624"/>
    <w:rsid w:val="00626E75"/>
    <w:rsid w:val="00630CCF"/>
    <w:rsid w:val="00630EC2"/>
    <w:rsid w:val="006317B9"/>
    <w:rsid w:val="0063181D"/>
    <w:rsid w:val="00631EAF"/>
    <w:rsid w:val="00631EC0"/>
    <w:rsid w:val="00631EEA"/>
    <w:rsid w:val="0063271D"/>
    <w:rsid w:val="00632BAC"/>
    <w:rsid w:val="00632D7C"/>
    <w:rsid w:val="006335F1"/>
    <w:rsid w:val="00633B28"/>
    <w:rsid w:val="0063458F"/>
    <w:rsid w:val="006345B6"/>
    <w:rsid w:val="00634B9D"/>
    <w:rsid w:val="00635214"/>
    <w:rsid w:val="00635616"/>
    <w:rsid w:val="00635712"/>
    <w:rsid w:val="00635C5A"/>
    <w:rsid w:val="00635FA0"/>
    <w:rsid w:val="00636007"/>
    <w:rsid w:val="006368FF"/>
    <w:rsid w:val="006371B4"/>
    <w:rsid w:val="0063797A"/>
    <w:rsid w:val="0063798A"/>
    <w:rsid w:val="0064041D"/>
    <w:rsid w:val="006404B3"/>
    <w:rsid w:val="0064107F"/>
    <w:rsid w:val="0064167F"/>
    <w:rsid w:val="006419D8"/>
    <w:rsid w:val="0064221C"/>
    <w:rsid w:val="00642450"/>
    <w:rsid w:val="00642947"/>
    <w:rsid w:val="00642CF1"/>
    <w:rsid w:val="00642F27"/>
    <w:rsid w:val="00642FED"/>
    <w:rsid w:val="006431FC"/>
    <w:rsid w:val="00643202"/>
    <w:rsid w:val="00643405"/>
    <w:rsid w:val="00643C30"/>
    <w:rsid w:val="00643D8A"/>
    <w:rsid w:val="006443C3"/>
    <w:rsid w:val="0064481B"/>
    <w:rsid w:val="00645112"/>
    <w:rsid w:val="00645198"/>
    <w:rsid w:val="00645490"/>
    <w:rsid w:val="00646250"/>
    <w:rsid w:val="006469F9"/>
    <w:rsid w:val="00647099"/>
    <w:rsid w:val="00647272"/>
    <w:rsid w:val="00647915"/>
    <w:rsid w:val="00647D43"/>
    <w:rsid w:val="00650472"/>
    <w:rsid w:val="0065066B"/>
    <w:rsid w:val="00650B0F"/>
    <w:rsid w:val="00651F02"/>
    <w:rsid w:val="00651FEB"/>
    <w:rsid w:val="00652229"/>
    <w:rsid w:val="006526E1"/>
    <w:rsid w:val="00652793"/>
    <w:rsid w:val="00652A55"/>
    <w:rsid w:val="0065312D"/>
    <w:rsid w:val="006534A1"/>
    <w:rsid w:val="0065416F"/>
    <w:rsid w:val="00654D15"/>
    <w:rsid w:val="00655CAE"/>
    <w:rsid w:val="00655DF9"/>
    <w:rsid w:val="00656A90"/>
    <w:rsid w:val="00656BB1"/>
    <w:rsid w:val="006571B6"/>
    <w:rsid w:val="0065752D"/>
    <w:rsid w:val="00657895"/>
    <w:rsid w:val="00657A9F"/>
    <w:rsid w:val="00660C4D"/>
    <w:rsid w:val="00661E88"/>
    <w:rsid w:val="006622E6"/>
    <w:rsid w:val="006626CA"/>
    <w:rsid w:val="00662D12"/>
    <w:rsid w:val="00662D8F"/>
    <w:rsid w:val="00663487"/>
    <w:rsid w:val="00663915"/>
    <w:rsid w:val="00664815"/>
    <w:rsid w:val="00665062"/>
    <w:rsid w:val="006652AA"/>
    <w:rsid w:val="00665BAB"/>
    <w:rsid w:val="006666B0"/>
    <w:rsid w:val="00666AA3"/>
    <w:rsid w:val="00666C65"/>
    <w:rsid w:val="00667751"/>
    <w:rsid w:val="00667BCD"/>
    <w:rsid w:val="00671227"/>
    <w:rsid w:val="006717C5"/>
    <w:rsid w:val="006718B6"/>
    <w:rsid w:val="00671BE7"/>
    <w:rsid w:val="00671F55"/>
    <w:rsid w:val="00672382"/>
    <w:rsid w:val="006726CA"/>
    <w:rsid w:val="00672F3C"/>
    <w:rsid w:val="0067389E"/>
    <w:rsid w:val="00673A89"/>
    <w:rsid w:val="00673C58"/>
    <w:rsid w:val="00673FDB"/>
    <w:rsid w:val="0067508D"/>
    <w:rsid w:val="0067587B"/>
    <w:rsid w:val="00680477"/>
    <w:rsid w:val="0068130E"/>
    <w:rsid w:val="006822D6"/>
    <w:rsid w:val="00682438"/>
    <w:rsid w:val="00682556"/>
    <w:rsid w:val="00682643"/>
    <w:rsid w:val="00682897"/>
    <w:rsid w:val="00682BF5"/>
    <w:rsid w:val="00682EB9"/>
    <w:rsid w:val="00683185"/>
    <w:rsid w:val="00684256"/>
    <w:rsid w:val="0068441A"/>
    <w:rsid w:val="00684E71"/>
    <w:rsid w:val="00685438"/>
    <w:rsid w:val="006862CA"/>
    <w:rsid w:val="00686912"/>
    <w:rsid w:val="00686DCD"/>
    <w:rsid w:val="00686F9C"/>
    <w:rsid w:val="006876DA"/>
    <w:rsid w:val="00687ADA"/>
    <w:rsid w:val="00687E6E"/>
    <w:rsid w:val="00690B01"/>
    <w:rsid w:val="00690B19"/>
    <w:rsid w:val="00690F1D"/>
    <w:rsid w:val="006913AB"/>
    <w:rsid w:val="0069199E"/>
    <w:rsid w:val="00692DB0"/>
    <w:rsid w:val="006933AA"/>
    <w:rsid w:val="006934E2"/>
    <w:rsid w:val="00693505"/>
    <w:rsid w:val="00694F55"/>
    <w:rsid w:val="00695ED5"/>
    <w:rsid w:val="00695F28"/>
    <w:rsid w:val="006963F4"/>
    <w:rsid w:val="00696660"/>
    <w:rsid w:val="00696798"/>
    <w:rsid w:val="00697155"/>
    <w:rsid w:val="006A0876"/>
    <w:rsid w:val="006A0A3C"/>
    <w:rsid w:val="006A0AB3"/>
    <w:rsid w:val="006A0C7F"/>
    <w:rsid w:val="006A2009"/>
    <w:rsid w:val="006A2AE3"/>
    <w:rsid w:val="006A34C1"/>
    <w:rsid w:val="006A473A"/>
    <w:rsid w:val="006A4E3E"/>
    <w:rsid w:val="006A5603"/>
    <w:rsid w:val="006A65F9"/>
    <w:rsid w:val="006A6CE3"/>
    <w:rsid w:val="006A719C"/>
    <w:rsid w:val="006A7560"/>
    <w:rsid w:val="006A760B"/>
    <w:rsid w:val="006A79F0"/>
    <w:rsid w:val="006B0661"/>
    <w:rsid w:val="006B0EA3"/>
    <w:rsid w:val="006B2FE1"/>
    <w:rsid w:val="006B3174"/>
    <w:rsid w:val="006B32B9"/>
    <w:rsid w:val="006B3572"/>
    <w:rsid w:val="006B47EE"/>
    <w:rsid w:val="006B499F"/>
    <w:rsid w:val="006B5773"/>
    <w:rsid w:val="006B62BA"/>
    <w:rsid w:val="006B692E"/>
    <w:rsid w:val="006B6E45"/>
    <w:rsid w:val="006B76B3"/>
    <w:rsid w:val="006C019B"/>
    <w:rsid w:val="006C06C5"/>
    <w:rsid w:val="006C06E8"/>
    <w:rsid w:val="006C1358"/>
    <w:rsid w:val="006C2A60"/>
    <w:rsid w:val="006C2F30"/>
    <w:rsid w:val="006C3167"/>
    <w:rsid w:val="006C33BE"/>
    <w:rsid w:val="006C3ADA"/>
    <w:rsid w:val="006C3C76"/>
    <w:rsid w:val="006C3E48"/>
    <w:rsid w:val="006C496C"/>
    <w:rsid w:val="006C4E4B"/>
    <w:rsid w:val="006C6602"/>
    <w:rsid w:val="006C6BBA"/>
    <w:rsid w:val="006C75E2"/>
    <w:rsid w:val="006C78BE"/>
    <w:rsid w:val="006C7E78"/>
    <w:rsid w:val="006D0849"/>
    <w:rsid w:val="006D098F"/>
    <w:rsid w:val="006D0BA2"/>
    <w:rsid w:val="006D1018"/>
    <w:rsid w:val="006D150B"/>
    <w:rsid w:val="006D1E32"/>
    <w:rsid w:val="006D1EE7"/>
    <w:rsid w:val="006D2A64"/>
    <w:rsid w:val="006D2D55"/>
    <w:rsid w:val="006D3919"/>
    <w:rsid w:val="006D46C4"/>
    <w:rsid w:val="006D4996"/>
    <w:rsid w:val="006D54AB"/>
    <w:rsid w:val="006D6387"/>
    <w:rsid w:val="006D739B"/>
    <w:rsid w:val="006E014E"/>
    <w:rsid w:val="006E03E7"/>
    <w:rsid w:val="006E1BC2"/>
    <w:rsid w:val="006E1FA9"/>
    <w:rsid w:val="006E28FD"/>
    <w:rsid w:val="006E29D0"/>
    <w:rsid w:val="006E2F5B"/>
    <w:rsid w:val="006E3006"/>
    <w:rsid w:val="006E4314"/>
    <w:rsid w:val="006E46BF"/>
    <w:rsid w:val="006E5032"/>
    <w:rsid w:val="006E5BDA"/>
    <w:rsid w:val="006E6777"/>
    <w:rsid w:val="006E6F8C"/>
    <w:rsid w:val="006E7C8F"/>
    <w:rsid w:val="006F0514"/>
    <w:rsid w:val="006F0AC5"/>
    <w:rsid w:val="006F0FC7"/>
    <w:rsid w:val="006F16F8"/>
    <w:rsid w:val="006F1948"/>
    <w:rsid w:val="006F1BF0"/>
    <w:rsid w:val="006F284E"/>
    <w:rsid w:val="006F39A9"/>
    <w:rsid w:val="006F4647"/>
    <w:rsid w:val="006F47C9"/>
    <w:rsid w:val="006F56FB"/>
    <w:rsid w:val="006F5DA6"/>
    <w:rsid w:val="006F6228"/>
    <w:rsid w:val="006F670F"/>
    <w:rsid w:val="006F72DC"/>
    <w:rsid w:val="007007E6"/>
    <w:rsid w:val="00700B0C"/>
    <w:rsid w:val="00700EE1"/>
    <w:rsid w:val="007014AC"/>
    <w:rsid w:val="00701EA6"/>
    <w:rsid w:val="00702048"/>
    <w:rsid w:val="0070279B"/>
    <w:rsid w:val="00702921"/>
    <w:rsid w:val="00702D38"/>
    <w:rsid w:val="00703012"/>
    <w:rsid w:val="00703272"/>
    <w:rsid w:val="007036D9"/>
    <w:rsid w:val="00703954"/>
    <w:rsid w:val="0070442D"/>
    <w:rsid w:val="00704547"/>
    <w:rsid w:val="00704E71"/>
    <w:rsid w:val="007054E5"/>
    <w:rsid w:val="0070646D"/>
    <w:rsid w:val="007064CB"/>
    <w:rsid w:val="007064E1"/>
    <w:rsid w:val="007066BF"/>
    <w:rsid w:val="0070733C"/>
    <w:rsid w:val="007075DA"/>
    <w:rsid w:val="00707B5D"/>
    <w:rsid w:val="00707E62"/>
    <w:rsid w:val="00710733"/>
    <w:rsid w:val="00710A73"/>
    <w:rsid w:val="00710C5D"/>
    <w:rsid w:val="00710D4D"/>
    <w:rsid w:val="007111D5"/>
    <w:rsid w:val="0071348C"/>
    <w:rsid w:val="0071381F"/>
    <w:rsid w:val="00714422"/>
    <w:rsid w:val="00714541"/>
    <w:rsid w:val="00714A9A"/>
    <w:rsid w:val="00715584"/>
    <w:rsid w:val="00715A2D"/>
    <w:rsid w:val="00715C8B"/>
    <w:rsid w:val="00715D12"/>
    <w:rsid w:val="00716078"/>
    <w:rsid w:val="00716697"/>
    <w:rsid w:val="00717273"/>
    <w:rsid w:val="007173C7"/>
    <w:rsid w:val="0071784C"/>
    <w:rsid w:val="00720458"/>
    <w:rsid w:val="00720504"/>
    <w:rsid w:val="00720E63"/>
    <w:rsid w:val="00720FD4"/>
    <w:rsid w:val="00721FC5"/>
    <w:rsid w:val="007220DB"/>
    <w:rsid w:val="0072270F"/>
    <w:rsid w:val="00722A81"/>
    <w:rsid w:val="00724956"/>
    <w:rsid w:val="007249CB"/>
    <w:rsid w:val="00724AF2"/>
    <w:rsid w:val="00727BB3"/>
    <w:rsid w:val="0073096C"/>
    <w:rsid w:val="00730E7A"/>
    <w:rsid w:val="00732395"/>
    <w:rsid w:val="00732E4E"/>
    <w:rsid w:val="0073335D"/>
    <w:rsid w:val="00733A46"/>
    <w:rsid w:val="00735B69"/>
    <w:rsid w:val="00735C11"/>
    <w:rsid w:val="00736ADF"/>
    <w:rsid w:val="00736C23"/>
    <w:rsid w:val="0073710D"/>
    <w:rsid w:val="00740111"/>
    <w:rsid w:val="0074088F"/>
    <w:rsid w:val="0074146F"/>
    <w:rsid w:val="007419EA"/>
    <w:rsid w:val="00741FD5"/>
    <w:rsid w:val="00742398"/>
    <w:rsid w:val="007425F0"/>
    <w:rsid w:val="007426C8"/>
    <w:rsid w:val="007432A9"/>
    <w:rsid w:val="00743450"/>
    <w:rsid w:val="0074365F"/>
    <w:rsid w:val="00743C80"/>
    <w:rsid w:val="007443E9"/>
    <w:rsid w:val="00744860"/>
    <w:rsid w:val="0074499A"/>
    <w:rsid w:val="0074513E"/>
    <w:rsid w:val="0074528A"/>
    <w:rsid w:val="007454A2"/>
    <w:rsid w:val="00746FE0"/>
    <w:rsid w:val="007471F4"/>
    <w:rsid w:val="00747AD7"/>
    <w:rsid w:val="007507B5"/>
    <w:rsid w:val="0075091D"/>
    <w:rsid w:val="0075092F"/>
    <w:rsid w:val="007509F5"/>
    <w:rsid w:val="00751A3E"/>
    <w:rsid w:val="00752B3D"/>
    <w:rsid w:val="00752E99"/>
    <w:rsid w:val="00753A24"/>
    <w:rsid w:val="0075430D"/>
    <w:rsid w:val="007546D3"/>
    <w:rsid w:val="00754CDA"/>
    <w:rsid w:val="0075502C"/>
    <w:rsid w:val="00755343"/>
    <w:rsid w:val="0075609E"/>
    <w:rsid w:val="00756293"/>
    <w:rsid w:val="007566CC"/>
    <w:rsid w:val="00756951"/>
    <w:rsid w:val="007578BB"/>
    <w:rsid w:val="007605BC"/>
    <w:rsid w:val="00760A9B"/>
    <w:rsid w:val="00760D41"/>
    <w:rsid w:val="00760EA0"/>
    <w:rsid w:val="007614E0"/>
    <w:rsid w:val="007629AE"/>
    <w:rsid w:val="00762A38"/>
    <w:rsid w:val="00763831"/>
    <w:rsid w:val="007638E5"/>
    <w:rsid w:val="00763A73"/>
    <w:rsid w:val="00764A22"/>
    <w:rsid w:val="00765AAE"/>
    <w:rsid w:val="0076636B"/>
    <w:rsid w:val="00766513"/>
    <w:rsid w:val="00766708"/>
    <w:rsid w:val="00766729"/>
    <w:rsid w:val="00766DB5"/>
    <w:rsid w:val="007677A8"/>
    <w:rsid w:val="00767B40"/>
    <w:rsid w:val="0077170D"/>
    <w:rsid w:val="00771A8B"/>
    <w:rsid w:val="007720B2"/>
    <w:rsid w:val="00772188"/>
    <w:rsid w:val="0077222A"/>
    <w:rsid w:val="0077244D"/>
    <w:rsid w:val="00772626"/>
    <w:rsid w:val="007749FA"/>
    <w:rsid w:val="0077527C"/>
    <w:rsid w:val="00775438"/>
    <w:rsid w:val="00775813"/>
    <w:rsid w:val="00775AF9"/>
    <w:rsid w:val="007761F3"/>
    <w:rsid w:val="0077640F"/>
    <w:rsid w:val="00776C21"/>
    <w:rsid w:val="00776E8C"/>
    <w:rsid w:val="007813D0"/>
    <w:rsid w:val="007825E3"/>
    <w:rsid w:val="0078268D"/>
    <w:rsid w:val="00782808"/>
    <w:rsid w:val="00782B00"/>
    <w:rsid w:val="007830D4"/>
    <w:rsid w:val="007832C5"/>
    <w:rsid w:val="00784397"/>
    <w:rsid w:val="007843F4"/>
    <w:rsid w:val="007845AC"/>
    <w:rsid w:val="00784CFF"/>
    <w:rsid w:val="00784DF1"/>
    <w:rsid w:val="00785993"/>
    <w:rsid w:val="00785E7A"/>
    <w:rsid w:val="00786573"/>
    <w:rsid w:val="007866E2"/>
    <w:rsid w:val="007868EA"/>
    <w:rsid w:val="00786BA3"/>
    <w:rsid w:val="00786C23"/>
    <w:rsid w:val="00787C45"/>
    <w:rsid w:val="007900B4"/>
    <w:rsid w:val="007905AF"/>
    <w:rsid w:val="00790AFA"/>
    <w:rsid w:val="00790D55"/>
    <w:rsid w:val="007912DF"/>
    <w:rsid w:val="0079202F"/>
    <w:rsid w:val="00792CD7"/>
    <w:rsid w:val="007934FF"/>
    <w:rsid w:val="00793D29"/>
    <w:rsid w:val="00794289"/>
    <w:rsid w:val="0079481C"/>
    <w:rsid w:val="00795495"/>
    <w:rsid w:val="0079557E"/>
    <w:rsid w:val="00795AF2"/>
    <w:rsid w:val="00796DD4"/>
    <w:rsid w:val="00797B71"/>
    <w:rsid w:val="007A004C"/>
    <w:rsid w:val="007A05CF"/>
    <w:rsid w:val="007A0687"/>
    <w:rsid w:val="007A0A0B"/>
    <w:rsid w:val="007A1796"/>
    <w:rsid w:val="007A1FC7"/>
    <w:rsid w:val="007A282F"/>
    <w:rsid w:val="007A2AAD"/>
    <w:rsid w:val="007A3744"/>
    <w:rsid w:val="007A4432"/>
    <w:rsid w:val="007A49D6"/>
    <w:rsid w:val="007A58BF"/>
    <w:rsid w:val="007A5A70"/>
    <w:rsid w:val="007A5C2C"/>
    <w:rsid w:val="007A62EA"/>
    <w:rsid w:val="007A65A2"/>
    <w:rsid w:val="007A7312"/>
    <w:rsid w:val="007A784E"/>
    <w:rsid w:val="007A7DB7"/>
    <w:rsid w:val="007B00E1"/>
    <w:rsid w:val="007B0192"/>
    <w:rsid w:val="007B0E1F"/>
    <w:rsid w:val="007B1A57"/>
    <w:rsid w:val="007B23F5"/>
    <w:rsid w:val="007B30BA"/>
    <w:rsid w:val="007B370F"/>
    <w:rsid w:val="007B3A54"/>
    <w:rsid w:val="007B499C"/>
    <w:rsid w:val="007B4C8F"/>
    <w:rsid w:val="007B4D4B"/>
    <w:rsid w:val="007B529A"/>
    <w:rsid w:val="007B58C6"/>
    <w:rsid w:val="007B69C2"/>
    <w:rsid w:val="007B6B38"/>
    <w:rsid w:val="007B707A"/>
    <w:rsid w:val="007B71FE"/>
    <w:rsid w:val="007B75C8"/>
    <w:rsid w:val="007C1A8B"/>
    <w:rsid w:val="007C1A92"/>
    <w:rsid w:val="007C2450"/>
    <w:rsid w:val="007C2FA8"/>
    <w:rsid w:val="007C35A1"/>
    <w:rsid w:val="007C41AE"/>
    <w:rsid w:val="007C42D1"/>
    <w:rsid w:val="007C4854"/>
    <w:rsid w:val="007C4AAF"/>
    <w:rsid w:val="007C52E0"/>
    <w:rsid w:val="007C6918"/>
    <w:rsid w:val="007C76E5"/>
    <w:rsid w:val="007C7A70"/>
    <w:rsid w:val="007C7CB4"/>
    <w:rsid w:val="007D00F8"/>
    <w:rsid w:val="007D228A"/>
    <w:rsid w:val="007D2A02"/>
    <w:rsid w:val="007D304D"/>
    <w:rsid w:val="007D319F"/>
    <w:rsid w:val="007D37DF"/>
    <w:rsid w:val="007D3C2F"/>
    <w:rsid w:val="007D3E8E"/>
    <w:rsid w:val="007D48DF"/>
    <w:rsid w:val="007D59B8"/>
    <w:rsid w:val="007D5B1B"/>
    <w:rsid w:val="007D5E9F"/>
    <w:rsid w:val="007D62A4"/>
    <w:rsid w:val="007D62E2"/>
    <w:rsid w:val="007D64DA"/>
    <w:rsid w:val="007D6C98"/>
    <w:rsid w:val="007D738F"/>
    <w:rsid w:val="007D75C1"/>
    <w:rsid w:val="007D78A4"/>
    <w:rsid w:val="007D7C03"/>
    <w:rsid w:val="007E051D"/>
    <w:rsid w:val="007E05DA"/>
    <w:rsid w:val="007E0B32"/>
    <w:rsid w:val="007E149C"/>
    <w:rsid w:val="007E1C5B"/>
    <w:rsid w:val="007E2C0F"/>
    <w:rsid w:val="007E3240"/>
    <w:rsid w:val="007E4048"/>
    <w:rsid w:val="007E4564"/>
    <w:rsid w:val="007E5397"/>
    <w:rsid w:val="007E54CE"/>
    <w:rsid w:val="007E5FE0"/>
    <w:rsid w:val="007E62CD"/>
    <w:rsid w:val="007E6A4E"/>
    <w:rsid w:val="007E6AFB"/>
    <w:rsid w:val="007E6EA1"/>
    <w:rsid w:val="007E6EF3"/>
    <w:rsid w:val="007E7820"/>
    <w:rsid w:val="007F0F63"/>
    <w:rsid w:val="007F1233"/>
    <w:rsid w:val="007F1C00"/>
    <w:rsid w:val="007F2A76"/>
    <w:rsid w:val="007F2B1E"/>
    <w:rsid w:val="007F3DB7"/>
    <w:rsid w:val="007F4137"/>
    <w:rsid w:val="007F4295"/>
    <w:rsid w:val="007F4325"/>
    <w:rsid w:val="007F4C83"/>
    <w:rsid w:val="007F56BC"/>
    <w:rsid w:val="007F57F6"/>
    <w:rsid w:val="007F5983"/>
    <w:rsid w:val="007F59AC"/>
    <w:rsid w:val="007F5CE7"/>
    <w:rsid w:val="007F62B4"/>
    <w:rsid w:val="007F6683"/>
    <w:rsid w:val="007F69FC"/>
    <w:rsid w:val="007F71FF"/>
    <w:rsid w:val="007F7479"/>
    <w:rsid w:val="007F7C87"/>
    <w:rsid w:val="00800B82"/>
    <w:rsid w:val="00801087"/>
    <w:rsid w:val="008012B1"/>
    <w:rsid w:val="00801517"/>
    <w:rsid w:val="00801C25"/>
    <w:rsid w:val="00801E5E"/>
    <w:rsid w:val="00802727"/>
    <w:rsid w:val="0080283F"/>
    <w:rsid w:val="00802A9C"/>
    <w:rsid w:val="00802BF8"/>
    <w:rsid w:val="00802D01"/>
    <w:rsid w:val="00803B15"/>
    <w:rsid w:val="00803B38"/>
    <w:rsid w:val="008041F9"/>
    <w:rsid w:val="0080450B"/>
    <w:rsid w:val="008048FF"/>
    <w:rsid w:val="0080495B"/>
    <w:rsid w:val="00804B86"/>
    <w:rsid w:val="00806864"/>
    <w:rsid w:val="00806E52"/>
    <w:rsid w:val="00807602"/>
    <w:rsid w:val="00807A2F"/>
    <w:rsid w:val="00807B88"/>
    <w:rsid w:val="00807CE4"/>
    <w:rsid w:val="0081035E"/>
    <w:rsid w:val="00811B1E"/>
    <w:rsid w:val="0081309C"/>
    <w:rsid w:val="00813492"/>
    <w:rsid w:val="0081369F"/>
    <w:rsid w:val="008150B9"/>
    <w:rsid w:val="008150BF"/>
    <w:rsid w:val="0081575E"/>
    <w:rsid w:val="00816148"/>
    <w:rsid w:val="0081664E"/>
    <w:rsid w:val="00816B90"/>
    <w:rsid w:val="00817248"/>
    <w:rsid w:val="008172FC"/>
    <w:rsid w:val="00817A30"/>
    <w:rsid w:val="00817AE8"/>
    <w:rsid w:val="00817DA6"/>
    <w:rsid w:val="00817DE8"/>
    <w:rsid w:val="00817F0A"/>
    <w:rsid w:val="008209A6"/>
    <w:rsid w:val="00820F28"/>
    <w:rsid w:val="00821A8A"/>
    <w:rsid w:val="00821BFF"/>
    <w:rsid w:val="008229F5"/>
    <w:rsid w:val="00822BB5"/>
    <w:rsid w:val="0082301F"/>
    <w:rsid w:val="0082379C"/>
    <w:rsid w:val="008238DA"/>
    <w:rsid w:val="0082425B"/>
    <w:rsid w:val="008247B2"/>
    <w:rsid w:val="00824CEE"/>
    <w:rsid w:val="00825151"/>
    <w:rsid w:val="00825613"/>
    <w:rsid w:val="00825F97"/>
    <w:rsid w:val="00826087"/>
    <w:rsid w:val="008260C7"/>
    <w:rsid w:val="0082699A"/>
    <w:rsid w:val="00826E66"/>
    <w:rsid w:val="00826ECE"/>
    <w:rsid w:val="00827C0F"/>
    <w:rsid w:val="00830092"/>
    <w:rsid w:val="008306FA"/>
    <w:rsid w:val="00830B90"/>
    <w:rsid w:val="00830D5A"/>
    <w:rsid w:val="008312D9"/>
    <w:rsid w:val="0083242C"/>
    <w:rsid w:val="00832633"/>
    <w:rsid w:val="00833048"/>
    <w:rsid w:val="00833AD4"/>
    <w:rsid w:val="00833CEB"/>
    <w:rsid w:val="00833F7C"/>
    <w:rsid w:val="008343A3"/>
    <w:rsid w:val="00835B85"/>
    <w:rsid w:val="00835C4E"/>
    <w:rsid w:val="0083609D"/>
    <w:rsid w:val="00836252"/>
    <w:rsid w:val="00836A29"/>
    <w:rsid w:val="00836FE7"/>
    <w:rsid w:val="008372B3"/>
    <w:rsid w:val="008372D2"/>
    <w:rsid w:val="0083773A"/>
    <w:rsid w:val="008377BC"/>
    <w:rsid w:val="00837D9C"/>
    <w:rsid w:val="00837F1F"/>
    <w:rsid w:val="008408B2"/>
    <w:rsid w:val="0084208A"/>
    <w:rsid w:val="00842F6E"/>
    <w:rsid w:val="008442BF"/>
    <w:rsid w:val="008442ED"/>
    <w:rsid w:val="00844C17"/>
    <w:rsid w:val="00844F71"/>
    <w:rsid w:val="00845FAA"/>
    <w:rsid w:val="00846017"/>
    <w:rsid w:val="008463D0"/>
    <w:rsid w:val="00846D0F"/>
    <w:rsid w:val="00846F36"/>
    <w:rsid w:val="008472BF"/>
    <w:rsid w:val="00847726"/>
    <w:rsid w:val="00847E9C"/>
    <w:rsid w:val="00850943"/>
    <w:rsid w:val="00850FF3"/>
    <w:rsid w:val="00851986"/>
    <w:rsid w:val="008520AA"/>
    <w:rsid w:val="00852511"/>
    <w:rsid w:val="00852537"/>
    <w:rsid w:val="00852758"/>
    <w:rsid w:val="00853B93"/>
    <w:rsid w:val="00854174"/>
    <w:rsid w:val="0085537B"/>
    <w:rsid w:val="008554AB"/>
    <w:rsid w:val="008554FA"/>
    <w:rsid w:val="00855A05"/>
    <w:rsid w:val="00855AA4"/>
    <w:rsid w:val="00855B9F"/>
    <w:rsid w:val="0085633B"/>
    <w:rsid w:val="008569DA"/>
    <w:rsid w:val="00857408"/>
    <w:rsid w:val="008578A9"/>
    <w:rsid w:val="00860153"/>
    <w:rsid w:val="0086072A"/>
    <w:rsid w:val="0086088F"/>
    <w:rsid w:val="00860953"/>
    <w:rsid w:val="008609BB"/>
    <w:rsid w:val="00860CA2"/>
    <w:rsid w:val="008614F1"/>
    <w:rsid w:val="00861667"/>
    <w:rsid w:val="0086285D"/>
    <w:rsid w:val="0086298C"/>
    <w:rsid w:val="00862C26"/>
    <w:rsid w:val="0086367F"/>
    <w:rsid w:val="008639B3"/>
    <w:rsid w:val="00863AF8"/>
    <w:rsid w:val="00863C1A"/>
    <w:rsid w:val="00863D29"/>
    <w:rsid w:val="0086419D"/>
    <w:rsid w:val="008641BD"/>
    <w:rsid w:val="00865607"/>
    <w:rsid w:val="00865A3C"/>
    <w:rsid w:val="00865AD8"/>
    <w:rsid w:val="00865D40"/>
    <w:rsid w:val="00865D75"/>
    <w:rsid w:val="00866256"/>
    <w:rsid w:val="0086712C"/>
    <w:rsid w:val="008674D9"/>
    <w:rsid w:val="008706B2"/>
    <w:rsid w:val="00870702"/>
    <w:rsid w:val="008712FE"/>
    <w:rsid w:val="0087142D"/>
    <w:rsid w:val="0087171A"/>
    <w:rsid w:val="00871F50"/>
    <w:rsid w:val="00872085"/>
    <w:rsid w:val="0087238F"/>
    <w:rsid w:val="00872CC8"/>
    <w:rsid w:val="00872FD9"/>
    <w:rsid w:val="0087330E"/>
    <w:rsid w:val="00873416"/>
    <w:rsid w:val="0087370A"/>
    <w:rsid w:val="00873956"/>
    <w:rsid w:val="00875239"/>
    <w:rsid w:val="0087530A"/>
    <w:rsid w:val="008769B4"/>
    <w:rsid w:val="00876E02"/>
    <w:rsid w:val="00877189"/>
    <w:rsid w:val="008773FF"/>
    <w:rsid w:val="008776A6"/>
    <w:rsid w:val="00877F7F"/>
    <w:rsid w:val="00880140"/>
    <w:rsid w:val="00880E72"/>
    <w:rsid w:val="0088103C"/>
    <w:rsid w:val="0088129D"/>
    <w:rsid w:val="008825EE"/>
    <w:rsid w:val="00882E3B"/>
    <w:rsid w:val="008832FF"/>
    <w:rsid w:val="008833FC"/>
    <w:rsid w:val="0088347D"/>
    <w:rsid w:val="00883512"/>
    <w:rsid w:val="00885958"/>
    <w:rsid w:val="0088596E"/>
    <w:rsid w:val="0088599D"/>
    <w:rsid w:val="00886C06"/>
    <w:rsid w:val="00886CCF"/>
    <w:rsid w:val="00887DAE"/>
    <w:rsid w:val="00887DFC"/>
    <w:rsid w:val="00890743"/>
    <w:rsid w:val="00890B94"/>
    <w:rsid w:val="00890E79"/>
    <w:rsid w:val="008911D9"/>
    <w:rsid w:val="008911F8"/>
    <w:rsid w:val="00891342"/>
    <w:rsid w:val="00891663"/>
    <w:rsid w:val="00891BAD"/>
    <w:rsid w:val="008927D2"/>
    <w:rsid w:val="00892D6B"/>
    <w:rsid w:val="00894838"/>
    <w:rsid w:val="008953C4"/>
    <w:rsid w:val="008953D6"/>
    <w:rsid w:val="00896296"/>
    <w:rsid w:val="0089656F"/>
    <w:rsid w:val="00896593"/>
    <w:rsid w:val="0089673F"/>
    <w:rsid w:val="00896870"/>
    <w:rsid w:val="008971A4"/>
    <w:rsid w:val="00897278"/>
    <w:rsid w:val="0089776B"/>
    <w:rsid w:val="0089796A"/>
    <w:rsid w:val="008A017D"/>
    <w:rsid w:val="008A0348"/>
    <w:rsid w:val="008A0BD0"/>
    <w:rsid w:val="008A126A"/>
    <w:rsid w:val="008A153F"/>
    <w:rsid w:val="008A2359"/>
    <w:rsid w:val="008A2375"/>
    <w:rsid w:val="008A2D4E"/>
    <w:rsid w:val="008A3D20"/>
    <w:rsid w:val="008A42E7"/>
    <w:rsid w:val="008A4338"/>
    <w:rsid w:val="008A4A3D"/>
    <w:rsid w:val="008A50A8"/>
    <w:rsid w:val="008A54FE"/>
    <w:rsid w:val="008A5968"/>
    <w:rsid w:val="008A6E5F"/>
    <w:rsid w:val="008A757A"/>
    <w:rsid w:val="008B002D"/>
    <w:rsid w:val="008B03C0"/>
    <w:rsid w:val="008B0FA5"/>
    <w:rsid w:val="008B1852"/>
    <w:rsid w:val="008B1F43"/>
    <w:rsid w:val="008B2465"/>
    <w:rsid w:val="008B4651"/>
    <w:rsid w:val="008B4C6B"/>
    <w:rsid w:val="008B5936"/>
    <w:rsid w:val="008B5B9B"/>
    <w:rsid w:val="008B6000"/>
    <w:rsid w:val="008B60A3"/>
    <w:rsid w:val="008B615C"/>
    <w:rsid w:val="008B6444"/>
    <w:rsid w:val="008B649F"/>
    <w:rsid w:val="008B65D6"/>
    <w:rsid w:val="008C02BE"/>
    <w:rsid w:val="008C031D"/>
    <w:rsid w:val="008C05B3"/>
    <w:rsid w:val="008C08C8"/>
    <w:rsid w:val="008C0D04"/>
    <w:rsid w:val="008C11F4"/>
    <w:rsid w:val="008C20AF"/>
    <w:rsid w:val="008C3114"/>
    <w:rsid w:val="008C3159"/>
    <w:rsid w:val="008C323E"/>
    <w:rsid w:val="008C54B7"/>
    <w:rsid w:val="008C618D"/>
    <w:rsid w:val="008C63C8"/>
    <w:rsid w:val="008C6A56"/>
    <w:rsid w:val="008C6C36"/>
    <w:rsid w:val="008C74BD"/>
    <w:rsid w:val="008D047E"/>
    <w:rsid w:val="008D0E73"/>
    <w:rsid w:val="008D0F13"/>
    <w:rsid w:val="008D13E0"/>
    <w:rsid w:val="008D18DC"/>
    <w:rsid w:val="008D1AEA"/>
    <w:rsid w:val="008D2665"/>
    <w:rsid w:val="008D36DD"/>
    <w:rsid w:val="008D3BC0"/>
    <w:rsid w:val="008D4415"/>
    <w:rsid w:val="008D4982"/>
    <w:rsid w:val="008D5546"/>
    <w:rsid w:val="008D566F"/>
    <w:rsid w:val="008D593B"/>
    <w:rsid w:val="008D668F"/>
    <w:rsid w:val="008D695E"/>
    <w:rsid w:val="008D71C4"/>
    <w:rsid w:val="008D76C5"/>
    <w:rsid w:val="008D7B0D"/>
    <w:rsid w:val="008E0148"/>
    <w:rsid w:val="008E0353"/>
    <w:rsid w:val="008E09B0"/>
    <w:rsid w:val="008E0A04"/>
    <w:rsid w:val="008E0AFA"/>
    <w:rsid w:val="008E1102"/>
    <w:rsid w:val="008E149B"/>
    <w:rsid w:val="008E183C"/>
    <w:rsid w:val="008E1F9D"/>
    <w:rsid w:val="008E25AE"/>
    <w:rsid w:val="008E3FA5"/>
    <w:rsid w:val="008E6864"/>
    <w:rsid w:val="008E68A8"/>
    <w:rsid w:val="008E695C"/>
    <w:rsid w:val="008E69EE"/>
    <w:rsid w:val="008E6A18"/>
    <w:rsid w:val="008E6AAD"/>
    <w:rsid w:val="008E70A4"/>
    <w:rsid w:val="008E75D3"/>
    <w:rsid w:val="008E77D1"/>
    <w:rsid w:val="008E7F60"/>
    <w:rsid w:val="008F0768"/>
    <w:rsid w:val="008F0CE4"/>
    <w:rsid w:val="008F0F32"/>
    <w:rsid w:val="008F125E"/>
    <w:rsid w:val="008F1CCA"/>
    <w:rsid w:val="008F1E6D"/>
    <w:rsid w:val="008F2E17"/>
    <w:rsid w:val="008F35BF"/>
    <w:rsid w:val="008F4607"/>
    <w:rsid w:val="008F4A98"/>
    <w:rsid w:val="008F4D2F"/>
    <w:rsid w:val="008F4D8D"/>
    <w:rsid w:val="008F4DC3"/>
    <w:rsid w:val="008F5F0D"/>
    <w:rsid w:val="008F6D5B"/>
    <w:rsid w:val="008F7FD6"/>
    <w:rsid w:val="00900181"/>
    <w:rsid w:val="009003E4"/>
    <w:rsid w:val="00900854"/>
    <w:rsid w:val="00900A65"/>
    <w:rsid w:val="00900D6C"/>
    <w:rsid w:val="009014D0"/>
    <w:rsid w:val="00901829"/>
    <w:rsid w:val="00901D1B"/>
    <w:rsid w:val="00901EC3"/>
    <w:rsid w:val="00902062"/>
    <w:rsid w:val="009020B2"/>
    <w:rsid w:val="00902770"/>
    <w:rsid w:val="00902834"/>
    <w:rsid w:val="0090295C"/>
    <w:rsid w:val="00902BE9"/>
    <w:rsid w:val="0090319D"/>
    <w:rsid w:val="00904CBF"/>
    <w:rsid w:val="0090503A"/>
    <w:rsid w:val="00905ADA"/>
    <w:rsid w:val="00905C62"/>
    <w:rsid w:val="00906292"/>
    <w:rsid w:val="00906339"/>
    <w:rsid w:val="009065A8"/>
    <w:rsid w:val="00906BCB"/>
    <w:rsid w:val="009103E1"/>
    <w:rsid w:val="009111BB"/>
    <w:rsid w:val="009115C3"/>
    <w:rsid w:val="00912C9F"/>
    <w:rsid w:val="0091337E"/>
    <w:rsid w:val="00914B15"/>
    <w:rsid w:val="00914B5B"/>
    <w:rsid w:val="00914EE0"/>
    <w:rsid w:val="00915467"/>
    <w:rsid w:val="00915BAE"/>
    <w:rsid w:val="00916406"/>
    <w:rsid w:val="00916477"/>
    <w:rsid w:val="00916612"/>
    <w:rsid w:val="00917162"/>
    <w:rsid w:val="00917212"/>
    <w:rsid w:val="0091770F"/>
    <w:rsid w:val="009178AA"/>
    <w:rsid w:val="00917A10"/>
    <w:rsid w:val="00920049"/>
    <w:rsid w:val="009211C4"/>
    <w:rsid w:val="009218C2"/>
    <w:rsid w:val="00921AAE"/>
    <w:rsid w:val="00921D1A"/>
    <w:rsid w:val="00921D20"/>
    <w:rsid w:val="00922369"/>
    <w:rsid w:val="0092300C"/>
    <w:rsid w:val="00924025"/>
    <w:rsid w:val="00924168"/>
    <w:rsid w:val="0092491A"/>
    <w:rsid w:val="00924D0E"/>
    <w:rsid w:val="00924D22"/>
    <w:rsid w:val="009251CC"/>
    <w:rsid w:val="00925746"/>
    <w:rsid w:val="00925981"/>
    <w:rsid w:val="00925F4B"/>
    <w:rsid w:val="0092609A"/>
    <w:rsid w:val="00926B04"/>
    <w:rsid w:val="00926D10"/>
    <w:rsid w:val="0092714E"/>
    <w:rsid w:val="00927685"/>
    <w:rsid w:val="0092796D"/>
    <w:rsid w:val="00930391"/>
    <w:rsid w:val="00930DE9"/>
    <w:rsid w:val="00931052"/>
    <w:rsid w:val="009310FC"/>
    <w:rsid w:val="0093188F"/>
    <w:rsid w:val="00931CCB"/>
    <w:rsid w:val="0093216A"/>
    <w:rsid w:val="00932187"/>
    <w:rsid w:val="00932307"/>
    <w:rsid w:val="0093275B"/>
    <w:rsid w:val="00932E60"/>
    <w:rsid w:val="00932FDE"/>
    <w:rsid w:val="009333B4"/>
    <w:rsid w:val="00933BCB"/>
    <w:rsid w:val="00934018"/>
    <w:rsid w:val="009340DD"/>
    <w:rsid w:val="009351C2"/>
    <w:rsid w:val="009354DE"/>
    <w:rsid w:val="009355D9"/>
    <w:rsid w:val="009357F2"/>
    <w:rsid w:val="00935D9F"/>
    <w:rsid w:val="00936B00"/>
    <w:rsid w:val="009371E2"/>
    <w:rsid w:val="00937AD1"/>
    <w:rsid w:val="00937C9C"/>
    <w:rsid w:val="00940D2D"/>
    <w:rsid w:val="009410C6"/>
    <w:rsid w:val="00942002"/>
    <w:rsid w:val="009424A4"/>
    <w:rsid w:val="0094262E"/>
    <w:rsid w:val="00942BF8"/>
    <w:rsid w:val="009434D5"/>
    <w:rsid w:val="00943B47"/>
    <w:rsid w:val="00943F8B"/>
    <w:rsid w:val="0094493C"/>
    <w:rsid w:val="00944F70"/>
    <w:rsid w:val="00945E55"/>
    <w:rsid w:val="00945FC0"/>
    <w:rsid w:val="00945FF4"/>
    <w:rsid w:val="009468EA"/>
    <w:rsid w:val="0094729B"/>
    <w:rsid w:val="0094776A"/>
    <w:rsid w:val="00947885"/>
    <w:rsid w:val="00947A64"/>
    <w:rsid w:val="00950019"/>
    <w:rsid w:val="00950024"/>
    <w:rsid w:val="009504AB"/>
    <w:rsid w:val="00950898"/>
    <w:rsid w:val="0095127F"/>
    <w:rsid w:val="00951539"/>
    <w:rsid w:val="00951C77"/>
    <w:rsid w:val="00952168"/>
    <w:rsid w:val="009526E0"/>
    <w:rsid w:val="00952716"/>
    <w:rsid w:val="009527FE"/>
    <w:rsid w:val="009529B2"/>
    <w:rsid w:val="00952B54"/>
    <w:rsid w:val="009539C0"/>
    <w:rsid w:val="00954814"/>
    <w:rsid w:val="00955317"/>
    <w:rsid w:val="00955406"/>
    <w:rsid w:val="0095660D"/>
    <w:rsid w:val="00956CC7"/>
    <w:rsid w:val="009574C2"/>
    <w:rsid w:val="009574E4"/>
    <w:rsid w:val="00957E42"/>
    <w:rsid w:val="00960876"/>
    <w:rsid w:val="0096134A"/>
    <w:rsid w:val="0096139F"/>
    <w:rsid w:val="00961480"/>
    <w:rsid w:val="00961813"/>
    <w:rsid w:val="00961AA4"/>
    <w:rsid w:val="00961B10"/>
    <w:rsid w:val="00961C89"/>
    <w:rsid w:val="00962159"/>
    <w:rsid w:val="009621E2"/>
    <w:rsid w:val="00962601"/>
    <w:rsid w:val="0096282C"/>
    <w:rsid w:val="00963577"/>
    <w:rsid w:val="009643F7"/>
    <w:rsid w:val="00964D19"/>
    <w:rsid w:val="0096528B"/>
    <w:rsid w:val="00965E73"/>
    <w:rsid w:val="009660D3"/>
    <w:rsid w:val="009667B1"/>
    <w:rsid w:val="009668DB"/>
    <w:rsid w:val="00966F7B"/>
    <w:rsid w:val="009679C4"/>
    <w:rsid w:val="00967A6D"/>
    <w:rsid w:val="009710AF"/>
    <w:rsid w:val="00971466"/>
    <w:rsid w:val="009719A3"/>
    <w:rsid w:val="00971DD5"/>
    <w:rsid w:val="00972427"/>
    <w:rsid w:val="00972441"/>
    <w:rsid w:val="00973693"/>
    <w:rsid w:val="009739A0"/>
    <w:rsid w:val="009744CF"/>
    <w:rsid w:val="00974B6F"/>
    <w:rsid w:val="00974E6C"/>
    <w:rsid w:val="00974F84"/>
    <w:rsid w:val="0097541A"/>
    <w:rsid w:val="00975767"/>
    <w:rsid w:val="00975BA5"/>
    <w:rsid w:val="00975CEB"/>
    <w:rsid w:val="00975EFA"/>
    <w:rsid w:val="00976498"/>
    <w:rsid w:val="0097662C"/>
    <w:rsid w:val="009767C7"/>
    <w:rsid w:val="0097699E"/>
    <w:rsid w:val="00977A91"/>
    <w:rsid w:val="00977D6B"/>
    <w:rsid w:val="00977D89"/>
    <w:rsid w:val="009800A6"/>
    <w:rsid w:val="00981E8E"/>
    <w:rsid w:val="00982FB3"/>
    <w:rsid w:val="0098354B"/>
    <w:rsid w:val="0098439B"/>
    <w:rsid w:val="009845B5"/>
    <w:rsid w:val="009848E6"/>
    <w:rsid w:val="00985180"/>
    <w:rsid w:val="0098540E"/>
    <w:rsid w:val="009854BE"/>
    <w:rsid w:val="0098579A"/>
    <w:rsid w:val="0098646B"/>
    <w:rsid w:val="009865C7"/>
    <w:rsid w:val="00986770"/>
    <w:rsid w:val="009870E3"/>
    <w:rsid w:val="00990F3B"/>
    <w:rsid w:val="009915E4"/>
    <w:rsid w:val="009918DD"/>
    <w:rsid w:val="0099195A"/>
    <w:rsid w:val="00991AE8"/>
    <w:rsid w:val="00991E26"/>
    <w:rsid w:val="00992A11"/>
    <w:rsid w:val="009933C7"/>
    <w:rsid w:val="00993500"/>
    <w:rsid w:val="00994681"/>
    <w:rsid w:val="0099486A"/>
    <w:rsid w:val="009948BC"/>
    <w:rsid w:val="00995F86"/>
    <w:rsid w:val="009A009E"/>
    <w:rsid w:val="009A0C4A"/>
    <w:rsid w:val="009A0E26"/>
    <w:rsid w:val="009A1326"/>
    <w:rsid w:val="009A1432"/>
    <w:rsid w:val="009A16EC"/>
    <w:rsid w:val="009A1F21"/>
    <w:rsid w:val="009A21B4"/>
    <w:rsid w:val="009A22C2"/>
    <w:rsid w:val="009A23A5"/>
    <w:rsid w:val="009A26D0"/>
    <w:rsid w:val="009A3108"/>
    <w:rsid w:val="009A32FD"/>
    <w:rsid w:val="009A35D4"/>
    <w:rsid w:val="009A390E"/>
    <w:rsid w:val="009A502C"/>
    <w:rsid w:val="009A5488"/>
    <w:rsid w:val="009A57BC"/>
    <w:rsid w:val="009A66E8"/>
    <w:rsid w:val="009A7933"/>
    <w:rsid w:val="009B0688"/>
    <w:rsid w:val="009B0861"/>
    <w:rsid w:val="009B12A5"/>
    <w:rsid w:val="009B13A5"/>
    <w:rsid w:val="009B13EE"/>
    <w:rsid w:val="009B18B2"/>
    <w:rsid w:val="009B1D8C"/>
    <w:rsid w:val="009B27CB"/>
    <w:rsid w:val="009B29B7"/>
    <w:rsid w:val="009B31A4"/>
    <w:rsid w:val="009B35B5"/>
    <w:rsid w:val="009B3694"/>
    <w:rsid w:val="009B39BF"/>
    <w:rsid w:val="009B3B37"/>
    <w:rsid w:val="009B3B55"/>
    <w:rsid w:val="009B3D0D"/>
    <w:rsid w:val="009B4863"/>
    <w:rsid w:val="009B5730"/>
    <w:rsid w:val="009B59F3"/>
    <w:rsid w:val="009B6A88"/>
    <w:rsid w:val="009B6FD0"/>
    <w:rsid w:val="009B7416"/>
    <w:rsid w:val="009B7D1F"/>
    <w:rsid w:val="009C0574"/>
    <w:rsid w:val="009C088E"/>
    <w:rsid w:val="009C1036"/>
    <w:rsid w:val="009C1A2F"/>
    <w:rsid w:val="009C1D8E"/>
    <w:rsid w:val="009C212D"/>
    <w:rsid w:val="009C43DF"/>
    <w:rsid w:val="009C4D35"/>
    <w:rsid w:val="009C58E9"/>
    <w:rsid w:val="009C5A11"/>
    <w:rsid w:val="009C5B9A"/>
    <w:rsid w:val="009C62A6"/>
    <w:rsid w:val="009C6709"/>
    <w:rsid w:val="009C67A0"/>
    <w:rsid w:val="009C6CE2"/>
    <w:rsid w:val="009C7070"/>
    <w:rsid w:val="009D0D5C"/>
    <w:rsid w:val="009D1223"/>
    <w:rsid w:val="009D1522"/>
    <w:rsid w:val="009D1827"/>
    <w:rsid w:val="009D1F71"/>
    <w:rsid w:val="009D2320"/>
    <w:rsid w:val="009D3547"/>
    <w:rsid w:val="009D40AC"/>
    <w:rsid w:val="009D450B"/>
    <w:rsid w:val="009D463D"/>
    <w:rsid w:val="009D66EB"/>
    <w:rsid w:val="009D6ABB"/>
    <w:rsid w:val="009D7252"/>
    <w:rsid w:val="009D7483"/>
    <w:rsid w:val="009E1EDA"/>
    <w:rsid w:val="009E1EE7"/>
    <w:rsid w:val="009E1F6C"/>
    <w:rsid w:val="009E331A"/>
    <w:rsid w:val="009E43D8"/>
    <w:rsid w:val="009E4CD8"/>
    <w:rsid w:val="009E4CE9"/>
    <w:rsid w:val="009E5992"/>
    <w:rsid w:val="009E5EB4"/>
    <w:rsid w:val="009E61E0"/>
    <w:rsid w:val="009E66FF"/>
    <w:rsid w:val="009E7EE3"/>
    <w:rsid w:val="009F1D30"/>
    <w:rsid w:val="009F26BB"/>
    <w:rsid w:val="009F2C08"/>
    <w:rsid w:val="009F397A"/>
    <w:rsid w:val="009F3A1B"/>
    <w:rsid w:val="009F4800"/>
    <w:rsid w:val="009F610E"/>
    <w:rsid w:val="009F6B1C"/>
    <w:rsid w:val="009F761E"/>
    <w:rsid w:val="009F7D43"/>
    <w:rsid w:val="009F7F30"/>
    <w:rsid w:val="00A00117"/>
    <w:rsid w:val="00A009C9"/>
    <w:rsid w:val="00A01F09"/>
    <w:rsid w:val="00A0249C"/>
    <w:rsid w:val="00A02DB9"/>
    <w:rsid w:val="00A03001"/>
    <w:rsid w:val="00A03B66"/>
    <w:rsid w:val="00A044D6"/>
    <w:rsid w:val="00A04ADB"/>
    <w:rsid w:val="00A04BB9"/>
    <w:rsid w:val="00A058A8"/>
    <w:rsid w:val="00A05F11"/>
    <w:rsid w:val="00A06392"/>
    <w:rsid w:val="00A0641A"/>
    <w:rsid w:val="00A06714"/>
    <w:rsid w:val="00A073C5"/>
    <w:rsid w:val="00A07564"/>
    <w:rsid w:val="00A07636"/>
    <w:rsid w:val="00A077B6"/>
    <w:rsid w:val="00A07B57"/>
    <w:rsid w:val="00A07D81"/>
    <w:rsid w:val="00A10C68"/>
    <w:rsid w:val="00A11E0F"/>
    <w:rsid w:val="00A11E67"/>
    <w:rsid w:val="00A12AFB"/>
    <w:rsid w:val="00A12D10"/>
    <w:rsid w:val="00A13F0D"/>
    <w:rsid w:val="00A14E0A"/>
    <w:rsid w:val="00A14FB2"/>
    <w:rsid w:val="00A15948"/>
    <w:rsid w:val="00A15C7F"/>
    <w:rsid w:val="00A15CE0"/>
    <w:rsid w:val="00A16368"/>
    <w:rsid w:val="00A16485"/>
    <w:rsid w:val="00A165A2"/>
    <w:rsid w:val="00A175C9"/>
    <w:rsid w:val="00A17657"/>
    <w:rsid w:val="00A17F25"/>
    <w:rsid w:val="00A21096"/>
    <w:rsid w:val="00A21B67"/>
    <w:rsid w:val="00A21CD5"/>
    <w:rsid w:val="00A22D50"/>
    <w:rsid w:val="00A22D5A"/>
    <w:rsid w:val="00A22F2A"/>
    <w:rsid w:val="00A23738"/>
    <w:rsid w:val="00A245C1"/>
    <w:rsid w:val="00A25E0D"/>
    <w:rsid w:val="00A26713"/>
    <w:rsid w:val="00A26CB6"/>
    <w:rsid w:val="00A27502"/>
    <w:rsid w:val="00A278B6"/>
    <w:rsid w:val="00A27C6D"/>
    <w:rsid w:val="00A27CA1"/>
    <w:rsid w:val="00A3236D"/>
    <w:rsid w:val="00A326C7"/>
    <w:rsid w:val="00A32E24"/>
    <w:rsid w:val="00A32F82"/>
    <w:rsid w:val="00A32F8B"/>
    <w:rsid w:val="00A33140"/>
    <w:rsid w:val="00A33B4A"/>
    <w:rsid w:val="00A33C3C"/>
    <w:rsid w:val="00A34F86"/>
    <w:rsid w:val="00A35754"/>
    <w:rsid w:val="00A35AF9"/>
    <w:rsid w:val="00A35C5A"/>
    <w:rsid w:val="00A36780"/>
    <w:rsid w:val="00A3739B"/>
    <w:rsid w:val="00A374AE"/>
    <w:rsid w:val="00A3756F"/>
    <w:rsid w:val="00A4008C"/>
    <w:rsid w:val="00A4088D"/>
    <w:rsid w:val="00A40DEB"/>
    <w:rsid w:val="00A412D0"/>
    <w:rsid w:val="00A415EF"/>
    <w:rsid w:val="00A419D4"/>
    <w:rsid w:val="00A41BB6"/>
    <w:rsid w:val="00A41CFB"/>
    <w:rsid w:val="00A421CF"/>
    <w:rsid w:val="00A4246C"/>
    <w:rsid w:val="00A42B8C"/>
    <w:rsid w:val="00A42C22"/>
    <w:rsid w:val="00A42D6F"/>
    <w:rsid w:val="00A4451A"/>
    <w:rsid w:val="00A44802"/>
    <w:rsid w:val="00A44D84"/>
    <w:rsid w:val="00A453BC"/>
    <w:rsid w:val="00A45967"/>
    <w:rsid w:val="00A45A62"/>
    <w:rsid w:val="00A46AF8"/>
    <w:rsid w:val="00A46BCB"/>
    <w:rsid w:val="00A46D3E"/>
    <w:rsid w:val="00A46E46"/>
    <w:rsid w:val="00A474B7"/>
    <w:rsid w:val="00A476DA"/>
    <w:rsid w:val="00A50283"/>
    <w:rsid w:val="00A51397"/>
    <w:rsid w:val="00A5189A"/>
    <w:rsid w:val="00A51F47"/>
    <w:rsid w:val="00A524BD"/>
    <w:rsid w:val="00A5265F"/>
    <w:rsid w:val="00A527F3"/>
    <w:rsid w:val="00A53113"/>
    <w:rsid w:val="00A533E6"/>
    <w:rsid w:val="00A53872"/>
    <w:rsid w:val="00A53E8A"/>
    <w:rsid w:val="00A54AC5"/>
    <w:rsid w:val="00A54B91"/>
    <w:rsid w:val="00A54CA7"/>
    <w:rsid w:val="00A54E0F"/>
    <w:rsid w:val="00A554A7"/>
    <w:rsid w:val="00A55B57"/>
    <w:rsid w:val="00A55B64"/>
    <w:rsid w:val="00A55DC3"/>
    <w:rsid w:val="00A5687B"/>
    <w:rsid w:val="00A56C0A"/>
    <w:rsid w:val="00A56D41"/>
    <w:rsid w:val="00A56F65"/>
    <w:rsid w:val="00A57011"/>
    <w:rsid w:val="00A60224"/>
    <w:rsid w:val="00A602CD"/>
    <w:rsid w:val="00A60529"/>
    <w:rsid w:val="00A608CF"/>
    <w:rsid w:val="00A61353"/>
    <w:rsid w:val="00A61481"/>
    <w:rsid w:val="00A615DF"/>
    <w:rsid w:val="00A61848"/>
    <w:rsid w:val="00A620F9"/>
    <w:rsid w:val="00A6239F"/>
    <w:rsid w:val="00A62B39"/>
    <w:rsid w:val="00A62C60"/>
    <w:rsid w:val="00A62E60"/>
    <w:rsid w:val="00A64068"/>
    <w:rsid w:val="00A64117"/>
    <w:rsid w:val="00A6426B"/>
    <w:rsid w:val="00A647FD"/>
    <w:rsid w:val="00A65667"/>
    <w:rsid w:val="00A65D29"/>
    <w:rsid w:val="00A66C84"/>
    <w:rsid w:val="00A66DB1"/>
    <w:rsid w:val="00A66DFE"/>
    <w:rsid w:val="00A6739B"/>
    <w:rsid w:val="00A67646"/>
    <w:rsid w:val="00A67A92"/>
    <w:rsid w:val="00A67B4C"/>
    <w:rsid w:val="00A67E8B"/>
    <w:rsid w:val="00A70DD4"/>
    <w:rsid w:val="00A7165D"/>
    <w:rsid w:val="00A71A29"/>
    <w:rsid w:val="00A71C66"/>
    <w:rsid w:val="00A71CE5"/>
    <w:rsid w:val="00A71D75"/>
    <w:rsid w:val="00A72766"/>
    <w:rsid w:val="00A7293C"/>
    <w:rsid w:val="00A73685"/>
    <w:rsid w:val="00A737AF"/>
    <w:rsid w:val="00A73D3A"/>
    <w:rsid w:val="00A74049"/>
    <w:rsid w:val="00A7458B"/>
    <w:rsid w:val="00A75231"/>
    <w:rsid w:val="00A75625"/>
    <w:rsid w:val="00A765A5"/>
    <w:rsid w:val="00A769B3"/>
    <w:rsid w:val="00A76E19"/>
    <w:rsid w:val="00A77628"/>
    <w:rsid w:val="00A77C2F"/>
    <w:rsid w:val="00A807D8"/>
    <w:rsid w:val="00A82D7F"/>
    <w:rsid w:val="00A838DA"/>
    <w:rsid w:val="00A8431A"/>
    <w:rsid w:val="00A844B5"/>
    <w:rsid w:val="00A84C75"/>
    <w:rsid w:val="00A85AEC"/>
    <w:rsid w:val="00A85B8B"/>
    <w:rsid w:val="00A8626F"/>
    <w:rsid w:val="00A86C6E"/>
    <w:rsid w:val="00A87126"/>
    <w:rsid w:val="00A87870"/>
    <w:rsid w:val="00A87F9C"/>
    <w:rsid w:val="00A90090"/>
    <w:rsid w:val="00A900E4"/>
    <w:rsid w:val="00A914DC"/>
    <w:rsid w:val="00A91A70"/>
    <w:rsid w:val="00A9213F"/>
    <w:rsid w:val="00A935E6"/>
    <w:rsid w:val="00A939B0"/>
    <w:rsid w:val="00A93AD7"/>
    <w:rsid w:val="00A93C48"/>
    <w:rsid w:val="00A93EA1"/>
    <w:rsid w:val="00A93F7A"/>
    <w:rsid w:val="00A94084"/>
    <w:rsid w:val="00A9414E"/>
    <w:rsid w:val="00A944B1"/>
    <w:rsid w:val="00A94762"/>
    <w:rsid w:val="00A94888"/>
    <w:rsid w:val="00A95825"/>
    <w:rsid w:val="00A960BD"/>
    <w:rsid w:val="00A96161"/>
    <w:rsid w:val="00A96863"/>
    <w:rsid w:val="00A970A4"/>
    <w:rsid w:val="00A97316"/>
    <w:rsid w:val="00A97C09"/>
    <w:rsid w:val="00AA0358"/>
    <w:rsid w:val="00AA08A4"/>
    <w:rsid w:val="00AA0F1C"/>
    <w:rsid w:val="00AA1065"/>
    <w:rsid w:val="00AA188E"/>
    <w:rsid w:val="00AA1B85"/>
    <w:rsid w:val="00AA1D82"/>
    <w:rsid w:val="00AA2551"/>
    <w:rsid w:val="00AA269E"/>
    <w:rsid w:val="00AA26BF"/>
    <w:rsid w:val="00AA28B5"/>
    <w:rsid w:val="00AA2B3F"/>
    <w:rsid w:val="00AA2D97"/>
    <w:rsid w:val="00AA2F19"/>
    <w:rsid w:val="00AA2FB1"/>
    <w:rsid w:val="00AA31B5"/>
    <w:rsid w:val="00AA431E"/>
    <w:rsid w:val="00AA43B8"/>
    <w:rsid w:val="00AA4A64"/>
    <w:rsid w:val="00AA5316"/>
    <w:rsid w:val="00AA532A"/>
    <w:rsid w:val="00AA5BA9"/>
    <w:rsid w:val="00AA6D09"/>
    <w:rsid w:val="00AA6E15"/>
    <w:rsid w:val="00AA7086"/>
    <w:rsid w:val="00AA772B"/>
    <w:rsid w:val="00AA77DE"/>
    <w:rsid w:val="00AB085A"/>
    <w:rsid w:val="00AB0CF7"/>
    <w:rsid w:val="00AB0EB8"/>
    <w:rsid w:val="00AB15A3"/>
    <w:rsid w:val="00AB1CB6"/>
    <w:rsid w:val="00AB1D9A"/>
    <w:rsid w:val="00AB2CC9"/>
    <w:rsid w:val="00AB3813"/>
    <w:rsid w:val="00AB3ABA"/>
    <w:rsid w:val="00AB3D08"/>
    <w:rsid w:val="00AB3DF9"/>
    <w:rsid w:val="00AB4095"/>
    <w:rsid w:val="00AB40B7"/>
    <w:rsid w:val="00AB503C"/>
    <w:rsid w:val="00AB5B3A"/>
    <w:rsid w:val="00AB62E7"/>
    <w:rsid w:val="00AB6D21"/>
    <w:rsid w:val="00AB6D82"/>
    <w:rsid w:val="00AB764D"/>
    <w:rsid w:val="00AC03A1"/>
    <w:rsid w:val="00AC04B3"/>
    <w:rsid w:val="00AC05F9"/>
    <w:rsid w:val="00AC112D"/>
    <w:rsid w:val="00AC11C5"/>
    <w:rsid w:val="00AC132D"/>
    <w:rsid w:val="00AC14B6"/>
    <w:rsid w:val="00AC1E71"/>
    <w:rsid w:val="00AC2575"/>
    <w:rsid w:val="00AC31DF"/>
    <w:rsid w:val="00AC5177"/>
    <w:rsid w:val="00AC5DFA"/>
    <w:rsid w:val="00AC62A3"/>
    <w:rsid w:val="00AC65E1"/>
    <w:rsid w:val="00AC6FE4"/>
    <w:rsid w:val="00AC76B2"/>
    <w:rsid w:val="00AC789E"/>
    <w:rsid w:val="00AC7A76"/>
    <w:rsid w:val="00AD020A"/>
    <w:rsid w:val="00AD0C22"/>
    <w:rsid w:val="00AD1050"/>
    <w:rsid w:val="00AD1D96"/>
    <w:rsid w:val="00AD24C2"/>
    <w:rsid w:val="00AD2760"/>
    <w:rsid w:val="00AD2F9F"/>
    <w:rsid w:val="00AD3036"/>
    <w:rsid w:val="00AD3108"/>
    <w:rsid w:val="00AD3BF5"/>
    <w:rsid w:val="00AD3D61"/>
    <w:rsid w:val="00AD442C"/>
    <w:rsid w:val="00AD44FE"/>
    <w:rsid w:val="00AD46DB"/>
    <w:rsid w:val="00AD4A3F"/>
    <w:rsid w:val="00AD5A37"/>
    <w:rsid w:val="00AD5AF2"/>
    <w:rsid w:val="00AD5E79"/>
    <w:rsid w:val="00AD6A77"/>
    <w:rsid w:val="00AD6CC6"/>
    <w:rsid w:val="00AD6EEC"/>
    <w:rsid w:val="00AD753D"/>
    <w:rsid w:val="00AD7E17"/>
    <w:rsid w:val="00AD7E57"/>
    <w:rsid w:val="00AE1025"/>
    <w:rsid w:val="00AE105D"/>
    <w:rsid w:val="00AE1E09"/>
    <w:rsid w:val="00AE2E37"/>
    <w:rsid w:val="00AE35AF"/>
    <w:rsid w:val="00AE4000"/>
    <w:rsid w:val="00AE400C"/>
    <w:rsid w:val="00AE49F1"/>
    <w:rsid w:val="00AE5532"/>
    <w:rsid w:val="00AE55D3"/>
    <w:rsid w:val="00AE5B0F"/>
    <w:rsid w:val="00AE6D29"/>
    <w:rsid w:val="00AE7768"/>
    <w:rsid w:val="00AE7C1E"/>
    <w:rsid w:val="00AE7FDB"/>
    <w:rsid w:val="00AF01D0"/>
    <w:rsid w:val="00AF0331"/>
    <w:rsid w:val="00AF0E3B"/>
    <w:rsid w:val="00AF0FFD"/>
    <w:rsid w:val="00AF1574"/>
    <w:rsid w:val="00AF1704"/>
    <w:rsid w:val="00AF2156"/>
    <w:rsid w:val="00AF23AE"/>
    <w:rsid w:val="00AF30C3"/>
    <w:rsid w:val="00AF3F1F"/>
    <w:rsid w:val="00AF3F47"/>
    <w:rsid w:val="00AF433A"/>
    <w:rsid w:val="00AF4425"/>
    <w:rsid w:val="00AF442C"/>
    <w:rsid w:val="00AF4B81"/>
    <w:rsid w:val="00AF5226"/>
    <w:rsid w:val="00AF5422"/>
    <w:rsid w:val="00AF6095"/>
    <w:rsid w:val="00AF6513"/>
    <w:rsid w:val="00AF6A64"/>
    <w:rsid w:val="00AF6B86"/>
    <w:rsid w:val="00AF6D27"/>
    <w:rsid w:val="00AF75C7"/>
    <w:rsid w:val="00AF75DA"/>
    <w:rsid w:val="00AF798A"/>
    <w:rsid w:val="00B002C1"/>
    <w:rsid w:val="00B009F2"/>
    <w:rsid w:val="00B013F8"/>
    <w:rsid w:val="00B0184E"/>
    <w:rsid w:val="00B018B6"/>
    <w:rsid w:val="00B01BCD"/>
    <w:rsid w:val="00B02527"/>
    <w:rsid w:val="00B03281"/>
    <w:rsid w:val="00B045B5"/>
    <w:rsid w:val="00B04BE5"/>
    <w:rsid w:val="00B0510E"/>
    <w:rsid w:val="00B05390"/>
    <w:rsid w:val="00B0578A"/>
    <w:rsid w:val="00B0588D"/>
    <w:rsid w:val="00B059E1"/>
    <w:rsid w:val="00B05CCA"/>
    <w:rsid w:val="00B05D18"/>
    <w:rsid w:val="00B07487"/>
    <w:rsid w:val="00B07C4A"/>
    <w:rsid w:val="00B1003F"/>
    <w:rsid w:val="00B10305"/>
    <w:rsid w:val="00B10624"/>
    <w:rsid w:val="00B1149E"/>
    <w:rsid w:val="00B11BB7"/>
    <w:rsid w:val="00B11EAC"/>
    <w:rsid w:val="00B12F32"/>
    <w:rsid w:val="00B133BF"/>
    <w:rsid w:val="00B13401"/>
    <w:rsid w:val="00B13484"/>
    <w:rsid w:val="00B13E94"/>
    <w:rsid w:val="00B14271"/>
    <w:rsid w:val="00B1489C"/>
    <w:rsid w:val="00B16270"/>
    <w:rsid w:val="00B16FD2"/>
    <w:rsid w:val="00B17B5C"/>
    <w:rsid w:val="00B20060"/>
    <w:rsid w:val="00B2032D"/>
    <w:rsid w:val="00B20466"/>
    <w:rsid w:val="00B21B40"/>
    <w:rsid w:val="00B21DC1"/>
    <w:rsid w:val="00B225FB"/>
    <w:rsid w:val="00B22EA1"/>
    <w:rsid w:val="00B22EB2"/>
    <w:rsid w:val="00B23E45"/>
    <w:rsid w:val="00B24051"/>
    <w:rsid w:val="00B25CAF"/>
    <w:rsid w:val="00B26537"/>
    <w:rsid w:val="00B2685D"/>
    <w:rsid w:val="00B26DD7"/>
    <w:rsid w:val="00B26F18"/>
    <w:rsid w:val="00B27FE8"/>
    <w:rsid w:val="00B30351"/>
    <w:rsid w:val="00B313B8"/>
    <w:rsid w:val="00B31DB2"/>
    <w:rsid w:val="00B31E6C"/>
    <w:rsid w:val="00B33C2A"/>
    <w:rsid w:val="00B33DF6"/>
    <w:rsid w:val="00B33EEF"/>
    <w:rsid w:val="00B345A1"/>
    <w:rsid w:val="00B3463A"/>
    <w:rsid w:val="00B34EBD"/>
    <w:rsid w:val="00B35583"/>
    <w:rsid w:val="00B35967"/>
    <w:rsid w:val="00B360A3"/>
    <w:rsid w:val="00B3682A"/>
    <w:rsid w:val="00B37C7E"/>
    <w:rsid w:val="00B37E1A"/>
    <w:rsid w:val="00B413ED"/>
    <w:rsid w:val="00B4219F"/>
    <w:rsid w:val="00B422EC"/>
    <w:rsid w:val="00B426DA"/>
    <w:rsid w:val="00B42A89"/>
    <w:rsid w:val="00B42F8E"/>
    <w:rsid w:val="00B433BA"/>
    <w:rsid w:val="00B44817"/>
    <w:rsid w:val="00B44B6C"/>
    <w:rsid w:val="00B45C3B"/>
    <w:rsid w:val="00B4642A"/>
    <w:rsid w:val="00B46DE7"/>
    <w:rsid w:val="00B46F8C"/>
    <w:rsid w:val="00B4709D"/>
    <w:rsid w:val="00B476DD"/>
    <w:rsid w:val="00B47E25"/>
    <w:rsid w:val="00B50730"/>
    <w:rsid w:val="00B507E0"/>
    <w:rsid w:val="00B50AD9"/>
    <w:rsid w:val="00B5105E"/>
    <w:rsid w:val="00B51132"/>
    <w:rsid w:val="00B51A21"/>
    <w:rsid w:val="00B51AAA"/>
    <w:rsid w:val="00B51B3C"/>
    <w:rsid w:val="00B51DBA"/>
    <w:rsid w:val="00B524B4"/>
    <w:rsid w:val="00B52A12"/>
    <w:rsid w:val="00B52A98"/>
    <w:rsid w:val="00B53763"/>
    <w:rsid w:val="00B53B19"/>
    <w:rsid w:val="00B54146"/>
    <w:rsid w:val="00B5438E"/>
    <w:rsid w:val="00B545AD"/>
    <w:rsid w:val="00B5465A"/>
    <w:rsid w:val="00B54885"/>
    <w:rsid w:val="00B55404"/>
    <w:rsid w:val="00B556BA"/>
    <w:rsid w:val="00B55795"/>
    <w:rsid w:val="00B55ECC"/>
    <w:rsid w:val="00B573FF"/>
    <w:rsid w:val="00B605F9"/>
    <w:rsid w:val="00B60FFB"/>
    <w:rsid w:val="00B61ED3"/>
    <w:rsid w:val="00B633A3"/>
    <w:rsid w:val="00B634AB"/>
    <w:rsid w:val="00B63597"/>
    <w:rsid w:val="00B63A51"/>
    <w:rsid w:val="00B63F43"/>
    <w:rsid w:val="00B64339"/>
    <w:rsid w:val="00B65C61"/>
    <w:rsid w:val="00B66BF8"/>
    <w:rsid w:val="00B67BF2"/>
    <w:rsid w:val="00B67CFE"/>
    <w:rsid w:val="00B70A79"/>
    <w:rsid w:val="00B70B29"/>
    <w:rsid w:val="00B70BA6"/>
    <w:rsid w:val="00B72119"/>
    <w:rsid w:val="00B72693"/>
    <w:rsid w:val="00B726D4"/>
    <w:rsid w:val="00B73F8E"/>
    <w:rsid w:val="00B74153"/>
    <w:rsid w:val="00B7435C"/>
    <w:rsid w:val="00B7490A"/>
    <w:rsid w:val="00B74AD8"/>
    <w:rsid w:val="00B753F6"/>
    <w:rsid w:val="00B75C77"/>
    <w:rsid w:val="00B7686A"/>
    <w:rsid w:val="00B76E42"/>
    <w:rsid w:val="00B77123"/>
    <w:rsid w:val="00B771C0"/>
    <w:rsid w:val="00B7739E"/>
    <w:rsid w:val="00B800F7"/>
    <w:rsid w:val="00B80845"/>
    <w:rsid w:val="00B80CE4"/>
    <w:rsid w:val="00B80E7D"/>
    <w:rsid w:val="00B8188B"/>
    <w:rsid w:val="00B81963"/>
    <w:rsid w:val="00B8214F"/>
    <w:rsid w:val="00B829CB"/>
    <w:rsid w:val="00B82B48"/>
    <w:rsid w:val="00B82D37"/>
    <w:rsid w:val="00B84024"/>
    <w:rsid w:val="00B8407E"/>
    <w:rsid w:val="00B85B41"/>
    <w:rsid w:val="00B86A4F"/>
    <w:rsid w:val="00B871C1"/>
    <w:rsid w:val="00B8736B"/>
    <w:rsid w:val="00B8CC54"/>
    <w:rsid w:val="00B90372"/>
    <w:rsid w:val="00B909EC"/>
    <w:rsid w:val="00B91449"/>
    <w:rsid w:val="00B9195F"/>
    <w:rsid w:val="00B92518"/>
    <w:rsid w:val="00B93035"/>
    <w:rsid w:val="00B9353E"/>
    <w:rsid w:val="00B936BD"/>
    <w:rsid w:val="00B93A0D"/>
    <w:rsid w:val="00B94373"/>
    <w:rsid w:val="00B9549B"/>
    <w:rsid w:val="00B95719"/>
    <w:rsid w:val="00B958E8"/>
    <w:rsid w:val="00B95950"/>
    <w:rsid w:val="00B965F2"/>
    <w:rsid w:val="00B967E7"/>
    <w:rsid w:val="00B97129"/>
    <w:rsid w:val="00B97E4A"/>
    <w:rsid w:val="00BA0999"/>
    <w:rsid w:val="00BA09B2"/>
    <w:rsid w:val="00BA118C"/>
    <w:rsid w:val="00BA130F"/>
    <w:rsid w:val="00BA19AD"/>
    <w:rsid w:val="00BA1C03"/>
    <w:rsid w:val="00BA465D"/>
    <w:rsid w:val="00BA4E1D"/>
    <w:rsid w:val="00BA4ECC"/>
    <w:rsid w:val="00BA52E4"/>
    <w:rsid w:val="00BA5B0B"/>
    <w:rsid w:val="00BA5B46"/>
    <w:rsid w:val="00BA667F"/>
    <w:rsid w:val="00BA766D"/>
    <w:rsid w:val="00BA7987"/>
    <w:rsid w:val="00BB08EB"/>
    <w:rsid w:val="00BB18C8"/>
    <w:rsid w:val="00BB21C7"/>
    <w:rsid w:val="00BB2711"/>
    <w:rsid w:val="00BB2D73"/>
    <w:rsid w:val="00BB3489"/>
    <w:rsid w:val="00BB3BFD"/>
    <w:rsid w:val="00BB3CA5"/>
    <w:rsid w:val="00BB3DA1"/>
    <w:rsid w:val="00BB41D0"/>
    <w:rsid w:val="00BB45BA"/>
    <w:rsid w:val="00BB4ECC"/>
    <w:rsid w:val="00BB5D0B"/>
    <w:rsid w:val="00BB69C4"/>
    <w:rsid w:val="00BB6D5F"/>
    <w:rsid w:val="00BB7A5C"/>
    <w:rsid w:val="00BB7FB5"/>
    <w:rsid w:val="00BC0062"/>
    <w:rsid w:val="00BC0632"/>
    <w:rsid w:val="00BC0995"/>
    <w:rsid w:val="00BC10CE"/>
    <w:rsid w:val="00BC1C09"/>
    <w:rsid w:val="00BC1D5F"/>
    <w:rsid w:val="00BC26F9"/>
    <w:rsid w:val="00BC2D5D"/>
    <w:rsid w:val="00BC34FF"/>
    <w:rsid w:val="00BC3EF4"/>
    <w:rsid w:val="00BC42D3"/>
    <w:rsid w:val="00BC4AF0"/>
    <w:rsid w:val="00BC516B"/>
    <w:rsid w:val="00BC60E3"/>
    <w:rsid w:val="00BD00EB"/>
    <w:rsid w:val="00BD02C9"/>
    <w:rsid w:val="00BD098B"/>
    <w:rsid w:val="00BD0B2C"/>
    <w:rsid w:val="00BD0D12"/>
    <w:rsid w:val="00BD19B9"/>
    <w:rsid w:val="00BD1C3D"/>
    <w:rsid w:val="00BD1F4F"/>
    <w:rsid w:val="00BD1FC3"/>
    <w:rsid w:val="00BD227D"/>
    <w:rsid w:val="00BD2AA5"/>
    <w:rsid w:val="00BD337F"/>
    <w:rsid w:val="00BD3719"/>
    <w:rsid w:val="00BD496D"/>
    <w:rsid w:val="00BD4FCD"/>
    <w:rsid w:val="00BD532A"/>
    <w:rsid w:val="00BD561D"/>
    <w:rsid w:val="00BD6FE2"/>
    <w:rsid w:val="00BD7740"/>
    <w:rsid w:val="00BD7A4E"/>
    <w:rsid w:val="00BD7D8B"/>
    <w:rsid w:val="00BD7EF3"/>
    <w:rsid w:val="00BE01F0"/>
    <w:rsid w:val="00BE058F"/>
    <w:rsid w:val="00BE195A"/>
    <w:rsid w:val="00BE1D56"/>
    <w:rsid w:val="00BE2083"/>
    <w:rsid w:val="00BE2D0A"/>
    <w:rsid w:val="00BE3EC8"/>
    <w:rsid w:val="00BE4116"/>
    <w:rsid w:val="00BE459B"/>
    <w:rsid w:val="00BE47D4"/>
    <w:rsid w:val="00BE47E7"/>
    <w:rsid w:val="00BE4805"/>
    <w:rsid w:val="00BE531B"/>
    <w:rsid w:val="00BE5455"/>
    <w:rsid w:val="00BE6001"/>
    <w:rsid w:val="00BE64C3"/>
    <w:rsid w:val="00BE6708"/>
    <w:rsid w:val="00BE6988"/>
    <w:rsid w:val="00BE7005"/>
    <w:rsid w:val="00BE716E"/>
    <w:rsid w:val="00BE739F"/>
    <w:rsid w:val="00BE7793"/>
    <w:rsid w:val="00BE793A"/>
    <w:rsid w:val="00BEF629"/>
    <w:rsid w:val="00BF046B"/>
    <w:rsid w:val="00BF0EB6"/>
    <w:rsid w:val="00BF10FB"/>
    <w:rsid w:val="00BF1456"/>
    <w:rsid w:val="00BF208A"/>
    <w:rsid w:val="00BF263E"/>
    <w:rsid w:val="00BF2B82"/>
    <w:rsid w:val="00BF2FEC"/>
    <w:rsid w:val="00BF31D5"/>
    <w:rsid w:val="00BF432A"/>
    <w:rsid w:val="00BF472A"/>
    <w:rsid w:val="00BF496E"/>
    <w:rsid w:val="00BF5584"/>
    <w:rsid w:val="00BF58F8"/>
    <w:rsid w:val="00BF5B5F"/>
    <w:rsid w:val="00BF6246"/>
    <w:rsid w:val="00BF67B2"/>
    <w:rsid w:val="00BF6E82"/>
    <w:rsid w:val="00BF7D8E"/>
    <w:rsid w:val="00C006E4"/>
    <w:rsid w:val="00C00745"/>
    <w:rsid w:val="00C00889"/>
    <w:rsid w:val="00C00C58"/>
    <w:rsid w:val="00C02213"/>
    <w:rsid w:val="00C02681"/>
    <w:rsid w:val="00C03817"/>
    <w:rsid w:val="00C05210"/>
    <w:rsid w:val="00C0524F"/>
    <w:rsid w:val="00C052D5"/>
    <w:rsid w:val="00C055F9"/>
    <w:rsid w:val="00C060C7"/>
    <w:rsid w:val="00C0696A"/>
    <w:rsid w:val="00C06C2B"/>
    <w:rsid w:val="00C06EFF"/>
    <w:rsid w:val="00C07170"/>
    <w:rsid w:val="00C078EA"/>
    <w:rsid w:val="00C07B2B"/>
    <w:rsid w:val="00C094C2"/>
    <w:rsid w:val="00C10DBF"/>
    <w:rsid w:val="00C1117E"/>
    <w:rsid w:val="00C11EBB"/>
    <w:rsid w:val="00C13B74"/>
    <w:rsid w:val="00C13DE3"/>
    <w:rsid w:val="00C13E06"/>
    <w:rsid w:val="00C13E60"/>
    <w:rsid w:val="00C14303"/>
    <w:rsid w:val="00C1436C"/>
    <w:rsid w:val="00C1444F"/>
    <w:rsid w:val="00C147EE"/>
    <w:rsid w:val="00C14975"/>
    <w:rsid w:val="00C14D27"/>
    <w:rsid w:val="00C14E83"/>
    <w:rsid w:val="00C14EB5"/>
    <w:rsid w:val="00C15650"/>
    <w:rsid w:val="00C1581A"/>
    <w:rsid w:val="00C15CFA"/>
    <w:rsid w:val="00C15F45"/>
    <w:rsid w:val="00C15FC7"/>
    <w:rsid w:val="00C16154"/>
    <w:rsid w:val="00C162D5"/>
    <w:rsid w:val="00C168B8"/>
    <w:rsid w:val="00C16D92"/>
    <w:rsid w:val="00C17070"/>
    <w:rsid w:val="00C17997"/>
    <w:rsid w:val="00C1FA5B"/>
    <w:rsid w:val="00C202F4"/>
    <w:rsid w:val="00C20B28"/>
    <w:rsid w:val="00C211F4"/>
    <w:rsid w:val="00C214C8"/>
    <w:rsid w:val="00C2171F"/>
    <w:rsid w:val="00C21AC2"/>
    <w:rsid w:val="00C21C9A"/>
    <w:rsid w:val="00C22401"/>
    <w:rsid w:val="00C22BBB"/>
    <w:rsid w:val="00C22C6A"/>
    <w:rsid w:val="00C23803"/>
    <w:rsid w:val="00C23A4C"/>
    <w:rsid w:val="00C24C17"/>
    <w:rsid w:val="00C24C69"/>
    <w:rsid w:val="00C25406"/>
    <w:rsid w:val="00C25F1E"/>
    <w:rsid w:val="00C25FD8"/>
    <w:rsid w:val="00C2607A"/>
    <w:rsid w:val="00C263FE"/>
    <w:rsid w:val="00C279AE"/>
    <w:rsid w:val="00C300F6"/>
    <w:rsid w:val="00C307A1"/>
    <w:rsid w:val="00C30C16"/>
    <w:rsid w:val="00C310BE"/>
    <w:rsid w:val="00C315DB"/>
    <w:rsid w:val="00C3236A"/>
    <w:rsid w:val="00C32BEB"/>
    <w:rsid w:val="00C34B59"/>
    <w:rsid w:val="00C350B5"/>
    <w:rsid w:val="00C358E7"/>
    <w:rsid w:val="00C35CD7"/>
    <w:rsid w:val="00C35D10"/>
    <w:rsid w:val="00C36A4A"/>
    <w:rsid w:val="00C36E4E"/>
    <w:rsid w:val="00C37285"/>
    <w:rsid w:val="00C3758F"/>
    <w:rsid w:val="00C40B88"/>
    <w:rsid w:val="00C40F2D"/>
    <w:rsid w:val="00C418E6"/>
    <w:rsid w:val="00C43323"/>
    <w:rsid w:val="00C4359D"/>
    <w:rsid w:val="00C43601"/>
    <w:rsid w:val="00C44489"/>
    <w:rsid w:val="00C447FF"/>
    <w:rsid w:val="00C4483E"/>
    <w:rsid w:val="00C4526D"/>
    <w:rsid w:val="00C456D3"/>
    <w:rsid w:val="00C46568"/>
    <w:rsid w:val="00C46606"/>
    <w:rsid w:val="00C47271"/>
    <w:rsid w:val="00C475F8"/>
    <w:rsid w:val="00C47D87"/>
    <w:rsid w:val="00C4DE5D"/>
    <w:rsid w:val="00C5036A"/>
    <w:rsid w:val="00C5041B"/>
    <w:rsid w:val="00C51218"/>
    <w:rsid w:val="00C516E0"/>
    <w:rsid w:val="00C520FA"/>
    <w:rsid w:val="00C5224D"/>
    <w:rsid w:val="00C533F1"/>
    <w:rsid w:val="00C5376E"/>
    <w:rsid w:val="00C53EBC"/>
    <w:rsid w:val="00C53EEB"/>
    <w:rsid w:val="00C5472C"/>
    <w:rsid w:val="00C54C46"/>
    <w:rsid w:val="00C54E18"/>
    <w:rsid w:val="00C54EDE"/>
    <w:rsid w:val="00C551FD"/>
    <w:rsid w:val="00C56291"/>
    <w:rsid w:val="00C5660F"/>
    <w:rsid w:val="00C5663F"/>
    <w:rsid w:val="00C5694E"/>
    <w:rsid w:val="00C569F6"/>
    <w:rsid w:val="00C56D6B"/>
    <w:rsid w:val="00C5701B"/>
    <w:rsid w:val="00C57270"/>
    <w:rsid w:val="00C5786C"/>
    <w:rsid w:val="00C57DBC"/>
    <w:rsid w:val="00C607ED"/>
    <w:rsid w:val="00C61392"/>
    <w:rsid w:val="00C61805"/>
    <w:rsid w:val="00C63418"/>
    <w:rsid w:val="00C638AE"/>
    <w:rsid w:val="00C6421B"/>
    <w:rsid w:val="00C644F8"/>
    <w:rsid w:val="00C64B38"/>
    <w:rsid w:val="00C64C66"/>
    <w:rsid w:val="00C64DDC"/>
    <w:rsid w:val="00C65666"/>
    <w:rsid w:val="00C66218"/>
    <w:rsid w:val="00C66FCC"/>
    <w:rsid w:val="00C677C9"/>
    <w:rsid w:val="00C67FF1"/>
    <w:rsid w:val="00C70731"/>
    <w:rsid w:val="00C70DEF"/>
    <w:rsid w:val="00C70F2F"/>
    <w:rsid w:val="00C723D1"/>
    <w:rsid w:val="00C73B8F"/>
    <w:rsid w:val="00C73F7D"/>
    <w:rsid w:val="00C7430A"/>
    <w:rsid w:val="00C74871"/>
    <w:rsid w:val="00C74B69"/>
    <w:rsid w:val="00C75332"/>
    <w:rsid w:val="00C76E91"/>
    <w:rsid w:val="00C770F9"/>
    <w:rsid w:val="00C77774"/>
    <w:rsid w:val="00C778C3"/>
    <w:rsid w:val="00C77BEE"/>
    <w:rsid w:val="00C808A6"/>
    <w:rsid w:val="00C821F5"/>
    <w:rsid w:val="00C8266E"/>
    <w:rsid w:val="00C828D0"/>
    <w:rsid w:val="00C82A0A"/>
    <w:rsid w:val="00C84599"/>
    <w:rsid w:val="00C85432"/>
    <w:rsid w:val="00C85661"/>
    <w:rsid w:val="00C85911"/>
    <w:rsid w:val="00C85B4C"/>
    <w:rsid w:val="00C865CF"/>
    <w:rsid w:val="00C867E5"/>
    <w:rsid w:val="00C86C43"/>
    <w:rsid w:val="00C8703F"/>
    <w:rsid w:val="00C87620"/>
    <w:rsid w:val="00C903BD"/>
    <w:rsid w:val="00C908A4"/>
    <w:rsid w:val="00C908D5"/>
    <w:rsid w:val="00C92512"/>
    <w:rsid w:val="00C92695"/>
    <w:rsid w:val="00C95399"/>
    <w:rsid w:val="00C964F1"/>
    <w:rsid w:val="00C96531"/>
    <w:rsid w:val="00C9672A"/>
    <w:rsid w:val="00C97091"/>
    <w:rsid w:val="00C97260"/>
    <w:rsid w:val="00C973A2"/>
    <w:rsid w:val="00C975EC"/>
    <w:rsid w:val="00CA07D0"/>
    <w:rsid w:val="00CA0F86"/>
    <w:rsid w:val="00CA16E4"/>
    <w:rsid w:val="00CA2001"/>
    <w:rsid w:val="00CA2D1D"/>
    <w:rsid w:val="00CA3701"/>
    <w:rsid w:val="00CA3B5D"/>
    <w:rsid w:val="00CA3C3B"/>
    <w:rsid w:val="00CA4482"/>
    <w:rsid w:val="00CA46DA"/>
    <w:rsid w:val="00CA4A81"/>
    <w:rsid w:val="00CA6748"/>
    <w:rsid w:val="00CA69BC"/>
    <w:rsid w:val="00CA69BF"/>
    <w:rsid w:val="00CA7057"/>
    <w:rsid w:val="00CA72F6"/>
    <w:rsid w:val="00CA7629"/>
    <w:rsid w:val="00CB08E5"/>
    <w:rsid w:val="00CB09A9"/>
    <w:rsid w:val="00CB0C0D"/>
    <w:rsid w:val="00CB1087"/>
    <w:rsid w:val="00CB147B"/>
    <w:rsid w:val="00CB2377"/>
    <w:rsid w:val="00CB2756"/>
    <w:rsid w:val="00CB4937"/>
    <w:rsid w:val="00CB4B78"/>
    <w:rsid w:val="00CB4EDB"/>
    <w:rsid w:val="00CB5B6C"/>
    <w:rsid w:val="00CB5FCF"/>
    <w:rsid w:val="00CB6146"/>
    <w:rsid w:val="00CB6218"/>
    <w:rsid w:val="00CB6746"/>
    <w:rsid w:val="00CB70BE"/>
    <w:rsid w:val="00CC052E"/>
    <w:rsid w:val="00CC197D"/>
    <w:rsid w:val="00CC21E2"/>
    <w:rsid w:val="00CC23A8"/>
    <w:rsid w:val="00CC276B"/>
    <w:rsid w:val="00CC3C0E"/>
    <w:rsid w:val="00CC3D21"/>
    <w:rsid w:val="00CC41CB"/>
    <w:rsid w:val="00CC421B"/>
    <w:rsid w:val="00CC42EF"/>
    <w:rsid w:val="00CC4538"/>
    <w:rsid w:val="00CC4609"/>
    <w:rsid w:val="00CC5955"/>
    <w:rsid w:val="00CC64A5"/>
    <w:rsid w:val="00CC6581"/>
    <w:rsid w:val="00CC67A7"/>
    <w:rsid w:val="00CC6BB4"/>
    <w:rsid w:val="00CC6C1A"/>
    <w:rsid w:val="00CC70A2"/>
    <w:rsid w:val="00CD025D"/>
    <w:rsid w:val="00CD06C3"/>
    <w:rsid w:val="00CD0FC6"/>
    <w:rsid w:val="00CD11C7"/>
    <w:rsid w:val="00CD16BE"/>
    <w:rsid w:val="00CD2C16"/>
    <w:rsid w:val="00CD4285"/>
    <w:rsid w:val="00CD4616"/>
    <w:rsid w:val="00CD4970"/>
    <w:rsid w:val="00CD56AF"/>
    <w:rsid w:val="00CD5E18"/>
    <w:rsid w:val="00CD5F32"/>
    <w:rsid w:val="00CD66B5"/>
    <w:rsid w:val="00CD780C"/>
    <w:rsid w:val="00CE0D00"/>
    <w:rsid w:val="00CE15B8"/>
    <w:rsid w:val="00CE241D"/>
    <w:rsid w:val="00CE3163"/>
    <w:rsid w:val="00CE33D5"/>
    <w:rsid w:val="00CE4006"/>
    <w:rsid w:val="00CE6088"/>
    <w:rsid w:val="00CE6A24"/>
    <w:rsid w:val="00CE71A5"/>
    <w:rsid w:val="00CE7A2F"/>
    <w:rsid w:val="00CE7C84"/>
    <w:rsid w:val="00CF0541"/>
    <w:rsid w:val="00CF095A"/>
    <w:rsid w:val="00CF0F00"/>
    <w:rsid w:val="00CF2D65"/>
    <w:rsid w:val="00CF3690"/>
    <w:rsid w:val="00CF4321"/>
    <w:rsid w:val="00CF4744"/>
    <w:rsid w:val="00CF5D37"/>
    <w:rsid w:val="00CF6A86"/>
    <w:rsid w:val="00CF6F33"/>
    <w:rsid w:val="00D0081B"/>
    <w:rsid w:val="00D02248"/>
    <w:rsid w:val="00D0261B"/>
    <w:rsid w:val="00D02868"/>
    <w:rsid w:val="00D02DAF"/>
    <w:rsid w:val="00D02FF0"/>
    <w:rsid w:val="00D03858"/>
    <w:rsid w:val="00D03FD6"/>
    <w:rsid w:val="00D040FF"/>
    <w:rsid w:val="00D04649"/>
    <w:rsid w:val="00D0490A"/>
    <w:rsid w:val="00D05B31"/>
    <w:rsid w:val="00D05D47"/>
    <w:rsid w:val="00D063B8"/>
    <w:rsid w:val="00D067C6"/>
    <w:rsid w:val="00D06825"/>
    <w:rsid w:val="00D06CAC"/>
    <w:rsid w:val="00D071F5"/>
    <w:rsid w:val="00D0731C"/>
    <w:rsid w:val="00D07D5A"/>
    <w:rsid w:val="00D10466"/>
    <w:rsid w:val="00D10FBF"/>
    <w:rsid w:val="00D1202A"/>
    <w:rsid w:val="00D12115"/>
    <w:rsid w:val="00D128A1"/>
    <w:rsid w:val="00D1293B"/>
    <w:rsid w:val="00D12ED2"/>
    <w:rsid w:val="00D13527"/>
    <w:rsid w:val="00D140B3"/>
    <w:rsid w:val="00D15392"/>
    <w:rsid w:val="00D15C01"/>
    <w:rsid w:val="00D1659F"/>
    <w:rsid w:val="00D16B3F"/>
    <w:rsid w:val="00D16E1D"/>
    <w:rsid w:val="00D16EAE"/>
    <w:rsid w:val="00D16FC0"/>
    <w:rsid w:val="00D174C0"/>
    <w:rsid w:val="00D1757B"/>
    <w:rsid w:val="00D17E3B"/>
    <w:rsid w:val="00D209C7"/>
    <w:rsid w:val="00D20B11"/>
    <w:rsid w:val="00D21510"/>
    <w:rsid w:val="00D220EC"/>
    <w:rsid w:val="00D222BD"/>
    <w:rsid w:val="00D2231C"/>
    <w:rsid w:val="00D2293C"/>
    <w:rsid w:val="00D2306F"/>
    <w:rsid w:val="00D23C09"/>
    <w:rsid w:val="00D23CED"/>
    <w:rsid w:val="00D24A1A"/>
    <w:rsid w:val="00D24BD2"/>
    <w:rsid w:val="00D24E59"/>
    <w:rsid w:val="00D25450"/>
    <w:rsid w:val="00D2573D"/>
    <w:rsid w:val="00D2584E"/>
    <w:rsid w:val="00D25DAB"/>
    <w:rsid w:val="00D25DD4"/>
    <w:rsid w:val="00D25EA1"/>
    <w:rsid w:val="00D260A2"/>
    <w:rsid w:val="00D2706D"/>
    <w:rsid w:val="00D277D4"/>
    <w:rsid w:val="00D27F6A"/>
    <w:rsid w:val="00D30CC6"/>
    <w:rsid w:val="00D30D05"/>
    <w:rsid w:val="00D3260C"/>
    <w:rsid w:val="00D32CB3"/>
    <w:rsid w:val="00D32F0F"/>
    <w:rsid w:val="00D332CC"/>
    <w:rsid w:val="00D33AC9"/>
    <w:rsid w:val="00D34358"/>
    <w:rsid w:val="00D34507"/>
    <w:rsid w:val="00D34B5A"/>
    <w:rsid w:val="00D350C6"/>
    <w:rsid w:val="00D35776"/>
    <w:rsid w:val="00D35790"/>
    <w:rsid w:val="00D36957"/>
    <w:rsid w:val="00D3737E"/>
    <w:rsid w:val="00D3758E"/>
    <w:rsid w:val="00D3764C"/>
    <w:rsid w:val="00D37EB4"/>
    <w:rsid w:val="00D40400"/>
    <w:rsid w:val="00D406BC"/>
    <w:rsid w:val="00D40E32"/>
    <w:rsid w:val="00D41D1A"/>
    <w:rsid w:val="00D42B47"/>
    <w:rsid w:val="00D434D7"/>
    <w:rsid w:val="00D43A04"/>
    <w:rsid w:val="00D44C26"/>
    <w:rsid w:val="00D44DA5"/>
    <w:rsid w:val="00D450C6"/>
    <w:rsid w:val="00D45233"/>
    <w:rsid w:val="00D45729"/>
    <w:rsid w:val="00D45CAA"/>
    <w:rsid w:val="00D46567"/>
    <w:rsid w:val="00D467B7"/>
    <w:rsid w:val="00D472D7"/>
    <w:rsid w:val="00D472FE"/>
    <w:rsid w:val="00D50C48"/>
    <w:rsid w:val="00D5110E"/>
    <w:rsid w:val="00D5135C"/>
    <w:rsid w:val="00D51C2F"/>
    <w:rsid w:val="00D52888"/>
    <w:rsid w:val="00D52991"/>
    <w:rsid w:val="00D5325A"/>
    <w:rsid w:val="00D5328D"/>
    <w:rsid w:val="00D53C35"/>
    <w:rsid w:val="00D544F0"/>
    <w:rsid w:val="00D54F6E"/>
    <w:rsid w:val="00D558E4"/>
    <w:rsid w:val="00D55B08"/>
    <w:rsid w:val="00D55C29"/>
    <w:rsid w:val="00D56052"/>
    <w:rsid w:val="00D5611E"/>
    <w:rsid w:val="00D5653B"/>
    <w:rsid w:val="00D56774"/>
    <w:rsid w:val="00D579B6"/>
    <w:rsid w:val="00D57C5F"/>
    <w:rsid w:val="00D57DDC"/>
    <w:rsid w:val="00D60D12"/>
    <w:rsid w:val="00D611D5"/>
    <w:rsid w:val="00D61517"/>
    <w:rsid w:val="00D6169C"/>
    <w:rsid w:val="00D62079"/>
    <w:rsid w:val="00D62D7B"/>
    <w:rsid w:val="00D62DE6"/>
    <w:rsid w:val="00D62EF1"/>
    <w:rsid w:val="00D6309D"/>
    <w:rsid w:val="00D63AAA"/>
    <w:rsid w:val="00D63FC7"/>
    <w:rsid w:val="00D644CA"/>
    <w:rsid w:val="00D64857"/>
    <w:rsid w:val="00D648D5"/>
    <w:rsid w:val="00D64EA0"/>
    <w:rsid w:val="00D64FD9"/>
    <w:rsid w:val="00D662FB"/>
    <w:rsid w:val="00D66A70"/>
    <w:rsid w:val="00D66D6F"/>
    <w:rsid w:val="00D66FC2"/>
    <w:rsid w:val="00D67089"/>
    <w:rsid w:val="00D6748C"/>
    <w:rsid w:val="00D67F68"/>
    <w:rsid w:val="00D7044E"/>
    <w:rsid w:val="00D70BF2"/>
    <w:rsid w:val="00D7126D"/>
    <w:rsid w:val="00D71F35"/>
    <w:rsid w:val="00D735B1"/>
    <w:rsid w:val="00D73FC1"/>
    <w:rsid w:val="00D74A45"/>
    <w:rsid w:val="00D74D23"/>
    <w:rsid w:val="00D74E0B"/>
    <w:rsid w:val="00D74F0A"/>
    <w:rsid w:val="00D74FF3"/>
    <w:rsid w:val="00D751AF"/>
    <w:rsid w:val="00D75239"/>
    <w:rsid w:val="00D754C7"/>
    <w:rsid w:val="00D75644"/>
    <w:rsid w:val="00D75D9C"/>
    <w:rsid w:val="00D7624C"/>
    <w:rsid w:val="00D76567"/>
    <w:rsid w:val="00D766D9"/>
    <w:rsid w:val="00D76C7E"/>
    <w:rsid w:val="00D771DE"/>
    <w:rsid w:val="00D7776D"/>
    <w:rsid w:val="00D80C8E"/>
    <w:rsid w:val="00D81764"/>
    <w:rsid w:val="00D8248E"/>
    <w:rsid w:val="00D828C6"/>
    <w:rsid w:val="00D82B65"/>
    <w:rsid w:val="00D8458A"/>
    <w:rsid w:val="00D85FD8"/>
    <w:rsid w:val="00D86005"/>
    <w:rsid w:val="00D860EC"/>
    <w:rsid w:val="00D86762"/>
    <w:rsid w:val="00D86E25"/>
    <w:rsid w:val="00D86E3A"/>
    <w:rsid w:val="00D87516"/>
    <w:rsid w:val="00D87AA8"/>
    <w:rsid w:val="00D90109"/>
    <w:rsid w:val="00D90CD9"/>
    <w:rsid w:val="00D910ED"/>
    <w:rsid w:val="00D911A5"/>
    <w:rsid w:val="00D92179"/>
    <w:rsid w:val="00D922C6"/>
    <w:rsid w:val="00D9293F"/>
    <w:rsid w:val="00D929EB"/>
    <w:rsid w:val="00D93598"/>
    <w:rsid w:val="00D93675"/>
    <w:rsid w:val="00D93765"/>
    <w:rsid w:val="00D94440"/>
    <w:rsid w:val="00D946D8"/>
    <w:rsid w:val="00D9558B"/>
    <w:rsid w:val="00D96546"/>
    <w:rsid w:val="00D96EBD"/>
    <w:rsid w:val="00D9710F"/>
    <w:rsid w:val="00DA04F7"/>
    <w:rsid w:val="00DA1367"/>
    <w:rsid w:val="00DA13E9"/>
    <w:rsid w:val="00DA1AC0"/>
    <w:rsid w:val="00DA1E18"/>
    <w:rsid w:val="00DA2009"/>
    <w:rsid w:val="00DA25A5"/>
    <w:rsid w:val="00DA2ACD"/>
    <w:rsid w:val="00DA2DAC"/>
    <w:rsid w:val="00DA3FB5"/>
    <w:rsid w:val="00DA4319"/>
    <w:rsid w:val="00DA47FF"/>
    <w:rsid w:val="00DA51F1"/>
    <w:rsid w:val="00DA5DA1"/>
    <w:rsid w:val="00DA5EF7"/>
    <w:rsid w:val="00DA6062"/>
    <w:rsid w:val="00DA61EC"/>
    <w:rsid w:val="00DA622F"/>
    <w:rsid w:val="00DA642A"/>
    <w:rsid w:val="00DA666E"/>
    <w:rsid w:val="00DA68DF"/>
    <w:rsid w:val="00DA7886"/>
    <w:rsid w:val="00DA7AD8"/>
    <w:rsid w:val="00DB006B"/>
    <w:rsid w:val="00DB05B1"/>
    <w:rsid w:val="00DB1BE2"/>
    <w:rsid w:val="00DB1DC0"/>
    <w:rsid w:val="00DB22D8"/>
    <w:rsid w:val="00DB2473"/>
    <w:rsid w:val="00DB3021"/>
    <w:rsid w:val="00DB32E3"/>
    <w:rsid w:val="00DB3382"/>
    <w:rsid w:val="00DB36F8"/>
    <w:rsid w:val="00DB3786"/>
    <w:rsid w:val="00DB38C3"/>
    <w:rsid w:val="00DB3DD2"/>
    <w:rsid w:val="00DB420A"/>
    <w:rsid w:val="00DB438A"/>
    <w:rsid w:val="00DB59E8"/>
    <w:rsid w:val="00DB5A79"/>
    <w:rsid w:val="00DB67F5"/>
    <w:rsid w:val="00DB6829"/>
    <w:rsid w:val="00DB698B"/>
    <w:rsid w:val="00DB6AFF"/>
    <w:rsid w:val="00DB6F93"/>
    <w:rsid w:val="00DB7896"/>
    <w:rsid w:val="00DB7951"/>
    <w:rsid w:val="00DC0895"/>
    <w:rsid w:val="00DC0D03"/>
    <w:rsid w:val="00DC1965"/>
    <w:rsid w:val="00DC1C3E"/>
    <w:rsid w:val="00DC2347"/>
    <w:rsid w:val="00DC2375"/>
    <w:rsid w:val="00DC2465"/>
    <w:rsid w:val="00DC2726"/>
    <w:rsid w:val="00DC27FF"/>
    <w:rsid w:val="00DC2AC2"/>
    <w:rsid w:val="00DC3107"/>
    <w:rsid w:val="00DC34EC"/>
    <w:rsid w:val="00DC45B2"/>
    <w:rsid w:val="00DC4CA8"/>
    <w:rsid w:val="00DC5153"/>
    <w:rsid w:val="00DC60C4"/>
    <w:rsid w:val="00DC63B9"/>
    <w:rsid w:val="00DC6578"/>
    <w:rsid w:val="00DC7D48"/>
    <w:rsid w:val="00DD00D9"/>
    <w:rsid w:val="00DD01D1"/>
    <w:rsid w:val="00DD07BC"/>
    <w:rsid w:val="00DD0E19"/>
    <w:rsid w:val="00DD15B4"/>
    <w:rsid w:val="00DD1736"/>
    <w:rsid w:val="00DD1F19"/>
    <w:rsid w:val="00DD1FA8"/>
    <w:rsid w:val="00DD1FD8"/>
    <w:rsid w:val="00DD295D"/>
    <w:rsid w:val="00DD29D8"/>
    <w:rsid w:val="00DD3219"/>
    <w:rsid w:val="00DD38C6"/>
    <w:rsid w:val="00DD3C29"/>
    <w:rsid w:val="00DD40CE"/>
    <w:rsid w:val="00DD4B6B"/>
    <w:rsid w:val="00DD512E"/>
    <w:rsid w:val="00DD5C91"/>
    <w:rsid w:val="00DD644D"/>
    <w:rsid w:val="00DD6685"/>
    <w:rsid w:val="00DD6D14"/>
    <w:rsid w:val="00DD7BF7"/>
    <w:rsid w:val="00DD7C68"/>
    <w:rsid w:val="00DE01E6"/>
    <w:rsid w:val="00DE069D"/>
    <w:rsid w:val="00DE0906"/>
    <w:rsid w:val="00DE1177"/>
    <w:rsid w:val="00DE12A7"/>
    <w:rsid w:val="00DE2574"/>
    <w:rsid w:val="00DE29EB"/>
    <w:rsid w:val="00DE2CEA"/>
    <w:rsid w:val="00DE42AC"/>
    <w:rsid w:val="00DE49CA"/>
    <w:rsid w:val="00DE4E91"/>
    <w:rsid w:val="00DE5993"/>
    <w:rsid w:val="00DE61A8"/>
    <w:rsid w:val="00DE6A3C"/>
    <w:rsid w:val="00DE7197"/>
    <w:rsid w:val="00DE720B"/>
    <w:rsid w:val="00DE74F4"/>
    <w:rsid w:val="00DE7695"/>
    <w:rsid w:val="00DE78A1"/>
    <w:rsid w:val="00DE79ED"/>
    <w:rsid w:val="00DE7F97"/>
    <w:rsid w:val="00DED13F"/>
    <w:rsid w:val="00DF0892"/>
    <w:rsid w:val="00DF0EFE"/>
    <w:rsid w:val="00DF1010"/>
    <w:rsid w:val="00DF1027"/>
    <w:rsid w:val="00DF1B98"/>
    <w:rsid w:val="00DF2140"/>
    <w:rsid w:val="00DF26E3"/>
    <w:rsid w:val="00DF2F8C"/>
    <w:rsid w:val="00DF375D"/>
    <w:rsid w:val="00DF4766"/>
    <w:rsid w:val="00DF5253"/>
    <w:rsid w:val="00DF5808"/>
    <w:rsid w:val="00DF5AEA"/>
    <w:rsid w:val="00DF5B16"/>
    <w:rsid w:val="00DF5C40"/>
    <w:rsid w:val="00DF5D42"/>
    <w:rsid w:val="00DF62B3"/>
    <w:rsid w:val="00DF63F6"/>
    <w:rsid w:val="00DF6A75"/>
    <w:rsid w:val="00DF6B39"/>
    <w:rsid w:val="00DF74F7"/>
    <w:rsid w:val="00DF7725"/>
    <w:rsid w:val="00DF7BD0"/>
    <w:rsid w:val="00DF7E94"/>
    <w:rsid w:val="00E00630"/>
    <w:rsid w:val="00E0089E"/>
    <w:rsid w:val="00E00FD5"/>
    <w:rsid w:val="00E01244"/>
    <w:rsid w:val="00E01A0C"/>
    <w:rsid w:val="00E01E15"/>
    <w:rsid w:val="00E02022"/>
    <w:rsid w:val="00E02687"/>
    <w:rsid w:val="00E04999"/>
    <w:rsid w:val="00E04C57"/>
    <w:rsid w:val="00E04E5C"/>
    <w:rsid w:val="00E05B5F"/>
    <w:rsid w:val="00E063F7"/>
    <w:rsid w:val="00E0786F"/>
    <w:rsid w:val="00E07EEC"/>
    <w:rsid w:val="00E10199"/>
    <w:rsid w:val="00E10243"/>
    <w:rsid w:val="00E103B3"/>
    <w:rsid w:val="00E11375"/>
    <w:rsid w:val="00E11A66"/>
    <w:rsid w:val="00E1213E"/>
    <w:rsid w:val="00E128C0"/>
    <w:rsid w:val="00E12B98"/>
    <w:rsid w:val="00E13028"/>
    <w:rsid w:val="00E13747"/>
    <w:rsid w:val="00E13AEA"/>
    <w:rsid w:val="00E14513"/>
    <w:rsid w:val="00E1458B"/>
    <w:rsid w:val="00E14758"/>
    <w:rsid w:val="00E15180"/>
    <w:rsid w:val="00E15E88"/>
    <w:rsid w:val="00E15F6E"/>
    <w:rsid w:val="00E168D9"/>
    <w:rsid w:val="00E16ACC"/>
    <w:rsid w:val="00E1753D"/>
    <w:rsid w:val="00E17A2A"/>
    <w:rsid w:val="00E20217"/>
    <w:rsid w:val="00E20AF3"/>
    <w:rsid w:val="00E21088"/>
    <w:rsid w:val="00E21791"/>
    <w:rsid w:val="00E21F53"/>
    <w:rsid w:val="00E22F03"/>
    <w:rsid w:val="00E23FB4"/>
    <w:rsid w:val="00E241AE"/>
    <w:rsid w:val="00E24632"/>
    <w:rsid w:val="00E24A2B"/>
    <w:rsid w:val="00E25AEA"/>
    <w:rsid w:val="00E26370"/>
    <w:rsid w:val="00E26607"/>
    <w:rsid w:val="00E30D26"/>
    <w:rsid w:val="00E30DEF"/>
    <w:rsid w:val="00E30ED2"/>
    <w:rsid w:val="00E31276"/>
    <w:rsid w:val="00E31E4E"/>
    <w:rsid w:val="00E32459"/>
    <w:rsid w:val="00E3285F"/>
    <w:rsid w:val="00E332BA"/>
    <w:rsid w:val="00E341EA"/>
    <w:rsid w:val="00E34666"/>
    <w:rsid w:val="00E346BD"/>
    <w:rsid w:val="00E354D7"/>
    <w:rsid w:val="00E36056"/>
    <w:rsid w:val="00E3617F"/>
    <w:rsid w:val="00E368E0"/>
    <w:rsid w:val="00E369FF"/>
    <w:rsid w:val="00E36B99"/>
    <w:rsid w:val="00E36EBB"/>
    <w:rsid w:val="00E370E5"/>
    <w:rsid w:val="00E376F0"/>
    <w:rsid w:val="00E37DCC"/>
    <w:rsid w:val="00E37F70"/>
    <w:rsid w:val="00E40C1E"/>
    <w:rsid w:val="00E40C40"/>
    <w:rsid w:val="00E41007"/>
    <w:rsid w:val="00E41377"/>
    <w:rsid w:val="00E413F1"/>
    <w:rsid w:val="00E415D3"/>
    <w:rsid w:val="00E41682"/>
    <w:rsid w:val="00E41985"/>
    <w:rsid w:val="00E42A6F"/>
    <w:rsid w:val="00E432DA"/>
    <w:rsid w:val="00E43751"/>
    <w:rsid w:val="00E443A9"/>
    <w:rsid w:val="00E446C1"/>
    <w:rsid w:val="00E44969"/>
    <w:rsid w:val="00E44DA2"/>
    <w:rsid w:val="00E4606F"/>
    <w:rsid w:val="00E46A6A"/>
    <w:rsid w:val="00E50186"/>
    <w:rsid w:val="00E5046D"/>
    <w:rsid w:val="00E511DD"/>
    <w:rsid w:val="00E5152F"/>
    <w:rsid w:val="00E51DBC"/>
    <w:rsid w:val="00E52047"/>
    <w:rsid w:val="00E523D9"/>
    <w:rsid w:val="00E53411"/>
    <w:rsid w:val="00E5434C"/>
    <w:rsid w:val="00E5439F"/>
    <w:rsid w:val="00E545D7"/>
    <w:rsid w:val="00E547FE"/>
    <w:rsid w:val="00E54BE1"/>
    <w:rsid w:val="00E54CD8"/>
    <w:rsid w:val="00E54EC3"/>
    <w:rsid w:val="00E55E63"/>
    <w:rsid w:val="00E56B88"/>
    <w:rsid w:val="00E56CC4"/>
    <w:rsid w:val="00E5772A"/>
    <w:rsid w:val="00E57F30"/>
    <w:rsid w:val="00E60ECA"/>
    <w:rsid w:val="00E61411"/>
    <w:rsid w:val="00E615CF"/>
    <w:rsid w:val="00E61616"/>
    <w:rsid w:val="00E61722"/>
    <w:rsid w:val="00E6199D"/>
    <w:rsid w:val="00E62011"/>
    <w:rsid w:val="00E62BDF"/>
    <w:rsid w:val="00E6300A"/>
    <w:rsid w:val="00E6326A"/>
    <w:rsid w:val="00E6327D"/>
    <w:rsid w:val="00E637AB"/>
    <w:rsid w:val="00E64C4F"/>
    <w:rsid w:val="00E64DD5"/>
    <w:rsid w:val="00E65A62"/>
    <w:rsid w:val="00E65B2C"/>
    <w:rsid w:val="00E66178"/>
    <w:rsid w:val="00E663B6"/>
    <w:rsid w:val="00E663E7"/>
    <w:rsid w:val="00E664A5"/>
    <w:rsid w:val="00E66D53"/>
    <w:rsid w:val="00E670D5"/>
    <w:rsid w:val="00E67CD9"/>
    <w:rsid w:val="00E70156"/>
    <w:rsid w:val="00E70ABC"/>
    <w:rsid w:val="00E7161A"/>
    <w:rsid w:val="00E71F0D"/>
    <w:rsid w:val="00E7282B"/>
    <w:rsid w:val="00E7286D"/>
    <w:rsid w:val="00E745EC"/>
    <w:rsid w:val="00E74678"/>
    <w:rsid w:val="00E747CC"/>
    <w:rsid w:val="00E7489B"/>
    <w:rsid w:val="00E758B9"/>
    <w:rsid w:val="00E75A6D"/>
    <w:rsid w:val="00E760B8"/>
    <w:rsid w:val="00E76121"/>
    <w:rsid w:val="00E7641D"/>
    <w:rsid w:val="00E7748D"/>
    <w:rsid w:val="00E77840"/>
    <w:rsid w:val="00E77E40"/>
    <w:rsid w:val="00E77E7C"/>
    <w:rsid w:val="00E802F8"/>
    <w:rsid w:val="00E80B7D"/>
    <w:rsid w:val="00E81137"/>
    <w:rsid w:val="00E814F8"/>
    <w:rsid w:val="00E81518"/>
    <w:rsid w:val="00E82947"/>
    <w:rsid w:val="00E82DF1"/>
    <w:rsid w:val="00E8351A"/>
    <w:rsid w:val="00E8377D"/>
    <w:rsid w:val="00E84592"/>
    <w:rsid w:val="00E8480F"/>
    <w:rsid w:val="00E84EB9"/>
    <w:rsid w:val="00E85569"/>
    <w:rsid w:val="00E856AF"/>
    <w:rsid w:val="00E86B83"/>
    <w:rsid w:val="00E87672"/>
    <w:rsid w:val="00E87965"/>
    <w:rsid w:val="00E87A33"/>
    <w:rsid w:val="00E87C64"/>
    <w:rsid w:val="00E90ED8"/>
    <w:rsid w:val="00E920DA"/>
    <w:rsid w:val="00E9225A"/>
    <w:rsid w:val="00E922AC"/>
    <w:rsid w:val="00E92CE1"/>
    <w:rsid w:val="00E92FE7"/>
    <w:rsid w:val="00E93A01"/>
    <w:rsid w:val="00E93FF8"/>
    <w:rsid w:val="00E949A3"/>
    <w:rsid w:val="00E95F8F"/>
    <w:rsid w:val="00E96B04"/>
    <w:rsid w:val="00E96EAF"/>
    <w:rsid w:val="00E971D5"/>
    <w:rsid w:val="00E97695"/>
    <w:rsid w:val="00EA0297"/>
    <w:rsid w:val="00EA084E"/>
    <w:rsid w:val="00EA0C66"/>
    <w:rsid w:val="00EA1752"/>
    <w:rsid w:val="00EA18C5"/>
    <w:rsid w:val="00EA2074"/>
    <w:rsid w:val="00EA289E"/>
    <w:rsid w:val="00EA37C6"/>
    <w:rsid w:val="00EA52DC"/>
    <w:rsid w:val="00EA59AC"/>
    <w:rsid w:val="00EA5A89"/>
    <w:rsid w:val="00EA5BDB"/>
    <w:rsid w:val="00EA64FE"/>
    <w:rsid w:val="00EA693A"/>
    <w:rsid w:val="00EB0192"/>
    <w:rsid w:val="00EB09CB"/>
    <w:rsid w:val="00EB0A38"/>
    <w:rsid w:val="00EB0C41"/>
    <w:rsid w:val="00EB10EF"/>
    <w:rsid w:val="00EB16E9"/>
    <w:rsid w:val="00EB1A2B"/>
    <w:rsid w:val="00EB1A6A"/>
    <w:rsid w:val="00EB2959"/>
    <w:rsid w:val="00EB3846"/>
    <w:rsid w:val="00EB3B16"/>
    <w:rsid w:val="00EB3C8E"/>
    <w:rsid w:val="00EB3DA0"/>
    <w:rsid w:val="00EB3EF7"/>
    <w:rsid w:val="00EB3FB3"/>
    <w:rsid w:val="00EB4317"/>
    <w:rsid w:val="00EB4620"/>
    <w:rsid w:val="00EB46D9"/>
    <w:rsid w:val="00EB5825"/>
    <w:rsid w:val="00EB5DE9"/>
    <w:rsid w:val="00EB624A"/>
    <w:rsid w:val="00EB62D4"/>
    <w:rsid w:val="00EB6934"/>
    <w:rsid w:val="00EB708F"/>
    <w:rsid w:val="00EB70F4"/>
    <w:rsid w:val="00EB72DA"/>
    <w:rsid w:val="00EB72EB"/>
    <w:rsid w:val="00EB7C5C"/>
    <w:rsid w:val="00EC0351"/>
    <w:rsid w:val="00EC0474"/>
    <w:rsid w:val="00EC0E64"/>
    <w:rsid w:val="00EC142D"/>
    <w:rsid w:val="00EC1555"/>
    <w:rsid w:val="00EC156B"/>
    <w:rsid w:val="00EC1E16"/>
    <w:rsid w:val="00EC2DD1"/>
    <w:rsid w:val="00EC2E4D"/>
    <w:rsid w:val="00EC389A"/>
    <w:rsid w:val="00EC4182"/>
    <w:rsid w:val="00EC4248"/>
    <w:rsid w:val="00EC4713"/>
    <w:rsid w:val="00EC4A03"/>
    <w:rsid w:val="00EC4A2C"/>
    <w:rsid w:val="00EC512A"/>
    <w:rsid w:val="00EC5268"/>
    <w:rsid w:val="00EC547F"/>
    <w:rsid w:val="00EC58FB"/>
    <w:rsid w:val="00EC7651"/>
    <w:rsid w:val="00EC7C53"/>
    <w:rsid w:val="00ED0024"/>
    <w:rsid w:val="00ED0065"/>
    <w:rsid w:val="00ED0F85"/>
    <w:rsid w:val="00ED119A"/>
    <w:rsid w:val="00ED11DE"/>
    <w:rsid w:val="00ED1317"/>
    <w:rsid w:val="00ED1585"/>
    <w:rsid w:val="00ED158C"/>
    <w:rsid w:val="00ED1838"/>
    <w:rsid w:val="00ED2B5C"/>
    <w:rsid w:val="00ED2F19"/>
    <w:rsid w:val="00ED3269"/>
    <w:rsid w:val="00ED32AA"/>
    <w:rsid w:val="00ED38C4"/>
    <w:rsid w:val="00ED3A18"/>
    <w:rsid w:val="00ED3BC7"/>
    <w:rsid w:val="00ED3CBE"/>
    <w:rsid w:val="00ED4161"/>
    <w:rsid w:val="00ED5394"/>
    <w:rsid w:val="00ED5FC9"/>
    <w:rsid w:val="00ED6022"/>
    <w:rsid w:val="00ED67D8"/>
    <w:rsid w:val="00ED6BDF"/>
    <w:rsid w:val="00ED7055"/>
    <w:rsid w:val="00ED7195"/>
    <w:rsid w:val="00ED7CA7"/>
    <w:rsid w:val="00EE07FD"/>
    <w:rsid w:val="00EE0EB7"/>
    <w:rsid w:val="00EE1A8C"/>
    <w:rsid w:val="00EE1BA1"/>
    <w:rsid w:val="00EE1E8F"/>
    <w:rsid w:val="00EE20D6"/>
    <w:rsid w:val="00EE2942"/>
    <w:rsid w:val="00EE41BE"/>
    <w:rsid w:val="00EE4643"/>
    <w:rsid w:val="00EE4CD2"/>
    <w:rsid w:val="00EE4DF0"/>
    <w:rsid w:val="00EE511B"/>
    <w:rsid w:val="00EE5199"/>
    <w:rsid w:val="00EE52D1"/>
    <w:rsid w:val="00EE637D"/>
    <w:rsid w:val="00EE6E6F"/>
    <w:rsid w:val="00EE7085"/>
    <w:rsid w:val="00EE7479"/>
    <w:rsid w:val="00EE79CC"/>
    <w:rsid w:val="00EE7BFF"/>
    <w:rsid w:val="00EF1330"/>
    <w:rsid w:val="00EF15FF"/>
    <w:rsid w:val="00EF18A2"/>
    <w:rsid w:val="00EF219C"/>
    <w:rsid w:val="00EF35BB"/>
    <w:rsid w:val="00EF3AC1"/>
    <w:rsid w:val="00EF3CB5"/>
    <w:rsid w:val="00EF457D"/>
    <w:rsid w:val="00EF46CC"/>
    <w:rsid w:val="00EF4743"/>
    <w:rsid w:val="00EF475F"/>
    <w:rsid w:val="00EF4D74"/>
    <w:rsid w:val="00EF61A7"/>
    <w:rsid w:val="00EF65C9"/>
    <w:rsid w:val="00EF6E9A"/>
    <w:rsid w:val="00EF7111"/>
    <w:rsid w:val="00EF7A93"/>
    <w:rsid w:val="00EF7D1A"/>
    <w:rsid w:val="00F00585"/>
    <w:rsid w:val="00F00FA1"/>
    <w:rsid w:val="00F012DA"/>
    <w:rsid w:val="00F01639"/>
    <w:rsid w:val="00F01857"/>
    <w:rsid w:val="00F03017"/>
    <w:rsid w:val="00F03BA2"/>
    <w:rsid w:val="00F0448F"/>
    <w:rsid w:val="00F06734"/>
    <w:rsid w:val="00F0681B"/>
    <w:rsid w:val="00F06965"/>
    <w:rsid w:val="00F06ED4"/>
    <w:rsid w:val="00F0716C"/>
    <w:rsid w:val="00F10655"/>
    <w:rsid w:val="00F10DEA"/>
    <w:rsid w:val="00F10F05"/>
    <w:rsid w:val="00F11519"/>
    <w:rsid w:val="00F120E7"/>
    <w:rsid w:val="00F12EC3"/>
    <w:rsid w:val="00F13408"/>
    <w:rsid w:val="00F1377C"/>
    <w:rsid w:val="00F13E72"/>
    <w:rsid w:val="00F13FC1"/>
    <w:rsid w:val="00F14749"/>
    <w:rsid w:val="00F15B04"/>
    <w:rsid w:val="00F16ADB"/>
    <w:rsid w:val="00F16E6C"/>
    <w:rsid w:val="00F170D9"/>
    <w:rsid w:val="00F17480"/>
    <w:rsid w:val="00F178F5"/>
    <w:rsid w:val="00F20AA4"/>
    <w:rsid w:val="00F21CD4"/>
    <w:rsid w:val="00F227EC"/>
    <w:rsid w:val="00F22C6B"/>
    <w:rsid w:val="00F23BA5"/>
    <w:rsid w:val="00F23D07"/>
    <w:rsid w:val="00F24400"/>
    <w:rsid w:val="00F25075"/>
    <w:rsid w:val="00F25182"/>
    <w:rsid w:val="00F2621F"/>
    <w:rsid w:val="00F270E9"/>
    <w:rsid w:val="00F27440"/>
    <w:rsid w:val="00F275C0"/>
    <w:rsid w:val="00F276CA"/>
    <w:rsid w:val="00F27EF4"/>
    <w:rsid w:val="00F30855"/>
    <w:rsid w:val="00F30862"/>
    <w:rsid w:val="00F30A2B"/>
    <w:rsid w:val="00F3151B"/>
    <w:rsid w:val="00F317B5"/>
    <w:rsid w:val="00F32768"/>
    <w:rsid w:val="00F32860"/>
    <w:rsid w:val="00F32FC8"/>
    <w:rsid w:val="00F33794"/>
    <w:rsid w:val="00F33A8B"/>
    <w:rsid w:val="00F341F8"/>
    <w:rsid w:val="00F346B6"/>
    <w:rsid w:val="00F34719"/>
    <w:rsid w:val="00F34863"/>
    <w:rsid w:val="00F34B51"/>
    <w:rsid w:val="00F34D9E"/>
    <w:rsid w:val="00F35E1E"/>
    <w:rsid w:val="00F36145"/>
    <w:rsid w:val="00F37519"/>
    <w:rsid w:val="00F37B4F"/>
    <w:rsid w:val="00F37BDD"/>
    <w:rsid w:val="00F37CBE"/>
    <w:rsid w:val="00F40775"/>
    <w:rsid w:val="00F40A46"/>
    <w:rsid w:val="00F41503"/>
    <w:rsid w:val="00F41678"/>
    <w:rsid w:val="00F42F6C"/>
    <w:rsid w:val="00F430B8"/>
    <w:rsid w:val="00F432F3"/>
    <w:rsid w:val="00F43AA5"/>
    <w:rsid w:val="00F43CDD"/>
    <w:rsid w:val="00F43ECD"/>
    <w:rsid w:val="00F454BE"/>
    <w:rsid w:val="00F45869"/>
    <w:rsid w:val="00F45B66"/>
    <w:rsid w:val="00F46207"/>
    <w:rsid w:val="00F46264"/>
    <w:rsid w:val="00F466C8"/>
    <w:rsid w:val="00F469A9"/>
    <w:rsid w:val="00F46B50"/>
    <w:rsid w:val="00F471C5"/>
    <w:rsid w:val="00F5016A"/>
    <w:rsid w:val="00F50B46"/>
    <w:rsid w:val="00F50D1F"/>
    <w:rsid w:val="00F50EC0"/>
    <w:rsid w:val="00F5106E"/>
    <w:rsid w:val="00F51545"/>
    <w:rsid w:val="00F5193E"/>
    <w:rsid w:val="00F51CBE"/>
    <w:rsid w:val="00F524F3"/>
    <w:rsid w:val="00F529DA"/>
    <w:rsid w:val="00F534C3"/>
    <w:rsid w:val="00F53865"/>
    <w:rsid w:val="00F541F5"/>
    <w:rsid w:val="00F55A1D"/>
    <w:rsid w:val="00F55C3C"/>
    <w:rsid w:val="00F562AB"/>
    <w:rsid w:val="00F56391"/>
    <w:rsid w:val="00F56774"/>
    <w:rsid w:val="00F603EF"/>
    <w:rsid w:val="00F6054A"/>
    <w:rsid w:val="00F61B23"/>
    <w:rsid w:val="00F62909"/>
    <w:rsid w:val="00F62D1E"/>
    <w:rsid w:val="00F6345C"/>
    <w:rsid w:val="00F635FC"/>
    <w:rsid w:val="00F63D03"/>
    <w:rsid w:val="00F63FA7"/>
    <w:rsid w:val="00F64A38"/>
    <w:rsid w:val="00F657A6"/>
    <w:rsid w:val="00F65E2F"/>
    <w:rsid w:val="00F6652A"/>
    <w:rsid w:val="00F67DF1"/>
    <w:rsid w:val="00F7052E"/>
    <w:rsid w:val="00F70AAF"/>
    <w:rsid w:val="00F72A51"/>
    <w:rsid w:val="00F74473"/>
    <w:rsid w:val="00F745AC"/>
    <w:rsid w:val="00F74899"/>
    <w:rsid w:val="00F74A49"/>
    <w:rsid w:val="00F75A5B"/>
    <w:rsid w:val="00F75AF9"/>
    <w:rsid w:val="00F75F16"/>
    <w:rsid w:val="00F7627F"/>
    <w:rsid w:val="00F7631B"/>
    <w:rsid w:val="00F763AB"/>
    <w:rsid w:val="00F77891"/>
    <w:rsid w:val="00F77A57"/>
    <w:rsid w:val="00F77CEA"/>
    <w:rsid w:val="00F81332"/>
    <w:rsid w:val="00F81C6D"/>
    <w:rsid w:val="00F8309B"/>
    <w:rsid w:val="00F833C9"/>
    <w:rsid w:val="00F84424"/>
    <w:rsid w:val="00F84AB5"/>
    <w:rsid w:val="00F84C77"/>
    <w:rsid w:val="00F8572E"/>
    <w:rsid w:val="00F85B16"/>
    <w:rsid w:val="00F86C93"/>
    <w:rsid w:val="00F870D4"/>
    <w:rsid w:val="00F87758"/>
    <w:rsid w:val="00F87DC7"/>
    <w:rsid w:val="00F90064"/>
    <w:rsid w:val="00F90733"/>
    <w:rsid w:val="00F907AC"/>
    <w:rsid w:val="00F91672"/>
    <w:rsid w:val="00F917B8"/>
    <w:rsid w:val="00F91E9A"/>
    <w:rsid w:val="00F93650"/>
    <w:rsid w:val="00F943DF"/>
    <w:rsid w:val="00F945D8"/>
    <w:rsid w:val="00F948BB"/>
    <w:rsid w:val="00F9549D"/>
    <w:rsid w:val="00F9586C"/>
    <w:rsid w:val="00F9690D"/>
    <w:rsid w:val="00F96AFD"/>
    <w:rsid w:val="00F97070"/>
    <w:rsid w:val="00F97D1F"/>
    <w:rsid w:val="00FA0B84"/>
    <w:rsid w:val="00FA0CA7"/>
    <w:rsid w:val="00FA0E9B"/>
    <w:rsid w:val="00FA1398"/>
    <w:rsid w:val="00FA2E19"/>
    <w:rsid w:val="00FA3249"/>
    <w:rsid w:val="00FA3400"/>
    <w:rsid w:val="00FA36A7"/>
    <w:rsid w:val="00FA3EC5"/>
    <w:rsid w:val="00FA41B7"/>
    <w:rsid w:val="00FA4FF9"/>
    <w:rsid w:val="00FA50EF"/>
    <w:rsid w:val="00FA5B72"/>
    <w:rsid w:val="00FA5D60"/>
    <w:rsid w:val="00FA5F36"/>
    <w:rsid w:val="00FA697F"/>
    <w:rsid w:val="00FA6BAE"/>
    <w:rsid w:val="00FA6EB2"/>
    <w:rsid w:val="00FB00FD"/>
    <w:rsid w:val="00FB02C5"/>
    <w:rsid w:val="00FB13AF"/>
    <w:rsid w:val="00FB18E2"/>
    <w:rsid w:val="00FB1A3E"/>
    <w:rsid w:val="00FB1F94"/>
    <w:rsid w:val="00FB3846"/>
    <w:rsid w:val="00FB3F75"/>
    <w:rsid w:val="00FB4471"/>
    <w:rsid w:val="00FB4FD2"/>
    <w:rsid w:val="00FB5521"/>
    <w:rsid w:val="00FB5B91"/>
    <w:rsid w:val="00FB5EB7"/>
    <w:rsid w:val="00FB5F5F"/>
    <w:rsid w:val="00FB610D"/>
    <w:rsid w:val="00FB61E5"/>
    <w:rsid w:val="00FB63EB"/>
    <w:rsid w:val="00FB7974"/>
    <w:rsid w:val="00FC01B6"/>
    <w:rsid w:val="00FC02A4"/>
    <w:rsid w:val="00FC1247"/>
    <w:rsid w:val="00FC1AF3"/>
    <w:rsid w:val="00FC1B24"/>
    <w:rsid w:val="00FC21DD"/>
    <w:rsid w:val="00FC2423"/>
    <w:rsid w:val="00FC2AA6"/>
    <w:rsid w:val="00FC2B32"/>
    <w:rsid w:val="00FC2E09"/>
    <w:rsid w:val="00FC384A"/>
    <w:rsid w:val="00FC3BEB"/>
    <w:rsid w:val="00FC4036"/>
    <w:rsid w:val="00FC4477"/>
    <w:rsid w:val="00FC46FB"/>
    <w:rsid w:val="00FC4BBB"/>
    <w:rsid w:val="00FC6117"/>
    <w:rsid w:val="00FC7439"/>
    <w:rsid w:val="00FC74E7"/>
    <w:rsid w:val="00FC7B66"/>
    <w:rsid w:val="00FD00C4"/>
    <w:rsid w:val="00FD0846"/>
    <w:rsid w:val="00FD1C5B"/>
    <w:rsid w:val="00FD26C4"/>
    <w:rsid w:val="00FD2BD3"/>
    <w:rsid w:val="00FD30C0"/>
    <w:rsid w:val="00FD35AD"/>
    <w:rsid w:val="00FD3796"/>
    <w:rsid w:val="00FD3F78"/>
    <w:rsid w:val="00FD4180"/>
    <w:rsid w:val="00FD4CCA"/>
    <w:rsid w:val="00FD5455"/>
    <w:rsid w:val="00FD5E41"/>
    <w:rsid w:val="00FD6CA2"/>
    <w:rsid w:val="00FD793F"/>
    <w:rsid w:val="00FD7B44"/>
    <w:rsid w:val="00FD7C57"/>
    <w:rsid w:val="00FD7E08"/>
    <w:rsid w:val="00FD7EFE"/>
    <w:rsid w:val="00FE0097"/>
    <w:rsid w:val="00FE09BA"/>
    <w:rsid w:val="00FE0CE0"/>
    <w:rsid w:val="00FE1AF8"/>
    <w:rsid w:val="00FE2A9E"/>
    <w:rsid w:val="00FE2D22"/>
    <w:rsid w:val="00FE2E91"/>
    <w:rsid w:val="00FE34B3"/>
    <w:rsid w:val="00FE3CF1"/>
    <w:rsid w:val="00FE3EEE"/>
    <w:rsid w:val="00FE46B7"/>
    <w:rsid w:val="00FE4BA1"/>
    <w:rsid w:val="00FE4C37"/>
    <w:rsid w:val="00FE5B62"/>
    <w:rsid w:val="00FE5C55"/>
    <w:rsid w:val="00FE5DD3"/>
    <w:rsid w:val="00FE63D3"/>
    <w:rsid w:val="00FE6D53"/>
    <w:rsid w:val="00FE7826"/>
    <w:rsid w:val="00FF0432"/>
    <w:rsid w:val="00FF11BB"/>
    <w:rsid w:val="00FF149D"/>
    <w:rsid w:val="00FF14D6"/>
    <w:rsid w:val="00FF150B"/>
    <w:rsid w:val="00FF15EF"/>
    <w:rsid w:val="00FF1863"/>
    <w:rsid w:val="00FF198C"/>
    <w:rsid w:val="00FF1994"/>
    <w:rsid w:val="00FF1C90"/>
    <w:rsid w:val="00FF2564"/>
    <w:rsid w:val="00FF267A"/>
    <w:rsid w:val="00FF2771"/>
    <w:rsid w:val="00FF284D"/>
    <w:rsid w:val="00FF28A1"/>
    <w:rsid w:val="00FF3FC7"/>
    <w:rsid w:val="00FF3FD3"/>
    <w:rsid w:val="00FF48F1"/>
    <w:rsid w:val="00FF4C3B"/>
    <w:rsid w:val="00FF4C69"/>
    <w:rsid w:val="00FF4CBA"/>
    <w:rsid w:val="00FF4F56"/>
    <w:rsid w:val="00FF51D3"/>
    <w:rsid w:val="00FF5C8B"/>
    <w:rsid w:val="00FF6159"/>
    <w:rsid w:val="00FF6662"/>
    <w:rsid w:val="00FF7688"/>
    <w:rsid w:val="00FF7B9B"/>
    <w:rsid w:val="00FF7CB6"/>
    <w:rsid w:val="00FF7D9A"/>
    <w:rsid w:val="0106640A"/>
    <w:rsid w:val="0120CD30"/>
    <w:rsid w:val="01419FCD"/>
    <w:rsid w:val="014F5E9A"/>
    <w:rsid w:val="0151DD17"/>
    <w:rsid w:val="0171162D"/>
    <w:rsid w:val="0177E99C"/>
    <w:rsid w:val="0183EA63"/>
    <w:rsid w:val="01949E0E"/>
    <w:rsid w:val="0194B6B7"/>
    <w:rsid w:val="019A5E60"/>
    <w:rsid w:val="019C91B1"/>
    <w:rsid w:val="01AE0126"/>
    <w:rsid w:val="01C7F681"/>
    <w:rsid w:val="01D2BBB8"/>
    <w:rsid w:val="01F5004E"/>
    <w:rsid w:val="01F7127D"/>
    <w:rsid w:val="02100DEE"/>
    <w:rsid w:val="02426777"/>
    <w:rsid w:val="025768EF"/>
    <w:rsid w:val="026AC89D"/>
    <w:rsid w:val="02857FD3"/>
    <w:rsid w:val="028FA6C3"/>
    <w:rsid w:val="02968D8D"/>
    <w:rsid w:val="029F1FEB"/>
    <w:rsid w:val="02AAB8E7"/>
    <w:rsid w:val="02B2765F"/>
    <w:rsid w:val="02B4C3CE"/>
    <w:rsid w:val="02C7B7FE"/>
    <w:rsid w:val="02F8B08E"/>
    <w:rsid w:val="03159031"/>
    <w:rsid w:val="0338B509"/>
    <w:rsid w:val="034535D5"/>
    <w:rsid w:val="03491B47"/>
    <w:rsid w:val="036CDE1E"/>
    <w:rsid w:val="03830414"/>
    <w:rsid w:val="03893A94"/>
    <w:rsid w:val="0390D0AF"/>
    <w:rsid w:val="03B69EA0"/>
    <w:rsid w:val="03BBC76B"/>
    <w:rsid w:val="03CA2842"/>
    <w:rsid w:val="03CBD586"/>
    <w:rsid w:val="03F31A09"/>
    <w:rsid w:val="03F5BCC2"/>
    <w:rsid w:val="0403D105"/>
    <w:rsid w:val="040CD557"/>
    <w:rsid w:val="04165F22"/>
    <w:rsid w:val="043AA908"/>
    <w:rsid w:val="0454A0F7"/>
    <w:rsid w:val="045B63B2"/>
    <w:rsid w:val="0477BA07"/>
    <w:rsid w:val="0484E19B"/>
    <w:rsid w:val="0493EA61"/>
    <w:rsid w:val="04982124"/>
    <w:rsid w:val="04C52DC3"/>
    <w:rsid w:val="04CE4FF1"/>
    <w:rsid w:val="04D2BF0A"/>
    <w:rsid w:val="050579BC"/>
    <w:rsid w:val="050F6DF3"/>
    <w:rsid w:val="0516D421"/>
    <w:rsid w:val="05186A7D"/>
    <w:rsid w:val="053014A2"/>
    <w:rsid w:val="054FDF4B"/>
    <w:rsid w:val="05666330"/>
    <w:rsid w:val="0567CC2C"/>
    <w:rsid w:val="058EEA6A"/>
    <w:rsid w:val="05C3BDCA"/>
    <w:rsid w:val="05CE2E4F"/>
    <w:rsid w:val="05D970FF"/>
    <w:rsid w:val="05F82086"/>
    <w:rsid w:val="0608FFC6"/>
    <w:rsid w:val="060B8FD6"/>
    <w:rsid w:val="0610798E"/>
    <w:rsid w:val="061B8F0B"/>
    <w:rsid w:val="0623EE6F"/>
    <w:rsid w:val="062C8F98"/>
    <w:rsid w:val="0634438F"/>
    <w:rsid w:val="0635F957"/>
    <w:rsid w:val="065BBF3B"/>
    <w:rsid w:val="06672800"/>
    <w:rsid w:val="067E6E95"/>
    <w:rsid w:val="06A257FD"/>
    <w:rsid w:val="06B93997"/>
    <w:rsid w:val="06C10959"/>
    <w:rsid w:val="06E16453"/>
    <w:rsid w:val="06E99B91"/>
    <w:rsid w:val="06EC6794"/>
    <w:rsid w:val="06FCC2B9"/>
    <w:rsid w:val="071197D0"/>
    <w:rsid w:val="072D0A7E"/>
    <w:rsid w:val="0730F9FD"/>
    <w:rsid w:val="07397084"/>
    <w:rsid w:val="074E81FE"/>
    <w:rsid w:val="075E845F"/>
    <w:rsid w:val="07669A16"/>
    <w:rsid w:val="0774A408"/>
    <w:rsid w:val="07836255"/>
    <w:rsid w:val="07890915"/>
    <w:rsid w:val="078F3FDD"/>
    <w:rsid w:val="079194C2"/>
    <w:rsid w:val="07BFCCBF"/>
    <w:rsid w:val="07CC8121"/>
    <w:rsid w:val="07E831F0"/>
    <w:rsid w:val="080F6841"/>
    <w:rsid w:val="08134F31"/>
    <w:rsid w:val="08140DFE"/>
    <w:rsid w:val="081DC4C3"/>
    <w:rsid w:val="082B450F"/>
    <w:rsid w:val="0844D71C"/>
    <w:rsid w:val="0845CF39"/>
    <w:rsid w:val="0846A021"/>
    <w:rsid w:val="084B14B9"/>
    <w:rsid w:val="08510D01"/>
    <w:rsid w:val="085C0EBF"/>
    <w:rsid w:val="087DFDB7"/>
    <w:rsid w:val="08800127"/>
    <w:rsid w:val="088FC664"/>
    <w:rsid w:val="08C45B4A"/>
    <w:rsid w:val="08C5A488"/>
    <w:rsid w:val="08F068D5"/>
    <w:rsid w:val="08F29166"/>
    <w:rsid w:val="090261CB"/>
    <w:rsid w:val="091AFCC4"/>
    <w:rsid w:val="091CA4B9"/>
    <w:rsid w:val="0921A8E3"/>
    <w:rsid w:val="09245326"/>
    <w:rsid w:val="092B7F89"/>
    <w:rsid w:val="093275C4"/>
    <w:rsid w:val="093B4017"/>
    <w:rsid w:val="0945599B"/>
    <w:rsid w:val="0947031F"/>
    <w:rsid w:val="09698B23"/>
    <w:rsid w:val="0969D324"/>
    <w:rsid w:val="09767CF2"/>
    <w:rsid w:val="09A48E1D"/>
    <w:rsid w:val="09C5846D"/>
    <w:rsid w:val="09DE1552"/>
    <w:rsid w:val="09F178DF"/>
    <w:rsid w:val="09FF5123"/>
    <w:rsid w:val="0A0E1020"/>
    <w:rsid w:val="0A2BB0DD"/>
    <w:rsid w:val="0A417976"/>
    <w:rsid w:val="0A4695B2"/>
    <w:rsid w:val="0A6A6769"/>
    <w:rsid w:val="0A7874CE"/>
    <w:rsid w:val="0A8B3A1F"/>
    <w:rsid w:val="0A931A9C"/>
    <w:rsid w:val="0A939BA3"/>
    <w:rsid w:val="0AAFEDA1"/>
    <w:rsid w:val="0AC5D4E0"/>
    <w:rsid w:val="0AC71A98"/>
    <w:rsid w:val="0AEF9427"/>
    <w:rsid w:val="0AF1193E"/>
    <w:rsid w:val="0AF7F3EC"/>
    <w:rsid w:val="0B1B06C5"/>
    <w:rsid w:val="0B1D929A"/>
    <w:rsid w:val="0B4A58A0"/>
    <w:rsid w:val="0B4AEFF3"/>
    <w:rsid w:val="0B5B5761"/>
    <w:rsid w:val="0B74E073"/>
    <w:rsid w:val="0B79E5B3"/>
    <w:rsid w:val="0B847B29"/>
    <w:rsid w:val="0B8CF641"/>
    <w:rsid w:val="0B9D8B63"/>
    <w:rsid w:val="0BB5E6C4"/>
    <w:rsid w:val="0BC535F2"/>
    <w:rsid w:val="0BCB6A1D"/>
    <w:rsid w:val="0BDC4506"/>
    <w:rsid w:val="0BE38F41"/>
    <w:rsid w:val="0BE41F81"/>
    <w:rsid w:val="0BE5D9D4"/>
    <w:rsid w:val="0BFE44FD"/>
    <w:rsid w:val="0C18ED3B"/>
    <w:rsid w:val="0C1D9F1E"/>
    <w:rsid w:val="0C2440FB"/>
    <w:rsid w:val="0C378F0A"/>
    <w:rsid w:val="0C67DCA9"/>
    <w:rsid w:val="0C70CFEB"/>
    <w:rsid w:val="0C935075"/>
    <w:rsid w:val="0C9C64DF"/>
    <w:rsid w:val="0CA445E4"/>
    <w:rsid w:val="0CA5563F"/>
    <w:rsid w:val="0CC2559F"/>
    <w:rsid w:val="0CCE9085"/>
    <w:rsid w:val="0CD029CD"/>
    <w:rsid w:val="0CDCACE0"/>
    <w:rsid w:val="0CE789FE"/>
    <w:rsid w:val="0CF0B1D0"/>
    <w:rsid w:val="0D0FAB19"/>
    <w:rsid w:val="0D117761"/>
    <w:rsid w:val="0D1A2204"/>
    <w:rsid w:val="0D2328BF"/>
    <w:rsid w:val="0D2DAECF"/>
    <w:rsid w:val="0D3F3D7B"/>
    <w:rsid w:val="0D40ED2E"/>
    <w:rsid w:val="0D4E2D71"/>
    <w:rsid w:val="0D5F2C72"/>
    <w:rsid w:val="0D8BB338"/>
    <w:rsid w:val="0DB25E3A"/>
    <w:rsid w:val="0DC0BCA1"/>
    <w:rsid w:val="0DE7ADE9"/>
    <w:rsid w:val="0DEA763E"/>
    <w:rsid w:val="0DFBBA37"/>
    <w:rsid w:val="0DFD4FDD"/>
    <w:rsid w:val="0E175D0C"/>
    <w:rsid w:val="0E17DAE9"/>
    <w:rsid w:val="0E1E57F3"/>
    <w:rsid w:val="0E36A137"/>
    <w:rsid w:val="0E3CBDA0"/>
    <w:rsid w:val="0E613E7B"/>
    <w:rsid w:val="0E65AB84"/>
    <w:rsid w:val="0E7F2DB8"/>
    <w:rsid w:val="0E827A7A"/>
    <w:rsid w:val="0E9B957C"/>
    <w:rsid w:val="0EB59D58"/>
    <w:rsid w:val="0EBCD7F3"/>
    <w:rsid w:val="0EE3E055"/>
    <w:rsid w:val="0EEEAC41"/>
    <w:rsid w:val="0F267926"/>
    <w:rsid w:val="0F2FC2A2"/>
    <w:rsid w:val="0F34F251"/>
    <w:rsid w:val="0F3B7F45"/>
    <w:rsid w:val="0F3DCCF5"/>
    <w:rsid w:val="0F59D97F"/>
    <w:rsid w:val="0F632563"/>
    <w:rsid w:val="0F6515BA"/>
    <w:rsid w:val="0F65A3EF"/>
    <w:rsid w:val="0F6AD537"/>
    <w:rsid w:val="0F7955EE"/>
    <w:rsid w:val="0F865F6A"/>
    <w:rsid w:val="0F882A29"/>
    <w:rsid w:val="0F883F47"/>
    <w:rsid w:val="0F88CC54"/>
    <w:rsid w:val="0F92FB95"/>
    <w:rsid w:val="0F9C9BB8"/>
    <w:rsid w:val="0FB167A9"/>
    <w:rsid w:val="0FB22908"/>
    <w:rsid w:val="0FB3AB4A"/>
    <w:rsid w:val="0FB60BFB"/>
    <w:rsid w:val="0FBBC3B8"/>
    <w:rsid w:val="0FC29F11"/>
    <w:rsid w:val="0FC8F792"/>
    <w:rsid w:val="0FD29223"/>
    <w:rsid w:val="0FF4C91C"/>
    <w:rsid w:val="0FFD52E7"/>
    <w:rsid w:val="100934A6"/>
    <w:rsid w:val="103E8FC6"/>
    <w:rsid w:val="1054B619"/>
    <w:rsid w:val="105F03EF"/>
    <w:rsid w:val="106819F9"/>
    <w:rsid w:val="106C1B91"/>
    <w:rsid w:val="1077413D"/>
    <w:rsid w:val="10911AF3"/>
    <w:rsid w:val="109542FD"/>
    <w:rsid w:val="10A3A4FF"/>
    <w:rsid w:val="10A61964"/>
    <w:rsid w:val="10FEF5C4"/>
    <w:rsid w:val="1107DAFD"/>
    <w:rsid w:val="110F567B"/>
    <w:rsid w:val="111F4EAB"/>
    <w:rsid w:val="1129C837"/>
    <w:rsid w:val="112A6F63"/>
    <w:rsid w:val="1141C0BD"/>
    <w:rsid w:val="11483526"/>
    <w:rsid w:val="114A7515"/>
    <w:rsid w:val="1154E568"/>
    <w:rsid w:val="1158B358"/>
    <w:rsid w:val="115CD1F3"/>
    <w:rsid w:val="115E100F"/>
    <w:rsid w:val="116528D9"/>
    <w:rsid w:val="11AAD870"/>
    <w:rsid w:val="11B70DA1"/>
    <w:rsid w:val="11C41968"/>
    <w:rsid w:val="11CE8DCB"/>
    <w:rsid w:val="11D35D01"/>
    <w:rsid w:val="11D3E668"/>
    <w:rsid w:val="11DF78BA"/>
    <w:rsid w:val="11F3A56B"/>
    <w:rsid w:val="11F80C3A"/>
    <w:rsid w:val="12026182"/>
    <w:rsid w:val="1221E19E"/>
    <w:rsid w:val="1231BD6B"/>
    <w:rsid w:val="123362FE"/>
    <w:rsid w:val="128071F4"/>
    <w:rsid w:val="1281CD81"/>
    <w:rsid w:val="12AB26DC"/>
    <w:rsid w:val="12C61FC4"/>
    <w:rsid w:val="12DAFC3A"/>
    <w:rsid w:val="132A4347"/>
    <w:rsid w:val="1334FC32"/>
    <w:rsid w:val="133BD2DB"/>
    <w:rsid w:val="13443A2B"/>
    <w:rsid w:val="1345739D"/>
    <w:rsid w:val="136B1A00"/>
    <w:rsid w:val="137B0A1D"/>
    <w:rsid w:val="137B9EB4"/>
    <w:rsid w:val="137EA4F3"/>
    <w:rsid w:val="138770D4"/>
    <w:rsid w:val="13890503"/>
    <w:rsid w:val="13998A2E"/>
    <w:rsid w:val="139D9E7C"/>
    <w:rsid w:val="13BC46CF"/>
    <w:rsid w:val="13D19E74"/>
    <w:rsid w:val="13E45635"/>
    <w:rsid w:val="142B327F"/>
    <w:rsid w:val="1438E951"/>
    <w:rsid w:val="145C60F4"/>
    <w:rsid w:val="145DC240"/>
    <w:rsid w:val="146A8A6E"/>
    <w:rsid w:val="14824A56"/>
    <w:rsid w:val="1483A37B"/>
    <w:rsid w:val="148E1CA4"/>
    <w:rsid w:val="149C68B5"/>
    <w:rsid w:val="14AE0439"/>
    <w:rsid w:val="14B17A38"/>
    <w:rsid w:val="14E9A37E"/>
    <w:rsid w:val="14F066F2"/>
    <w:rsid w:val="1512FC01"/>
    <w:rsid w:val="1515DC6E"/>
    <w:rsid w:val="154CDAB8"/>
    <w:rsid w:val="154F2753"/>
    <w:rsid w:val="155540EC"/>
    <w:rsid w:val="15596220"/>
    <w:rsid w:val="158A026D"/>
    <w:rsid w:val="158E7A5F"/>
    <w:rsid w:val="15964951"/>
    <w:rsid w:val="159F21DE"/>
    <w:rsid w:val="15A4C1A1"/>
    <w:rsid w:val="15BAE257"/>
    <w:rsid w:val="15D096E6"/>
    <w:rsid w:val="15D336CC"/>
    <w:rsid w:val="15DBB591"/>
    <w:rsid w:val="15DDB5EB"/>
    <w:rsid w:val="15E14B05"/>
    <w:rsid w:val="15EA4F90"/>
    <w:rsid w:val="15ED173D"/>
    <w:rsid w:val="15ED5213"/>
    <w:rsid w:val="15FD7E93"/>
    <w:rsid w:val="1609D159"/>
    <w:rsid w:val="160A1158"/>
    <w:rsid w:val="160CF887"/>
    <w:rsid w:val="160FB113"/>
    <w:rsid w:val="16248346"/>
    <w:rsid w:val="16254CAC"/>
    <w:rsid w:val="1625DAC9"/>
    <w:rsid w:val="162A36B9"/>
    <w:rsid w:val="16506C75"/>
    <w:rsid w:val="1652B024"/>
    <w:rsid w:val="165A8E18"/>
    <w:rsid w:val="1690F5A7"/>
    <w:rsid w:val="16979C64"/>
    <w:rsid w:val="1699E9D3"/>
    <w:rsid w:val="16A2BAC2"/>
    <w:rsid w:val="16A54DCC"/>
    <w:rsid w:val="16BC9752"/>
    <w:rsid w:val="16CED69A"/>
    <w:rsid w:val="16D17507"/>
    <w:rsid w:val="16D7B672"/>
    <w:rsid w:val="16F06969"/>
    <w:rsid w:val="16F9BF09"/>
    <w:rsid w:val="171074F6"/>
    <w:rsid w:val="1756484C"/>
    <w:rsid w:val="1759A3EB"/>
    <w:rsid w:val="1773FF57"/>
    <w:rsid w:val="179ED974"/>
    <w:rsid w:val="17D7868C"/>
    <w:rsid w:val="17E4268D"/>
    <w:rsid w:val="17F434A8"/>
    <w:rsid w:val="18188382"/>
    <w:rsid w:val="181B220E"/>
    <w:rsid w:val="182DC930"/>
    <w:rsid w:val="183A6B7F"/>
    <w:rsid w:val="18433A63"/>
    <w:rsid w:val="1887E3BB"/>
    <w:rsid w:val="188C9B9C"/>
    <w:rsid w:val="189AC464"/>
    <w:rsid w:val="18C93EB6"/>
    <w:rsid w:val="18CFB07B"/>
    <w:rsid w:val="18ED5CD8"/>
    <w:rsid w:val="18F6EA5D"/>
    <w:rsid w:val="18FCE9B5"/>
    <w:rsid w:val="190C553D"/>
    <w:rsid w:val="1926DD0B"/>
    <w:rsid w:val="192F2CAE"/>
    <w:rsid w:val="1967A08A"/>
    <w:rsid w:val="19783E6D"/>
    <w:rsid w:val="19998C02"/>
    <w:rsid w:val="19E37301"/>
    <w:rsid w:val="19EABD62"/>
    <w:rsid w:val="19F82B95"/>
    <w:rsid w:val="1A1F85A6"/>
    <w:rsid w:val="1A378A7D"/>
    <w:rsid w:val="1A395043"/>
    <w:rsid w:val="1A3F4A85"/>
    <w:rsid w:val="1A411310"/>
    <w:rsid w:val="1A4734B0"/>
    <w:rsid w:val="1A7044C2"/>
    <w:rsid w:val="1A715068"/>
    <w:rsid w:val="1A835103"/>
    <w:rsid w:val="1A886702"/>
    <w:rsid w:val="1A8BA8F6"/>
    <w:rsid w:val="1AA8EF68"/>
    <w:rsid w:val="1AB7CB89"/>
    <w:rsid w:val="1ABBD7BB"/>
    <w:rsid w:val="1ACA7A0B"/>
    <w:rsid w:val="1ACAFD0F"/>
    <w:rsid w:val="1ACEB91F"/>
    <w:rsid w:val="1AF32688"/>
    <w:rsid w:val="1AF8D7E6"/>
    <w:rsid w:val="1B047E82"/>
    <w:rsid w:val="1B04E7E2"/>
    <w:rsid w:val="1B0DB150"/>
    <w:rsid w:val="1B140ECE"/>
    <w:rsid w:val="1B169E84"/>
    <w:rsid w:val="1B175C38"/>
    <w:rsid w:val="1B1F9666"/>
    <w:rsid w:val="1B203C31"/>
    <w:rsid w:val="1B3237D6"/>
    <w:rsid w:val="1B4453FB"/>
    <w:rsid w:val="1B484487"/>
    <w:rsid w:val="1B4D07CB"/>
    <w:rsid w:val="1B67C67D"/>
    <w:rsid w:val="1B9B9522"/>
    <w:rsid w:val="1BBCD7AF"/>
    <w:rsid w:val="1BBE9BA8"/>
    <w:rsid w:val="1BC82CD5"/>
    <w:rsid w:val="1BD7B9EB"/>
    <w:rsid w:val="1BE6EC95"/>
    <w:rsid w:val="1BF3EA45"/>
    <w:rsid w:val="1C10FB7E"/>
    <w:rsid w:val="1C1896E6"/>
    <w:rsid w:val="1C420680"/>
    <w:rsid w:val="1C450DCD"/>
    <w:rsid w:val="1C4BB7EB"/>
    <w:rsid w:val="1C6000DF"/>
    <w:rsid w:val="1C61E872"/>
    <w:rsid w:val="1C774C75"/>
    <w:rsid w:val="1C7D8EE4"/>
    <w:rsid w:val="1CA56A60"/>
    <w:rsid w:val="1CA9378D"/>
    <w:rsid w:val="1CBC0B30"/>
    <w:rsid w:val="1CBEA34A"/>
    <w:rsid w:val="1D0DA304"/>
    <w:rsid w:val="1D0F1C26"/>
    <w:rsid w:val="1D143E44"/>
    <w:rsid w:val="1D2C1AC2"/>
    <w:rsid w:val="1D624C44"/>
    <w:rsid w:val="1D688AED"/>
    <w:rsid w:val="1D69C0BF"/>
    <w:rsid w:val="1D723C87"/>
    <w:rsid w:val="1D73BA4F"/>
    <w:rsid w:val="1D983DCA"/>
    <w:rsid w:val="1DA9E7B6"/>
    <w:rsid w:val="1DAA4B13"/>
    <w:rsid w:val="1DACCBDF"/>
    <w:rsid w:val="1DC349B8"/>
    <w:rsid w:val="1DC76FCB"/>
    <w:rsid w:val="1DCCA838"/>
    <w:rsid w:val="1DD03197"/>
    <w:rsid w:val="1DEF681B"/>
    <w:rsid w:val="1E00F4F1"/>
    <w:rsid w:val="1E23874E"/>
    <w:rsid w:val="1E281844"/>
    <w:rsid w:val="1E35E886"/>
    <w:rsid w:val="1E3ADD0A"/>
    <w:rsid w:val="1E6F1CB4"/>
    <w:rsid w:val="1E7B3146"/>
    <w:rsid w:val="1E7CF823"/>
    <w:rsid w:val="1E7F19E6"/>
    <w:rsid w:val="1E8BE779"/>
    <w:rsid w:val="1E8EEC5D"/>
    <w:rsid w:val="1E9D6F01"/>
    <w:rsid w:val="1EA0D3F2"/>
    <w:rsid w:val="1EBCBED6"/>
    <w:rsid w:val="1EC7ED73"/>
    <w:rsid w:val="1EF4D389"/>
    <w:rsid w:val="1EFC6A2B"/>
    <w:rsid w:val="1F191A5B"/>
    <w:rsid w:val="1F1CCE65"/>
    <w:rsid w:val="1F24AFA1"/>
    <w:rsid w:val="1F307A70"/>
    <w:rsid w:val="1F30C218"/>
    <w:rsid w:val="1F34E401"/>
    <w:rsid w:val="1F384078"/>
    <w:rsid w:val="1F461BBB"/>
    <w:rsid w:val="1F5508B0"/>
    <w:rsid w:val="1F5EB1A0"/>
    <w:rsid w:val="1F5F92DE"/>
    <w:rsid w:val="1F62F685"/>
    <w:rsid w:val="1F63169F"/>
    <w:rsid w:val="1F7A67D1"/>
    <w:rsid w:val="1F815A32"/>
    <w:rsid w:val="1F9D3ABB"/>
    <w:rsid w:val="1FC00347"/>
    <w:rsid w:val="1FC6144E"/>
    <w:rsid w:val="1FCE5794"/>
    <w:rsid w:val="1FD1BFD5"/>
    <w:rsid w:val="1FDB0739"/>
    <w:rsid w:val="1FEC8F13"/>
    <w:rsid w:val="1FFC7306"/>
    <w:rsid w:val="2018C884"/>
    <w:rsid w:val="201DDC7F"/>
    <w:rsid w:val="2039DD6C"/>
    <w:rsid w:val="2049815E"/>
    <w:rsid w:val="2065CEF5"/>
    <w:rsid w:val="206AD671"/>
    <w:rsid w:val="2071D43D"/>
    <w:rsid w:val="209A6D03"/>
    <w:rsid w:val="20C4E477"/>
    <w:rsid w:val="20C9B7D0"/>
    <w:rsid w:val="20EE0BB0"/>
    <w:rsid w:val="20F52C20"/>
    <w:rsid w:val="21010C5D"/>
    <w:rsid w:val="2104AA73"/>
    <w:rsid w:val="21120866"/>
    <w:rsid w:val="211D7BC4"/>
    <w:rsid w:val="21366AE4"/>
    <w:rsid w:val="2171F99E"/>
    <w:rsid w:val="217CE6FB"/>
    <w:rsid w:val="217F7167"/>
    <w:rsid w:val="21825A00"/>
    <w:rsid w:val="218F3BD0"/>
    <w:rsid w:val="2199A4A7"/>
    <w:rsid w:val="21A1795A"/>
    <w:rsid w:val="21BFDF30"/>
    <w:rsid w:val="21CD92F9"/>
    <w:rsid w:val="21DC3291"/>
    <w:rsid w:val="21DC49A4"/>
    <w:rsid w:val="2200E5E2"/>
    <w:rsid w:val="2235228E"/>
    <w:rsid w:val="22445E53"/>
    <w:rsid w:val="225D4D32"/>
    <w:rsid w:val="227571C0"/>
    <w:rsid w:val="2277E03D"/>
    <w:rsid w:val="22A9DB4B"/>
    <w:rsid w:val="22D0892D"/>
    <w:rsid w:val="22E1B0D7"/>
    <w:rsid w:val="22EFF4DE"/>
    <w:rsid w:val="22FDCD07"/>
    <w:rsid w:val="23096097"/>
    <w:rsid w:val="232A5D2B"/>
    <w:rsid w:val="232EC6BA"/>
    <w:rsid w:val="232F2145"/>
    <w:rsid w:val="236EB56F"/>
    <w:rsid w:val="2373AD9D"/>
    <w:rsid w:val="2385B1F4"/>
    <w:rsid w:val="2395F175"/>
    <w:rsid w:val="23A3604A"/>
    <w:rsid w:val="23A5DF9F"/>
    <w:rsid w:val="23E39F38"/>
    <w:rsid w:val="23F946D4"/>
    <w:rsid w:val="2403A249"/>
    <w:rsid w:val="240663DA"/>
    <w:rsid w:val="241ED979"/>
    <w:rsid w:val="243ABC54"/>
    <w:rsid w:val="24531705"/>
    <w:rsid w:val="2472E8D9"/>
    <w:rsid w:val="24B516BD"/>
    <w:rsid w:val="24B67D17"/>
    <w:rsid w:val="24BB3F7F"/>
    <w:rsid w:val="24BECD05"/>
    <w:rsid w:val="24CA971B"/>
    <w:rsid w:val="24D71664"/>
    <w:rsid w:val="24DD021B"/>
    <w:rsid w:val="24EED9FA"/>
    <w:rsid w:val="24F0F184"/>
    <w:rsid w:val="24FCF6DC"/>
    <w:rsid w:val="250FD5FD"/>
    <w:rsid w:val="2519D505"/>
    <w:rsid w:val="252BBE53"/>
    <w:rsid w:val="25514327"/>
    <w:rsid w:val="25600028"/>
    <w:rsid w:val="2566585F"/>
    <w:rsid w:val="2572D3D7"/>
    <w:rsid w:val="257F4C19"/>
    <w:rsid w:val="2580EF6B"/>
    <w:rsid w:val="259F075C"/>
    <w:rsid w:val="25C58B29"/>
    <w:rsid w:val="25D8037E"/>
    <w:rsid w:val="25E00253"/>
    <w:rsid w:val="25EC37B6"/>
    <w:rsid w:val="25EC9448"/>
    <w:rsid w:val="260EB93A"/>
    <w:rsid w:val="2638EFD8"/>
    <w:rsid w:val="2639B04B"/>
    <w:rsid w:val="264A1053"/>
    <w:rsid w:val="264D3F1F"/>
    <w:rsid w:val="2651C1AC"/>
    <w:rsid w:val="2673F40D"/>
    <w:rsid w:val="26785E4F"/>
    <w:rsid w:val="26904B3E"/>
    <w:rsid w:val="26A77505"/>
    <w:rsid w:val="26BBB5E4"/>
    <w:rsid w:val="26C15925"/>
    <w:rsid w:val="26C286C1"/>
    <w:rsid w:val="26D385FE"/>
    <w:rsid w:val="27484CCD"/>
    <w:rsid w:val="278D21C6"/>
    <w:rsid w:val="278F0BE0"/>
    <w:rsid w:val="27A56EDD"/>
    <w:rsid w:val="27A5FE9B"/>
    <w:rsid w:val="27AD56BA"/>
    <w:rsid w:val="27CF78CE"/>
    <w:rsid w:val="27D582F3"/>
    <w:rsid w:val="27E00C32"/>
    <w:rsid w:val="27E3E02B"/>
    <w:rsid w:val="27FA9C21"/>
    <w:rsid w:val="2803A4E3"/>
    <w:rsid w:val="281644B6"/>
    <w:rsid w:val="283B0FFB"/>
    <w:rsid w:val="2853E66F"/>
    <w:rsid w:val="2855575C"/>
    <w:rsid w:val="28597B0B"/>
    <w:rsid w:val="286F565F"/>
    <w:rsid w:val="28923DC5"/>
    <w:rsid w:val="28A2D10C"/>
    <w:rsid w:val="28B39FD7"/>
    <w:rsid w:val="28BDC4E5"/>
    <w:rsid w:val="28C7AFD2"/>
    <w:rsid w:val="28CE41DD"/>
    <w:rsid w:val="28D223A8"/>
    <w:rsid w:val="28D7FCE4"/>
    <w:rsid w:val="28D8D276"/>
    <w:rsid w:val="28FE5EAA"/>
    <w:rsid w:val="29159E27"/>
    <w:rsid w:val="294659FC"/>
    <w:rsid w:val="2949271B"/>
    <w:rsid w:val="29509E1E"/>
    <w:rsid w:val="296124BD"/>
    <w:rsid w:val="2967982A"/>
    <w:rsid w:val="2972176D"/>
    <w:rsid w:val="29793728"/>
    <w:rsid w:val="299362E2"/>
    <w:rsid w:val="29AF16E8"/>
    <w:rsid w:val="29B406B3"/>
    <w:rsid w:val="29D90CF0"/>
    <w:rsid w:val="29DB5144"/>
    <w:rsid w:val="29F54B6C"/>
    <w:rsid w:val="29F88788"/>
    <w:rsid w:val="2A036C91"/>
    <w:rsid w:val="2A1B0299"/>
    <w:rsid w:val="2A25DDB5"/>
    <w:rsid w:val="2A298698"/>
    <w:rsid w:val="2A309030"/>
    <w:rsid w:val="2A376A8B"/>
    <w:rsid w:val="2A52B1F8"/>
    <w:rsid w:val="2A6BAE0F"/>
    <w:rsid w:val="2A70BF76"/>
    <w:rsid w:val="2A85AE6B"/>
    <w:rsid w:val="2AAF345C"/>
    <w:rsid w:val="2AB07978"/>
    <w:rsid w:val="2AB60C2A"/>
    <w:rsid w:val="2AB9AD69"/>
    <w:rsid w:val="2AC47E65"/>
    <w:rsid w:val="2AC655EA"/>
    <w:rsid w:val="2AE1CA46"/>
    <w:rsid w:val="2AE4F77C"/>
    <w:rsid w:val="2AF91EC4"/>
    <w:rsid w:val="2AFFBABA"/>
    <w:rsid w:val="2B0B8CF9"/>
    <w:rsid w:val="2B1A3149"/>
    <w:rsid w:val="2B39D89F"/>
    <w:rsid w:val="2B45AB4E"/>
    <w:rsid w:val="2B4DE578"/>
    <w:rsid w:val="2B55FD6D"/>
    <w:rsid w:val="2B6F2114"/>
    <w:rsid w:val="2B6FEE2C"/>
    <w:rsid w:val="2B797C0B"/>
    <w:rsid w:val="2B911BCD"/>
    <w:rsid w:val="2BA142D4"/>
    <w:rsid w:val="2BB93BA7"/>
    <w:rsid w:val="2BE1E9D6"/>
    <w:rsid w:val="2BE9C387"/>
    <w:rsid w:val="2BEA0A4C"/>
    <w:rsid w:val="2BF3CA13"/>
    <w:rsid w:val="2BF55C1F"/>
    <w:rsid w:val="2C05A4A7"/>
    <w:rsid w:val="2C1C69F8"/>
    <w:rsid w:val="2C3651AB"/>
    <w:rsid w:val="2C4E5150"/>
    <w:rsid w:val="2C9B8B1B"/>
    <w:rsid w:val="2CB53B0B"/>
    <w:rsid w:val="2CDC8C1D"/>
    <w:rsid w:val="2D0902AF"/>
    <w:rsid w:val="2D0D3907"/>
    <w:rsid w:val="2D1AE23B"/>
    <w:rsid w:val="2D295DE8"/>
    <w:rsid w:val="2D2A66E3"/>
    <w:rsid w:val="2D3218FB"/>
    <w:rsid w:val="2D3C6AB4"/>
    <w:rsid w:val="2D498B57"/>
    <w:rsid w:val="2DBFDB0F"/>
    <w:rsid w:val="2DC090AC"/>
    <w:rsid w:val="2DC4F509"/>
    <w:rsid w:val="2DC8989C"/>
    <w:rsid w:val="2DCC513F"/>
    <w:rsid w:val="2DD34486"/>
    <w:rsid w:val="2DD87117"/>
    <w:rsid w:val="2DDA8019"/>
    <w:rsid w:val="2DEDD3E6"/>
    <w:rsid w:val="2DF11FCA"/>
    <w:rsid w:val="2E09F220"/>
    <w:rsid w:val="2E3F0EFE"/>
    <w:rsid w:val="2E476234"/>
    <w:rsid w:val="2E717961"/>
    <w:rsid w:val="2E7CCA99"/>
    <w:rsid w:val="2E97FF57"/>
    <w:rsid w:val="2EA78EEE"/>
    <w:rsid w:val="2EB40818"/>
    <w:rsid w:val="2EBAC7F3"/>
    <w:rsid w:val="2EC0E91F"/>
    <w:rsid w:val="2F1A2EBD"/>
    <w:rsid w:val="2F245B04"/>
    <w:rsid w:val="2F2D6BFD"/>
    <w:rsid w:val="2F3C6DF0"/>
    <w:rsid w:val="2F522071"/>
    <w:rsid w:val="2F5757F9"/>
    <w:rsid w:val="2F5BAB70"/>
    <w:rsid w:val="2F6270F4"/>
    <w:rsid w:val="2F7E8EBB"/>
    <w:rsid w:val="2FA8FE6C"/>
    <w:rsid w:val="2FCEC3F4"/>
    <w:rsid w:val="2FE7E39F"/>
    <w:rsid w:val="2FFF476C"/>
    <w:rsid w:val="3003AA69"/>
    <w:rsid w:val="3005D78C"/>
    <w:rsid w:val="300A2B23"/>
    <w:rsid w:val="300A4D9A"/>
    <w:rsid w:val="3018D7D9"/>
    <w:rsid w:val="301B6655"/>
    <w:rsid w:val="3021A078"/>
    <w:rsid w:val="30317479"/>
    <w:rsid w:val="30382A18"/>
    <w:rsid w:val="303D7062"/>
    <w:rsid w:val="304489F8"/>
    <w:rsid w:val="30764BC7"/>
    <w:rsid w:val="308FE675"/>
    <w:rsid w:val="3095A49D"/>
    <w:rsid w:val="30AE427B"/>
    <w:rsid w:val="30D215B7"/>
    <w:rsid w:val="30D50D10"/>
    <w:rsid w:val="30F3035F"/>
    <w:rsid w:val="30F4BDDD"/>
    <w:rsid w:val="31110C1D"/>
    <w:rsid w:val="311358AA"/>
    <w:rsid w:val="31142FF0"/>
    <w:rsid w:val="31316D8F"/>
    <w:rsid w:val="3142508D"/>
    <w:rsid w:val="3155C311"/>
    <w:rsid w:val="3167433D"/>
    <w:rsid w:val="317CBFEA"/>
    <w:rsid w:val="317DB716"/>
    <w:rsid w:val="3188AC2E"/>
    <w:rsid w:val="318D7C58"/>
    <w:rsid w:val="3197DF4C"/>
    <w:rsid w:val="319994D4"/>
    <w:rsid w:val="31B18279"/>
    <w:rsid w:val="31DA5273"/>
    <w:rsid w:val="31E48AEB"/>
    <w:rsid w:val="32090046"/>
    <w:rsid w:val="32162C5A"/>
    <w:rsid w:val="321D11F1"/>
    <w:rsid w:val="32284304"/>
    <w:rsid w:val="325A821D"/>
    <w:rsid w:val="326A8C5C"/>
    <w:rsid w:val="32718AA3"/>
    <w:rsid w:val="3288BB01"/>
    <w:rsid w:val="32936B3A"/>
    <w:rsid w:val="32B65D80"/>
    <w:rsid w:val="32C7C661"/>
    <w:rsid w:val="32F2F227"/>
    <w:rsid w:val="32FB5630"/>
    <w:rsid w:val="330407D1"/>
    <w:rsid w:val="330868EB"/>
    <w:rsid w:val="330ACC9F"/>
    <w:rsid w:val="332317A5"/>
    <w:rsid w:val="33292FA2"/>
    <w:rsid w:val="3333AFAD"/>
    <w:rsid w:val="3340151B"/>
    <w:rsid w:val="3341A6E3"/>
    <w:rsid w:val="334EDB39"/>
    <w:rsid w:val="3366F639"/>
    <w:rsid w:val="3369040F"/>
    <w:rsid w:val="3392B0C2"/>
    <w:rsid w:val="33945F5D"/>
    <w:rsid w:val="33A227EE"/>
    <w:rsid w:val="33C59656"/>
    <w:rsid w:val="33CC3314"/>
    <w:rsid w:val="33D62C0A"/>
    <w:rsid w:val="340DDC3D"/>
    <w:rsid w:val="341331F6"/>
    <w:rsid w:val="343803AF"/>
    <w:rsid w:val="344EEA32"/>
    <w:rsid w:val="345E9FE9"/>
    <w:rsid w:val="348882F0"/>
    <w:rsid w:val="348E47C5"/>
    <w:rsid w:val="3495D5CF"/>
    <w:rsid w:val="34A69D00"/>
    <w:rsid w:val="34ADD9C7"/>
    <w:rsid w:val="34E26E5B"/>
    <w:rsid w:val="34FF6249"/>
    <w:rsid w:val="350C6C78"/>
    <w:rsid w:val="3534EDCA"/>
    <w:rsid w:val="3568607B"/>
    <w:rsid w:val="35690B0E"/>
    <w:rsid w:val="356FDB56"/>
    <w:rsid w:val="3598998B"/>
    <w:rsid w:val="359B1967"/>
    <w:rsid w:val="35A8B8F2"/>
    <w:rsid w:val="35B86981"/>
    <w:rsid w:val="35CBFBD4"/>
    <w:rsid w:val="35D592E9"/>
    <w:rsid w:val="35E055B0"/>
    <w:rsid w:val="35F6E475"/>
    <w:rsid w:val="3611AC26"/>
    <w:rsid w:val="366951CD"/>
    <w:rsid w:val="36A32DAA"/>
    <w:rsid w:val="36BC633F"/>
    <w:rsid w:val="36D35967"/>
    <w:rsid w:val="36D837F2"/>
    <w:rsid w:val="36ED76B8"/>
    <w:rsid w:val="36F2DBD7"/>
    <w:rsid w:val="36F491C3"/>
    <w:rsid w:val="37001DFD"/>
    <w:rsid w:val="37074EDB"/>
    <w:rsid w:val="370E02A8"/>
    <w:rsid w:val="3712147B"/>
    <w:rsid w:val="3717D6C0"/>
    <w:rsid w:val="3727B0D1"/>
    <w:rsid w:val="373B406A"/>
    <w:rsid w:val="3768E758"/>
    <w:rsid w:val="377D1EAA"/>
    <w:rsid w:val="37A1ACA5"/>
    <w:rsid w:val="37CC7A28"/>
    <w:rsid w:val="37EF2F9D"/>
    <w:rsid w:val="37F36D75"/>
    <w:rsid w:val="37F9EBBC"/>
    <w:rsid w:val="3805F00E"/>
    <w:rsid w:val="381A76AA"/>
    <w:rsid w:val="383CAFD5"/>
    <w:rsid w:val="383D06FC"/>
    <w:rsid w:val="38427D6C"/>
    <w:rsid w:val="385E63FE"/>
    <w:rsid w:val="3864C262"/>
    <w:rsid w:val="38673621"/>
    <w:rsid w:val="3898A83F"/>
    <w:rsid w:val="38D27DB0"/>
    <w:rsid w:val="38F5A429"/>
    <w:rsid w:val="39043C5D"/>
    <w:rsid w:val="3905C81D"/>
    <w:rsid w:val="39855F8D"/>
    <w:rsid w:val="3996B36B"/>
    <w:rsid w:val="3998B297"/>
    <w:rsid w:val="399A141D"/>
    <w:rsid w:val="399D406C"/>
    <w:rsid w:val="39A1D911"/>
    <w:rsid w:val="39BBC694"/>
    <w:rsid w:val="39EAF1C6"/>
    <w:rsid w:val="39EBFFDA"/>
    <w:rsid w:val="39F967A7"/>
    <w:rsid w:val="39FDE7FB"/>
    <w:rsid w:val="3A0CC845"/>
    <w:rsid w:val="3A135344"/>
    <w:rsid w:val="3A1728DE"/>
    <w:rsid w:val="3A3D66D4"/>
    <w:rsid w:val="3A5056F9"/>
    <w:rsid w:val="3A7F09D8"/>
    <w:rsid w:val="3A88FE70"/>
    <w:rsid w:val="3A91356E"/>
    <w:rsid w:val="3AB92FA5"/>
    <w:rsid w:val="3ACAAB36"/>
    <w:rsid w:val="3AD0E008"/>
    <w:rsid w:val="3ADB54D8"/>
    <w:rsid w:val="3AF411A7"/>
    <w:rsid w:val="3B06C9F6"/>
    <w:rsid w:val="3B29D1CB"/>
    <w:rsid w:val="3B30DE6A"/>
    <w:rsid w:val="3B4AA458"/>
    <w:rsid w:val="3B537D8F"/>
    <w:rsid w:val="3B6B0FCC"/>
    <w:rsid w:val="3B6B729A"/>
    <w:rsid w:val="3B6BF6C8"/>
    <w:rsid w:val="3B6CB25A"/>
    <w:rsid w:val="3B7892B1"/>
    <w:rsid w:val="3B82B806"/>
    <w:rsid w:val="3B8DA22D"/>
    <w:rsid w:val="3BAF1C63"/>
    <w:rsid w:val="3BC23EEC"/>
    <w:rsid w:val="3BEA9289"/>
    <w:rsid w:val="3C081B9C"/>
    <w:rsid w:val="3C0B788F"/>
    <w:rsid w:val="3C116EA2"/>
    <w:rsid w:val="3C14B6F1"/>
    <w:rsid w:val="3C1D840C"/>
    <w:rsid w:val="3C22A0F8"/>
    <w:rsid w:val="3C2A7105"/>
    <w:rsid w:val="3C4DD82F"/>
    <w:rsid w:val="3C4E3CD6"/>
    <w:rsid w:val="3C542053"/>
    <w:rsid w:val="3C615333"/>
    <w:rsid w:val="3C61AFEB"/>
    <w:rsid w:val="3C62DA12"/>
    <w:rsid w:val="3C6EA8A7"/>
    <w:rsid w:val="3C78FEFF"/>
    <w:rsid w:val="3C80865D"/>
    <w:rsid w:val="3C83A129"/>
    <w:rsid w:val="3C9A02F7"/>
    <w:rsid w:val="3C9FA2BC"/>
    <w:rsid w:val="3CA77BE8"/>
    <w:rsid w:val="3CA7EB91"/>
    <w:rsid w:val="3CC05D54"/>
    <w:rsid w:val="3CCE542D"/>
    <w:rsid w:val="3CFE37CA"/>
    <w:rsid w:val="3D14262F"/>
    <w:rsid w:val="3D37B908"/>
    <w:rsid w:val="3D429AEB"/>
    <w:rsid w:val="3D483F5B"/>
    <w:rsid w:val="3D6177E5"/>
    <w:rsid w:val="3D6B2E73"/>
    <w:rsid w:val="3D93F8BC"/>
    <w:rsid w:val="3D95954D"/>
    <w:rsid w:val="3D9C524E"/>
    <w:rsid w:val="3DB87B11"/>
    <w:rsid w:val="3DF615E1"/>
    <w:rsid w:val="3DFBF8EE"/>
    <w:rsid w:val="3E0C7C0E"/>
    <w:rsid w:val="3E0F3B5A"/>
    <w:rsid w:val="3E1263B2"/>
    <w:rsid w:val="3E1D529A"/>
    <w:rsid w:val="3E4A501C"/>
    <w:rsid w:val="3E562A48"/>
    <w:rsid w:val="3E6A248E"/>
    <w:rsid w:val="3E6CD170"/>
    <w:rsid w:val="3E7646C7"/>
    <w:rsid w:val="3E7F4960"/>
    <w:rsid w:val="3E825662"/>
    <w:rsid w:val="3E9B5D60"/>
    <w:rsid w:val="3EA3978A"/>
    <w:rsid w:val="3EC65C63"/>
    <w:rsid w:val="3ED5809C"/>
    <w:rsid w:val="3F039907"/>
    <w:rsid w:val="3F17DF02"/>
    <w:rsid w:val="3F1FABC3"/>
    <w:rsid w:val="3F279A4E"/>
    <w:rsid w:val="3F31C234"/>
    <w:rsid w:val="3F40B8A1"/>
    <w:rsid w:val="3F6BB7E0"/>
    <w:rsid w:val="3F8F24DE"/>
    <w:rsid w:val="3F99A734"/>
    <w:rsid w:val="3FAC3CDF"/>
    <w:rsid w:val="3FE75036"/>
    <w:rsid w:val="3FE89768"/>
    <w:rsid w:val="401871BB"/>
    <w:rsid w:val="401AEC45"/>
    <w:rsid w:val="402B452D"/>
    <w:rsid w:val="402B70CB"/>
    <w:rsid w:val="4032EBF4"/>
    <w:rsid w:val="404CD3E6"/>
    <w:rsid w:val="408AA412"/>
    <w:rsid w:val="408B03C5"/>
    <w:rsid w:val="408FF87B"/>
    <w:rsid w:val="409AA936"/>
    <w:rsid w:val="40A5B33E"/>
    <w:rsid w:val="40A80E51"/>
    <w:rsid w:val="40B1AD9B"/>
    <w:rsid w:val="40BEF88A"/>
    <w:rsid w:val="40DF4385"/>
    <w:rsid w:val="40F9B64E"/>
    <w:rsid w:val="4101880A"/>
    <w:rsid w:val="41035DB2"/>
    <w:rsid w:val="411C66C3"/>
    <w:rsid w:val="41263024"/>
    <w:rsid w:val="413399B0"/>
    <w:rsid w:val="4134DE42"/>
    <w:rsid w:val="41396D8C"/>
    <w:rsid w:val="414D97BF"/>
    <w:rsid w:val="4166D056"/>
    <w:rsid w:val="416B4354"/>
    <w:rsid w:val="416D4730"/>
    <w:rsid w:val="417548E2"/>
    <w:rsid w:val="418429C5"/>
    <w:rsid w:val="418AC483"/>
    <w:rsid w:val="418AE24D"/>
    <w:rsid w:val="4197BF7F"/>
    <w:rsid w:val="41A1F151"/>
    <w:rsid w:val="41D14446"/>
    <w:rsid w:val="41FD2708"/>
    <w:rsid w:val="41FDD88F"/>
    <w:rsid w:val="42083444"/>
    <w:rsid w:val="42256C03"/>
    <w:rsid w:val="4228C5C3"/>
    <w:rsid w:val="423D6F27"/>
    <w:rsid w:val="42549F9B"/>
    <w:rsid w:val="427216D8"/>
    <w:rsid w:val="42775D20"/>
    <w:rsid w:val="42AB0449"/>
    <w:rsid w:val="43002DD2"/>
    <w:rsid w:val="43063EFD"/>
    <w:rsid w:val="431347E2"/>
    <w:rsid w:val="431EE750"/>
    <w:rsid w:val="432847C0"/>
    <w:rsid w:val="435C109E"/>
    <w:rsid w:val="4365E283"/>
    <w:rsid w:val="437254AF"/>
    <w:rsid w:val="437708AD"/>
    <w:rsid w:val="43971DB0"/>
    <w:rsid w:val="439CD559"/>
    <w:rsid w:val="439D2154"/>
    <w:rsid w:val="43A71D27"/>
    <w:rsid w:val="43AB4266"/>
    <w:rsid w:val="43C8AB6C"/>
    <w:rsid w:val="43C921C6"/>
    <w:rsid w:val="43D6EFDA"/>
    <w:rsid w:val="43E87A50"/>
    <w:rsid w:val="43F565CD"/>
    <w:rsid w:val="43F67FEC"/>
    <w:rsid w:val="4403B25E"/>
    <w:rsid w:val="440D876C"/>
    <w:rsid w:val="44142311"/>
    <w:rsid w:val="441824B7"/>
    <w:rsid w:val="441C8087"/>
    <w:rsid w:val="44283788"/>
    <w:rsid w:val="443158A4"/>
    <w:rsid w:val="44328531"/>
    <w:rsid w:val="4438994E"/>
    <w:rsid w:val="443DAFED"/>
    <w:rsid w:val="4452E46B"/>
    <w:rsid w:val="445E0002"/>
    <w:rsid w:val="445FD816"/>
    <w:rsid w:val="4474E822"/>
    <w:rsid w:val="447F9AFA"/>
    <w:rsid w:val="4494D998"/>
    <w:rsid w:val="44A261F0"/>
    <w:rsid w:val="44BECA22"/>
    <w:rsid w:val="44CB940C"/>
    <w:rsid w:val="44CCE6AB"/>
    <w:rsid w:val="44EC4391"/>
    <w:rsid w:val="44EDF54A"/>
    <w:rsid w:val="450D4CED"/>
    <w:rsid w:val="450F2D2C"/>
    <w:rsid w:val="4514EE65"/>
    <w:rsid w:val="453D22F3"/>
    <w:rsid w:val="454CA2B4"/>
    <w:rsid w:val="454F49FD"/>
    <w:rsid w:val="455C9044"/>
    <w:rsid w:val="45723FD1"/>
    <w:rsid w:val="45849C61"/>
    <w:rsid w:val="45893539"/>
    <w:rsid w:val="458F74A0"/>
    <w:rsid w:val="459269AD"/>
    <w:rsid w:val="45A28331"/>
    <w:rsid w:val="45BA366A"/>
    <w:rsid w:val="45E1DA3C"/>
    <w:rsid w:val="45E851A0"/>
    <w:rsid w:val="45EEB4CC"/>
    <w:rsid w:val="45FA9E78"/>
    <w:rsid w:val="4611E834"/>
    <w:rsid w:val="462771FF"/>
    <w:rsid w:val="462B44BA"/>
    <w:rsid w:val="46394887"/>
    <w:rsid w:val="463A853E"/>
    <w:rsid w:val="463E402F"/>
    <w:rsid w:val="463E97C7"/>
    <w:rsid w:val="46416770"/>
    <w:rsid w:val="464264A1"/>
    <w:rsid w:val="465390A7"/>
    <w:rsid w:val="4655F809"/>
    <w:rsid w:val="4682E13F"/>
    <w:rsid w:val="468343B7"/>
    <w:rsid w:val="4683494A"/>
    <w:rsid w:val="468D8FBA"/>
    <w:rsid w:val="46A447F5"/>
    <w:rsid w:val="46AA6546"/>
    <w:rsid w:val="46B74B54"/>
    <w:rsid w:val="46BA2C68"/>
    <w:rsid w:val="46F79DBA"/>
    <w:rsid w:val="4704619F"/>
    <w:rsid w:val="470755A2"/>
    <w:rsid w:val="470A26ED"/>
    <w:rsid w:val="4727E2CC"/>
    <w:rsid w:val="473BDA9A"/>
    <w:rsid w:val="47688A28"/>
    <w:rsid w:val="477144DB"/>
    <w:rsid w:val="47749F7E"/>
    <w:rsid w:val="477B1F2E"/>
    <w:rsid w:val="478BA765"/>
    <w:rsid w:val="47977697"/>
    <w:rsid w:val="47A5724A"/>
    <w:rsid w:val="47B22BD6"/>
    <w:rsid w:val="47E1C9B7"/>
    <w:rsid w:val="47F77A0E"/>
    <w:rsid w:val="481CC1E6"/>
    <w:rsid w:val="4840FBE0"/>
    <w:rsid w:val="4848E059"/>
    <w:rsid w:val="485681BA"/>
    <w:rsid w:val="485A5D8A"/>
    <w:rsid w:val="4861312F"/>
    <w:rsid w:val="48723AE1"/>
    <w:rsid w:val="48A8F2B6"/>
    <w:rsid w:val="48B6A6E7"/>
    <w:rsid w:val="48B730DC"/>
    <w:rsid w:val="48D8343F"/>
    <w:rsid w:val="49091A07"/>
    <w:rsid w:val="4915D5BE"/>
    <w:rsid w:val="491EC13D"/>
    <w:rsid w:val="4926B058"/>
    <w:rsid w:val="492BE7EE"/>
    <w:rsid w:val="493607C2"/>
    <w:rsid w:val="495234D4"/>
    <w:rsid w:val="495D918E"/>
    <w:rsid w:val="49823076"/>
    <w:rsid w:val="498716E5"/>
    <w:rsid w:val="4987206B"/>
    <w:rsid w:val="4996E950"/>
    <w:rsid w:val="49C5E257"/>
    <w:rsid w:val="49C6F53B"/>
    <w:rsid w:val="49CA7C79"/>
    <w:rsid w:val="49CF7993"/>
    <w:rsid w:val="49DC2704"/>
    <w:rsid w:val="49DCD350"/>
    <w:rsid w:val="49E6CAB2"/>
    <w:rsid w:val="49F4DCD3"/>
    <w:rsid w:val="49FDE210"/>
    <w:rsid w:val="4A23C606"/>
    <w:rsid w:val="4A5FD620"/>
    <w:rsid w:val="4A69F6B4"/>
    <w:rsid w:val="4A6AE1E5"/>
    <w:rsid w:val="4A6F2F64"/>
    <w:rsid w:val="4A7C27DC"/>
    <w:rsid w:val="4ABB5AEF"/>
    <w:rsid w:val="4AC420AA"/>
    <w:rsid w:val="4AD29457"/>
    <w:rsid w:val="4AE990DC"/>
    <w:rsid w:val="4AE9B937"/>
    <w:rsid w:val="4AEAF2BF"/>
    <w:rsid w:val="4AF16FD1"/>
    <w:rsid w:val="4AF24F83"/>
    <w:rsid w:val="4B0AEAEC"/>
    <w:rsid w:val="4B1816F5"/>
    <w:rsid w:val="4B218B9C"/>
    <w:rsid w:val="4B21BAC9"/>
    <w:rsid w:val="4B333BD2"/>
    <w:rsid w:val="4B37DE3A"/>
    <w:rsid w:val="4B44E843"/>
    <w:rsid w:val="4B5D1699"/>
    <w:rsid w:val="4B5EFE2F"/>
    <w:rsid w:val="4B73E351"/>
    <w:rsid w:val="4B7F340E"/>
    <w:rsid w:val="4B84C8F0"/>
    <w:rsid w:val="4B8719AE"/>
    <w:rsid w:val="4B91B371"/>
    <w:rsid w:val="4B92B90E"/>
    <w:rsid w:val="4B965D47"/>
    <w:rsid w:val="4BB51849"/>
    <w:rsid w:val="4BD51A51"/>
    <w:rsid w:val="4BF2F238"/>
    <w:rsid w:val="4BFFBC23"/>
    <w:rsid w:val="4C2B3072"/>
    <w:rsid w:val="4C2D66FC"/>
    <w:rsid w:val="4C37DD64"/>
    <w:rsid w:val="4C53D2E0"/>
    <w:rsid w:val="4C561795"/>
    <w:rsid w:val="4C6625B6"/>
    <w:rsid w:val="4C78FC4D"/>
    <w:rsid w:val="4C7BCD9A"/>
    <w:rsid w:val="4C9B49A9"/>
    <w:rsid w:val="4CB7281D"/>
    <w:rsid w:val="4CD643FE"/>
    <w:rsid w:val="4CDFD6B4"/>
    <w:rsid w:val="4D2C253D"/>
    <w:rsid w:val="4D32F94E"/>
    <w:rsid w:val="4D400229"/>
    <w:rsid w:val="4D63A491"/>
    <w:rsid w:val="4D788B34"/>
    <w:rsid w:val="4D7A3DF9"/>
    <w:rsid w:val="4D971496"/>
    <w:rsid w:val="4D97AC14"/>
    <w:rsid w:val="4D994D7E"/>
    <w:rsid w:val="4D9A7987"/>
    <w:rsid w:val="4D9B48FF"/>
    <w:rsid w:val="4DA0B66A"/>
    <w:rsid w:val="4DB0CE4A"/>
    <w:rsid w:val="4DC362CD"/>
    <w:rsid w:val="4DCBE664"/>
    <w:rsid w:val="4DCF47A6"/>
    <w:rsid w:val="4DD83AEA"/>
    <w:rsid w:val="4DF5BCE0"/>
    <w:rsid w:val="4DFEAA56"/>
    <w:rsid w:val="4E56961E"/>
    <w:rsid w:val="4E69CCDD"/>
    <w:rsid w:val="4E6D8705"/>
    <w:rsid w:val="4E72145F"/>
    <w:rsid w:val="4E74CAC7"/>
    <w:rsid w:val="4E7CD096"/>
    <w:rsid w:val="4E9E37D9"/>
    <w:rsid w:val="4ED01B8C"/>
    <w:rsid w:val="4ED2DAD0"/>
    <w:rsid w:val="4ED4C700"/>
    <w:rsid w:val="4EE32BDF"/>
    <w:rsid w:val="4EEAAE4F"/>
    <w:rsid w:val="4F0D151E"/>
    <w:rsid w:val="4F0F8742"/>
    <w:rsid w:val="4F29CA4F"/>
    <w:rsid w:val="4F384F35"/>
    <w:rsid w:val="4F6A0201"/>
    <w:rsid w:val="4F8869A6"/>
    <w:rsid w:val="4F90BFEC"/>
    <w:rsid w:val="4FAF02AF"/>
    <w:rsid w:val="4FAF60FE"/>
    <w:rsid w:val="4FC003F9"/>
    <w:rsid w:val="4FE52275"/>
    <w:rsid w:val="4FE9DF4A"/>
    <w:rsid w:val="5007806B"/>
    <w:rsid w:val="50115A6A"/>
    <w:rsid w:val="501D24BC"/>
    <w:rsid w:val="50364FF6"/>
    <w:rsid w:val="503B7A83"/>
    <w:rsid w:val="503DEC08"/>
    <w:rsid w:val="50506A5B"/>
    <w:rsid w:val="50629845"/>
    <w:rsid w:val="50656D77"/>
    <w:rsid w:val="509707C9"/>
    <w:rsid w:val="50C46B30"/>
    <w:rsid w:val="50E60458"/>
    <w:rsid w:val="5105BB52"/>
    <w:rsid w:val="5123A14E"/>
    <w:rsid w:val="512E8472"/>
    <w:rsid w:val="513D6045"/>
    <w:rsid w:val="513F2605"/>
    <w:rsid w:val="51469095"/>
    <w:rsid w:val="516119BB"/>
    <w:rsid w:val="51693938"/>
    <w:rsid w:val="516C8E40"/>
    <w:rsid w:val="51735328"/>
    <w:rsid w:val="5179DAFE"/>
    <w:rsid w:val="517A2C70"/>
    <w:rsid w:val="5184E917"/>
    <w:rsid w:val="51A8AD6F"/>
    <w:rsid w:val="51BB66BB"/>
    <w:rsid w:val="51C732A1"/>
    <w:rsid w:val="51CC4B1F"/>
    <w:rsid w:val="51CE6BC0"/>
    <w:rsid w:val="51D874C4"/>
    <w:rsid w:val="51F35E37"/>
    <w:rsid w:val="5205CCA9"/>
    <w:rsid w:val="5209601B"/>
    <w:rsid w:val="5217EFEB"/>
    <w:rsid w:val="52263A03"/>
    <w:rsid w:val="52281630"/>
    <w:rsid w:val="522B846C"/>
    <w:rsid w:val="523FD4F1"/>
    <w:rsid w:val="5248125D"/>
    <w:rsid w:val="52585DA8"/>
    <w:rsid w:val="52914A4D"/>
    <w:rsid w:val="52A6E20B"/>
    <w:rsid w:val="52AC2722"/>
    <w:rsid w:val="52AD4477"/>
    <w:rsid w:val="52ADB795"/>
    <w:rsid w:val="52B0A43B"/>
    <w:rsid w:val="52C47B15"/>
    <w:rsid w:val="52CA1A8E"/>
    <w:rsid w:val="52EC216A"/>
    <w:rsid w:val="52F14430"/>
    <w:rsid w:val="52FBF4E3"/>
    <w:rsid w:val="5303D267"/>
    <w:rsid w:val="53108DDF"/>
    <w:rsid w:val="53250855"/>
    <w:rsid w:val="5356CB38"/>
    <w:rsid w:val="5376F45A"/>
    <w:rsid w:val="538102C7"/>
    <w:rsid w:val="539C39F5"/>
    <w:rsid w:val="53C24446"/>
    <w:rsid w:val="53CEA45B"/>
    <w:rsid w:val="53D722E7"/>
    <w:rsid w:val="53DBD49C"/>
    <w:rsid w:val="53E7ABCE"/>
    <w:rsid w:val="53EBDD77"/>
    <w:rsid w:val="53F417F1"/>
    <w:rsid w:val="53F4513D"/>
    <w:rsid w:val="53F463E2"/>
    <w:rsid w:val="53FF6CF7"/>
    <w:rsid w:val="54061EB6"/>
    <w:rsid w:val="5410D6B7"/>
    <w:rsid w:val="5417CEB4"/>
    <w:rsid w:val="5455E67C"/>
    <w:rsid w:val="545C3327"/>
    <w:rsid w:val="546DD480"/>
    <w:rsid w:val="5475EAF0"/>
    <w:rsid w:val="5477D9BD"/>
    <w:rsid w:val="54798DC4"/>
    <w:rsid w:val="548BF21B"/>
    <w:rsid w:val="548D764F"/>
    <w:rsid w:val="54BC0D7B"/>
    <w:rsid w:val="54DED30A"/>
    <w:rsid w:val="54E0C5AA"/>
    <w:rsid w:val="54E3A9EF"/>
    <w:rsid w:val="54F50019"/>
    <w:rsid w:val="5506A85A"/>
    <w:rsid w:val="55237760"/>
    <w:rsid w:val="5528FE66"/>
    <w:rsid w:val="5537D1D8"/>
    <w:rsid w:val="5564F172"/>
    <w:rsid w:val="556B235B"/>
    <w:rsid w:val="55745759"/>
    <w:rsid w:val="5575CE83"/>
    <w:rsid w:val="557ABFD0"/>
    <w:rsid w:val="5593FDF9"/>
    <w:rsid w:val="5597DC53"/>
    <w:rsid w:val="55B82C2A"/>
    <w:rsid w:val="55C6BC31"/>
    <w:rsid w:val="55CB866D"/>
    <w:rsid w:val="55CCBB85"/>
    <w:rsid w:val="55DA2CAF"/>
    <w:rsid w:val="55DE305B"/>
    <w:rsid w:val="5606A2FC"/>
    <w:rsid w:val="560A60F9"/>
    <w:rsid w:val="560C3A9B"/>
    <w:rsid w:val="56282388"/>
    <w:rsid w:val="56420240"/>
    <w:rsid w:val="564293DC"/>
    <w:rsid w:val="565378EA"/>
    <w:rsid w:val="56612083"/>
    <w:rsid w:val="5674BD29"/>
    <w:rsid w:val="56831370"/>
    <w:rsid w:val="568D6BBE"/>
    <w:rsid w:val="568E7DC1"/>
    <w:rsid w:val="56AF8E00"/>
    <w:rsid w:val="56BB9BED"/>
    <w:rsid w:val="56C18663"/>
    <w:rsid w:val="56C425AC"/>
    <w:rsid w:val="56C8E156"/>
    <w:rsid w:val="56EC03A1"/>
    <w:rsid w:val="56EEF1AF"/>
    <w:rsid w:val="56FCCF39"/>
    <w:rsid w:val="57124815"/>
    <w:rsid w:val="572020AA"/>
    <w:rsid w:val="57205AE4"/>
    <w:rsid w:val="5721ADD0"/>
    <w:rsid w:val="576BB3A0"/>
    <w:rsid w:val="57824256"/>
    <w:rsid w:val="57A3DDD3"/>
    <w:rsid w:val="57BA75AF"/>
    <w:rsid w:val="580C6C6E"/>
    <w:rsid w:val="5817EEF3"/>
    <w:rsid w:val="584871D2"/>
    <w:rsid w:val="584BD045"/>
    <w:rsid w:val="584FB62A"/>
    <w:rsid w:val="58772F5A"/>
    <w:rsid w:val="5879A291"/>
    <w:rsid w:val="588781C3"/>
    <w:rsid w:val="5887D402"/>
    <w:rsid w:val="5896EFCA"/>
    <w:rsid w:val="58B59819"/>
    <w:rsid w:val="58C93BF1"/>
    <w:rsid w:val="58F26C77"/>
    <w:rsid w:val="58F9CD16"/>
    <w:rsid w:val="58FABF23"/>
    <w:rsid w:val="58FE5CF3"/>
    <w:rsid w:val="5902E7FB"/>
    <w:rsid w:val="5925FE2E"/>
    <w:rsid w:val="592A754A"/>
    <w:rsid w:val="592D132C"/>
    <w:rsid w:val="5937965A"/>
    <w:rsid w:val="5955509F"/>
    <w:rsid w:val="596DA0FD"/>
    <w:rsid w:val="5970D285"/>
    <w:rsid w:val="5976CB2E"/>
    <w:rsid w:val="5985CA9A"/>
    <w:rsid w:val="5986C146"/>
    <w:rsid w:val="59B29681"/>
    <w:rsid w:val="59BE0AAB"/>
    <w:rsid w:val="59CA962D"/>
    <w:rsid w:val="59DD352F"/>
    <w:rsid w:val="59DD6A65"/>
    <w:rsid w:val="59E950DC"/>
    <w:rsid w:val="5A2A53C5"/>
    <w:rsid w:val="5A346FFB"/>
    <w:rsid w:val="5A407A53"/>
    <w:rsid w:val="5A40D106"/>
    <w:rsid w:val="5A4CD8A7"/>
    <w:rsid w:val="5A9A2D54"/>
    <w:rsid w:val="5AB69E37"/>
    <w:rsid w:val="5ABD8936"/>
    <w:rsid w:val="5AC337C7"/>
    <w:rsid w:val="5AD77963"/>
    <w:rsid w:val="5AD9D092"/>
    <w:rsid w:val="5AE8FD46"/>
    <w:rsid w:val="5AF2A755"/>
    <w:rsid w:val="5B02A057"/>
    <w:rsid w:val="5B09145D"/>
    <w:rsid w:val="5B0B8E0A"/>
    <w:rsid w:val="5B6A498E"/>
    <w:rsid w:val="5B728D9A"/>
    <w:rsid w:val="5B7AA074"/>
    <w:rsid w:val="5B861742"/>
    <w:rsid w:val="5BA48CBC"/>
    <w:rsid w:val="5BBBE6A1"/>
    <w:rsid w:val="5BBF53B6"/>
    <w:rsid w:val="5BD22983"/>
    <w:rsid w:val="5BEE8A76"/>
    <w:rsid w:val="5C098B1F"/>
    <w:rsid w:val="5C1B549F"/>
    <w:rsid w:val="5C35FF06"/>
    <w:rsid w:val="5C3ED6F7"/>
    <w:rsid w:val="5C41C7B9"/>
    <w:rsid w:val="5C47D004"/>
    <w:rsid w:val="5C4A3A34"/>
    <w:rsid w:val="5C4C98E4"/>
    <w:rsid w:val="5C724664"/>
    <w:rsid w:val="5C7D988A"/>
    <w:rsid w:val="5C7E8B80"/>
    <w:rsid w:val="5C8BA7B4"/>
    <w:rsid w:val="5C9270B0"/>
    <w:rsid w:val="5C9D8F06"/>
    <w:rsid w:val="5CAF5E16"/>
    <w:rsid w:val="5CBA1D8B"/>
    <w:rsid w:val="5CC96A39"/>
    <w:rsid w:val="5CCB40DC"/>
    <w:rsid w:val="5CCB8525"/>
    <w:rsid w:val="5CE51F1D"/>
    <w:rsid w:val="5CF26991"/>
    <w:rsid w:val="5CF9CAB2"/>
    <w:rsid w:val="5CFDE58A"/>
    <w:rsid w:val="5D0370D0"/>
    <w:rsid w:val="5D12D48A"/>
    <w:rsid w:val="5D12FC59"/>
    <w:rsid w:val="5D17F27D"/>
    <w:rsid w:val="5D215C13"/>
    <w:rsid w:val="5D28F725"/>
    <w:rsid w:val="5D3E4439"/>
    <w:rsid w:val="5D485BA2"/>
    <w:rsid w:val="5D5E0C2C"/>
    <w:rsid w:val="5D5E9ABA"/>
    <w:rsid w:val="5D70B42B"/>
    <w:rsid w:val="5D8728BE"/>
    <w:rsid w:val="5D8AFD69"/>
    <w:rsid w:val="5D95B784"/>
    <w:rsid w:val="5D9E8486"/>
    <w:rsid w:val="5DA06DE6"/>
    <w:rsid w:val="5DA55B80"/>
    <w:rsid w:val="5DAF2101"/>
    <w:rsid w:val="5DBC7E81"/>
    <w:rsid w:val="5DBCAD9E"/>
    <w:rsid w:val="5DC24EC4"/>
    <w:rsid w:val="5DCE4241"/>
    <w:rsid w:val="5DD28DCB"/>
    <w:rsid w:val="5DD2E212"/>
    <w:rsid w:val="5E1DB505"/>
    <w:rsid w:val="5E1DC695"/>
    <w:rsid w:val="5E3C3FFC"/>
    <w:rsid w:val="5E56AA9F"/>
    <w:rsid w:val="5E6E1476"/>
    <w:rsid w:val="5E91A5CA"/>
    <w:rsid w:val="5E99C0EA"/>
    <w:rsid w:val="5E9BE623"/>
    <w:rsid w:val="5EA42DAB"/>
    <w:rsid w:val="5ED3BBA6"/>
    <w:rsid w:val="5ED81C25"/>
    <w:rsid w:val="5EE388E2"/>
    <w:rsid w:val="5F12503B"/>
    <w:rsid w:val="5F21F12E"/>
    <w:rsid w:val="5F4BBA4C"/>
    <w:rsid w:val="5F50D59B"/>
    <w:rsid w:val="5F547B05"/>
    <w:rsid w:val="5F600026"/>
    <w:rsid w:val="5F63E175"/>
    <w:rsid w:val="5F682EDC"/>
    <w:rsid w:val="5F7D447E"/>
    <w:rsid w:val="5F940946"/>
    <w:rsid w:val="5F980C43"/>
    <w:rsid w:val="5FA6CDD2"/>
    <w:rsid w:val="5FB1D098"/>
    <w:rsid w:val="5FC06F50"/>
    <w:rsid w:val="5FC92D12"/>
    <w:rsid w:val="5FD42FB8"/>
    <w:rsid w:val="5FE3CB1D"/>
    <w:rsid w:val="5FE74A08"/>
    <w:rsid w:val="5FE97A34"/>
    <w:rsid w:val="5FEBF71D"/>
    <w:rsid w:val="5FEC5E22"/>
    <w:rsid w:val="60258ADB"/>
    <w:rsid w:val="602AB203"/>
    <w:rsid w:val="602ECCDF"/>
    <w:rsid w:val="602F4151"/>
    <w:rsid w:val="6035E565"/>
    <w:rsid w:val="605F7956"/>
    <w:rsid w:val="606AD227"/>
    <w:rsid w:val="606C5739"/>
    <w:rsid w:val="606C96AF"/>
    <w:rsid w:val="6070926E"/>
    <w:rsid w:val="607C60B3"/>
    <w:rsid w:val="60807A3A"/>
    <w:rsid w:val="60812ED5"/>
    <w:rsid w:val="6089E3AF"/>
    <w:rsid w:val="60AE4F4D"/>
    <w:rsid w:val="60B53E95"/>
    <w:rsid w:val="60B86A8E"/>
    <w:rsid w:val="60D0F96C"/>
    <w:rsid w:val="60DE9D23"/>
    <w:rsid w:val="610BDB0A"/>
    <w:rsid w:val="6111DC42"/>
    <w:rsid w:val="611914DF"/>
    <w:rsid w:val="612926CE"/>
    <w:rsid w:val="614AE914"/>
    <w:rsid w:val="61764294"/>
    <w:rsid w:val="6194DA0F"/>
    <w:rsid w:val="61AB105E"/>
    <w:rsid w:val="61D68E03"/>
    <w:rsid w:val="61E0547F"/>
    <w:rsid w:val="61EF41DC"/>
    <w:rsid w:val="61F2A333"/>
    <w:rsid w:val="61F3AF75"/>
    <w:rsid w:val="620C382F"/>
    <w:rsid w:val="620CE9F3"/>
    <w:rsid w:val="6211556E"/>
    <w:rsid w:val="625705A4"/>
    <w:rsid w:val="6262C730"/>
    <w:rsid w:val="62778A3E"/>
    <w:rsid w:val="62892D86"/>
    <w:rsid w:val="62896C44"/>
    <w:rsid w:val="6298BFF5"/>
    <w:rsid w:val="62B5C1AB"/>
    <w:rsid w:val="62B8D12C"/>
    <w:rsid w:val="62F2B8F2"/>
    <w:rsid w:val="63138485"/>
    <w:rsid w:val="6317B9DD"/>
    <w:rsid w:val="63291768"/>
    <w:rsid w:val="6339A106"/>
    <w:rsid w:val="63552521"/>
    <w:rsid w:val="6377753A"/>
    <w:rsid w:val="637B032D"/>
    <w:rsid w:val="638AD151"/>
    <w:rsid w:val="63A670D0"/>
    <w:rsid w:val="63DBF618"/>
    <w:rsid w:val="63EB4C8B"/>
    <w:rsid w:val="63EDE3E7"/>
    <w:rsid w:val="63F05F1A"/>
    <w:rsid w:val="640D8197"/>
    <w:rsid w:val="640F6AEA"/>
    <w:rsid w:val="64175130"/>
    <w:rsid w:val="64494EC0"/>
    <w:rsid w:val="64634A93"/>
    <w:rsid w:val="6473CEBC"/>
    <w:rsid w:val="647E0084"/>
    <w:rsid w:val="6489CC78"/>
    <w:rsid w:val="64A1479E"/>
    <w:rsid w:val="64C0A3CC"/>
    <w:rsid w:val="64C9053A"/>
    <w:rsid w:val="64CFAD00"/>
    <w:rsid w:val="64DA71E7"/>
    <w:rsid w:val="64DEAADC"/>
    <w:rsid w:val="64ED9D29"/>
    <w:rsid w:val="6500690B"/>
    <w:rsid w:val="6513459B"/>
    <w:rsid w:val="65273646"/>
    <w:rsid w:val="652A43F5"/>
    <w:rsid w:val="654FAF12"/>
    <w:rsid w:val="655A3B9D"/>
    <w:rsid w:val="6568BBE7"/>
    <w:rsid w:val="658C438A"/>
    <w:rsid w:val="6593592F"/>
    <w:rsid w:val="65A25D4D"/>
    <w:rsid w:val="65CA7B78"/>
    <w:rsid w:val="661B2467"/>
    <w:rsid w:val="66234163"/>
    <w:rsid w:val="6625644D"/>
    <w:rsid w:val="664B8B22"/>
    <w:rsid w:val="66501FF4"/>
    <w:rsid w:val="6653E38E"/>
    <w:rsid w:val="665561EA"/>
    <w:rsid w:val="66688B21"/>
    <w:rsid w:val="66730670"/>
    <w:rsid w:val="667F5724"/>
    <w:rsid w:val="66863D5F"/>
    <w:rsid w:val="66B17E3E"/>
    <w:rsid w:val="66BCF2C4"/>
    <w:rsid w:val="66C72098"/>
    <w:rsid w:val="66CFD96B"/>
    <w:rsid w:val="66DC0A39"/>
    <w:rsid w:val="66F1AE29"/>
    <w:rsid w:val="670525A4"/>
    <w:rsid w:val="67245A9D"/>
    <w:rsid w:val="67363853"/>
    <w:rsid w:val="674A3257"/>
    <w:rsid w:val="6751CBCB"/>
    <w:rsid w:val="6757BF77"/>
    <w:rsid w:val="67775DF5"/>
    <w:rsid w:val="6791B0EF"/>
    <w:rsid w:val="67A7D094"/>
    <w:rsid w:val="67B3E9C0"/>
    <w:rsid w:val="67CDC723"/>
    <w:rsid w:val="67D6A927"/>
    <w:rsid w:val="67FCC89F"/>
    <w:rsid w:val="6815CA8B"/>
    <w:rsid w:val="683AD101"/>
    <w:rsid w:val="6847FB44"/>
    <w:rsid w:val="6852FFB1"/>
    <w:rsid w:val="685D166F"/>
    <w:rsid w:val="6872CE93"/>
    <w:rsid w:val="688AFB65"/>
    <w:rsid w:val="6897B3E1"/>
    <w:rsid w:val="68A04D57"/>
    <w:rsid w:val="68AA60EC"/>
    <w:rsid w:val="68AF468B"/>
    <w:rsid w:val="68B8178A"/>
    <w:rsid w:val="68BA0535"/>
    <w:rsid w:val="68C0C1EF"/>
    <w:rsid w:val="68CDA803"/>
    <w:rsid w:val="68D5E8A2"/>
    <w:rsid w:val="68DE8F84"/>
    <w:rsid w:val="68F1F572"/>
    <w:rsid w:val="6926974C"/>
    <w:rsid w:val="6932533E"/>
    <w:rsid w:val="693434DF"/>
    <w:rsid w:val="69368EE3"/>
    <w:rsid w:val="69413364"/>
    <w:rsid w:val="6959E467"/>
    <w:rsid w:val="6961ADFC"/>
    <w:rsid w:val="69695FFF"/>
    <w:rsid w:val="699DD267"/>
    <w:rsid w:val="69B46D1E"/>
    <w:rsid w:val="69B61BDA"/>
    <w:rsid w:val="69DC84F6"/>
    <w:rsid w:val="69EF1B53"/>
    <w:rsid w:val="69FB016E"/>
    <w:rsid w:val="69FBF944"/>
    <w:rsid w:val="6A1497D9"/>
    <w:rsid w:val="6A1D8BAF"/>
    <w:rsid w:val="6A200A4C"/>
    <w:rsid w:val="6A2324AE"/>
    <w:rsid w:val="6A280330"/>
    <w:rsid w:val="6A2EFA6E"/>
    <w:rsid w:val="6A42D457"/>
    <w:rsid w:val="6A450313"/>
    <w:rsid w:val="6A4E776E"/>
    <w:rsid w:val="6A5DFF8A"/>
    <w:rsid w:val="6A78B30C"/>
    <w:rsid w:val="6A8E243A"/>
    <w:rsid w:val="6A96D181"/>
    <w:rsid w:val="6AAB4AED"/>
    <w:rsid w:val="6AAE9095"/>
    <w:rsid w:val="6AB762FF"/>
    <w:rsid w:val="6AD159C6"/>
    <w:rsid w:val="6ADAF585"/>
    <w:rsid w:val="6ADBABC8"/>
    <w:rsid w:val="6ADCC183"/>
    <w:rsid w:val="6AF230F9"/>
    <w:rsid w:val="6B038C93"/>
    <w:rsid w:val="6B1E44A1"/>
    <w:rsid w:val="6B25CAFD"/>
    <w:rsid w:val="6B307A2A"/>
    <w:rsid w:val="6B309615"/>
    <w:rsid w:val="6B32BF2D"/>
    <w:rsid w:val="6B3427BE"/>
    <w:rsid w:val="6B3D9E98"/>
    <w:rsid w:val="6B3E6DA7"/>
    <w:rsid w:val="6B4CB255"/>
    <w:rsid w:val="6B530F33"/>
    <w:rsid w:val="6B5CC0CE"/>
    <w:rsid w:val="6B6DB3E2"/>
    <w:rsid w:val="6B934AED"/>
    <w:rsid w:val="6B984588"/>
    <w:rsid w:val="6B9A91BB"/>
    <w:rsid w:val="6BA59663"/>
    <w:rsid w:val="6BAD81A4"/>
    <w:rsid w:val="6BCA161A"/>
    <w:rsid w:val="6BD635A8"/>
    <w:rsid w:val="6BE3B3FE"/>
    <w:rsid w:val="6BF76773"/>
    <w:rsid w:val="6C06389A"/>
    <w:rsid w:val="6C0AFD46"/>
    <w:rsid w:val="6C18DF70"/>
    <w:rsid w:val="6C232F5A"/>
    <w:rsid w:val="6C677F83"/>
    <w:rsid w:val="6C875AE3"/>
    <w:rsid w:val="6C89D7C7"/>
    <w:rsid w:val="6C8CC528"/>
    <w:rsid w:val="6C8E61DD"/>
    <w:rsid w:val="6CA9BC68"/>
    <w:rsid w:val="6CCF88FD"/>
    <w:rsid w:val="6CD8C558"/>
    <w:rsid w:val="6CE0CBBE"/>
    <w:rsid w:val="6CE73295"/>
    <w:rsid w:val="6CFAE0F7"/>
    <w:rsid w:val="6D0DAACA"/>
    <w:rsid w:val="6D17BEEC"/>
    <w:rsid w:val="6D1E1C35"/>
    <w:rsid w:val="6D5A07F3"/>
    <w:rsid w:val="6D740E34"/>
    <w:rsid w:val="6D878F63"/>
    <w:rsid w:val="6D8D967A"/>
    <w:rsid w:val="6D9A7124"/>
    <w:rsid w:val="6DBBB818"/>
    <w:rsid w:val="6DBDD71C"/>
    <w:rsid w:val="6DE117B0"/>
    <w:rsid w:val="6DE475B1"/>
    <w:rsid w:val="6DEBACDE"/>
    <w:rsid w:val="6DF6D733"/>
    <w:rsid w:val="6DF906A1"/>
    <w:rsid w:val="6E08AA6F"/>
    <w:rsid w:val="6E1051E4"/>
    <w:rsid w:val="6E11E80F"/>
    <w:rsid w:val="6E154A35"/>
    <w:rsid w:val="6E32DDE2"/>
    <w:rsid w:val="6E4C32B4"/>
    <w:rsid w:val="6E4D0EB8"/>
    <w:rsid w:val="6E4E5DB5"/>
    <w:rsid w:val="6E6468E2"/>
    <w:rsid w:val="6E7C4273"/>
    <w:rsid w:val="6E9EB8B9"/>
    <w:rsid w:val="6EA075B0"/>
    <w:rsid w:val="6EB3DE4B"/>
    <w:rsid w:val="6EB50CF5"/>
    <w:rsid w:val="6ECD1BA0"/>
    <w:rsid w:val="6ED2327D"/>
    <w:rsid w:val="6EEA8B0B"/>
    <w:rsid w:val="6F1A1F96"/>
    <w:rsid w:val="6F23C1AB"/>
    <w:rsid w:val="6F276191"/>
    <w:rsid w:val="6F2D1212"/>
    <w:rsid w:val="6F5A5DE6"/>
    <w:rsid w:val="6F61DA90"/>
    <w:rsid w:val="6F7EDF80"/>
    <w:rsid w:val="6F9291DD"/>
    <w:rsid w:val="6FAAC6C4"/>
    <w:rsid w:val="6FBE67E2"/>
    <w:rsid w:val="6FD149C1"/>
    <w:rsid w:val="6FEBF157"/>
    <w:rsid w:val="703705EF"/>
    <w:rsid w:val="703A5878"/>
    <w:rsid w:val="703D30CB"/>
    <w:rsid w:val="704F51F4"/>
    <w:rsid w:val="70509933"/>
    <w:rsid w:val="706F6FE4"/>
    <w:rsid w:val="708B475C"/>
    <w:rsid w:val="70965062"/>
    <w:rsid w:val="7098488A"/>
    <w:rsid w:val="70A326EE"/>
    <w:rsid w:val="70AF8BEF"/>
    <w:rsid w:val="70BD5C3B"/>
    <w:rsid w:val="70BDB4D1"/>
    <w:rsid w:val="70D60BD6"/>
    <w:rsid w:val="70E68DC5"/>
    <w:rsid w:val="70F51AC4"/>
    <w:rsid w:val="710CB55A"/>
    <w:rsid w:val="71149F63"/>
    <w:rsid w:val="71168C00"/>
    <w:rsid w:val="7136795B"/>
    <w:rsid w:val="713A0A55"/>
    <w:rsid w:val="7144A481"/>
    <w:rsid w:val="71652657"/>
    <w:rsid w:val="7166C5DA"/>
    <w:rsid w:val="716A7EA4"/>
    <w:rsid w:val="717C0FB8"/>
    <w:rsid w:val="71841895"/>
    <w:rsid w:val="718606CA"/>
    <w:rsid w:val="7192BF68"/>
    <w:rsid w:val="7199C4DB"/>
    <w:rsid w:val="71A0FFCC"/>
    <w:rsid w:val="71C716D2"/>
    <w:rsid w:val="71D9339C"/>
    <w:rsid w:val="720F90C5"/>
    <w:rsid w:val="7215492A"/>
    <w:rsid w:val="721C1013"/>
    <w:rsid w:val="722D7916"/>
    <w:rsid w:val="724CC3E8"/>
    <w:rsid w:val="72632E16"/>
    <w:rsid w:val="7271DC37"/>
    <w:rsid w:val="72743CD0"/>
    <w:rsid w:val="7277C2C8"/>
    <w:rsid w:val="728A758D"/>
    <w:rsid w:val="72901E65"/>
    <w:rsid w:val="72A6CEE4"/>
    <w:rsid w:val="72AC1E76"/>
    <w:rsid w:val="72AC8DBD"/>
    <w:rsid w:val="72B06FC4"/>
    <w:rsid w:val="72B5794E"/>
    <w:rsid w:val="72B6BD70"/>
    <w:rsid w:val="72BD7CCD"/>
    <w:rsid w:val="72D46396"/>
    <w:rsid w:val="72E999FF"/>
    <w:rsid w:val="72EDF02B"/>
    <w:rsid w:val="72FEB055"/>
    <w:rsid w:val="731E62AA"/>
    <w:rsid w:val="7321D72B"/>
    <w:rsid w:val="732BBBBF"/>
    <w:rsid w:val="7359DF0A"/>
    <w:rsid w:val="73644391"/>
    <w:rsid w:val="7373585A"/>
    <w:rsid w:val="7374D18D"/>
    <w:rsid w:val="73831A64"/>
    <w:rsid w:val="739EA073"/>
    <w:rsid w:val="739F24A7"/>
    <w:rsid w:val="73A7E379"/>
    <w:rsid w:val="73A80DD9"/>
    <w:rsid w:val="73B17FFA"/>
    <w:rsid w:val="73C4F616"/>
    <w:rsid w:val="73C650FB"/>
    <w:rsid w:val="73CF604B"/>
    <w:rsid w:val="73EE8608"/>
    <w:rsid w:val="73FA435E"/>
    <w:rsid w:val="7415852F"/>
    <w:rsid w:val="7419E5CE"/>
    <w:rsid w:val="7433E49F"/>
    <w:rsid w:val="744960CE"/>
    <w:rsid w:val="7458B6B1"/>
    <w:rsid w:val="746DD916"/>
    <w:rsid w:val="747EE369"/>
    <w:rsid w:val="74906345"/>
    <w:rsid w:val="74952BAC"/>
    <w:rsid w:val="749A5B56"/>
    <w:rsid w:val="74A23122"/>
    <w:rsid w:val="74A53A0D"/>
    <w:rsid w:val="74BD9D1E"/>
    <w:rsid w:val="74BDA78C"/>
    <w:rsid w:val="74C70A9B"/>
    <w:rsid w:val="74DCE218"/>
    <w:rsid w:val="74EA0079"/>
    <w:rsid w:val="74FC6257"/>
    <w:rsid w:val="74FD953A"/>
    <w:rsid w:val="7519B8E2"/>
    <w:rsid w:val="751CAE08"/>
    <w:rsid w:val="75271B2B"/>
    <w:rsid w:val="7528466C"/>
    <w:rsid w:val="754E93BE"/>
    <w:rsid w:val="755B4C32"/>
    <w:rsid w:val="7577E294"/>
    <w:rsid w:val="7585B9CF"/>
    <w:rsid w:val="75892DB7"/>
    <w:rsid w:val="758C5BD3"/>
    <w:rsid w:val="75970F16"/>
    <w:rsid w:val="7598B72F"/>
    <w:rsid w:val="75999AEA"/>
    <w:rsid w:val="759C844C"/>
    <w:rsid w:val="75AF638A"/>
    <w:rsid w:val="75B16A7F"/>
    <w:rsid w:val="75E22206"/>
    <w:rsid w:val="75E5854E"/>
    <w:rsid w:val="76202942"/>
    <w:rsid w:val="7649B408"/>
    <w:rsid w:val="764D98B5"/>
    <w:rsid w:val="7658FE57"/>
    <w:rsid w:val="7669F5EC"/>
    <w:rsid w:val="7685E888"/>
    <w:rsid w:val="768770B0"/>
    <w:rsid w:val="768EBFBC"/>
    <w:rsid w:val="769CEDFF"/>
    <w:rsid w:val="76B62184"/>
    <w:rsid w:val="76BFC4B8"/>
    <w:rsid w:val="76CC2407"/>
    <w:rsid w:val="76EF33DE"/>
    <w:rsid w:val="76F70570"/>
    <w:rsid w:val="76F8DEED"/>
    <w:rsid w:val="770BAA05"/>
    <w:rsid w:val="771E5851"/>
    <w:rsid w:val="7722ED08"/>
    <w:rsid w:val="7728BC14"/>
    <w:rsid w:val="77335853"/>
    <w:rsid w:val="7738FB76"/>
    <w:rsid w:val="773A022D"/>
    <w:rsid w:val="773C7516"/>
    <w:rsid w:val="7741E6F3"/>
    <w:rsid w:val="77694E3E"/>
    <w:rsid w:val="77734BBE"/>
    <w:rsid w:val="779C4F5E"/>
    <w:rsid w:val="779DE230"/>
    <w:rsid w:val="77A00135"/>
    <w:rsid w:val="77A94E62"/>
    <w:rsid w:val="77AA5BBE"/>
    <w:rsid w:val="77AFBBDB"/>
    <w:rsid w:val="77B39FFB"/>
    <w:rsid w:val="781421C5"/>
    <w:rsid w:val="781B7346"/>
    <w:rsid w:val="78388FAA"/>
    <w:rsid w:val="783A1EED"/>
    <w:rsid w:val="786A0447"/>
    <w:rsid w:val="789634C4"/>
    <w:rsid w:val="78A8C19F"/>
    <w:rsid w:val="78AFA26D"/>
    <w:rsid w:val="78C053F9"/>
    <w:rsid w:val="78D057F1"/>
    <w:rsid w:val="78D402A9"/>
    <w:rsid w:val="78E90B41"/>
    <w:rsid w:val="78F13F60"/>
    <w:rsid w:val="79138B72"/>
    <w:rsid w:val="795D2B83"/>
    <w:rsid w:val="795FFE3C"/>
    <w:rsid w:val="79651067"/>
    <w:rsid w:val="79715552"/>
    <w:rsid w:val="798AC7C7"/>
    <w:rsid w:val="798B9B43"/>
    <w:rsid w:val="798F0B82"/>
    <w:rsid w:val="79C2C714"/>
    <w:rsid w:val="79D1B11A"/>
    <w:rsid w:val="79D8CC87"/>
    <w:rsid w:val="79DA2546"/>
    <w:rsid w:val="79E41311"/>
    <w:rsid w:val="7A1B3F01"/>
    <w:rsid w:val="7A235760"/>
    <w:rsid w:val="7A33551F"/>
    <w:rsid w:val="7A3DB442"/>
    <w:rsid w:val="7A445C23"/>
    <w:rsid w:val="7A4C5ECD"/>
    <w:rsid w:val="7A503D83"/>
    <w:rsid w:val="7A5B2330"/>
    <w:rsid w:val="7A6A0074"/>
    <w:rsid w:val="7A6BD05E"/>
    <w:rsid w:val="7A7415D8"/>
    <w:rsid w:val="7A751F73"/>
    <w:rsid w:val="7A791E4E"/>
    <w:rsid w:val="7A892752"/>
    <w:rsid w:val="7A95E01F"/>
    <w:rsid w:val="7A9E01DE"/>
    <w:rsid w:val="7AB493CB"/>
    <w:rsid w:val="7AB8A252"/>
    <w:rsid w:val="7AFD8E01"/>
    <w:rsid w:val="7B0EE762"/>
    <w:rsid w:val="7B2A9C61"/>
    <w:rsid w:val="7B4B9443"/>
    <w:rsid w:val="7B5B1F27"/>
    <w:rsid w:val="7B677C45"/>
    <w:rsid w:val="7B889533"/>
    <w:rsid w:val="7B909625"/>
    <w:rsid w:val="7B9643C6"/>
    <w:rsid w:val="7B9A5F6B"/>
    <w:rsid w:val="7B9C3645"/>
    <w:rsid w:val="7BB35662"/>
    <w:rsid w:val="7BE83FBE"/>
    <w:rsid w:val="7BFEDAB1"/>
    <w:rsid w:val="7C12CA1B"/>
    <w:rsid w:val="7C19F4C1"/>
    <w:rsid w:val="7C29051E"/>
    <w:rsid w:val="7C2F1518"/>
    <w:rsid w:val="7C2FDE66"/>
    <w:rsid w:val="7C4CD3AE"/>
    <w:rsid w:val="7C4E74AB"/>
    <w:rsid w:val="7C54DC78"/>
    <w:rsid w:val="7C63C504"/>
    <w:rsid w:val="7C91CC19"/>
    <w:rsid w:val="7CE6ACD3"/>
    <w:rsid w:val="7CE6C50D"/>
    <w:rsid w:val="7CF96329"/>
    <w:rsid w:val="7D321427"/>
    <w:rsid w:val="7D462914"/>
    <w:rsid w:val="7D4B704C"/>
    <w:rsid w:val="7D4E6E7A"/>
    <w:rsid w:val="7D9E47E5"/>
    <w:rsid w:val="7DA66741"/>
    <w:rsid w:val="7DB9827B"/>
    <w:rsid w:val="7DBD7B70"/>
    <w:rsid w:val="7DCFCDDC"/>
    <w:rsid w:val="7DD99B0A"/>
    <w:rsid w:val="7DE42523"/>
    <w:rsid w:val="7DF4547D"/>
    <w:rsid w:val="7E1A613B"/>
    <w:rsid w:val="7E1DCD76"/>
    <w:rsid w:val="7E2026B1"/>
    <w:rsid w:val="7E36496C"/>
    <w:rsid w:val="7E3E35F7"/>
    <w:rsid w:val="7E4DE675"/>
    <w:rsid w:val="7E6AE87B"/>
    <w:rsid w:val="7E955417"/>
    <w:rsid w:val="7E963837"/>
    <w:rsid w:val="7EBAA16A"/>
    <w:rsid w:val="7ED47AF8"/>
    <w:rsid w:val="7EFF8224"/>
    <w:rsid w:val="7F21007F"/>
    <w:rsid w:val="7F41C29B"/>
    <w:rsid w:val="7F487CEC"/>
    <w:rsid w:val="7F5FFF3E"/>
    <w:rsid w:val="7F7E77BD"/>
    <w:rsid w:val="7FAC360E"/>
    <w:rsid w:val="7FBBF712"/>
    <w:rsid w:val="7FE706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B409AA"/>
  <w15:docId w15:val="{EFEED4EF-7E07-43DD-8DF0-54F175C51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318E"/>
    <w:rPr>
      <w:rFonts w:ascii="Times New Roman" w:hAnsi="Times New Roman"/>
      <w:sz w:val="24"/>
      <w:lang w:eastAsia="en-GB"/>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Cs w:val="28"/>
    </w:rPr>
  </w:style>
  <w:style w:type="paragraph" w:styleId="Heading3">
    <w:name w:val="heading 3"/>
    <w:basedOn w:val="Heading2"/>
    <w:next w:val="Normal"/>
    <w:qFormat/>
    <w:rsid w:val="006F1596"/>
    <w:pPr>
      <w:outlineLvl w:val="2"/>
    </w:pPr>
    <w:rPr>
      <w:color w:val="auto"/>
    </w:rPr>
  </w:style>
  <w:style w:type="paragraph" w:styleId="Heading4">
    <w:name w:val="heading 4"/>
    <w:basedOn w:val="Normal"/>
    <w:next w:val="Normal"/>
    <w:link w:val="Heading4Char"/>
    <w:unhideWhenUsed/>
    <w:qFormat/>
    <w:rsid w:val="00607EA7"/>
    <w:pPr>
      <w:keepNext/>
      <w:keepLines/>
      <w:spacing w:before="40"/>
      <w:outlineLvl w:val="3"/>
    </w:pPr>
    <w:rPr>
      <w:rFonts w:asciiTheme="majorHAnsi" w:eastAsiaTheme="majorEastAsia" w:hAnsiTheme="majorHAnsi" w:cstheme="majorBidi"/>
      <w:i/>
      <w:iCs/>
      <w:color w:val="474E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Footer">
    <w:name w:val="footer"/>
    <w:basedOn w:val="Normal"/>
    <w:link w:val="Footer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rPr>
  </w:style>
  <w:style w:type="paragraph" w:customStyle="1" w:styleId="NumBullet">
    <w:name w:val="Num_Bullet"/>
    <w:basedOn w:val="Normal"/>
    <w:rsid w:val="00576BC8"/>
    <w:pPr>
      <w:numPr>
        <w:numId w:val="7"/>
      </w:numPr>
      <w:tabs>
        <w:tab w:val="clear" w:pos="567"/>
        <w:tab w:val="left" w:pos="357"/>
      </w:tabs>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36854"/>
    <w:rPr>
      <w:sz w:val="18"/>
      <w:szCs w:val="18"/>
    </w:rPr>
  </w:style>
  <w:style w:type="character" w:customStyle="1" w:styleId="BalloonTextChar">
    <w:name w:val="Balloon Text Char"/>
    <w:link w:val="BalloonText"/>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FooterChar">
    <w:name w:val="Footer Char"/>
    <w:link w:val="Footer"/>
    <w:uiPriority w:val="99"/>
    <w:rsid w:val="00992A11"/>
    <w:rPr>
      <w:rFonts w:ascii="Segoe UI" w:hAnsi="Segoe UI"/>
      <w:bCs/>
      <w:noProof/>
      <w:sz w:val="12"/>
      <w:szCs w:val="24"/>
      <w:lang w:val="de-DE"/>
    </w:rPr>
  </w:style>
  <w:style w:type="character" w:customStyle="1" w:styleId="UnresolvedMention1">
    <w:name w:val="Unresolved Mention1"/>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DefaultParagraphFont"/>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DefaultParagraphFont"/>
    <w:rsid w:val="00336854"/>
    <w:rPr>
      <w:rFonts w:ascii="Segoe UI" w:hAnsi="Segoe UI"/>
      <w:sz w:val="18"/>
    </w:rPr>
  </w:style>
  <w:style w:type="character" w:customStyle="1" w:styleId="AboutandContactHeadline">
    <w:name w:val="About and Contact Headline"/>
    <w:basedOn w:val="DefaultParagraphFont"/>
    <w:rsid w:val="00336854"/>
    <w:rPr>
      <w:rFonts w:ascii="Segoe UI" w:hAnsi="Segoe UI"/>
      <w:b/>
      <w:bCs/>
      <w:sz w:val="18"/>
    </w:rPr>
  </w:style>
  <w:style w:type="paragraph" w:styleId="ListParagraph">
    <w:name w:val="List Paragraph"/>
    <w:basedOn w:val="Normal"/>
    <w:uiPriority w:val="34"/>
    <w:qFormat/>
    <w:rsid w:val="00635616"/>
    <w:pPr>
      <w:ind w:left="720"/>
      <w:contextualSpacing/>
    </w:pPr>
  </w:style>
  <w:style w:type="character" w:styleId="CommentReference">
    <w:name w:val="annotation reference"/>
    <w:rsid w:val="00846017"/>
    <w:rPr>
      <w:sz w:val="16"/>
      <w:szCs w:val="16"/>
    </w:rPr>
  </w:style>
  <w:style w:type="paragraph" w:styleId="CommentText">
    <w:name w:val="annotation text"/>
    <w:basedOn w:val="Normal"/>
    <w:link w:val="CommentTextChar"/>
    <w:rsid w:val="00846017"/>
    <w:pPr>
      <w:spacing w:line="260" w:lineRule="atLeast"/>
    </w:pPr>
    <w:rPr>
      <w:rFonts w:ascii="Arial" w:hAnsi="Arial"/>
      <w:sz w:val="20"/>
      <w:szCs w:val="20"/>
      <w:lang w:val="de-DE"/>
    </w:rPr>
  </w:style>
  <w:style w:type="character" w:customStyle="1" w:styleId="CommentTextChar">
    <w:name w:val="Comment Text Char"/>
    <w:basedOn w:val="DefaultParagraphFont"/>
    <w:link w:val="CommentText"/>
    <w:rsid w:val="00846017"/>
    <w:rPr>
      <w:rFonts w:ascii="Arial" w:hAnsi="Arial"/>
      <w:sz w:val="20"/>
      <w:szCs w:val="20"/>
      <w:lang w:val="de-DE"/>
    </w:rPr>
  </w:style>
  <w:style w:type="paragraph" w:styleId="CommentSubject">
    <w:name w:val="annotation subject"/>
    <w:basedOn w:val="CommentText"/>
    <w:next w:val="CommentText"/>
    <w:link w:val="CommentSubjectChar"/>
    <w:rsid w:val="0020528D"/>
    <w:pPr>
      <w:spacing w:line="240" w:lineRule="auto"/>
      <w:jc w:val="both"/>
    </w:pPr>
    <w:rPr>
      <w:rFonts w:ascii="Segoe UI" w:hAnsi="Segoe UI"/>
      <w:b/>
      <w:bCs/>
      <w:lang w:val="en-US"/>
    </w:rPr>
  </w:style>
  <w:style w:type="character" w:customStyle="1" w:styleId="CommentSubjectChar">
    <w:name w:val="Comment Subject Char"/>
    <w:basedOn w:val="CommentTextChar"/>
    <w:link w:val="CommentSubject"/>
    <w:rsid w:val="0020528D"/>
    <w:rPr>
      <w:rFonts w:ascii="Arial" w:hAnsi="Arial"/>
      <w:b/>
      <w:bCs/>
      <w:sz w:val="20"/>
      <w:szCs w:val="20"/>
      <w:lang w:val="de-DE"/>
    </w:rPr>
  </w:style>
  <w:style w:type="character" w:styleId="PlaceholderText">
    <w:name w:val="Placeholder Text"/>
    <w:basedOn w:val="DefaultParagraphFont"/>
    <w:uiPriority w:val="99"/>
    <w:unhideWhenUsed/>
    <w:rsid w:val="000C01B7"/>
    <w:rPr>
      <w:color w:val="808080"/>
    </w:rPr>
  </w:style>
  <w:style w:type="character" w:styleId="Strong">
    <w:name w:val="Strong"/>
    <w:basedOn w:val="DefaultParagraphFont"/>
    <w:uiPriority w:val="22"/>
    <w:qFormat/>
    <w:rsid w:val="00BC516B"/>
    <w:rPr>
      <w:b/>
      <w:bCs/>
    </w:rPr>
  </w:style>
  <w:style w:type="paragraph" w:styleId="FootnoteText">
    <w:name w:val="footnote text"/>
    <w:basedOn w:val="Normal"/>
    <w:link w:val="FootnoteTextChar"/>
    <w:semiHidden/>
    <w:unhideWhenUsed/>
    <w:rsid w:val="00166888"/>
    <w:rPr>
      <w:sz w:val="20"/>
      <w:szCs w:val="20"/>
    </w:rPr>
  </w:style>
  <w:style w:type="character" w:customStyle="1" w:styleId="FootnoteTextChar">
    <w:name w:val="Footnote Text Char"/>
    <w:basedOn w:val="DefaultParagraphFont"/>
    <w:link w:val="FootnoteText"/>
    <w:semiHidden/>
    <w:rsid w:val="00166888"/>
    <w:rPr>
      <w:sz w:val="20"/>
      <w:szCs w:val="20"/>
    </w:rPr>
  </w:style>
  <w:style w:type="character" w:styleId="FootnoteReference">
    <w:name w:val="footnote reference"/>
    <w:basedOn w:val="DefaultParagraphFont"/>
    <w:semiHidden/>
    <w:unhideWhenUsed/>
    <w:rsid w:val="00166888"/>
    <w:rPr>
      <w:vertAlign w:val="superscript"/>
    </w:rPr>
  </w:style>
  <w:style w:type="character" w:styleId="UnresolvedMention">
    <w:name w:val="Unresolved Mention"/>
    <w:basedOn w:val="DefaultParagraphFont"/>
    <w:uiPriority w:val="99"/>
    <w:semiHidden/>
    <w:unhideWhenUsed/>
    <w:rsid w:val="007066BF"/>
    <w:rPr>
      <w:color w:val="605E5C"/>
      <w:shd w:val="clear" w:color="auto" w:fill="E1DFDD"/>
    </w:rPr>
  </w:style>
  <w:style w:type="character" w:customStyle="1" w:styleId="normaltextrun">
    <w:name w:val="normaltextrun"/>
    <w:basedOn w:val="DefaultParagraphFont"/>
    <w:rsid w:val="0032193E"/>
  </w:style>
  <w:style w:type="character" w:customStyle="1" w:styleId="eop">
    <w:name w:val="eop"/>
    <w:basedOn w:val="DefaultParagraphFont"/>
    <w:rsid w:val="00D1293B"/>
  </w:style>
  <w:style w:type="paragraph" w:customStyle="1" w:styleId="p1">
    <w:name w:val="p1"/>
    <w:basedOn w:val="Normal"/>
    <w:rsid w:val="00790D55"/>
    <w:pPr>
      <w:spacing w:before="100" w:beforeAutospacing="1" w:after="100" w:afterAutospacing="1"/>
    </w:pPr>
  </w:style>
  <w:style w:type="character" w:customStyle="1" w:styleId="s1">
    <w:name w:val="s1"/>
    <w:basedOn w:val="DefaultParagraphFont"/>
    <w:rsid w:val="00790D55"/>
  </w:style>
  <w:style w:type="paragraph" w:customStyle="1" w:styleId="p2">
    <w:name w:val="p2"/>
    <w:basedOn w:val="Normal"/>
    <w:rsid w:val="00790D55"/>
    <w:pPr>
      <w:spacing w:before="100" w:beforeAutospacing="1" w:after="100" w:afterAutospacing="1"/>
    </w:pPr>
  </w:style>
  <w:style w:type="paragraph" w:styleId="NormalWeb">
    <w:name w:val="Normal (Web)"/>
    <w:basedOn w:val="Normal"/>
    <w:uiPriority w:val="99"/>
    <w:unhideWhenUsed/>
    <w:rsid w:val="00D63FC7"/>
    <w:pPr>
      <w:spacing w:before="100" w:beforeAutospacing="1" w:after="100" w:afterAutospacing="1"/>
    </w:pPr>
    <w:rPr>
      <w:lang w:val="it-IT" w:eastAsia="it-IT"/>
    </w:rPr>
  </w:style>
  <w:style w:type="paragraph" w:styleId="Revision">
    <w:name w:val="Revision"/>
    <w:hidden/>
    <w:uiPriority w:val="62"/>
    <w:unhideWhenUsed/>
    <w:rsid w:val="0004763E"/>
    <w:rPr>
      <w:sz w:val="22"/>
    </w:rPr>
  </w:style>
  <w:style w:type="character" w:customStyle="1" w:styleId="apple-converted-space">
    <w:name w:val="apple-converted-space"/>
    <w:basedOn w:val="DefaultParagraphFont"/>
    <w:rsid w:val="004B4959"/>
  </w:style>
  <w:style w:type="character" w:styleId="PageNumber">
    <w:name w:val="page number"/>
    <w:basedOn w:val="DefaultParagraphFont"/>
    <w:semiHidden/>
    <w:unhideWhenUsed/>
    <w:rsid w:val="00FF15EF"/>
  </w:style>
  <w:style w:type="paragraph" w:customStyle="1" w:styleId="paragraph">
    <w:name w:val="paragraph"/>
    <w:basedOn w:val="Normal"/>
    <w:rsid w:val="00A75231"/>
    <w:pPr>
      <w:spacing w:before="100" w:beforeAutospacing="1" w:after="100" w:afterAutospacing="1"/>
    </w:pPr>
  </w:style>
  <w:style w:type="paragraph" w:customStyle="1" w:styleId="m-4498801348088303897msolistparagraph">
    <w:name w:val="m_-4498801348088303897msolistparagraph"/>
    <w:basedOn w:val="Normal"/>
    <w:rsid w:val="0070279B"/>
    <w:pPr>
      <w:spacing w:before="100" w:beforeAutospacing="1" w:after="100" w:afterAutospacing="1"/>
    </w:pPr>
    <w:rPr>
      <w:rFonts w:ascii="Calibri" w:eastAsiaTheme="minorHAnsi" w:hAnsi="Calibri" w:cs="Calibri"/>
      <w:szCs w:val="22"/>
    </w:rPr>
  </w:style>
  <w:style w:type="character" w:customStyle="1" w:styleId="m-4498801348088303897ui-provider">
    <w:name w:val="m_-4498801348088303897ui-provider"/>
    <w:basedOn w:val="DefaultParagraphFont"/>
    <w:rsid w:val="0070279B"/>
  </w:style>
  <w:style w:type="character" w:styleId="FollowedHyperlink">
    <w:name w:val="FollowedHyperlink"/>
    <w:basedOn w:val="DefaultParagraphFont"/>
    <w:semiHidden/>
    <w:unhideWhenUsed/>
    <w:rsid w:val="00877189"/>
    <w:rPr>
      <w:color w:val="954F72" w:themeColor="followedHyperlink"/>
      <w:u w:val="single"/>
    </w:rPr>
  </w:style>
  <w:style w:type="character" w:styleId="Mention">
    <w:name w:val="Mention"/>
    <w:basedOn w:val="DefaultParagraphFont"/>
    <w:uiPriority w:val="99"/>
    <w:unhideWhenUsed/>
    <w:rsid w:val="00624594"/>
    <w:rPr>
      <w:color w:val="2B579A"/>
      <w:shd w:val="clear" w:color="auto" w:fill="E1DFDD"/>
    </w:rPr>
  </w:style>
  <w:style w:type="character" w:customStyle="1" w:styleId="outlook-search-highlight">
    <w:name w:val="outlook-search-highlight"/>
    <w:basedOn w:val="DefaultParagraphFont"/>
    <w:rsid w:val="00EB72DA"/>
  </w:style>
  <w:style w:type="character" w:customStyle="1" w:styleId="Heading4Char">
    <w:name w:val="Heading 4 Char"/>
    <w:basedOn w:val="DefaultParagraphFont"/>
    <w:link w:val="Heading4"/>
    <w:rsid w:val="00607EA7"/>
    <w:rPr>
      <w:rFonts w:asciiTheme="majorHAnsi" w:eastAsiaTheme="majorEastAsia" w:hAnsiTheme="majorHAnsi" w:cstheme="majorBidi"/>
      <w:i/>
      <w:iCs/>
      <w:color w:val="474E55" w:themeColor="accent1" w:themeShade="BF"/>
      <w:sz w:val="22"/>
    </w:rPr>
  </w:style>
  <w:style w:type="character" w:customStyle="1" w:styleId="fui-primitive">
    <w:name w:val="fui-primitive"/>
    <w:basedOn w:val="DefaultParagraphFont"/>
    <w:rsid w:val="003E5DA5"/>
  </w:style>
  <w:style w:type="character" w:customStyle="1" w:styleId="fui-readerheading">
    <w:name w:val="fui-readerheading"/>
    <w:basedOn w:val="DefaultParagraphFont"/>
    <w:rsid w:val="003E5DA5"/>
  </w:style>
  <w:style w:type="character" w:customStyle="1" w:styleId="fui-styledtext">
    <w:name w:val="fui-styledtext"/>
    <w:basedOn w:val="DefaultParagraphFont"/>
    <w:rsid w:val="003E5DA5"/>
  </w:style>
  <w:style w:type="character" w:customStyle="1" w:styleId="spelle">
    <w:name w:val="spelle"/>
    <w:basedOn w:val="DefaultParagraphFont"/>
    <w:rsid w:val="00A50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8901">
      <w:bodyDiv w:val="1"/>
      <w:marLeft w:val="0"/>
      <w:marRight w:val="0"/>
      <w:marTop w:val="0"/>
      <w:marBottom w:val="0"/>
      <w:divBdr>
        <w:top w:val="none" w:sz="0" w:space="0" w:color="auto"/>
        <w:left w:val="none" w:sz="0" w:space="0" w:color="auto"/>
        <w:bottom w:val="none" w:sz="0" w:space="0" w:color="auto"/>
        <w:right w:val="none" w:sz="0" w:space="0" w:color="auto"/>
      </w:divBdr>
      <w:divsChild>
        <w:div w:id="737290694">
          <w:marLeft w:val="0"/>
          <w:marRight w:val="0"/>
          <w:marTop w:val="0"/>
          <w:marBottom w:val="0"/>
          <w:divBdr>
            <w:top w:val="none" w:sz="0" w:space="0" w:color="auto"/>
            <w:left w:val="none" w:sz="0" w:space="0" w:color="auto"/>
            <w:bottom w:val="none" w:sz="0" w:space="0" w:color="auto"/>
            <w:right w:val="none" w:sz="0" w:space="0" w:color="auto"/>
          </w:divBdr>
        </w:div>
        <w:div w:id="824468450">
          <w:marLeft w:val="0"/>
          <w:marRight w:val="0"/>
          <w:marTop w:val="0"/>
          <w:marBottom w:val="0"/>
          <w:divBdr>
            <w:top w:val="none" w:sz="0" w:space="0" w:color="auto"/>
            <w:left w:val="none" w:sz="0" w:space="0" w:color="auto"/>
            <w:bottom w:val="none" w:sz="0" w:space="0" w:color="auto"/>
            <w:right w:val="none" w:sz="0" w:space="0" w:color="auto"/>
          </w:divBdr>
        </w:div>
        <w:div w:id="1051346460">
          <w:marLeft w:val="0"/>
          <w:marRight w:val="0"/>
          <w:marTop w:val="0"/>
          <w:marBottom w:val="0"/>
          <w:divBdr>
            <w:top w:val="none" w:sz="0" w:space="0" w:color="auto"/>
            <w:left w:val="none" w:sz="0" w:space="0" w:color="auto"/>
            <w:bottom w:val="none" w:sz="0" w:space="0" w:color="auto"/>
            <w:right w:val="none" w:sz="0" w:space="0" w:color="auto"/>
          </w:divBdr>
        </w:div>
        <w:div w:id="1915972941">
          <w:marLeft w:val="0"/>
          <w:marRight w:val="0"/>
          <w:marTop w:val="0"/>
          <w:marBottom w:val="0"/>
          <w:divBdr>
            <w:top w:val="none" w:sz="0" w:space="0" w:color="auto"/>
            <w:left w:val="none" w:sz="0" w:space="0" w:color="auto"/>
            <w:bottom w:val="none" w:sz="0" w:space="0" w:color="auto"/>
            <w:right w:val="none" w:sz="0" w:space="0" w:color="auto"/>
          </w:divBdr>
        </w:div>
        <w:div w:id="2015105318">
          <w:marLeft w:val="0"/>
          <w:marRight w:val="0"/>
          <w:marTop w:val="0"/>
          <w:marBottom w:val="0"/>
          <w:divBdr>
            <w:top w:val="none" w:sz="0" w:space="0" w:color="auto"/>
            <w:left w:val="none" w:sz="0" w:space="0" w:color="auto"/>
            <w:bottom w:val="none" w:sz="0" w:space="0" w:color="auto"/>
            <w:right w:val="none" w:sz="0" w:space="0" w:color="auto"/>
          </w:divBdr>
        </w:div>
      </w:divsChild>
    </w:div>
    <w:div w:id="20906856">
      <w:bodyDiv w:val="1"/>
      <w:marLeft w:val="0"/>
      <w:marRight w:val="0"/>
      <w:marTop w:val="0"/>
      <w:marBottom w:val="0"/>
      <w:divBdr>
        <w:top w:val="none" w:sz="0" w:space="0" w:color="auto"/>
        <w:left w:val="none" w:sz="0" w:space="0" w:color="auto"/>
        <w:bottom w:val="none" w:sz="0" w:space="0" w:color="auto"/>
        <w:right w:val="none" w:sz="0" w:space="0" w:color="auto"/>
      </w:divBdr>
    </w:div>
    <w:div w:id="28528750">
      <w:bodyDiv w:val="1"/>
      <w:marLeft w:val="0"/>
      <w:marRight w:val="0"/>
      <w:marTop w:val="0"/>
      <w:marBottom w:val="0"/>
      <w:divBdr>
        <w:top w:val="none" w:sz="0" w:space="0" w:color="auto"/>
        <w:left w:val="none" w:sz="0" w:space="0" w:color="auto"/>
        <w:bottom w:val="none" w:sz="0" w:space="0" w:color="auto"/>
        <w:right w:val="none" w:sz="0" w:space="0" w:color="auto"/>
      </w:divBdr>
      <w:divsChild>
        <w:div w:id="1077047924">
          <w:marLeft w:val="0"/>
          <w:marRight w:val="0"/>
          <w:marTop w:val="0"/>
          <w:marBottom w:val="0"/>
          <w:divBdr>
            <w:top w:val="none" w:sz="0" w:space="0" w:color="auto"/>
            <w:left w:val="none" w:sz="0" w:space="0" w:color="auto"/>
            <w:bottom w:val="none" w:sz="0" w:space="0" w:color="auto"/>
            <w:right w:val="none" w:sz="0" w:space="0" w:color="auto"/>
          </w:divBdr>
          <w:divsChild>
            <w:div w:id="567805387">
              <w:marLeft w:val="0"/>
              <w:marRight w:val="0"/>
              <w:marTop w:val="0"/>
              <w:marBottom w:val="0"/>
              <w:divBdr>
                <w:top w:val="none" w:sz="0" w:space="0" w:color="auto"/>
                <w:left w:val="none" w:sz="0" w:space="0" w:color="auto"/>
                <w:bottom w:val="none" w:sz="0" w:space="0" w:color="auto"/>
                <w:right w:val="none" w:sz="0" w:space="0" w:color="auto"/>
              </w:divBdr>
              <w:divsChild>
                <w:div w:id="766730995">
                  <w:marLeft w:val="0"/>
                  <w:marRight w:val="0"/>
                  <w:marTop w:val="0"/>
                  <w:marBottom w:val="0"/>
                  <w:divBdr>
                    <w:top w:val="none" w:sz="0" w:space="0" w:color="auto"/>
                    <w:left w:val="none" w:sz="0" w:space="0" w:color="auto"/>
                    <w:bottom w:val="none" w:sz="0" w:space="0" w:color="auto"/>
                    <w:right w:val="none" w:sz="0" w:space="0" w:color="auto"/>
                  </w:divBdr>
                  <w:divsChild>
                    <w:div w:id="10590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3551">
      <w:bodyDiv w:val="1"/>
      <w:marLeft w:val="0"/>
      <w:marRight w:val="0"/>
      <w:marTop w:val="0"/>
      <w:marBottom w:val="0"/>
      <w:divBdr>
        <w:top w:val="none" w:sz="0" w:space="0" w:color="auto"/>
        <w:left w:val="none" w:sz="0" w:space="0" w:color="auto"/>
        <w:bottom w:val="none" w:sz="0" w:space="0" w:color="auto"/>
        <w:right w:val="none" w:sz="0" w:space="0" w:color="auto"/>
      </w:divBdr>
    </w:div>
    <w:div w:id="69892929">
      <w:bodyDiv w:val="1"/>
      <w:marLeft w:val="0"/>
      <w:marRight w:val="0"/>
      <w:marTop w:val="0"/>
      <w:marBottom w:val="0"/>
      <w:divBdr>
        <w:top w:val="none" w:sz="0" w:space="0" w:color="auto"/>
        <w:left w:val="none" w:sz="0" w:space="0" w:color="auto"/>
        <w:bottom w:val="none" w:sz="0" w:space="0" w:color="auto"/>
        <w:right w:val="none" w:sz="0" w:space="0" w:color="auto"/>
      </w:divBdr>
    </w:div>
    <w:div w:id="172839880">
      <w:bodyDiv w:val="1"/>
      <w:marLeft w:val="0"/>
      <w:marRight w:val="0"/>
      <w:marTop w:val="0"/>
      <w:marBottom w:val="0"/>
      <w:divBdr>
        <w:top w:val="none" w:sz="0" w:space="0" w:color="auto"/>
        <w:left w:val="none" w:sz="0" w:space="0" w:color="auto"/>
        <w:bottom w:val="none" w:sz="0" w:space="0" w:color="auto"/>
        <w:right w:val="none" w:sz="0" w:space="0" w:color="auto"/>
      </w:divBdr>
    </w:div>
    <w:div w:id="248317562">
      <w:bodyDiv w:val="1"/>
      <w:marLeft w:val="0"/>
      <w:marRight w:val="0"/>
      <w:marTop w:val="0"/>
      <w:marBottom w:val="0"/>
      <w:divBdr>
        <w:top w:val="none" w:sz="0" w:space="0" w:color="auto"/>
        <w:left w:val="none" w:sz="0" w:space="0" w:color="auto"/>
        <w:bottom w:val="none" w:sz="0" w:space="0" w:color="auto"/>
        <w:right w:val="none" w:sz="0" w:space="0" w:color="auto"/>
      </w:divBdr>
    </w:div>
    <w:div w:id="252325054">
      <w:bodyDiv w:val="1"/>
      <w:marLeft w:val="0"/>
      <w:marRight w:val="0"/>
      <w:marTop w:val="0"/>
      <w:marBottom w:val="0"/>
      <w:divBdr>
        <w:top w:val="none" w:sz="0" w:space="0" w:color="auto"/>
        <w:left w:val="none" w:sz="0" w:space="0" w:color="auto"/>
        <w:bottom w:val="none" w:sz="0" w:space="0" w:color="auto"/>
        <w:right w:val="none" w:sz="0" w:space="0" w:color="auto"/>
      </w:divBdr>
      <w:divsChild>
        <w:div w:id="649603729">
          <w:marLeft w:val="547"/>
          <w:marRight w:val="0"/>
          <w:marTop w:val="0"/>
          <w:marBottom w:val="0"/>
          <w:divBdr>
            <w:top w:val="none" w:sz="0" w:space="0" w:color="auto"/>
            <w:left w:val="none" w:sz="0" w:space="0" w:color="auto"/>
            <w:bottom w:val="none" w:sz="0" w:space="0" w:color="auto"/>
            <w:right w:val="none" w:sz="0" w:space="0" w:color="auto"/>
          </w:divBdr>
        </w:div>
        <w:div w:id="1477378502">
          <w:marLeft w:val="547"/>
          <w:marRight w:val="0"/>
          <w:marTop w:val="0"/>
          <w:marBottom w:val="0"/>
          <w:divBdr>
            <w:top w:val="none" w:sz="0" w:space="0" w:color="auto"/>
            <w:left w:val="none" w:sz="0" w:space="0" w:color="auto"/>
            <w:bottom w:val="none" w:sz="0" w:space="0" w:color="auto"/>
            <w:right w:val="none" w:sz="0" w:space="0" w:color="auto"/>
          </w:divBdr>
        </w:div>
      </w:divsChild>
    </w:div>
    <w:div w:id="302084228">
      <w:bodyDiv w:val="1"/>
      <w:marLeft w:val="0"/>
      <w:marRight w:val="0"/>
      <w:marTop w:val="0"/>
      <w:marBottom w:val="0"/>
      <w:divBdr>
        <w:top w:val="none" w:sz="0" w:space="0" w:color="auto"/>
        <w:left w:val="none" w:sz="0" w:space="0" w:color="auto"/>
        <w:bottom w:val="none" w:sz="0" w:space="0" w:color="auto"/>
        <w:right w:val="none" w:sz="0" w:space="0" w:color="auto"/>
      </w:divBdr>
    </w:div>
    <w:div w:id="329218835">
      <w:bodyDiv w:val="1"/>
      <w:marLeft w:val="0"/>
      <w:marRight w:val="0"/>
      <w:marTop w:val="0"/>
      <w:marBottom w:val="0"/>
      <w:divBdr>
        <w:top w:val="none" w:sz="0" w:space="0" w:color="auto"/>
        <w:left w:val="none" w:sz="0" w:space="0" w:color="auto"/>
        <w:bottom w:val="none" w:sz="0" w:space="0" w:color="auto"/>
        <w:right w:val="none" w:sz="0" w:space="0" w:color="auto"/>
      </w:divBdr>
      <w:divsChild>
        <w:div w:id="215899163">
          <w:marLeft w:val="0"/>
          <w:marRight w:val="0"/>
          <w:marTop w:val="0"/>
          <w:marBottom w:val="0"/>
          <w:divBdr>
            <w:top w:val="none" w:sz="0" w:space="0" w:color="auto"/>
            <w:left w:val="none" w:sz="0" w:space="0" w:color="auto"/>
            <w:bottom w:val="none" w:sz="0" w:space="0" w:color="auto"/>
            <w:right w:val="none" w:sz="0" w:space="0" w:color="auto"/>
          </w:divBdr>
          <w:divsChild>
            <w:div w:id="785462276">
              <w:marLeft w:val="0"/>
              <w:marRight w:val="0"/>
              <w:marTop w:val="0"/>
              <w:marBottom w:val="0"/>
              <w:divBdr>
                <w:top w:val="none" w:sz="0" w:space="0" w:color="auto"/>
                <w:left w:val="none" w:sz="0" w:space="0" w:color="auto"/>
                <w:bottom w:val="none" w:sz="0" w:space="0" w:color="auto"/>
                <w:right w:val="none" w:sz="0" w:space="0" w:color="auto"/>
              </w:divBdr>
              <w:divsChild>
                <w:div w:id="843787028">
                  <w:marLeft w:val="0"/>
                  <w:marRight w:val="0"/>
                  <w:marTop w:val="0"/>
                  <w:marBottom w:val="0"/>
                  <w:divBdr>
                    <w:top w:val="none" w:sz="0" w:space="0" w:color="auto"/>
                    <w:left w:val="none" w:sz="0" w:space="0" w:color="auto"/>
                    <w:bottom w:val="none" w:sz="0" w:space="0" w:color="auto"/>
                    <w:right w:val="none" w:sz="0" w:space="0" w:color="auto"/>
                  </w:divBdr>
                  <w:divsChild>
                    <w:div w:id="12352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9041">
      <w:bodyDiv w:val="1"/>
      <w:marLeft w:val="0"/>
      <w:marRight w:val="0"/>
      <w:marTop w:val="0"/>
      <w:marBottom w:val="0"/>
      <w:divBdr>
        <w:top w:val="none" w:sz="0" w:space="0" w:color="auto"/>
        <w:left w:val="none" w:sz="0" w:space="0" w:color="auto"/>
        <w:bottom w:val="none" w:sz="0" w:space="0" w:color="auto"/>
        <w:right w:val="none" w:sz="0" w:space="0" w:color="auto"/>
      </w:divBdr>
    </w:div>
    <w:div w:id="424881262">
      <w:bodyDiv w:val="1"/>
      <w:marLeft w:val="0"/>
      <w:marRight w:val="0"/>
      <w:marTop w:val="0"/>
      <w:marBottom w:val="0"/>
      <w:divBdr>
        <w:top w:val="none" w:sz="0" w:space="0" w:color="auto"/>
        <w:left w:val="none" w:sz="0" w:space="0" w:color="auto"/>
        <w:bottom w:val="none" w:sz="0" w:space="0" w:color="auto"/>
        <w:right w:val="none" w:sz="0" w:space="0" w:color="auto"/>
      </w:divBdr>
    </w:div>
    <w:div w:id="445126221">
      <w:bodyDiv w:val="1"/>
      <w:marLeft w:val="0"/>
      <w:marRight w:val="0"/>
      <w:marTop w:val="0"/>
      <w:marBottom w:val="0"/>
      <w:divBdr>
        <w:top w:val="none" w:sz="0" w:space="0" w:color="auto"/>
        <w:left w:val="none" w:sz="0" w:space="0" w:color="auto"/>
        <w:bottom w:val="none" w:sz="0" w:space="0" w:color="auto"/>
        <w:right w:val="none" w:sz="0" w:space="0" w:color="auto"/>
      </w:divBdr>
      <w:divsChild>
        <w:div w:id="1942031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4662077">
      <w:bodyDiv w:val="1"/>
      <w:marLeft w:val="0"/>
      <w:marRight w:val="0"/>
      <w:marTop w:val="0"/>
      <w:marBottom w:val="0"/>
      <w:divBdr>
        <w:top w:val="none" w:sz="0" w:space="0" w:color="auto"/>
        <w:left w:val="none" w:sz="0" w:space="0" w:color="auto"/>
        <w:bottom w:val="none" w:sz="0" w:space="0" w:color="auto"/>
        <w:right w:val="none" w:sz="0" w:space="0" w:color="auto"/>
      </w:divBdr>
      <w:divsChild>
        <w:div w:id="62071294">
          <w:marLeft w:val="547"/>
          <w:marRight w:val="0"/>
          <w:marTop w:val="0"/>
          <w:marBottom w:val="0"/>
          <w:divBdr>
            <w:top w:val="none" w:sz="0" w:space="0" w:color="auto"/>
            <w:left w:val="none" w:sz="0" w:space="0" w:color="auto"/>
            <w:bottom w:val="none" w:sz="0" w:space="0" w:color="auto"/>
            <w:right w:val="none" w:sz="0" w:space="0" w:color="auto"/>
          </w:divBdr>
        </w:div>
        <w:div w:id="118108311">
          <w:marLeft w:val="547"/>
          <w:marRight w:val="0"/>
          <w:marTop w:val="0"/>
          <w:marBottom w:val="0"/>
          <w:divBdr>
            <w:top w:val="none" w:sz="0" w:space="0" w:color="auto"/>
            <w:left w:val="none" w:sz="0" w:space="0" w:color="auto"/>
            <w:bottom w:val="none" w:sz="0" w:space="0" w:color="auto"/>
            <w:right w:val="none" w:sz="0" w:space="0" w:color="auto"/>
          </w:divBdr>
        </w:div>
        <w:div w:id="447967384">
          <w:marLeft w:val="547"/>
          <w:marRight w:val="0"/>
          <w:marTop w:val="0"/>
          <w:marBottom w:val="0"/>
          <w:divBdr>
            <w:top w:val="none" w:sz="0" w:space="0" w:color="auto"/>
            <w:left w:val="none" w:sz="0" w:space="0" w:color="auto"/>
            <w:bottom w:val="none" w:sz="0" w:space="0" w:color="auto"/>
            <w:right w:val="none" w:sz="0" w:space="0" w:color="auto"/>
          </w:divBdr>
        </w:div>
        <w:div w:id="519205297">
          <w:marLeft w:val="547"/>
          <w:marRight w:val="0"/>
          <w:marTop w:val="0"/>
          <w:marBottom w:val="0"/>
          <w:divBdr>
            <w:top w:val="none" w:sz="0" w:space="0" w:color="auto"/>
            <w:left w:val="none" w:sz="0" w:space="0" w:color="auto"/>
            <w:bottom w:val="none" w:sz="0" w:space="0" w:color="auto"/>
            <w:right w:val="none" w:sz="0" w:space="0" w:color="auto"/>
          </w:divBdr>
        </w:div>
      </w:divsChild>
    </w:div>
    <w:div w:id="473836174">
      <w:bodyDiv w:val="1"/>
      <w:marLeft w:val="0"/>
      <w:marRight w:val="0"/>
      <w:marTop w:val="0"/>
      <w:marBottom w:val="0"/>
      <w:divBdr>
        <w:top w:val="none" w:sz="0" w:space="0" w:color="auto"/>
        <w:left w:val="none" w:sz="0" w:space="0" w:color="auto"/>
        <w:bottom w:val="none" w:sz="0" w:space="0" w:color="auto"/>
        <w:right w:val="none" w:sz="0" w:space="0" w:color="auto"/>
      </w:divBdr>
      <w:divsChild>
        <w:div w:id="2095976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0486576">
      <w:bodyDiv w:val="1"/>
      <w:marLeft w:val="0"/>
      <w:marRight w:val="0"/>
      <w:marTop w:val="0"/>
      <w:marBottom w:val="0"/>
      <w:divBdr>
        <w:top w:val="none" w:sz="0" w:space="0" w:color="auto"/>
        <w:left w:val="none" w:sz="0" w:space="0" w:color="auto"/>
        <w:bottom w:val="none" w:sz="0" w:space="0" w:color="auto"/>
        <w:right w:val="none" w:sz="0" w:space="0" w:color="auto"/>
      </w:divBdr>
    </w:div>
    <w:div w:id="508955695">
      <w:bodyDiv w:val="1"/>
      <w:marLeft w:val="0"/>
      <w:marRight w:val="0"/>
      <w:marTop w:val="0"/>
      <w:marBottom w:val="0"/>
      <w:divBdr>
        <w:top w:val="none" w:sz="0" w:space="0" w:color="auto"/>
        <w:left w:val="none" w:sz="0" w:space="0" w:color="auto"/>
        <w:bottom w:val="none" w:sz="0" w:space="0" w:color="auto"/>
        <w:right w:val="none" w:sz="0" w:space="0" w:color="auto"/>
      </w:divBdr>
    </w:div>
    <w:div w:id="533156052">
      <w:bodyDiv w:val="1"/>
      <w:marLeft w:val="0"/>
      <w:marRight w:val="0"/>
      <w:marTop w:val="0"/>
      <w:marBottom w:val="0"/>
      <w:divBdr>
        <w:top w:val="none" w:sz="0" w:space="0" w:color="auto"/>
        <w:left w:val="none" w:sz="0" w:space="0" w:color="auto"/>
        <w:bottom w:val="none" w:sz="0" w:space="0" w:color="auto"/>
        <w:right w:val="none" w:sz="0" w:space="0" w:color="auto"/>
      </w:divBdr>
    </w:div>
    <w:div w:id="534004918">
      <w:bodyDiv w:val="1"/>
      <w:marLeft w:val="0"/>
      <w:marRight w:val="0"/>
      <w:marTop w:val="0"/>
      <w:marBottom w:val="0"/>
      <w:divBdr>
        <w:top w:val="none" w:sz="0" w:space="0" w:color="auto"/>
        <w:left w:val="none" w:sz="0" w:space="0" w:color="auto"/>
        <w:bottom w:val="none" w:sz="0" w:space="0" w:color="auto"/>
        <w:right w:val="none" w:sz="0" w:space="0" w:color="auto"/>
      </w:divBdr>
    </w:div>
    <w:div w:id="545877286">
      <w:bodyDiv w:val="1"/>
      <w:marLeft w:val="0"/>
      <w:marRight w:val="0"/>
      <w:marTop w:val="0"/>
      <w:marBottom w:val="0"/>
      <w:divBdr>
        <w:top w:val="none" w:sz="0" w:space="0" w:color="auto"/>
        <w:left w:val="none" w:sz="0" w:space="0" w:color="auto"/>
        <w:bottom w:val="none" w:sz="0" w:space="0" w:color="auto"/>
        <w:right w:val="none" w:sz="0" w:space="0" w:color="auto"/>
      </w:divBdr>
    </w:div>
    <w:div w:id="559636433">
      <w:bodyDiv w:val="1"/>
      <w:marLeft w:val="0"/>
      <w:marRight w:val="0"/>
      <w:marTop w:val="0"/>
      <w:marBottom w:val="0"/>
      <w:divBdr>
        <w:top w:val="none" w:sz="0" w:space="0" w:color="auto"/>
        <w:left w:val="none" w:sz="0" w:space="0" w:color="auto"/>
        <w:bottom w:val="none" w:sz="0" w:space="0" w:color="auto"/>
        <w:right w:val="none" w:sz="0" w:space="0" w:color="auto"/>
      </w:divBdr>
    </w:div>
    <w:div w:id="561330829">
      <w:bodyDiv w:val="1"/>
      <w:marLeft w:val="0"/>
      <w:marRight w:val="0"/>
      <w:marTop w:val="0"/>
      <w:marBottom w:val="0"/>
      <w:divBdr>
        <w:top w:val="none" w:sz="0" w:space="0" w:color="auto"/>
        <w:left w:val="none" w:sz="0" w:space="0" w:color="auto"/>
        <w:bottom w:val="none" w:sz="0" w:space="0" w:color="auto"/>
        <w:right w:val="none" w:sz="0" w:space="0" w:color="auto"/>
      </w:divBdr>
    </w:div>
    <w:div w:id="576743742">
      <w:bodyDiv w:val="1"/>
      <w:marLeft w:val="0"/>
      <w:marRight w:val="0"/>
      <w:marTop w:val="0"/>
      <w:marBottom w:val="0"/>
      <w:divBdr>
        <w:top w:val="none" w:sz="0" w:space="0" w:color="auto"/>
        <w:left w:val="none" w:sz="0" w:space="0" w:color="auto"/>
        <w:bottom w:val="none" w:sz="0" w:space="0" w:color="auto"/>
        <w:right w:val="none" w:sz="0" w:space="0" w:color="auto"/>
      </w:divBdr>
    </w:div>
    <w:div w:id="596401372">
      <w:bodyDiv w:val="1"/>
      <w:marLeft w:val="0"/>
      <w:marRight w:val="0"/>
      <w:marTop w:val="0"/>
      <w:marBottom w:val="0"/>
      <w:divBdr>
        <w:top w:val="none" w:sz="0" w:space="0" w:color="auto"/>
        <w:left w:val="none" w:sz="0" w:space="0" w:color="auto"/>
        <w:bottom w:val="none" w:sz="0" w:space="0" w:color="auto"/>
        <w:right w:val="none" w:sz="0" w:space="0" w:color="auto"/>
      </w:divBdr>
    </w:div>
    <w:div w:id="605237062">
      <w:bodyDiv w:val="1"/>
      <w:marLeft w:val="0"/>
      <w:marRight w:val="0"/>
      <w:marTop w:val="0"/>
      <w:marBottom w:val="0"/>
      <w:divBdr>
        <w:top w:val="none" w:sz="0" w:space="0" w:color="auto"/>
        <w:left w:val="none" w:sz="0" w:space="0" w:color="auto"/>
        <w:bottom w:val="none" w:sz="0" w:space="0" w:color="auto"/>
        <w:right w:val="none" w:sz="0" w:space="0" w:color="auto"/>
      </w:divBdr>
    </w:div>
    <w:div w:id="619725742">
      <w:bodyDiv w:val="1"/>
      <w:marLeft w:val="0"/>
      <w:marRight w:val="0"/>
      <w:marTop w:val="0"/>
      <w:marBottom w:val="0"/>
      <w:divBdr>
        <w:top w:val="none" w:sz="0" w:space="0" w:color="auto"/>
        <w:left w:val="none" w:sz="0" w:space="0" w:color="auto"/>
        <w:bottom w:val="none" w:sz="0" w:space="0" w:color="auto"/>
        <w:right w:val="none" w:sz="0" w:space="0" w:color="auto"/>
      </w:divBdr>
    </w:div>
    <w:div w:id="657415954">
      <w:bodyDiv w:val="1"/>
      <w:marLeft w:val="0"/>
      <w:marRight w:val="0"/>
      <w:marTop w:val="0"/>
      <w:marBottom w:val="0"/>
      <w:divBdr>
        <w:top w:val="none" w:sz="0" w:space="0" w:color="auto"/>
        <w:left w:val="none" w:sz="0" w:space="0" w:color="auto"/>
        <w:bottom w:val="none" w:sz="0" w:space="0" w:color="auto"/>
        <w:right w:val="none" w:sz="0" w:space="0" w:color="auto"/>
      </w:divBdr>
      <w:divsChild>
        <w:div w:id="235553467">
          <w:marLeft w:val="0"/>
          <w:marRight w:val="0"/>
          <w:marTop w:val="0"/>
          <w:marBottom w:val="0"/>
          <w:divBdr>
            <w:top w:val="none" w:sz="0" w:space="0" w:color="auto"/>
            <w:left w:val="none" w:sz="0" w:space="0" w:color="auto"/>
            <w:bottom w:val="none" w:sz="0" w:space="0" w:color="auto"/>
            <w:right w:val="none" w:sz="0" w:space="0" w:color="auto"/>
          </w:divBdr>
        </w:div>
        <w:div w:id="262345270">
          <w:marLeft w:val="0"/>
          <w:marRight w:val="0"/>
          <w:marTop w:val="0"/>
          <w:marBottom w:val="0"/>
          <w:divBdr>
            <w:top w:val="none" w:sz="0" w:space="0" w:color="auto"/>
            <w:left w:val="none" w:sz="0" w:space="0" w:color="auto"/>
            <w:bottom w:val="none" w:sz="0" w:space="0" w:color="auto"/>
            <w:right w:val="none" w:sz="0" w:space="0" w:color="auto"/>
          </w:divBdr>
        </w:div>
        <w:div w:id="354889865">
          <w:marLeft w:val="0"/>
          <w:marRight w:val="0"/>
          <w:marTop w:val="0"/>
          <w:marBottom w:val="0"/>
          <w:divBdr>
            <w:top w:val="none" w:sz="0" w:space="0" w:color="auto"/>
            <w:left w:val="none" w:sz="0" w:space="0" w:color="auto"/>
            <w:bottom w:val="none" w:sz="0" w:space="0" w:color="auto"/>
            <w:right w:val="none" w:sz="0" w:space="0" w:color="auto"/>
          </w:divBdr>
        </w:div>
        <w:div w:id="358435053">
          <w:marLeft w:val="0"/>
          <w:marRight w:val="0"/>
          <w:marTop w:val="0"/>
          <w:marBottom w:val="0"/>
          <w:divBdr>
            <w:top w:val="none" w:sz="0" w:space="0" w:color="auto"/>
            <w:left w:val="none" w:sz="0" w:space="0" w:color="auto"/>
            <w:bottom w:val="none" w:sz="0" w:space="0" w:color="auto"/>
            <w:right w:val="none" w:sz="0" w:space="0" w:color="auto"/>
          </w:divBdr>
        </w:div>
        <w:div w:id="387193155">
          <w:marLeft w:val="0"/>
          <w:marRight w:val="0"/>
          <w:marTop w:val="0"/>
          <w:marBottom w:val="0"/>
          <w:divBdr>
            <w:top w:val="none" w:sz="0" w:space="0" w:color="auto"/>
            <w:left w:val="none" w:sz="0" w:space="0" w:color="auto"/>
            <w:bottom w:val="none" w:sz="0" w:space="0" w:color="auto"/>
            <w:right w:val="none" w:sz="0" w:space="0" w:color="auto"/>
          </w:divBdr>
        </w:div>
        <w:div w:id="468476941">
          <w:marLeft w:val="0"/>
          <w:marRight w:val="0"/>
          <w:marTop w:val="0"/>
          <w:marBottom w:val="0"/>
          <w:divBdr>
            <w:top w:val="none" w:sz="0" w:space="0" w:color="auto"/>
            <w:left w:val="none" w:sz="0" w:space="0" w:color="auto"/>
            <w:bottom w:val="none" w:sz="0" w:space="0" w:color="auto"/>
            <w:right w:val="none" w:sz="0" w:space="0" w:color="auto"/>
          </w:divBdr>
        </w:div>
        <w:div w:id="577981148">
          <w:marLeft w:val="0"/>
          <w:marRight w:val="0"/>
          <w:marTop w:val="0"/>
          <w:marBottom w:val="0"/>
          <w:divBdr>
            <w:top w:val="none" w:sz="0" w:space="0" w:color="auto"/>
            <w:left w:val="none" w:sz="0" w:space="0" w:color="auto"/>
            <w:bottom w:val="none" w:sz="0" w:space="0" w:color="auto"/>
            <w:right w:val="none" w:sz="0" w:space="0" w:color="auto"/>
          </w:divBdr>
        </w:div>
        <w:div w:id="669915677">
          <w:marLeft w:val="0"/>
          <w:marRight w:val="0"/>
          <w:marTop w:val="0"/>
          <w:marBottom w:val="0"/>
          <w:divBdr>
            <w:top w:val="none" w:sz="0" w:space="0" w:color="auto"/>
            <w:left w:val="none" w:sz="0" w:space="0" w:color="auto"/>
            <w:bottom w:val="none" w:sz="0" w:space="0" w:color="auto"/>
            <w:right w:val="none" w:sz="0" w:space="0" w:color="auto"/>
          </w:divBdr>
        </w:div>
        <w:div w:id="761150022">
          <w:marLeft w:val="0"/>
          <w:marRight w:val="0"/>
          <w:marTop w:val="0"/>
          <w:marBottom w:val="0"/>
          <w:divBdr>
            <w:top w:val="none" w:sz="0" w:space="0" w:color="auto"/>
            <w:left w:val="none" w:sz="0" w:space="0" w:color="auto"/>
            <w:bottom w:val="none" w:sz="0" w:space="0" w:color="auto"/>
            <w:right w:val="none" w:sz="0" w:space="0" w:color="auto"/>
          </w:divBdr>
        </w:div>
        <w:div w:id="763723396">
          <w:marLeft w:val="0"/>
          <w:marRight w:val="0"/>
          <w:marTop w:val="0"/>
          <w:marBottom w:val="0"/>
          <w:divBdr>
            <w:top w:val="none" w:sz="0" w:space="0" w:color="auto"/>
            <w:left w:val="none" w:sz="0" w:space="0" w:color="auto"/>
            <w:bottom w:val="none" w:sz="0" w:space="0" w:color="auto"/>
            <w:right w:val="none" w:sz="0" w:space="0" w:color="auto"/>
          </w:divBdr>
        </w:div>
        <w:div w:id="833185325">
          <w:marLeft w:val="0"/>
          <w:marRight w:val="0"/>
          <w:marTop w:val="0"/>
          <w:marBottom w:val="0"/>
          <w:divBdr>
            <w:top w:val="none" w:sz="0" w:space="0" w:color="auto"/>
            <w:left w:val="none" w:sz="0" w:space="0" w:color="auto"/>
            <w:bottom w:val="none" w:sz="0" w:space="0" w:color="auto"/>
            <w:right w:val="none" w:sz="0" w:space="0" w:color="auto"/>
          </w:divBdr>
        </w:div>
        <w:div w:id="852498633">
          <w:marLeft w:val="0"/>
          <w:marRight w:val="0"/>
          <w:marTop w:val="0"/>
          <w:marBottom w:val="0"/>
          <w:divBdr>
            <w:top w:val="none" w:sz="0" w:space="0" w:color="auto"/>
            <w:left w:val="none" w:sz="0" w:space="0" w:color="auto"/>
            <w:bottom w:val="none" w:sz="0" w:space="0" w:color="auto"/>
            <w:right w:val="none" w:sz="0" w:space="0" w:color="auto"/>
          </w:divBdr>
        </w:div>
        <w:div w:id="895361032">
          <w:marLeft w:val="0"/>
          <w:marRight w:val="0"/>
          <w:marTop w:val="0"/>
          <w:marBottom w:val="0"/>
          <w:divBdr>
            <w:top w:val="none" w:sz="0" w:space="0" w:color="auto"/>
            <w:left w:val="none" w:sz="0" w:space="0" w:color="auto"/>
            <w:bottom w:val="none" w:sz="0" w:space="0" w:color="auto"/>
            <w:right w:val="none" w:sz="0" w:space="0" w:color="auto"/>
          </w:divBdr>
        </w:div>
        <w:div w:id="913012218">
          <w:marLeft w:val="0"/>
          <w:marRight w:val="0"/>
          <w:marTop w:val="0"/>
          <w:marBottom w:val="0"/>
          <w:divBdr>
            <w:top w:val="none" w:sz="0" w:space="0" w:color="auto"/>
            <w:left w:val="none" w:sz="0" w:space="0" w:color="auto"/>
            <w:bottom w:val="none" w:sz="0" w:space="0" w:color="auto"/>
            <w:right w:val="none" w:sz="0" w:space="0" w:color="auto"/>
          </w:divBdr>
        </w:div>
        <w:div w:id="952515721">
          <w:marLeft w:val="0"/>
          <w:marRight w:val="0"/>
          <w:marTop w:val="0"/>
          <w:marBottom w:val="0"/>
          <w:divBdr>
            <w:top w:val="none" w:sz="0" w:space="0" w:color="auto"/>
            <w:left w:val="none" w:sz="0" w:space="0" w:color="auto"/>
            <w:bottom w:val="none" w:sz="0" w:space="0" w:color="auto"/>
            <w:right w:val="none" w:sz="0" w:space="0" w:color="auto"/>
          </w:divBdr>
        </w:div>
        <w:div w:id="990141108">
          <w:marLeft w:val="0"/>
          <w:marRight w:val="0"/>
          <w:marTop w:val="0"/>
          <w:marBottom w:val="0"/>
          <w:divBdr>
            <w:top w:val="none" w:sz="0" w:space="0" w:color="auto"/>
            <w:left w:val="none" w:sz="0" w:space="0" w:color="auto"/>
            <w:bottom w:val="none" w:sz="0" w:space="0" w:color="auto"/>
            <w:right w:val="none" w:sz="0" w:space="0" w:color="auto"/>
          </w:divBdr>
        </w:div>
        <w:div w:id="1056469311">
          <w:marLeft w:val="0"/>
          <w:marRight w:val="0"/>
          <w:marTop w:val="0"/>
          <w:marBottom w:val="0"/>
          <w:divBdr>
            <w:top w:val="none" w:sz="0" w:space="0" w:color="auto"/>
            <w:left w:val="none" w:sz="0" w:space="0" w:color="auto"/>
            <w:bottom w:val="none" w:sz="0" w:space="0" w:color="auto"/>
            <w:right w:val="none" w:sz="0" w:space="0" w:color="auto"/>
          </w:divBdr>
        </w:div>
        <w:div w:id="1105226956">
          <w:marLeft w:val="0"/>
          <w:marRight w:val="0"/>
          <w:marTop w:val="0"/>
          <w:marBottom w:val="0"/>
          <w:divBdr>
            <w:top w:val="none" w:sz="0" w:space="0" w:color="auto"/>
            <w:left w:val="none" w:sz="0" w:space="0" w:color="auto"/>
            <w:bottom w:val="none" w:sz="0" w:space="0" w:color="auto"/>
            <w:right w:val="none" w:sz="0" w:space="0" w:color="auto"/>
          </w:divBdr>
        </w:div>
        <w:div w:id="1148590575">
          <w:marLeft w:val="0"/>
          <w:marRight w:val="0"/>
          <w:marTop w:val="0"/>
          <w:marBottom w:val="0"/>
          <w:divBdr>
            <w:top w:val="none" w:sz="0" w:space="0" w:color="auto"/>
            <w:left w:val="none" w:sz="0" w:space="0" w:color="auto"/>
            <w:bottom w:val="none" w:sz="0" w:space="0" w:color="auto"/>
            <w:right w:val="none" w:sz="0" w:space="0" w:color="auto"/>
          </w:divBdr>
        </w:div>
        <w:div w:id="1252079074">
          <w:marLeft w:val="0"/>
          <w:marRight w:val="0"/>
          <w:marTop w:val="0"/>
          <w:marBottom w:val="0"/>
          <w:divBdr>
            <w:top w:val="none" w:sz="0" w:space="0" w:color="auto"/>
            <w:left w:val="none" w:sz="0" w:space="0" w:color="auto"/>
            <w:bottom w:val="none" w:sz="0" w:space="0" w:color="auto"/>
            <w:right w:val="none" w:sz="0" w:space="0" w:color="auto"/>
          </w:divBdr>
        </w:div>
        <w:div w:id="1390615861">
          <w:marLeft w:val="0"/>
          <w:marRight w:val="0"/>
          <w:marTop w:val="0"/>
          <w:marBottom w:val="0"/>
          <w:divBdr>
            <w:top w:val="none" w:sz="0" w:space="0" w:color="auto"/>
            <w:left w:val="none" w:sz="0" w:space="0" w:color="auto"/>
            <w:bottom w:val="none" w:sz="0" w:space="0" w:color="auto"/>
            <w:right w:val="none" w:sz="0" w:space="0" w:color="auto"/>
          </w:divBdr>
        </w:div>
        <w:div w:id="1408260398">
          <w:marLeft w:val="0"/>
          <w:marRight w:val="0"/>
          <w:marTop w:val="0"/>
          <w:marBottom w:val="0"/>
          <w:divBdr>
            <w:top w:val="none" w:sz="0" w:space="0" w:color="auto"/>
            <w:left w:val="none" w:sz="0" w:space="0" w:color="auto"/>
            <w:bottom w:val="none" w:sz="0" w:space="0" w:color="auto"/>
            <w:right w:val="none" w:sz="0" w:space="0" w:color="auto"/>
          </w:divBdr>
        </w:div>
        <w:div w:id="1491946049">
          <w:marLeft w:val="0"/>
          <w:marRight w:val="0"/>
          <w:marTop w:val="0"/>
          <w:marBottom w:val="0"/>
          <w:divBdr>
            <w:top w:val="none" w:sz="0" w:space="0" w:color="auto"/>
            <w:left w:val="none" w:sz="0" w:space="0" w:color="auto"/>
            <w:bottom w:val="none" w:sz="0" w:space="0" w:color="auto"/>
            <w:right w:val="none" w:sz="0" w:space="0" w:color="auto"/>
          </w:divBdr>
        </w:div>
        <w:div w:id="1504786097">
          <w:marLeft w:val="0"/>
          <w:marRight w:val="0"/>
          <w:marTop w:val="0"/>
          <w:marBottom w:val="0"/>
          <w:divBdr>
            <w:top w:val="none" w:sz="0" w:space="0" w:color="auto"/>
            <w:left w:val="none" w:sz="0" w:space="0" w:color="auto"/>
            <w:bottom w:val="none" w:sz="0" w:space="0" w:color="auto"/>
            <w:right w:val="none" w:sz="0" w:space="0" w:color="auto"/>
          </w:divBdr>
        </w:div>
        <w:div w:id="1517160439">
          <w:marLeft w:val="0"/>
          <w:marRight w:val="0"/>
          <w:marTop w:val="0"/>
          <w:marBottom w:val="0"/>
          <w:divBdr>
            <w:top w:val="none" w:sz="0" w:space="0" w:color="auto"/>
            <w:left w:val="none" w:sz="0" w:space="0" w:color="auto"/>
            <w:bottom w:val="none" w:sz="0" w:space="0" w:color="auto"/>
            <w:right w:val="none" w:sz="0" w:space="0" w:color="auto"/>
          </w:divBdr>
        </w:div>
        <w:div w:id="1612348931">
          <w:marLeft w:val="0"/>
          <w:marRight w:val="0"/>
          <w:marTop w:val="0"/>
          <w:marBottom w:val="0"/>
          <w:divBdr>
            <w:top w:val="none" w:sz="0" w:space="0" w:color="auto"/>
            <w:left w:val="none" w:sz="0" w:space="0" w:color="auto"/>
            <w:bottom w:val="none" w:sz="0" w:space="0" w:color="auto"/>
            <w:right w:val="none" w:sz="0" w:space="0" w:color="auto"/>
          </w:divBdr>
        </w:div>
        <w:div w:id="1627352247">
          <w:marLeft w:val="0"/>
          <w:marRight w:val="0"/>
          <w:marTop w:val="0"/>
          <w:marBottom w:val="0"/>
          <w:divBdr>
            <w:top w:val="none" w:sz="0" w:space="0" w:color="auto"/>
            <w:left w:val="none" w:sz="0" w:space="0" w:color="auto"/>
            <w:bottom w:val="none" w:sz="0" w:space="0" w:color="auto"/>
            <w:right w:val="none" w:sz="0" w:space="0" w:color="auto"/>
          </w:divBdr>
        </w:div>
        <w:div w:id="1679230569">
          <w:marLeft w:val="0"/>
          <w:marRight w:val="0"/>
          <w:marTop w:val="0"/>
          <w:marBottom w:val="0"/>
          <w:divBdr>
            <w:top w:val="none" w:sz="0" w:space="0" w:color="auto"/>
            <w:left w:val="none" w:sz="0" w:space="0" w:color="auto"/>
            <w:bottom w:val="none" w:sz="0" w:space="0" w:color="auto"/>
            <w:right w:val="none" w:sz="0" w:space="0" w:color="auto"/>
          </w:divBdr>
        </w:div>
        <w:div w:id="1723169804">
          <w:marLeft w:val="0"/>
          <w:marRight w:val="0"/>
          <w:marTop w:val="0"/>
          <w:marBottom w:val="0"/>
          <w:divBdr>
            <w:top w:val="none" w:sz="0" w:space="0" w:color="auto"/>
            <w:left w:val="none" w:sz="0" w:space="0" w:color="auto"/>
            <w:bottom w:val="none" w:sz="0" w:space="0" w:color="auto"/>
            <w:right w:val="none" w:sz="0" w:space="0" w:color="auto"/>
          </w:divBdr>
        </w:div>
        <w:div w:id="1732000416">
          <w:marLeft w:val="0"/>
          <w:marRight w:val="0"/>
          <w:marTop w:val="0"/>
          <w:marBottom w:val="0"/>
          <w:divBdr>
            <w:top w:val="none" w:sz="0" w:space="0" w:color="auto"/>
            <w:left w:val="none" w:sz="0" w:space="0" w:color="auto"/>
            <w:bottom w:val="none" w:sz="0" w:space="0" w:color="auto"/>
            <w:right w:val="none" w:sz="0" w:space="0" w:color="auto"/>
          </w:divBdr>
        </w:div>
        <w:div w:id="1745226320">
          <w:marLeft w:val="0"/>
          <w:marRight w:val="0"/>
          <w:marTop w:val="0"/>
          <w:marBottom w:val="0"/>
          <w:divBdr>
            <w:top w:val="none" w:sz="0" w:space="0" w:color="auto"/>
            <w:left w:val="none" w:sz="0" w:space="0" w:color="auto"/>
            <w:bottom w:val="none" w:sz="0" w:space="0" w:color="auto"/>
            <w:right w:val="none" w:sz="0" w:space="0" w:color="auto"/>
          </w:divBdr>
        </w:div>
        <w:div w:id="1904834233">
          <w:marLeft w:val="0"/>
          <w:marRight w:val="0"/>
          <w:marTop w:val="0"/>
          <w:marBottom w:val="0"/>
          <w:divBdr>
            <w:top w:val="none" w:sz="0" w:space="0" w:color="auto"/>
            <w:left w:val="none" w:sz="0" w:space="0" w:color="auto"/>
            <w:bottom w:val="none" w:sz="0" w:space="0" w:color="auto"/>
            <w:right w:val="none" w:sz="0" w:space="0" w:color="auto"/>
          </w:divBdr>
        </w:div>
        <w:div w:id="2069910849">
          <w:marLeft w:val="0"/>
          <w:marRight w:val="0"/>
          <w:marTop w:val="0"/>
          <w:marBottom w:val="0"/>
          <w:divBdr>
            <w:top w:val="none" w:sz="0" w:space="0" w:color="auto"/>
            <w:left w:val="none" w:sz="0" w:space="0" w:color="auto"/>
            <w:bottom w:val="none" w:sz="0" w:space="0" w:color="auto"/>
            <w:right w:val="none" w:sz="0" w:space="0" w:color="auto"/>
          </w:divBdr>
        </w:div>
        <w:div w:id="2084449082">
          <w:marLeft w:val="0"/>
          <w:marRight w:val="0"/>
          <w:marTop w:val="0"/>
          <w:marBottom w:val="0"/>
          <w:divBdr>
            <w:top w:val="none" w:sz="0" w:space="0" w:color="auto"/>
            <w:left w:val="none" w:sz="0" w:space="0" w:color="auto"/>
            <w:bottom w:val="none" w:sz="0" w:space="0" w:color="auto"/>
            <w:right w:val="none" w:sz="0" w:space="0" w:color="auto"/>
          </w:divBdr>
        </w:div>
      </w:divsChild>
    </w:div>
    <w:div w:id="663438048">
      <w:bodyDiv w:val="1"/>
      <w:marLeft w:val="0"/>
      <w:marRight w:val="0"/>
      <w:marTop w:val="0"/>
      <w:marBottom w:val="0"/>
      <w:divBdr>
        <w:top w:val="none" w:sz="0" w:space="0" w:color="auto"/>
        <w:left w:val="none" w:sz="0" w:space="0" w:color="auto"/>
        <w:bottom w:val="none" w:sz="0" w:space="0" w:color="auto"/>
        <w:right w:val="none" w:sz="0" w:space="0" w:color="auto"/>
      </w:divBdr>
    </w:div>
    <w:div w:id="664208936">
      <w:bodyDiv w:val="1"/>
      <w:marLeft w:val="0"/>
      <w:marRight w:val="0"/>
      <w:marTop w:val="0"/>
      <w:marBottom w:val="0"/>
      <w:divBdr>
        <w:top w:val="none" w:sz="0" w:space="0" w:color="auto"/>
        <w:left w:val="none" w:sz="0" w:space="0" w:color="auto"/>
        <w:bottom w:val="none" w:sz="0" w:space="0" w:color="auto"/>
        <w:right w:val="none" w:sz="0" w:space="0" w:color="auto"/>
      </w:divBdr>
      <w:divsChild>
        <w:div w:id="1394550070">
          <w:marLeft w:val="0"/>
          <w:marRight w:val="0"/>
          <w:marTop w:val="0"/>
          <w:marBottom w:val="0"/>
          <w:divBdr>
            <w:top w:val="none" w:sz="0" w:space="0" w:color="auto"/>
            <w:left w:val="none" w:sz="0" w:space="0" w:color="auto"/>
            <w:bottom w:val="none" w:sz="0" w:space="0" w:color="auto"/>
            <w:right w:val="none" w:sz="0" w:space="0" w:color="auto"/>
          </w:divBdr>
          <w:divsChild>
            <w:div w:id="1736930985">
              <w:marLeft w:val="0"/>
              <w:marRight w:val="0"/>
              <w:marTop w:val="0"/>
              <w:marBottom w:val="0"/>
              <w:divBdr>
                <w:top w:val="none" w:sz="0" w:space="0" w:color="auto"/>
                <w:left w:val="none" w:sz="0" w:space="0" w:color="auto"/>
                <w:bottom w:val="none" w:sz="0" w:space="0" w:color="auto"/>
                <w:right w:val="none" w:sz="0" w:space="0" w:color="auto"/>
              </w:divBdr>
              <w:divsChild>
                <w:div w:id="1528761524">
                  <w:marLeft w:val="0"/>
                  <w:marRight w:val="0"/>
                  <w:marTop w:val="0"/>
                  <w:marBottom w:val="0"/>
                  <w:divBdr>
                    <w:top w:val="none" w:sz="0" w:space="0" w:color="auto"/>
                    <w:left w:val="none" w:sz="0" w:space="0" w:color="auto"/>
                    <w:bottom w:val="none" w:sz="0" w:space="0" w:color="auto"/>
                    <w:right w:val="none" w:sz="0" w:space="0" w:color="auto"/>
                  </w:divBdr>
                  <w:divsChild>
                    <w:div w:id="16185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001118">
      <w:bodyDiv w:val="1"/>
      <w:marLeft w:val="0"/>
      <w:marRight w:val="0"/>
      <w:marTop w:val="0"/>
      <w:marBottom w:val="0"/>
      <w:divBdr>
        <w:top w:val="none" w:sz="0" w:space="0" w:color="auto"/>
        <w:left w:val="none" w:sz="0" w:space="0" w:color="auto"/>
        <w:bottom w:val="none" w:sz="0" w:space="0" w:color="auto"/>
        <w:right w:val="none" w:sz="0" w:space="0" w:color="auto"/>
      </w:divBdr>
    </w:div>
    <w:div w:id="694308809">
      <w:bodyDiv w:val="1"/>
      <w:marLeft w:val="0"/>
      <w:marRight w:val="0"/>
      <w:marTop w:val="0"/>
      <w:marBottom w:val="0"/>
      <w:divBdr>
        <w:top w:val="none" w:sz="0" w:space="0" w:color="auto"/>
        <w:left w:val="none" w:sz="0" w:space="0" w:color="auto"/>
        <w:bottom w:val="none" w:sz="0" w:space="0" w:color="auto"/>
        <w:right w:val="none" w:sz="0" w:space="0" w:color="auto"/>
      </w:divBdr>
    </w:div>
    <w:div w:id="717242683">
      <w:bodyDiv w:val="1"/>
      <w:marLeft w:val="0"/>
      <w:marRight w:val="0"/>
      <w:marTop w:val="0"/>
      <w:marBottom w:val="0"/>
      <w:divBdr>
        <w:top w:val="none" w:sz="0" w:space="0" w:color="auto"/>
        <w:left w:val="none" w:sz="0" w:space="0" w:color="auto"/>
        <w:bottom w:val="none" w:sz="0" w:space="0" w:color="auto"/>
        <w:right w:val="none" w:sz="0" w:space="0" w:color="auto"/>
      </w:divBdr>
    </w:div>
    <w:div w:id="717977862">
      <w:bodyDiv w:val="1"/>
      <w:marLeft w:val="0"/>
      <w:marRight w:val="0"/>
      <w:marTop w:val="0"/>
      <w:marBottom w:val="0"/>
      <w:divBdr>
        <w:top w:val="none" w:sz="0" w:space="0" w:color="auto"/>
        <w:left w:val="none" w:sz="0" w:space="0" w:color="auto"/>
        <w:bottom w:val="none" w:sz="0" w:space="0" w:color="auto"/>
        <w:right w:val="none" w:sz="0" w:space="0" w:color="auto"/>
      </w:divBdr>
    </w:div>
    <w:div w:id="722216761">
      <w:bodyDiv w:val="1"/>
      <w:marLeft w:val="0"/>
      <w:marRight w:val="0"/>
      <w:marTop w:val="0"/>
      <w:marBottom w:val="0"/>
      <w:divBdr>
        <w:top w:val="none" w:sz="0" w:space="0" w:color="auto"/>
        <w:left w:val="none" w:sz="0" w:space="0" w:color="auto"/>
        <w:bottom w:val="none" w:sz="0" w:space="0" w:color="auto"/>
        <w:right w:val="none" w:sz="0" w:space="0" w:color="auto"/>
      </w:divBdr>
      <w:divsChild>
        <w:div w:id="1643343204">
          <w:marLeft w:val="0"/>
          <w:marRight w:val="0"/>
          <w:marTop w:val="0"/>
          <w:marBottom w:val="0"/>
          <w:divBdr>
            <w:top w:val="none" w:sz="0" w:space="0" w:color="auto"/>
            <w:left w:val="none" w:sz="0" w:space="0" w:color="auto"/>
            <w:bottom w:val="none" w:sz="0" w:space="0" w:color="auto"/>
            <w:right w:val="none" w:sz="0" w:space="0" w:color="auto"/>
          </w:divBdr>
          <w:divsChild>
            <w:div w:id="1675834788">
              <w:marLeft w:val="0"/>
              <w:marRight w:val="0"/>
              <w:marTop w:val="0"/>
              <w:marBottom w:val="0"/>
              <w:divBdr>
                <w:top w:val="none" w:sz="0" w:space="0" w:color="auto"/>
                <w:left w:val="none" w:sz="0" w:space="0" w:color="auto"/>
                <w:bottom w:val="none" w:sz="0" w:space="0" w:color="auto"/>
                <w:right w:val="none" w:sz="0" w:space="0" w:color="auto"/>
              </w:divBdr>
              <w:divsChild>
                <w:div w:id="515001068">
                  <w:marLeft w:val="0"/>
                  <w:marRight w:val="0"/>
                  <w:marTop w:val="0"/>
                  <w:marBottom w:val="0"/>
                  <w:divBdr>
                    <w:top w:val="none" w:sz="0" w:space="0" w:color="auto"/>
                    <w:left w:val="none" w:sz="0" w:space="0" w:color="auto"/>
                    <w:bottom w:val="none" w:sz="0" w:space="0" w:color="auto"/>
                    <w:right w:val="none" w:sz="0" w:space="0" w:color="auto"/>
                  </w:divBdr>
                  <w:divsChild>
                    <w:div w:id="15114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10381">
      <w:bodyDiv w:val="1"/>
      <w:marLeft w:val="0"/>
      <w:marRight w:val="0"/>
      <w:marTop w:val="0"/>
      <w:marBottom w:val="0"/>
      <w:divBdr>
        <w:top w:val="none" w:sz="0" w:space="0" w:color="auto"/>
        <w:left w:val="none" w:sz="0" w:space="0" w:color="auto"/>
        <w:bottom w:val="none" w:sz="0" w:space="0" w:color="auto"/>
        <w:right w:val="none" w:sz="0" w:space="0" w:color="auto"/>
      </w:divBdr>
    </w:div>
    <w:div w:id="792596644">
      <w:bodyDiv w:val="1"/>
      <w:marLeft w:val="0"/>
      <w:marRight w:val="0"/>
      <w:marTop w:val="0"/>
      <w:marBottom w:val="0"/>
      <w:divBdr>
        <w:top w:val="none" w:sz="0" w:space="0" w:color="auto"/>
        <w:left w:val="none" w:sz="0" w:space="0" w:color="auto"/>
        <w:bottom w:val="none" w:sz="0" w:space="0" w:color="auto"/>
        <w:right w:val="none" w:sz="0" w:space="0" w:color="auto"/>
      </w:divBdr>
    </w:div>
    <w:div w:id="822818005">
      <w:bodyDiv w:val="1"/>
      <w:marLeft w:val="0"/>
      <w:marRight w:val="0"/>
      <w:marTop w:val="0"/>
      <w:marBottom w:val="0"/>
      <w:divBdr>
        <w:top w:val="none" w:sz="0" w:space="0" w:color="auto"/>
        <w:left w:val="none" w:sz="0" w:space="0" w:color="auto"/>
        <w:bottom w:val="none" w:sz="0" w:space="0" w:color="auto"/>
        <w:right w:val="none" w:sz="0" w:space="0" w:color="auto"/>
      </w:divBdr>
    </w:div>
    <w:div w:id="829298967">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831063220">
      <w:bodyDiv w:val="1"/>
      <w:marLeft w:val="0"/>
      <w:marRight w:val="0"/>
      <w:marTop w:val="0"/>
      <w:marBottom w:val="0"/>
      <w:divBdr>
        <w:top w:val="none" w:sz="0" w:space="0" w:color="auto"/>
        <w:left w:val="none" w:sz="0" w:space="0" w:color="auto"/>
        <w:bottom w:val="none" w:sz="0" w:space="0" w:color="auto"/>
        <w:right w:val="none" w:sz="0" w:space="0" w:color="auto"/>
      </w:divBdr>
    </w:div>
    <w:div w:id="840126553">
      <w:bodyDiv w:val="1"/>
      <w:marLeft w:val="0"/>
      <w:marRight w:val="0"/>
      <w:marTop w:val="0"/>
      <w:marBottom w:val="0"/>
      <w:divBdr>
        <w:top w:val="none" w:sz="0" w:space="0" w:color="auto"/>
        <w:left w:val="none" w:sz="0" w:space="0" w:color="auto"/>
        <w:bottom w:val="none" w:sz="0" w:space="0" w:color="auto"/>
        <w:right w:val="none" w:sz="0" w:space="0" w:color="auto"/>
      </w:divBdr>
    </w:div>
    <w:div w:id="897059781">
      <w:bodyDiv w:val="1"/>
      <w:marLeft w:val="0"/>
      <w:marRight w:val="0"/>
      <w:marTop w:val="0"/>
      <w:marBottom w:val="0"/>
      <w:divBdr>
        <w:top w:val="none" w:sz="0" w:space="0" w:color="auto"/>
        <w:left w:val="none" w:sz="0" w:space="0" w:color="auto"/>
        <w:bottom w:val="none" w:sz="0" w:space="0" w:color="auto"/>
        <w:right w:val="none" w:sz="0" w:space="0" w:color="auto"/>
      </w:divBdr>
    </w:div>
    <w:div w:id="913976737">
      <w:bodyDiv w:val="1"/>
      <w:marLeft w:val="0"/>
      <w:marRight w:val="0"/>
      <w:marTop w:val="0"/>
      <w:marBottom w:val="0"/>
      <w:divBdr>
        <w:top w:val="none" w:sz="0" w:space="0" w:color="auto"/>
        <w:left w:val="none" w:sz="0" w:space="0" w:color="auto"/>
        <w:bottom w:val="none" w:sz="0" w:space="0" w:color="auto"/>
        <w:right w:val="none" w:sz="0" w:space="0" w:color="auto"/>
      </w:divBdr>
    </w:div>
    <w:div w:id="927352536">
      <w:bodyDiv w:val="1"/>
      <w:marLeft w:val="0"/>
      <w:marRight w:val="0"/>
      <w:marTop w:val="0"/>
      <w:marBottom w:val="0"/>
      <w:divBdr>
        <w:top w:val="none" w:sz="0" w:space="0" w:color="auto"/>
        <w:left w:val="none" w:sz="0" w:space="0" w:color="auto"/>
        <w:bottom w:val="none" w:sz="0" w:space="0" w:color="auto"/>
        <w:right w:val="none" w:sz="0" w:space="0" w:color="auto"/>
      </w:divBdr>
      <w:divsChild>
        <w:div w:id="1619604515">
          <w:marLeft w:val="0"/>
          <w:marRight w:val="0"/>
          <w:marTop w:val="0"/>
          <w:marBottom w:val="0"/>
          <w:divBdr>
            <w:top w:val="none" w:sz="0" w:space="0" w:color="auto"/>
            <w:left w:val="none" w:sz="0" w:space="0" w:color="auto"/>
            <w:bottom w:val="none" w:sz="0" w:space="0" w:color="auto"/>
            <w:right w:val="none" w:sz="0" w:space="0" w:color="auto"/>
          </w:divBdr>
          <w:divsChild>
            <w:div w:id="1882668773">
              <w:marLeft w:val="0"/>
              <w:marRight w:val="0"/>
              <w:marTop w:val="0"/>
              <w:marBottom w:val="0"/>
              <w:divBdr>
                <w:top w:val="none" w:sz="0" w:space="0" w:color="auto"/>
                <w:left w:val="none" w:sz="0" w:space="0" w:color="auto"/>
                <w:bottom w:val="none" w:sz="0" w:space="0" w:color="auto"/>
                <w:right w:val="none" w:sz="0" w:space="0" w:color="auto"/>
              </w:divBdr>
              <w:divsChild>
                <w:div w:id="173231205">
                  <w:marLeft w:val="0"/>
                  <w:marRight w:val="0"/>
                  <w:marTop w:val="0"/>
                  <w:marBottom w:val="0"/>
                  <w:divBdr>
                    <w:top w:val="none" w:sz="0" w:space="0" w:color="auto"/>
                    <w:left w:val="none" w:sz="0" w:space="0" w:color="auto"/>
                    <w:bottom w:val="none" w:sz="0" w:space="0" w:color="auto"/>
                    <w:right w:val="none" w:sz="0" w:space="0" w:color="auto"/>
                  </w:divBdr>
                  <w:divsChild>
                    <w:div w:id="9493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1167">
      <w:bodyDiv w:val="1"/>
      <w:marLeft w:val="0"/>
      <w:marRight w:val="0"/>
      <w:marTop w:val="0"/>
      <w:marBottom w:val="0"/>
      <w:divBdr>
        <w:top w:val="none" w:sz="0" w:space="0" w:color="auto"/>
        <w:left w:val="none" w:sz="0" w:space="0" w:color="auto"/>
        <w:bottom w:val="none" w:sz="0" w:space="0" w:color="auto"/>
        <w:right w:val="none" w:sz="0" w:space="0" w:color="auto"/>
      </w:divBdr>
      <w:divsChild>
        <w:div w:id="1745759387">
          <w:marLeft w:val="0"/>
          <w:marRight w:val="0"/>
          <w:marTop w:val="0"/>
          <w:marBottom w:val="0"/>
          <w:divBdr>
            <w:top w:val="none" w:sz="0" w:space="0" w:color="auto"/>
            <w:left w:val="none" w:sz="0" w:space="0" w:color="auto"/>
            <w:bottom w:val="none" w:sz="0" w:space="0" w:color="auto"/>
            <w:right w:val="none" w:sz="0" w:space="0" w:color="auto"/>
          </w:divBdr>
          <w:divsChild>
            <w:div w:id="702294068">
              <w:marLeft w:val="0"/>
              <w:marRight w:val="0"/>
              <w:marTop w:val="0"/>
              <w:marBottom w:val="0"/>
              <w:divBdr>
                <w:top w:val="none" w:sz="0" w:space="0" w:color="auto"/>
                <w:left w:val="none" w:sz="0" w:space="0" w:color="auto"/>
                <w:bottom w:val="none" w:sz="0" w:space="0" w:color="auto"/>
                <w:right w:val="none" w:sz="0" w:space="0" w:color="auto"/>
              </w:divBdr>
              <w:divsChild>
                <w:div w:id="1978104408">
                  <w:marLeft w:val="0"/>
                  <w:marRight w:val="0"/>
                  <w:marTop w:val="0"/>
                  <w:marBottom w:val="0"/>
                  <w:divBdr>
                    <w:top w:val="none" w:sz="0" w:space="0" w:color="auto"/>
                    <w:left w:val="none" w:sz="0" w:space="0" w:color="auto"/>
                    <w:bottom w:val="none" w:sz="0" w:space="0" w:color="auto"/>
                    <w:right w:val="none" w:sz="0" w:space="0" w:color="auto"/>
                  </w:divBdr>
                  <w:divsChild>
                    <w:div w:id="21284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11986">
      <w:bodyDiv w:val="1"/>
      <w:marLeft w:val="0"/>
      <w:marRight w:val="0"/>
      <w:marTop w:val="0"/>
      <w:marBottom w:val="0"/>
      <w:divBdr>
        <w:top w:val="none" w:sz="0" w:space="0" w:color="auto"/>
        <w:left w:val="none" w:sz="0" w:space="0" w:color="auto"/>
        <w:bottom w:val="none" w:sz="0" w:space="0" w:color="auto"/>
        <w:right w:val="none" w:sz="0" w:space="0" w:color="auto"/>
      </w:divBdr>
    </w:div>
    <w:div w:id="1018190276">
      <w:bodyDiv w:val="1"/>
      <w:marLeft w:val="0"/>
      <w:marRight w:val="0"/>
      <w:marTop w:val="0"/>
      <w:marBottom w:val="0"/>
      <w:divBdr>
        <w:top w:val="none" w:sz="0" w:space="0" w:color="auto"/>
        <w:left w:val="none" w:sz="0" w:space="0" w:color="auto"/>
        <w:bottom w:val="none" w:sz="0" w:space="0" w:color="auto"/>
        <w:right w:val="none" w:sz="0" w:space="0" w:color="auto"/>
      </w:divBdr>
    </w:div>
    <w:div w:id="1042097177">
      <w:bodyDiv w:val="1"/>
      <w:marLeft w:val="0"/>
      <w:marRight w:val="0"/>
      <w:marTop w:val="0"/>
      <w:marBottom w:val="0"/>
      <w:divBdr>
        <w:top w:val="none" w:sz="0" w:space="0" w:color="auto"/>
        <w:left w:val="none" w:sz="0" w:space="0" w:color="auto"/>
        <w:bottom w:val="none" w:sz="0" w:space="0" w:color="auto"/>
        <w:right w:val="none" w:sz="0" w:space="0" w:color="auto"/>
      </w:divBdr>
    </w:div>
    <w:div w:id="1065880812">
      <w:bodyDiv w:val="1"/>
      <w:marLeft w:val="0"/>
      <w:marRight w:val="0"/>
      <w:marTop w:val="0"/>
      <w:marBottom w:val="0"/>
      <w:divBdr>
        <w:top w:val="none" w:sz="0" w:space="0" w:color="auto"/>
        <w:left w:val="none" w:sz="0" w:space="0" w:color="auto"/>
        <w:bottom w:val="none" w:sz="0" w:space="0" w:color="auto"/>
        <w:right w:val="none" w:sz="0" w:space="0" w:color="auto"/>
      </w:divBdr>
    </w:div>
    <w:div w:id="1116486708">
      <w:bodyDiv w:val="1"/>
      <w:marLeft w:val="0"/>
      <w:marRight w:val="0"/>
      <w:marTop w:val="0"/>
      <w:marBottom w:val="0"/>
      <w:divBdr>
        <w:top w:val="none" w:sz="0" w:space="0" w:color="auto"/>
        <w:left w:val="none" w:sz="0" w:space="0" w:color="auto"/>
        <w:bottom w:val="none" w:sz="0" w:space="0" w:color="auto"/>
        <w:right w:val="none" w:sz="0" w:space="0" w:color="auto"/>
      </w:divBdr>
    </w:div>
    <w:div w:id="1146976672">
      <w:bodyDiv w:val="1"/>
      <w:marLeft w:val="0"/>
      <w:marRight w:val="0"/>
      <w:marTop w:val="0"/>
      <w:marBottom w:val="0"/>
      <w:divBdr>
        <w:top w:val="none" w:sz="0" w:space="0" w:color="auto"/>
        <w:left w:val="none" w:sz="0" w:space="0" w:color="auto"/>
        <w:bottom w:val="none" w:sz="0" w:space="0" w:color="auto"/>
        <w:right w:val="none" w:sz="0" w:space="0" w:color="auto"/>
      </w:divBdr>
    </w:div>
    <w:div w:id="1175610050">
      <w:bodyDiv w:val="1"/>
      <w:marLeft w:val="0"/>
      <w:marRight w:val="0"/>
      <w:marTop w:val="0"/>
      <w:marBottom w:val="0"/>
      <w:divBdr>
        <w:top w:val="none" w:sz="0" w:space="0" w:color="auto"/>
        <w:left w:val="none" w:sz="0" w:space="0" w:color="auto"/>
        <w:bottom w:val="none" w:sz="0" w:space="0" w:color="auto"/>
        <w:right w:val="none" w:sz="0" w:space="0" w:color="auto"/>
      </w:divBdr>
    </w:div>
    <w:div w:id="1181968523">
      <w:bodyDiv w:val="1"/>
      <w:marLeft w:val="0"/>
      <w:marRight w:val="0"/>
      <w:marTop w:val="0"/>
      <w:marBottom w:val="0"/>
      <w:divBdr>
        <w:top w:val="none" w:sz="0" w:space="0" w:color="auto"/>
        <w:left w:val="none" w:sz="0" w:space="0" w:color="auto"/>
        <w:bottom w:val="none" w:sz="0" w:space="0" w:color="auto"/>
        <w:right w:val="none" w:sz="0" w:space="0" w:color="auto"/>
      </w:divBdr>
    </w:div>
    <w:div w:id="1192377428">
      <w:bodyDiv w:val="1"/>
      <w:marLeft w:val="0"/>
      <w:marRight w:val="0"/>
      <w:marTop w:val="0"/>
      <w:marBottom w:val="0"/>
      <w:divBdr>
        <w:top w:val="none" w:sz="0" w:space="0" w:color="auto"/>
        <w:left w:val="none" w:sz="0" w:space="0" w:color="auto"/>
        <w:bottom w:val="none" w:sz="0" w:space="0" w:color="auto"/>
        <w:right w:val="none" w:sz="0" w:space="0" w:color="auto"/>
      </w:divBdr>
      <w:divsChild>
        <w:div w:id="1775245779">
          <w:marLeft w:val="0"/>
          <w:marRight w:val="0"/>
          <w:marTop w:val="0"/>
          <w:marBottom w:val="0"/>
          <w:divBdr>
            <w:top w:val="none" w:sz="0" w:space="0" w:color="auto"/>
            <w:left w:val="none" w:sz="0" w:space="0" w:color="auto"/>
            <w:bottom w:val="none" w:sz="0" w:space="0" w:color="auto"/>
            <w:right w:val="none" w:sz="0" w:space="0" w:color="auto"/>
          </w:divBdr>
          <w:divsChild>
            <w:div w:id="1377701762">
              <w:marLeft w:val="0"/>
              <w:marRight w:val="0"/>
              <w:marTop w:val="0"/>
              <w:marBottom w:val="0"/>
              <w:divBdr>
                <w:top w:val="none" w:sz="0" w:space="0" w:color="auto"/>
                <w:left w:val="none" w:sz="0" w:space="0" w:color="auto"/>
                <w:bottom w:val="none" w:sz="0" w:space="0" w:color="auto"/>
                <w:right w:val="none" w:sz="0" w:space="0" w:color="auto"/>
              </w:divBdr>
              <w:divsChild>
                <w:div w:id="1547835349">
                  <w:marLeft w:val="0"/>
                  <w:marRight w:val="0"/>
                  <w:marTop w:val="0"/>
                  <w:marBottom w:val="0"/>
                  <w:divBdr>
                    <w:top w:val="none" w:sz="0" w:space="0" w:color="auto"/>
                    <w:left w:val="none" w:sz="0" w:space="0" w:color="auto"/>
                    <w:bottom w:val="none" w:sz="0" w:space="0" w:color="auto"/>
                    <w:right w:val="none" w:sz="0" w:space="0" w:color="auto"/>
                  </w:divBdr>
                  <w:divsChild>
                    <w:div w:id="1991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25506">
      <w:bodyDiv w:val="1"/>
      <w:marLeft w:val="0"/>
      <w:marRight w:val="0"/>
      <w:marTop w:val="0"/>
      <w:marBottom w:val="0"/>
      <w:divBdr>
        <w:top w:val="none" w:sz="0" w:space="0" w:color="auto"/>
        <w:left w:val="none" w:sz="0" w:space="0" w:color="auto"/>
        <w:bottom w:val="none" w:sz="0" w:space="0" w:color="auto"/>
        <w:right w:val="none" w:sz="0" w:space="0" w:color="auto"/>
      </w:divBdr>
    </w:div>
    <w:div w:id="1232495902">
      <w:bodyDiv w:val="1"/>
      <w:marLeft w:val="0"/>
      <w:marRight w:val="0"/>
      <w:marTop w:val="0"/>
      <w:marBottom w:val="0"/>
      <w:divBdr>
        <w:top w:val="none" w:sz="0" w:space="0" w:color="auto"/>
        <w:left w:val="none" w:sz="0" w:space="0" w:color="auto"/>
        <w:bottom w:val="none" w:sz="0" w:space="0" w:color="auto"/>
        <w:right w:val="none" w:sz="0" w:space="0" w:color="auto"/>
      </w:divBdr>
    </w:div>
    <w:div w:id="1243298601">
      <w:bodyDiv w:val="1"/>
      <w:marLeft w:val="0"/>
      <w:marRight w:val="0"/>
      <w:marTop w:val="0"/>
      <w:marBottom w:val="0"/>
      <w:divBdr>
        <w:top w:val="none" w:sz="0" w:space="0" w:color="auto"/>
        <w:left w:val="none" w:sz="0" w:space="0" w:color="auto"/>
        <w:bottom w:val="none" w:sz="0" w:space="0" w:color="auto"/>
        <w:right w:val="none" w:sz="0" w:space="0" w:color="auto"/>
      </w:divBdr>
    </w:div>
    <w:div w:id="1255936135">
      <w:bodyDiv w:val="1"/>
      <w:marLeft w:val="0"/>
      <w:marRight w:val="0"/>
      <w:marTop w:val="0"/>
      <w:marBottom w:val="0"/>
      <w:divBdr>
        <w:top w:val="none" w:sz="0" w:space="0" w:color="auto"/>
        <w:left w:val="none" w:sz="0" w:space="0" w:color="auto"/>
        <w:bottom w:val="none" w:sz="0" w:space="0" w:color="auto"/>
        <w:right w:val="none" w:sz="0" w:space="0" w:color="auto"/>
      </w:divBdr>
    </w:div>
    <w:div w:id="1267691328">
      <w:bodyDiv w:val="1"/>
      <w:marLeft w:val="0"/>
      <w:marRight w:val="0"/>
      <w:marTop w:val="0"/>
      <w:marBottom w:val="0"/>
      <w:divBdr>
        <w:top w:val="none" w:sz="0" w:space="0" w:color="auto"/>
        <w:left w:val="none" w:sz="0" w:space="0" w:color="auto"/>
        <w:bottom w:val="none" w:sz="0" w:space="0" w:color="auto"/>
        <w:right w:val="none" w:sz="0" w:space="0" w:color="auto"/>
      </w:divBdr>
    </w:div>
    <w:div w:id="1283531501">
      <w:bodyDiv w:val="1"/>
      <w:marLeft w:val="0"/>
      <w:marRight w:val="0"/>
      <w:marTop w:val="0"/>
      <w:marBottom w:val="0"/>
      <w:divBdr>
        <w:top w:val="none" w:sz="0" w:space="0" w:color="auto"/>
        <w:left w:val="none" w:sz="0" w:space="0" w:color="auto"/>
        <w:bottom w:val="none" w:sz="0" w:space="0" w:color="auto"/>
        <w:right w:val="none" w:sz="0" w:space="0" w:color="auto"/>
      </w:divBdr>
    </w:div>
    <w:div w:id="1291088392">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05888267">
      <w:bodyDiv w:val="1"/>
      <w:marLeft w:val="0"/>
      <w:marRight w:val="0"/>
      <w:marTop w:val="0"/>
      <w:marBottom w:val="0"/>
      <w:divBdr>
        <w:top w:val="none" w:sz="0" w:space="0" w:color="auto"/>
        <w:left w:val="none" w:sz="0" w:space="0" w:color="auto"/>
        <w:bottom w:val="none" w:sz="0" w:space="0" w:color="auto"/>
        <w:right w:val="none" w:sz="0" w:space="0" w:color="auto"/>
      </w:divBdr>
    </w:div>
    <w:div w:id="1333291568">
      <w:bodyDiv w:val="1"/>
      <w:marLeft w:val="0"/>
      <w:marRight w:val="0"/>
      <w:marTop w:val="0"/>
      <w:marBottom w:val="0"/>
      <w:divBdr>
        <w:top w:val="none" w:sz="0" w:space="0" w:color="auto"/>
        <w:left w:val="none" w:sz="0" w:space="0" w:color="auto"/>
        <w:bottom w:val="none" w:sz="0" w:space="0" w:color="auto"/>
        <w:right w:val="none" w:sz="0" w:space="0" w:color="auto"/>
      </w:divBdr>
    </w:div>
    <w:div w:id="1357384707">
      <w:bodyDiv w:val="1"/>
      <w:marLeft w:val="0"/>
      <w:marRight w:val="0"/>
      <w:marTop w:val="0"/>
      <w:marBottom w:val="0"/>
      <w:divBdr>
        <w:top w:val="none" w:sz="0" w:space="0" w:color="auto"/>
        <w:left w:val="none" w:sz="0" w:space="0" w:color="auto"/>
        <w:bottom w:val="none" w:sz="0" w:space="0" w:color="auto"/>
        <w:right w:val="none" w:sz="0" w:space="0" w:color="auto"/>
      </w:divBdr>
    </w:div>
    <w:div w:id="1367100438">
      <w:bodyDiv w:val="1"/>
      <w:marLeft w:val="0"/>
      <w:marRight w:val="0"/>
      <w:marTop w:val="0"/>
      <w:marBottom w:val="0"/>
      <w:divBdr>
        <w:top w:val="none" w:sz="0" w:space="0" w:color="auto"/>
        <w:left w:val="none" w:sz="0" w:space="0" w:color="auto"/>
        <w:bottom w:val="none" w:sz="0" w:space="0" w:color="auto"/>
        <w:right w:val="none" w:sz="0" w:space="0" w:color="auto"/>
      </w:divBdr>
    </w:div>
    <w:div w:id="1369333294">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374815563">
      <w:bodyDiv w:val="1"/>
      <w:marLeft w:val="0"/>
      <w:marRight w:val="0"/>
      <w:marTop w:val="0"/>
      <w:marBottom w:val="0"/>
      <w:divBdr>
        <w:top w:val="none" w:sz="0" w:space="0" w:color="auto"/>
        <w:left w:val="none" w:sz="0" w:space="0" w:color="auto"/>
        <w:bottom w:val="none" w:sz="0" w:space="0" w:color="auto"/>
        <w:right w:val="none" w:sz="0" w:space="0" w:color="auto"/>
      </w:divBdr>
    </w:div>
    <w:div w:id="1376268639">
      <w:bodyDiv w:val="1"/>
      <w:marLeft w:val="0"/>
      <w:marRight w:val="0"/>
      <w:marTop w:val="0"/>
      <w:marBottom w:val="0"/>
      <w:divBdr>
        <w:top w:val="none" w:sz="0" w:space="0" w:color="auto"/>
        <w:left w:val="none" w:sz="0" w:space="0" w:color="auto"/>
        <w:bottom w:val="none" w:sz="0" w:space="0" w:color="auto"/>
        <w:right w:val="none" w:sz="0" w:space="0" w:color="auto"/>
      </w:divBdr>
    </w:div>
    <w:div w:id="1383603683">
      <w:bodyDiv w:val="1"/>
      <w:marLeft w:val="0"/>
      <w:marRight w:val="0"/>
      <w:marTop w:val="0"/>
      <w:marBottom w:val="0"/>
      <w:divBdr>
        <w:top w:val="none" w:sz="0" w:space="0" w:color="auto"/>
        <w:left w:val="none" w:sz="0" w:space="0" w:color="auto"/>
        <w:bottom w:val="none" w:sz="0" w:space="0" w:color="auto"/>
        <w:right w:val="none" w:sz="0" w:space="0" w:color="auto"/>
      </w:divBdr>
    </w:div>
    <w:div w:id="1390417072">
      <w:bodyDiv w:val="1"/>
      <w:marLeft w:val="0"/>
      <w:marRight w:val="0"/>
      <w:marTop w:val="0"/>
      <w:marBottom w:val="0"/>
      <w:divBdr>
        <w:top w:val="none" w:sz="0" w:space="0" w:color="auto"/>
        <w:left w:val="none" w:sz="0" w:space="0" w:color="auto"/>
        <w:bottom w:val="none" w:sz="0" w:space="0" w:color="auto"/>
        <w:right w:val="none" w:sz="0" w:space="0" w:color="auto"/>
      </w:divBdr>
    </w:div>
    <w:div w:id="1396316071">
      <w:bodyDiv w:val="1"/>
      <w:marLeft w:val="0"/>
      <w:marRight w:val="0"/>
      <w:marTop w:val="0"/>
      <w:marBottom w:val="0"/>
      <w:divBdr>
        <w:top w:val="none" w:sz="0" w:space="0" w:color="auto"/>
        <w:left w:val="none" w:sz="0" w:space="0" w:color="auto"/>
        <w:bottom w:val="none" w:sz="0" w:space="0" w:color="auto"/>
        <w:right w:val="none" w:sz="0" w:space="0" w:color="auto"/>
      </w:divBdr>
    </w:div>
    <w:div w:id="1413971715">
      <w:bodyDiv w:val="1"/>
      <w:marLeft w:val="0"/>
      <w:marRight w:val="0"/>
      <w:marTop w:val="0"/>
      <w:marBottom w:val="0"/>
      <w:divBdr>
        <w:top w:val="none" w:sz="0" w:space="0" w:color="auto"/>
        <w:left w:val="none" w:sz="0" w:space="0" w:color="auto"/>
        <w:bottom w:val="none" w:sz="0" w:space="0" w:color="auto"/>
        <w:right w:val="none" w:sz="0" w:space="0" w:color="auto"/>
      </w:divBdr>
    </w:div>
    <w:div w:id="1423718013">
      <w:bodyDiv w:val="1"/>
      <w:marLeft w:val="0"/>
      <w:marRight w:val="0"/>
      <w:marTop w:val="0"/>
      <w:marBottom w:val="0"/>
      <w:divBdr>
        <w:top w:val="none" w:sz="0" w:space="0" w:color="auto"/>
        <w:left w:val="none" w:sz="0" w:space="0" w:color="auto"/>
        <w:bottom w:val="none" w:sz="0" w:space="0" w:color="auto"/>
        <w:right w:val="none" w:sz="0" w:space="0" w:color="auto"/>
      </w:divBdr>
    </w:div>
    <w:div w:id="1426414976">
      <w:bodyDiv w:val="1"/>
      <w:marLeft w:val="0"/>
      <w:marRight w:val="0"/>
      <w:marTop w:val="0"/>
      <w:marBottom w:val="0"/>
      <w:divBdr>
        <w:top w:val="none" w:sz="0" w:space="0" w:color="auto"/>
        <w:left w:val="none" w:sz="0" w:space="0" w:color="auto"/>
        <w:bottom w:val="none" w:sz="0" w:space="0" w:color="auto"/>
        <w:right w:val="none" w:sz="0" w:space="0" w:color="auto"/>
      </w:divBdr>
    </w:div>
    <w:div w:id="1430006829">
      <w:bodyDiv w:val="1"/>
      <w:marLeft w:val="0"/>
      <w:marRight w:val="0"/>
      <w:marTop w:val="0"/>
      <w:marBottom w:val="0"/>
      <w:divBdr>
        <w:top w:val="none" w:sz="0" w:space="0" w:color="auto"/>
        <w:left w:val="none" w:sz="0" w:space="0" w:color="auto"/>
        <w:bottom w:val="none" w:sz="0" w:space="0" w:color="auto"/>
        <w:right w:val="none" w:sz="0" w:space="0" w:color="auto"/>
      </w:divBdr>
      <w:divsChild>
        <w:div w:id="1116214712">
          <w:marLeft w:val="0"/>
          <w:marRight w:val="0"/>
          <w:marTop w:val="0"/>
          <w:marBottom w:val="0"/>
          <w:divBdr>
            <w:top w:val="none" w:sz="0" w:space="0" w:color="auto"/>
            <w:left w:val="none" w:sz="0" w:space="0" w:color="auto"/>
            <w:bottom w:val="none" w:sz="0" w:space="0" w:color="auto"/>
            <w:right w:val="none" w:sz="0" w:space="0" w:color="auto"/>
          </w:divBdr>
          <w:divsChild>
            <w:div w:id="1812936503">
              <w:marLeft w:val="0"/>
              <w:marRight w:val="0"/>
              <w:marTop w:val="0"/>
              <w:marBottom w:val="0"/>
              <w:divBdr>
                <w:top w:val="none" w:sz="0" w:space="0" w:color="auto"/>
                <w:left w:val="none" w:sz="0" w:space="0" w:color="auto"/>
                <w:bottom w:val="none" w:sz="0" w:space="0" w:color="auto"/>
                <w:right w:val="none" w:sz="0" w:space="0" w:color="auto"/>
              </w:divBdr>
              <w:divsChild>
                <w:div w:id="451634109">
                  <w:marLeft w:val="0"/>
                  <w:marRight w:val="0"/>
                  <w:marTop w:val="0"/>
                  <w:marBottom w:val="0"/>
                  <w:divBdr>
                    <w:top w:val="none" w:sz="0" w:space="0" w:color="auto"/>
                    <w:left w:val="none" w:sz="0" w:space="0" w:color="auto"/>
                    <w:bottom w:val="none" w:sz="0" w:space="0" w:color="auto"/>
                    <w:right w:val="none" w:sz="0" w:space="0" w:color="auto"/>
                  </w:divBdr>
                  <w:divsChild>
                    <w:div w:id="9555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005359">
      <w:bodyDiv w:val="1"/>
      <w:marLeft w:val="0"/>
      <w:marRight w:val="0"/>
      <w:marTop w:val="0"/>
      <w:marBottom w:val="0"/>
      <w:divBdr>
        <w:top w:val="none" w:sz="0" w:space="0" w:color="auto"/>
        <w:left w:val="none" w:sz="0" w:space="0" w:color="auto"/>
        <w:bottom w:val="none" w:sz="0" w:space="0" w:color="auto"/>
        <w:right w:val="none" w:sz="0" w:space="0" w:color="auto"/>
      </w:divBdr>
    </w:div>
    <w:div w:id="1498689186">
      <w:bodyDiv w:val="1"/>
      <w:marLeft w:val="0"/>
      <w:marRight w:val="0"/>
      <w:marTop w:val="0"/>
      <w:marBottom w:val="0"/>
      <w:divBdr>
        <w:top w:val="none" w:sz="0" w:space="0" w:color="auto"/>
        <w:left w:val="none" w:sz="0" w:space="0" w:color="auto"/>
        <w:bottom w:val="none" w:sz="0" w:space="0" w:color="auto"/>
        <w:right w:val="none" w:sz="0" w:space="0" w:color="auto"/>
      </w:divBdr>
    </w:div>
    <w:div w:id="1507744723">
      <w:bodyDiv w:val="1"/>
      <w:marLeft w:val="0"/>
      <w:marRight w:val="0"/>
      <w:marTop w:val="0"/>
      <w:marBottom w:val="0"/>
      <w:divBdr>
        <w:top w:val="none" w:sz="0" w:space="0" w:color="auto"/>
        <w:left w:val="none" w:sz="0" w:space="0" w:color="auto"/>
        <w:bottom w:val="none" w:sz="0" w:space="0" w:color="auto"/>
        <w:right w:val="none" w:sz="0" w:space="0" w:color="auto"/>
      </w:divBdr>
    </w:div>
    <w:div w:id="1546261199">
      <w:bodyDiv w:val="1"/>
      <w:marLeft w:val="0"/>
      <w:marRight w:val="0"/>
      <w:marTop w:val="0"/>
      <w:marBottom w:val="0"/>
      <w:divBdr>
        <w:top w:val="none" w:sz="0" w:space="0" w:color="auto"/>
        <w:left w:val="none" w:sz="0" w:space="0" w:color="auto"/>
        <w:bottom w:val="none" w:sz="0" w:space="0" w:color="auto"/>
        <w:right w:val="none" w:sz="0" w:space="0" w:color="auto"/>
      </w:divBdr>
    </w:div>
    <w:div w:id="1553272873">
      <w:bodyDiv w:val="1"/>
      <w:marLeft w:val="0"/>
      <w:marRight w:val="0"/>
      <w:marTop w:val="0"/>
      <w:marBottom w:val="0"/>
      <w:divBdr>
        <w:top w:val="none" w:sz="0" w:space="0" w:color="auto"/>
        <w:left w:val="none" w:sz="0" w:space="0" w:color="auto"/>
        <w:bottom w:val="none" w:sz="0" w:space="0" w:color="auto"/>
        <w:right w:val="none" w:sz="0" w:space="0" w:color="auto"/>
      </w:divBdr>
    </w:div>
    <w:div w:id="1567572650">
      <w:bodyDiv w:val="1"/>
      <w:marLeft w:val="0"/>
      <w:marRight w:val="0"/>
      <w:marTop w:val="0"/>
      <w:marBottom w:val="0"/>
      <w:divBdr>
        <w:top w:val="none" w:sz="0" w:space="0" w:color="auto"/>
        <w:left w:val="none" w:sz="0" w:space="0" w:color="auto"/>
        <w:bottom w:val="none" w:sz="0" w:space="0" w:color="auto"/>
        <w:right w:val="none" w:sz="0" w:space="0" w:color="auto"/>
      </w:divBdr>
    </w:div>
    <w:div w:id="1581021613">
      <w:bodyDiv w:val="1"/>
      <w:marLeft w:val="0"/>
      <w:marRight w:val="0"/>
      <w:marTop w:val="0"/>
      <w:marBottom w:val="0"/>
      <w:divBdr>
        <w:top w:val="none" w:sz="0" w:space="0" w:color="auto"/>
        <w:left w:val="none" w:sz="0" w:space="0" w:color="auto"/>
        <w:bottom w:val="none" w:sz="0" w:space="0" w:color="auto"/>
        <w:right w:val="none" w:sz="0" w:space="0" w:color="auto"/>
      </w:divBdr>
    </w:div>
    <w:div w:id="1590850773">
      <w:bodyDiv w:val="1"/>
      <w:marLeft w:val="0"/>
      <w:marRight w:val="0"/>
      <w:marTop w:val="0"/>
      <w:marBottom w:val="0"/>
      <w:divBdr>
        <w:top w:val="none" w:sz="0" w:space="0" w:color="auto"/>
        <w:left w:val="none" w:sz="0" w:space="0" w:color="auto"/>
        <w:bottom w:val="none" w:sz="0" w:space="0" w:color="auto"/>
        <w:right w:val="none" w:sz="0" w:space="0" w:color="auto"/>
      </w:divBdr>
      <w:divsChild>
        <w:div w:id="567377662">
          <w:marLeft w:val="288"/>
          <w:marRight w:val="0"/>
          <w:marTop w:val="0"/>
          <w:marBottom w:val="0"/>
          <w:divBdr>
            <w:top w:val="none" w:sz="0" w:space="0" w:color="auto"/>
            <w:left w:val="none" w:sz="0" w:space="0" w:color="auto"/>
            <w:bottom w:val="none" w:sz="0" w:space="0" w:color="auto"/>
            <w:right w:val="none" w:sz="0" w:space="0" w:color="auto"/>
          </w:divBdr>
        </w:div>
        <w:div w:id="1764838400">
          <w:marLeft w:val="288"/>
          <w:marRight w:val="0"/>
          <w:marTop w:val="0"/>
          <w:marBottom w:val="0"/>
          <w:divBdr>
            <w:top w:val="none" w:sz="0" w:space="0" w:color="auto"/>
            <w:left w:val="none" w:sz="0" w:space="0" w:color="auto"/>
            <w:bottom w:val="none" w:sz="0" w:space="0" w:color="auto"/>
            <w:right w:val="none" w:sz="0" w:space="0" w:color="auto"/>
          </w:divBdr>
        </w:div>
        <w:div w:id="1874996550">
          <w:marLeft w:val="288"/>
          <w:marRight w:val="0"/>
          <w:marTop w:val="0"/>
          <w:marBottom w:val="0"/>
          <w:divBdr>
            <w:top w:val="none" w:sz="0" w:space="0" w:color="auto"/>
            <w:left w:val="none" w:sz="0" w:space="0" w:color="auto"/>
            <w:bottom w:val="none" w:sz="0" w:space="0" w:color="auto"/>
            <w:right w:val="none" w:sz="0" w:space="0" w:color="auto"/>
          </w:divBdr>
        </w:div>
      </w:divsChild>
    </w:div>
    <w:div w:id="1626499239">
      <w:bodyDiv w:val="1"/>
      <w:marLeft w:val="0"/>
      <w:marRight w:val="0"/>
      <w:marTop w:val="0"/>
      <w:marBottom w:val="0"/>
      <w:divBdr>
        <w:top w:val="none" w:sz="0" w:space="0" w:color="auto"/>
        <w:left w:val="none" w:sz="0" w:space="0" w:color="auto"/>
        <w:bottom w:val="none" w:sz="0" w:space="0" w:color="auto"/>
        <w:right w:val="none" w:sz="0" w:space="0" w:color="auto"/>
      </w:divBdr>
    </w:div>
    <w:div w:id="1626934430">
      <w:bodyDiv w:val="1"/>
      <w:marLeft w:val="0"/>
      <w:marRight w:val="0"/>
      <w:marTop w:val="0"/>
      <w:marBottom w:val="0"/>
      <w:divBdr>
        <w:top w:val="none" w:sz="0" w:space="0" w:color="auto"/>
        <w:left w:val="none" w:sz="0" w:space="0" w:color="auto"/>
        <w:bottom w:val="none" w:sz="0" w:space="0" w:color="auto"/>
        <w:right w:val="none" w:sz="0" w:space="0" w:color="auto"/>
      </w:divBdr>
    </w:div>
    <w:div w:id="1639872792">
      <w:bodyDiv w:val="1"/>
      <w:marLeft w:val="0"/>
      <w:marRight w:val="0"/>
      <w:marTop w:val="0"/>
      <w:marBottom w:val="0"/>
      <w:divBdr>
        <w:top w:val="none" w:sz="0" w:space="0" w:color="auto"/>
        <w:left w:val="none" w:sz="0" w:space="0" w:color="auto"/>
        <w:bottom w:val="none" w:sz="0" w:space="0" w:color="auto"/>
        <w:right w:val="none" w:sz="0" w:space="0" w:color="auto"/>
      </w:divBdr>
      <w:divsChild>
        <w:div w:id="188223324">
          <w:marLeft w:val="0"/>
          <w:marRight w:val="0"/>
          <w:marTop w:val="0"/>
          <w:marBottom w:val="0"/>
          <w:divBdr>
            <w:top w:val="none" w:sz="0" w:space="0" w:color="auto"/>
            <w:left w:val="none" w:sz="0" w:space="0" w:color="auto"/>
            <w:bottom w:val="none" w:sz="0" w:space="0" w:color="auto"/>
            <w:right w:val="none" w:sz="0" w:space="0" w:color="auto"/>
          </w:divBdr>
        </w:div>
        <w:div w:id="1183016182">
          <w:marLeft w:val="0"/>
          <w:marRight w:val="0"/>
          <w:marTop w:val="0"/>
          <w:marBottom w:val="0"/>
          <w:divBdr>
            <w:top w:val="none" w:sz="0" w:space="0" w:color="auto"/>
            <w:left w:val="none" w:sz="0" w:space="0" w:color="auto"/>
            <w:bottom w:val="none" w:sz="0" w:space="0" w:color="auto"/>
            <w:right w:val="none" w:sz="0" w:space="0" w:color="auto"/>
          </w:divBdr>
        </w:div>
        <w:div w:id="1354843867">
          <w:marLeft w:val="0"/>
          <w:marRight w:val="0"/>
          <w:marTop w:val="0"/>
          <w:marBottom w:val="0"/>
          <w:divBdr>
            <w:top w:val="none" w:sz="0" w:space="0" w:color="auto"/>
            <w:left w:val="none" w:sz="0" w:space="0" w:color="auto"/>
            <w:bottom w:val="none" w:sz="0" w:space="0" w:color="auto"/>
            <w:right w:val="none" w:sz="0" w:space="0" w:color="auto"/>
          </w:divBdr>
        </w:div>
        <w:div w:id="1518231034">
          <w:marLeft w:val="0"/>
          <w:marRight w:val="0"/>
          <w:marTop w:val="0"/>
          <w:marBottom w:val="0"/>
          <w:divBdr>
            <w:top w:val="none" w:sz="0" w:space="0" w:color="auto"/>
            <w:left w:val="none" w:sz="0" w:space="0" w:color="auto"/>
            <w:bottom w:val="none" w:sz="0" w:space="0" w:color="auto"/>
            <w:right w:val="none" w:sz="0" w:space="0" w:color="auto"/>
          </w:divBdr>
        </w:div>
        <w:div w:id="1837724622">
          <w:marLeft w:val="0"/>
          <w:marRight w:val="0"/>
          <w:marTop w:val="0"/>
          <w:marBottom w:val="0"/>
          <w:divBdr>
            <w:top w:val="none" w:sz="0" w:space="0" w:color="auto"/>
            <w:left w:val="none" w:sz="0" w:space="0" w:color="auto"/>
            <w:bottom w:val="none" w:sz="0" w:space="0" w:color="auto"/>
            <w:right w:val="none" w:sz="0" w:space="0" w:color="auto"/>
          </w:divBdr>
        </w:div>
        <w:div w:id="1956983076">
          <w:marLeft w:val="0"/>
          <w:marRight w:val="0"/>
          <w:marTop w:val="0"/>
          <w:marBottom w:val="0"/>
          <w:divBdr>
            <w:top w:val="none" w:sz="0" w:space="0" w:color="auto"/>
            <w:left w:val="none" w:sz="0" w:space="0" w:color="auto"/>
            <w:bottom w:val="none" w:sz="0" w:space="0" w:color="auto"/>
            <w:right w:val="none" w:sz="0" w:space="0" w:color="auto"/>
          </w:divBdr>
        </w:div>
      </w:divsChild>
    </w:div>
    <w:div w:id="1646886383">
      <w:bodyDiv w:val="1"/>
      <w:marLeft w:val="0"/>
      <w:marRight w:val="0"/>
      <w:marTop w:val="0"/>
      <w:marBottom w:val="0"/>
      <w:divBdr>
        <w:top w:val="none" w:sz="0" w:space="0" w:color="auto"/>
        <w:left w:val="none" w:sz="0" w:space="0" w:color="auto"/>
        <w:bottom w:val="none" w:sz="0" w:space="0" w:color="auto"/>
        <w:right w:val="none" w:sz="0" w:space="0" w:color="auto"/>
      </w:divBdr>
      <w:divsChild>
        <w:div w:id="878276118">
          <w:marLeft w:val="0"/>
          <w:marRight w:val="0"/>
          <w:marTop w:val="0"/>
          <w:marBottom w:val="0"/>
          <w:divBdr>
            <w:top w:val="none" w:sz="0" w:space="0" w:color="auto"/>
            <w:left w:val="none" w:sz="0" w:space="0" w:color="auto"/>
            <w:bottom w:val="none" w:sz="0" w:space="0" w:color="auto"/>
            <w:right w:val="none" w:sz="0" w:space="0" w:color="auto"/>
          </w:divBdr>
          <w:divsChild>
            <w:div w:id="136192828">
              <w:marLeft w:val="0"/>
              <w:marRight w:val="0"/>
              <w:marTop w:val="0"/>
              <w:marBottom w:val="0"/>
              <w:divBdr>
                <w:top w:val="none" w:sz="0" w:space="0" w:color="auto"/>
                <w:left w:val="none" w:sz="0" w:space="0" w:color="auto"/>
                <w:bottom w:val="none" w:sz="0" w:space="0" w:color="auto"/>
                <w:right w:val="none" w:sz="0" w:space="0" w:color="auto"/>
              </w:divBdr>
              <w:divsChild>
                <w:div w:id="1847623319">
                  <w:marLeft w:val="0"/>
                  <w:marRight w:val="0"/>
                  <w:marTop w:val="0"/>
                  <w:marBottom w:val="0"/>
                  <w:divBdr>
                    <w:top w:val="none" w:sz="0" w:space="0" w:color="auto"/>
                    <w:left w:val="none" w:sz="0" w:space="0" w:color="auto"/>
                    <w:bottom w:val="none" w:sz="0" w:space="0" w:color="auto"/>
                    <w:right w:val="none" w:sz="0" w:space="0" w:color="auto"/>
                  </w:divBdr>
                  <w:divsChild>
                    <w:div w:id="12430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003191">
      <w:bodyDiv w:val="1"/>
      <w:marLeft w:val="0"/>
      <w:marRight w:val="0"/>
      <w:marTop w:val="0"/>
      <w:marBottom w:val="0"/>
      <w:divBdr>
        <w:top w:val="none" w:sz="0" w:space="0" w:color="auto"/>
        <w:left w:val="none" w:sz="0" w:space="0" w:color="auto"/>
        <w:bottom w:val="none" w:sz="0" w:space="0" w:color="auto"/>
        <w:right w:val="none" w:sz="0" w:space="0" w:color="auto"/>
      </w:divBdr>
    </w:div>
    <w:div w:id="1689142282">
      <w:bodyDiv w:val="1"/>
      <w:marLeft w:val="0"/>
      <w:marRight w:val="0"/>
      <w:marTop w:val="0"/>
      <w:marBottom w:val="0"/>
      <w:divBdr>
        <w:top w:val="none" w:sz="0" w:space="0" w:color="auto"/>
        <w:left w:val="none" w:sz="0" w:space="0" w:color="auto"/>
        <w:bottom w:val="none" w:sz="0" w:space="0" w:color="auto"/>
        <w:right w:val="none" w:sz="0" w:space="0" w:color="auto"/>
      </w:divBdr>
    </w:div>
    <w:div w:id="1698462369">
      <w:bodyDiv w:val="1"/>
      <w:marLeft w:val="0"/>
      <w:marRight w:val="0"/>
      <w:marTop w:val="0"/>
      <w:marBottom w:val="0"/>
      <w:divBdr>
        <w:top w:val="none" w:sz="0" w:space="0" w:color="auto"/>
        <w:left w:val="none" w:sz="0" w:space="0" w:color="auto"/>
        <w:bottom w:val="none" w:sz="0" w:space="0" w:color="auto"/>
        <w:right w:val="none" w:sz="0" w:space="0" w:color="auto"/>
      </w:divBdr>
    </w:div>
    <w:div w:id="1700468987">
      <w:bodyDiv w:val="1"/>
      <w:marLeft w:val="0"/>
      <w:marRight w:val="0"/>
      <w:marTop w:val="0"/>
      <w:marBottom w:val="0"/>
      <w:divBdr>
        <w:top w:val="none" w:sz="0" w:space="0" w:color="auto"/>
        <w:left w:val="none" w:sz="0" w:space="0" w:color="auto"/>
        <w:bottom w:val="none" w:sz="0" w:space="0" w:color="auto"/>
        <w:right w:val="none" w:sz="0" w:space="0" w:color="auto"/>
      </w:divBdr>
    </w:div>
    <w:div w:id="1709455650">
      <w:bodyDiv w:val="1"/>
      <w:marLeft w:val="0"/>
      <w:marRight w:val="0"/>
      <w:marTop w:val="0"/>
      <w:marBottom w:val="0"/>
      <w:divBdr>
        <w:top w:val="none" w:sz="0" w:space="0" w:color="auto"/>
        <w:left w:val="none" w:sz="0" w:space="0" w:color="auto"/>
        <w:bottom w:val="none" w:sz="0" w:space="0" w:color="auto"/>
        <w:right w:val="none" w:sz="0" w:space="0" w:color="auto"/>
      </w:divBdr>
    </w:div>
    <w:div w:id="1721591551">
      <w:bodyDiv w:val="1"/>
      <w:marLeft w:val="0"/>
      <w:marRight w:val="0"/>
      <w:marTop w:val="0"/>
      <w:marBottom w:val="0"/>
      <w:divBdr>
        <w:top w:val="none" w:sz="0" w:space="0" w:color="auto"/>
        <w:left w:val="none" w:sz="0" w:space="0" w:color="auto"/>
        <w:bottom w:val="none" w:sz="0" w:space="0" w:color="auto"/>
        <w:right w:val="none" w:sz="0" w:space="0" w:color="auto"/>
      </w:divBdr>
    </w:div>
    <w:div w:id="1726493155">
      <w:bodyDiv w:val="1"/>
      <w:marLeft w:val="0"/>
      <w:marRight w:val="0"/>
      <w:marTop w:val="0"/>
      <w:marBottom w:val="0"/>
      <w:divBdr>
        <w:top w:val="none" w:sz="0" w:space="0" w:color="auto"/>
        <w:left w:val="none" w:sz="0" w:space="0" w:color="auto"/>
        <w:bottom w:val="none" w:sz="0" w:space="0" w:color="auto"/>
        <w:right w:val="none" w:sz="0" w:space="0" w:color="auto"/>
      </w:divBdr>
    </w:div>
    <w:div w:id="1813447194">
      <w:bodyDiv w:val="1"/>
      <w:marLeft w:val="0"/>
      <w:marRight w:val="0"/>
      <w:marTop w:val="0"/>
      <w:marBottom w:val="0"/>
      <w:divBdr>
        <w:top w:val="none" w:sz="0" w:space="0" w:color="auto"/>
        <w:left w:val="none" w:sz="0" w:space="0" w:color="auto"/>
        <w:bottom w:val="none" w:sz="0" w:space="0" w:color="auto"/>
        <w:right w:val="none" w:sz="0" w:space="0" w:color="auto"/>
      </w:divBdr>
    </w:div>
    <w:div w:id="1833251674">
      <w:bodyDiv w:val="1"/>
      <w:marLeft w:val="0"/>
      <w:marRight w:val="0"/>
      <w:marTop w:val="0"/>
      <w:marBottom w:val="0"/>
      <w:divBdr>
        <w:top w:val="none" w:sz="0" w:space="0" w:color="auto"/>
        <w:left w:val="none" w:sz="0" w:space="0" w:color="auto"/>
        <w:bottom w:val="none" w:sz="0" w:space="0" w:color="auto"/>
        <w:right w:val="none" w:sz="0" w:space="0" w:color="auto"/>
      </w:divBdr>
    </w:div>
    <w:div w:id="1865555070">
      <w:bodyDiv w:val="1"/>
      <w:marLeft w:val="0"/>
      <w:marRight w:val="0"/>
      <w:marTop w:val="0"/>
      <w:marBottom w:val="0"/>
      <w:divBdr>
        <w:top w:val="none" w:sz="0" w:space="0" w:color="auto"/>
        <w:left w:val="none" w:sz="0" w:space="0" w:color="auto"/>
        <w:bottom w:val="none" w:sz="0" w:space="0" w:color="auto"/>
        <w:right w:val="none" w:sz="0" w:space="0" w:color="auto"/>
      </w:divBdr>
      <w:divsChild>
        <w:div w:id="412239035">
          <w:marLeft w:val="0"/>
          <w:marRight w:val="0"/>
          <w:marTop w:val="0"/>
          <w:marBottom w:val="0"/>
          <w:divBdr>
            <w:top w:val="none" w:sz="0" w:space="0" w:color="auto"/>
            <w:left w:val="none" w:sz="0" w:space="0" w:color="auto"/>
            <w:bottom w:val="none" w:sz="0" w:space="0" w:color="auto"/>
            <w:right w:val="none" w:sz="0" w:space="0" w:color="auto"/>
          </w:divBdr>
        </w:div>
        <w:div w:id="480082673">
          <w:marLeft w:val="0"/>
          <w:marRight w:val="0"/>
          <w:marTop w:val="0"/>
          <w:marBottom w:val="0"/>
          <w:divBdr>
            <w:top w:val="none" w:sz="0" w:space="0" w:color="auto"/>
            <w:left w:val="none" w:sz="0" w:space="0" w:color="auto"/>
            <w:bottom w:val="none" w:sz="0" w:space="0" w:color="auto"/>
            <w:right w:val="none" w:sz="0" w:space="0" w:color="auto"/>
          </w:divBdr>
        </w:div>
        <w:div w:id="617874809">
          <w:marLeft w:val="0"/>
          <w:marRight w:val="0"/>
          <w:marTop w:val="0"/>
          <w:marBottom w:val="0"/>
          <w:divBdr>
            <w:top w:val="none" w:sz="0" w:space="0" w:color="auto"/>
            <w:left w:val="none" w:sz="0" w:space="0" w:color="auto"/>
            <w:bottom w:val="none" w:sz="0" w:space="0" w:color="auto"/>
            <w:right w:val="none" w:sz="0" w:space="0" w:color="auto"/>
          </w:divBdr>
        </w:div>
        <w:div w:id="745809705">
          <w:marLeft w:val="0"/>
          <w:marRight w:val="0"/>
          <w:marTop w:val="0"/>
          <w:marBottom w:val="0"/>
          <w:divBdr>
            <w:top w:val="none" w:sz="0" w:space="0" w:color="auto"/>
            <w:left w:val="none" w:sz="0" w:space="0" w:color="auto"/>
            <w:bottom w:val="none" w:sz="0" w:space="0" w:color="auto"/>
            <w:right w:val="none" w:sz="0" w:space="0" w:color="auto"/>
          </w:divBdr>
        </w:div>
        <w:div w:id="908460166">
          <w:marLeft w:val="0"/>
          <w:marRight w:val="0"/>
          <w:marTop w:val="0"/>
          <w:marBottom w:val="0"/>
          <w:divBdr>
            <w:top w:val="none" w:sz="0" w:space="0" w:color="auto"/>
            <w:left w:val="none" w:sz="0" w:space="0" w:color="auto"/>
            <w:bottom w:val="none" w:sz="0" w:space="0" w:color="auto"/>
            <w:right w:val="none" w:sz="0" w:space="0" w:color="auto"/>
          </w:divBdr>
        </w:div>
        <w:div w:id="1387030436">
          <w:marLeft w:val="0"/>
          <w:marRight w:val="0"/>
          <w:marTop w:val="0"/>
          <w:marBottom w:val="0"/>
          <w:divBdr>
            <w:top w:val="none" w:sz="0" w:space="0" w:color="auto"/>
            <w:left w:val="none" w:sz="0" w:space="0" w:color="auto"/>
            <w:bottom w:val="none" w:sz="0" w:space="0" w:color="auto"/>
            <w:right w:val="none" w:sz="0" w:space="0" w:color="auto"/>
          </w:divBdr>
        </w:div>
        <w:div w:id="1612662853">
          <w:marLeft w:val="0"/>
          <w:marRight w:val="0"/>
          <w:marTop w:val="0"/>
          <w:marBottom w:val="0"/>
          <w:divBdr>
            <w:top w:val="none" w:sz="0" w:space="0" w:color="auto"/>
            <w:left w:val="none" w:sz="0" w:space="0" w:color="auto"/>
            <w:bottom w:val="none" w:sz="0" w:space="0" w:color="auto"/>
            <w:right w:val="none" w:sz="0" w:space="0" w:color="auto"/>
          </w:divBdr>
        </w:div>
        <w:div w:id="1898199127">
          <w:marLeft w:val="0"/>
          <w:marRight w:val="0"/>
          <w:marTop w:val="0"/>
          <w:marBottom w:val="0"/>
          <w:divBdr>
            <w:top w:val="none" w:sz="0" w:space="0" w:color="auto"/>
            <w:left w:val="none" w:sz="0" w:space="0" w:color="auto"/>
            <w:bottom w:val="none" w:sz="0" w:space="0" w:color="auto"/>
            <w:right w:val="none" w:sz="0" w:space="0" w:color="auto"/>
          </w:divBdr>
        </w:div>
      </w:divsChild>
    </w:div>
    <w:div w:id="1874995113">
      <w:bodyDiv w:val="1"/>
      <w:marLeft w:val="0"/>
      <w:marRight w:val="0"/>
      <w:marTop w:val="0"/>
      <w:marBottom w:val="0"/>
      <w:divBdr>
        <w:top w:val="none" w:sz="0" w:space="0" w:color="auto"/>
        <w:left w:val="none" w:sz="0" w:space="0" w:color="auto"/>
        <w:bottom w:val="none" w:sz="0" w:space="0" w:color="auto"/>
        <w:right w:val="none" w:sz="0" w:space="0" w:color="auto"/>
      </w:divBdr>
    </w:div>
    <w:div w:id="1898860552">
      <w:bodyDiv w:val="1"/>
      <w:marLeft w:val="0"/>
      <w:marRight w:val="0"/>
      <w:marTop w:val="0"/>
      <w:marBottom w:val="0"/>
      <w:divBdr>
        <w:top w:val="none" w:sz="0" w:space="0" w:color="auto"/>
        <w:left w:val="none" w:sz="0" w:space="0" w:color="auto"/>
        <w:bottom w:val="none" w:sz="0" w:space="0" w:color="auto"/>
        <w:right w:val="none" w:sz="0" w:space="0" w:color="auto"/>
      </w:divBdr>
    </w:div>
    <w:div w:id="1963346846">
      <w:bodyDiv w:val="1"/>
      <w:marLeft w:val="0"/>
      <w:marRight w:val="0"/>
      <w:marTop w:val="0"/>
      <w:marBottom w:val="0"/>
      <w:divBdr>
        <w:top w:val="none" w:sz="0" w:space="0" w:color="auto"/>
        <w:left w:val="none" w:sz="0" w:space="0" w:color="auto"/>
        <w:bottom w:val="none" w:sz="0" w:space="0" w:color="auto"/>
        <w:right w:val="none" w:sz="0" w:space="0" w:color="auto"/>
      </w:divBdr>
      <w:divsChild>
        <w:div w:id="353926342">
          <w:marLeft w:val="0"/>
          <w:marRight w:val="0"/>
          <w:marTop w:val="0"/>
          <w:marBottom w:val="0"/>
          <w:divBdr>
            <w:top w:val="none" w:sz="0" w:space="0" w:color="auto"/>
            <w:left w:val="none" w:sz="0" w:space="0" w:color="auto"/>
            <w:bottom w:val="none" w:sz="0" w:space="0" w:color="auto"/>
            <w:right w:val="none" w:sz="0" w:space="0" w:color="auto"/>
          </w:divBdr>
          <w:divsChild>
            <w:div w:id="232005552">
              <w:marLeft w:val="0"/>
              <w:marRight w:val="0"/>
              <w:marTop w:val="0"/>
              <w:marBottom w:val="0"/>
              <w:divBdr>
                <w:top w:val="none" w:sz="0" w:space="0" w:color="auto"/>
                <w:left w:val="none" w:sz="0" w:space="0" w:color="auto"/>
                <w:bottom w:val="none" w:sz="0" w:space="0" w:color="auto"/>
                <w:right w:val="none" w:sz="0" w:space="0" w:color="auto"/>
              </w:divBdr>
            </w:div>
            <w:div w:id="780417596">
              <w:marLeft w:val="0"/>
              <w:marRight w:val="0"/>
              <w:marTop w:val="0"/>
              <w:marBottom w:val="0"/>
              <w:divBdr>
                <w:top w:val="none" w:sz="0" w:space="0" w:color="auto"/>
                <w:left w:val="none" w:sz="0" w:space="0" w:color="auto"/>
                <w:bottom w:val="none" w:sz="0" w:space="0" w:color="auto"/>
                <w:right w:val="none" w:sz="0" w:space="0" w:color="auto"/>
              </w:divBdr>
            </w:div>
            <w:div w:id="879561205">
              <w:marLeft w:val="0"/>
              <w:marRight w:val="0"/>
              <w:marTop w:val="0"/>
              <w:marBottom w:val="0"/>
              <w:divBdr>
                <w:top w:val="none" w:sz="0" w:space="0" w:color="auto"/>
                <w:left w:val="none" w:sz="0" w:space="0" w:color="auto"/>
                <w:bottom w:val="none" w:sz="0" w:space="0" w:color="auto"/>
                <w:right w:val="none" w:sz="0" w:space="0" w:color="auto"/>
              </w:divBdr>
            </w:div>
          </w:divsChild>
        </w:div>
        <w:div w:id="505561911">
          <w:marLeft w:val="0"/>
          <w:marRight w:val="0"/>
          <w:marTop w:val="0"/>
          <w:marBottom w:val="0"/>
          <w:divBdr>
            <w:top w:val="none" w:sz="0" w:space="0" w:color="auto"/>
            <w:left w:val="none" w:sz="0" w:space="0" w:color="auto"/>
            <w:bottom w:val="none" w:sz="0" w:space="0" w:color="auto"/>
            <w:right w:val="none" w:sz="0" w:space="0" w:color="auto"/>
          </w:divBdr>
          <w:divsChild>
            <w:div w:id="159466182">
              <w:marLeft w:val="0"/>
              <w:marRight w:val="0"/>
              <w:marTop w:val="0"/>
              <w:marBottom w:val="0"/>
              <w:divBdr>
                <w:top w:val="none" w:sz="0" w:space="0" w:color="auto"/>
                <w:left w:val="none" w:sz="0" w:space="0" w:color="auto"/>
                <w:bottom w:val="none" w:sz="0" w:space="0" w:color="auto"/>
                <w:right w:val="none" w:sz="0" w:space="0" w:color="auto"/>
              </w:divBdr>
            </w:div>
            <w:div w:id="288362013">
              <w:marLeft w:val="0"/>
              <w:marRight w:val="0"/>
              <w:marTop w:val="0"/>
              <w:marBottom w:val="0"/>
              <w:divBdr>
                <w:top w:val="none" w:sz="0" w:space="0" w:color="auto"/>
                <w:left w:val="none" w:sz="0" w:space="0" w:color="auto"/>
                <w:bottom w:val="none" w:sz="0" w:space="0" w:color="auto"/>
                <w:right w:val="none" w:sz="0" w:space="0" w:color="auto"/>
              </w:divBdr>
            </w:div>
            <w:div w:id="1000232215">
              <w:marLeft w:val="0"/>
              <w:marRight w:val="0"/>
              <w:marTop w:val="0"/>
              <w:marBottom w:val="0"/>
              <w:divBdr>
                <w:top w:val="none" w:sz="0" w:space="0" w:color="auto"/>
                <w:left w:val="none" w:sz="0" w:space="0" w:color="auto"/>
                <w:bottom w:val="none" w:sz="0" w:space="0" w:color="auto"/>
                <w:right w:val="none" w:sz="0" w:space="0" w:color="auto"/>
              </w:divBdr>
            </w:div>
            <w:div w:id="1597860491">
              <w:marLeft w:val="0"/>
              <w:marRight w:val="0"/>
              <w:marTop w:val="0"/>
              <w:marBottom w:val="0"/>
              <w:divBdr>
                <w:top w:val="none" w:sz="0" w:space="0" w:color="auto"/>
                <w:left w:val="none" w:sz="0" w:space="0" w:color="auto"/>
                <w:bottom w:val="none" w:sz="0" w:space="0" w:color="auto"/>
                <w:right w:val="none" w:sz="0" w:space="0" w:color="auto"/>
              </w:divBdr>
            </w:div>
            <w:div w:id="1808159834">
              <w:marLeft w:val="0"/>
              <w:marRight w:val="0"/>
              <w:marTop w:val="0"/>
              <w:marBottom w:val="0"/>
              <w:divBdr>
                <w:top w:val="none" w:sz="0" w:space="0" w:color="auto"/>
                <w:left w:val="none" w:sz="0" w:space="0" w:color="auto"/>
                <w:bottom w:val="none" w:sz="0" w:space="0" w:color="auto"/>
                <w:right w:val="none" w:sz="0" w:space="0" w:color="auto"/>
              </w:divBdr>
            </w:div>
          </w:divsChild>
        </w:div>
        <w:div w:id="505752648">
          <w:marLeft w:val="0"/>
          <w:marRight w:val="0"/>
          <w:marTop w:val="0"/>
          <w:marBottom w:val="0"/>
          <w:divBdr>
            <w:top w:val="none" w:sz="0" w:space="0" w:color="auto"/>
            <w:left w:val="none" w:sz="0" w:space="0" w:color="auto"/>
            <w:bottom w:val="none" w:sz="0" w:space="0" w:color="auto"/>
            <w:right w:val="none" w:sz="0" w:space="0" w:color="auto"/>
          </w:divBdr>
          <w:divsChild>
            <w:div w:id="154303287">
              <w:marLeft w:val="0"/>
              <w:marRight w:val="0"/>
              <w:marTop w:val="0"/>
              <w:marBottom w:val="0"/>
              <w:divBdr>
                <w:top w:val="none" w:sz="0" w:space="0" w:color="auto"/>
                <w:left w:val="none" w:sz="0" w:space="0" w:color="auto"/>
                <w:bottom w:val="none" w:sz="0" w:space="0" w:color="auto"/>
                <w:right w:val="none" w:sz="0" w:space="0" w:color="auto"/>
              </w:divBdr>
            </w:div>
            <w:div w:id="1450079882">
              <w:marLeft w:val="0"/>
              <w:marRight w:val="0"/>
              <w:marTop w:val="0"/>
              <w:marBottom w:val="0"/>
              <w:divBdr>
                <w:top w:val="none" w:sz="0" w:space="0" w:color="auto"/>
                <w:left w:val="none" w:sz="0" w:space="0" w:color="auto"/>
                <w:bottom w:val="none" w:sz="0" w:space="0" w:color="auto"/>
                <w:right w:val="none" w:sz="0" w:space="0" w:color="auto"/>
              </w:divBdr>
            </w:div>
          </w:divsChild>
        </w:div>
        <w:div w:id="1295596384">
          <w:marLeft w:val="0"/>
          <w:marRight w:val="0"/>
          <w:marTop w:val="0"/>
          <w:marBottom w:val="0"/>
          <w:divBdr>
            <w:top w:val="none" w:sz="0" w:space="0" w:color="auto"/>
            <w:left w:val="none" w:sz="0" w:space="0" w:color="auto"/>
            <w:bottom w:val="none" w:sz="0" w:space="0" w:color="auto"/>
            <w:right w:val="none" w:sz="0" w:space="0" w:color="auto"/>
          </w:divBdr>
          <w:divsChild>
            <w:div w:id="424498604">
              <w:marLeft w:val="0"/>
              <w:marRight w:val="0"/>
              <w:marTop w:val="0"/>
              <w:marBottom w:val="0"/>
              <w:divBdr>
                <w:top w:val="none" w:sz="0" w:space="0" w:color="auto"/>
                <w:left w:val="none" w:sz="0" w:space="0" w:color="auto"/>
                <w:bottom w:val="none" w:sz="0" w:space="0" w:color="auto"/>
                <w:right w:val="none" w:sz="0" w:space="0" w:color="auto"/>
              </w:divBdr>
            </w:div>
            <w:div w:id="901406517">
              <w:marLeft w:val="0"/>
              <w:marRight w:val="0"/>
              <w:marTop w:val="0"/>
              <w:marBottom w:val="0"/>
              <w:divBdr>
                <w:top w:val="none" w:sz="0" w:space="0" w:color="auto"/>
                <w:left w:val="none" w:sz="0" w:space="0" w:color="auto"/>
                <w:bottom w:val="none" w:sz="0" w:space="0" w:color="auto"/>
                <w:right w:val="none" w:sz="0" w:space="0" w:color="auto"/>
              </w:divBdr>
            </w:div>
            <w:div w:id="1687363108">
              <w:marLeft w:val="0"/>
              <w:marRight w:val="0"/>
              <w:marTop w:val="0"/>
              <w:marBottom w:val="0"/>
              <w:divBdr>
                <w:top w:val="none" w:sz="0" w:space="0" w:color="auto"/>
                <w:left w:val="none" w:sz="0" w:space="0" w:color="auto"/>
                <w:bottom w:val="none" w:sz="0" w:space="0" w:color="auto"/>
                <w:right w:val="none" w:sz="0" w:space="0" w:color="auto"/>
              </w:divBdr>
            </w:div>
            <w:div w:id="1987467066">
              <w:marLeft w:val="0"/>
              <w:marRight w:val="0"/>
              <w:marTop w:val="0"/>
              <w:marBottom w:val="0"/>
              <w:divBdr>
                <w:top w:val="none" w:sz="0" w:space="0" w:color="auto"/>
                <w:left w:val="none" w:sz="0" w:space="0" w:color="auto"/>
                <w:bottom w:val="none" w:sz="0" w:space="0" w:color="auto"/>
                <w:right w:val="none" w:sz="0" w:space="0" w:color="auto"/>
              </w:divBdr>
            </w:div>
            <w:div w:id="2110345394">
              <w:marLeft w:val="0"/>
              <w:marRight w:val="0"/>
              <w:marTop w:val="0"/>
              <w:marBottom w:val="0"/>
              <w:divBdr>
                <w:top w:val="none" w:sz="0" w:space="0" w:color="auto"/>
                <w:left w:val="none" w:sz="0" w:space="0" w:color="auto"/>
                <w:bottom w:val="none" w:sz="0" w:space="0" w:color="auto"/>
                <w:right w:val="none" w:sz="0" w:space="0" w:color="auto"/>
              </w:divBdr>
            </w:div>
          </w:divsChild>
        </w:div>
        <w:div w:id="1630473826">
          <w:marLeft w:val="0"/>
          <w:marRight w:val="0"/>
          <w:marTop w:val="0"/>
          <w:marBottom w:val="0"/>
          <w:divBdr>
            <w:top w:val="none" w:sz="0" w:space="0" w:color="auto"/>
            <w:left w:val="none" w:sz="0" w:space="0" w:color="auto"/>
            <w:bottom w:val="none" w:sz="0" w:space="0" w:color="auto"/>
            <w:right w:val="none" w:sz="0" w:space="0" w:color="auto"/>
          </w:divBdr>
          <w:divsChild>
            <w:div w:id="304746807">
              <w:marLeft w:val="0"/>
              <w:marRight w:val="0"/>
              <w:marTop w:val="0"/>
              <w:marBottom w:val="0"/>
              <w:divBdr>
                <w:top w:val="none" w:sz="0" w:space="0" w:color="auto"/>
                <w:left w:val="none" w:sz="0" w:space="0" w:color="auto"/>
                <w:bottom w:val="none" w:sz="0" w:space="0" w:color="auto"/>
                <w:right w:val="none" w:sz="0" w:space="0" w:color="auto"/>
              </w:divBdr>
            </w:div>
            <w:div w:id="540439279">
              <w:marLeft w:val="0"/>
              <w:marRight w:val="0"/>
              <w:marTop w:val="0"/>
              <w:marBottom w:val="0"/>
              <w:divBdr>
                <w:top w:val="none" w:sz="0" w:space="0" w:color="auto"/>
                <w:left w:val="none" w:sz="0" w:space="0" w:color="auto"/>
                <w:bottom w:val="none" w:sz="0" w:space="0" w:color="auto"/>
                <w:right w:val="none" w:sz="0" w:space="0" w:color="auto"/>
              </w:divBdr>
            </w:div>
            <w:div w:id="655301357">
              <w:marLeft w:val="0"/>
              <w:marRight w:val="0"/>
              <w:marTop w:val="0"/>
              <w:marBottom w:val="0"/>
              <w:divBdr>
                <w:top w:val="none" w:sz="0" w:space="0" w:color="auto"/>
                <w:left w:val="none" w:sz="0" w:space="0" w:color="auto"/>
                <w:bottom w:val="none" w:sz="0" w:space="0" w:color="auto"/>
                <w:right w:val="none" w:sz="0" w:space="0" w:color="auto"/>
              </w:divBdr>
            </w:div>
            <w:div w:id="1519470558">
              <w:marLeft w:val="0"/>
              <w:marRight w:val="0"/>
              <w:marTop w:val="0"/>
              <w:marBottom w:val="0"/>
              <w:divBdr>
                <w:top w:val="none" w:sz="0" w:space="0" w:color="auto"/>
                <w:left w:val="none" w:sz="0" w:space="0" w:color="auto"/>
                <w:bottom w:val="none" w:sz="0" w:space="0" w:color="auto"/>
                <w:right w:val="none" w:sz="0" w:space="0" w:color="auto"/>
              </w:divBdr>
            </w:div>
            <w:div w:id="17693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8738">
      <w:bodyDiv w:val="1"/>
      <w:marLeft w:val="0"/>
      <w:marRight w:val="0"/>
      <w:marTop w:val="0"/>
      <w:marBottom w:val="0"/>
      <w:divBdr>
        <w:top w:val="none" w:sz="0" w:space="0" w:color="auto"/>
        <w:left w:val="none" w:sz="0" w:space="0" w:color="auto"/>
        <w:bottom w:val="none" w:sz="0" w:space="0" w:color="auto"/>
        <w:right w:val="none" w:sz="0" w:space="0" w:color="auto"/>
      </w:divBdr>
    </w:div>
    <w:div w:id="1986930864">
      <w:bodyDiv w:val="1"/>
      <w:marLeft w:val="0"/>
      <w:marRight w:val="0"/>
      <w:marTop w:val="0"/>
      <w:marBottom w:val="0"/>
      <w:divBdr>
        <w:top w:val="none" w:sz="0" w:space="0" w:color="auto"/>
        <w:left w:val="none" w:sz="0" w:space="0" w:color="auto"/>
        <w:bottom w:val="none" w:sz="0" w:space="0" w:color="auto"/>
        <w:right w:val="none" w:sz="0" w:space="0" w:color="auto"/>
      </w:divBdr>
      <w:divsChild>
        <w:div w:id="1363677131">
          <w:marLeft w:val="0"/>
          <w:marRight w:val="0"/>
          <w:marTop w:val="0"/>
          <w:marBottom w:val="0"/>
          <w:divBdr>
            <w:top w:val="none" w:sz="0" w:space="0" w:color="auto"/>
            <w:left w:val="none" w:sz="0" w:space="0" w:color="auto"/>
            <w:bottom w:val="none" w:sz="0" w:space="0" w:color="auto"/>
            <w:right w:val="none" w:sz="0" w:space="0" w:color="auto"/>
          </w:divBdr>
          <w:divsChild>
            <w:div w:id="1708989107">
              <w:marLeft w:val="0"/>
              <w:marRight w:val="0"/>
              <w:marTop w:val="0"/>
              <w:marBottom w:val="0"/>
              <w:divBdr>
                <w:top w:val="none" w:sz="0" w:space="0" w:color="auto"/>
                <w:left w:val="none" w:sz="0" w:space="0" w:color="auto"/>
                <w:bottom w:val="none" w:sz="0" w:space="0" w:color="auto"/>
                <w:right w:val="none" w:sz="0" w:space="0" w:color="auto"/>
              </w:divBdr>
              <w:divsChild>
                <w:div w:id="2093161984">
                  <w:marLeft w:val="0"/>
                  <w:marRight w:val="0"/>
                  <w:marTop w:val="0"/>
                  <w:marBottom w:val="0"/>
                  <w:divBdr>
                    <w:top w:val="none" w:sz="0" w:space="0" w:color="auto"/>
                    <w:left w:val="none" w:sz="0" w:space="0" w:color="auto"/>
                    <w:bottom w:val="none" w:sz="0" w:space="0" w:color="auto"/>
                    <w:right w:val="none" w:sz="0" w:space="0" w:color="auto"/>
                  </w:divBdr>
                  <w:divsChild>
                    <w:div w:id="99904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75074">
      <w:bodyDiv w:val="1"/>
      <w:marLeft w:val="0"/>
      <w:marRight w:val="0"/>
      <w:marTop w:val="0"/>
      <w:marBottom w:val="0"/>
      <w:divBdr>
        <w:top w:val="none" w:sz="0" w:space="0" w:color="auto"/>
        <w:left w:val="none" w:sz="0" w:space="0" w:color="auto"/>
        <w:bottom w:val="none" w:sz="0" w:space="0" w:color="auto"/>
        <w:right w:val="none" w:sz="0" w:space="0" w:color="auto"/>
      </w:divBdr>
    </w:div>
    <w:div w:id="1994796318">
      <w:bodyDiv w:val="1"/>
      <w:marLeft w:val="0"/>
      <w:marRight w:val="0"/>
      <w:marTop w:val="0"/>
      <w:marBottom w:val="0"/>
      <w:divBdr>
        <w:top w:val="none" w:sz="0" w:space="0" w:color="auto"/>
        <w:left w:val="none" w:sz="0" w:space="0" w:color="auto"/>
        <w:bottom w:val="none" w:sz="0" w:space="0" w:color="auto"/>
        <w:right w:val="none" w:sz="0" w:space="0" w:color="auto"/>
      </w:divBdr>
    </w:div>
    <w:div w:id="2009866709">
      <w:bodyDiv w:val="1"/>
      <w:marLeft w:val="0"/>
      <w:marRight w:val="0"/>
      <w:marTop w:val="0"/>
      <w:marBottom w:val="0"/>
      <w:divBdr>
        <w:top w:val="none" w:sz="0" w:space="0" w:color="auto"/>
        <w:left w:val="none" w:sz="0" w:space="0" w:color="auto"/>
        <w:bottom w:val="none" w:sz="0" w:space="0" w:color="auto"/>
        <w:right w:val="none" w:sz="0" w:space="0" w:color="auto"/>
      </w:divBdr>
    </w:div>
    <w:div w:id="2011637219">
      <w:bodyDiv w:val="1"/>
      <w:marLeft w:val="0"/>
      <w:marRight w:val="0"/>
      <w:marTop w:val="0"/>
      <w:marBottom w:val="0"/>
      <w:divBdr>
        <w:top w:val="none" w:sz="0" w:space="0" w:color="auto"/>
        <w:left w:val="none" w:sz="0" w:space="0" w:color="auto"/>
        <w:bottom w:val="none" w:sz="0" w:space="0" w:color="auto"/>
        <w:right w:val="none" w:sz="0" w:space="0" w:color="auto"/>
      </w:divBdr>
    </w:div>
    <w:div w:id="2041129816">
      <w:bodyDiv w:val="1"/>
      <w:marLeft w:val="0"/>
      <w:marRight w:val="0"/>
      <w:marTop w:val="0"/>
      <w:marBottom w:val="0"/>
      <w:divBdr>
        <w:top w:val="none" w:sz="0" w:space="0" w:color="auto"/>
        <w:left w:val="none" w:sz="0" w:space="0" w:color="auto"/>
        <w:bottom w:val="none" w:sz="0" w:space="0" w:color="auto"/>
        <w:right w:val="none" w:sz="0" w:space="0" w:color="auto"/>
      </w:divBdr>
    </w:div>
    <w:div w:id="2043627540">
      <w:bodyDiv w:val="1"/>
      <w:marLeft w:val="0"/>
      <w:marRight w:val="0"/>
      <w:marTop w:val="0"/>
      <w:marBottom w:val="0"/>
      <w:divBdr>
        <w:top w:val="none" w:sz="0" w:space="0" w:color="auto"/>
        <w:left w:val="none" w:sz="0" w:space="0" w:color="auto"/>
        <w:bottom w:val="none" w:sz="0" w:space="0" w:color="auto"/>
        <w:right w:val="none" w:sz="0" w:space="0" w:color="auto"/>
      </w:divBdr>
    </w:div>
    <w:div w:id="2081755288">
      <w:bodyDiv w:val="1"/>
      <w:marLeft w:val="0"/>
      <w:marRight w:val="0"/>
      <w:marTop w:val="0"/>
      <w:marBottom w:val="0"/>
      <w:divBdr>
        <w:top w:val="none" w:sz="0" w:space="0" w:color="auto"/>
        <w:left w:val="none" w:sz="0" w:space="0" w:color="auto"/>
        <w:bottom w:val="none" w:sz="0" w:space="0" w:color="auto"/>
        <w:right w:val="none" w:sz="0" w:space="0" w:color="auto"/>
      </w:divBdr>
      <w:divsChild>
        <w:div w:id="185606676">
          <w:marLeft w:val="0"/>
          <w:marRight w:val="0"/>
          <w:marTop w:val="0"/>
          <w:marBottom w:val="0"/>
          <w:divBdr>
            <w:top w:val="none" w:sz="0" w:space="0" w:color="auto"/>
            <w:left w:val="none" w:sz="0" w:space="0" w:color="auto"/>
            <w:bottom w:val="none" w:sz="0" w:space="0" w:color="auto"/>
            <w:right w:val="none" w:sz="0" w:space="0" w:color="auto"/>
          </w:divBdr>
        </w:div>
        <w:div w:id="648360090">
          <w:marLeft w:val="0"/>
          <w:marRight w:val="0"/>
          <w:marTop w:val="0"/>
          <w:marBottom w:val="0"/>
          <w:divBdr>
            <w:top w:val="none" w:sz="0" w:space="0" w:color="auto"/>
            <w:left w:val="none" w:sz="0" w:space="0" w:color="auto"/>
            <w:bottom w:val="none" w:sz="0" w:space="0" w:color="auto"/>
            <w:right w:val="none" w:sz="0" w:space="0" w:color="auto"/>
          </w:divBdr>
        </w:div>
        <w:div w:id="1358431185">
          <w:marLeft w:val="0"/>
          <w:marRight w:val="0"/>
          <w:marTop w:val="0"/>
          <w:marBottom w:val="0"/>
          <w:divBdr>
            <w:top w:val="none" w:sz="0" w:space="0" w:color="auto"/>
            <w:left w:val="none" w:sz="0" w:space="0" w:color="auto"/>
            <w:bottom w:val="none" w:sz="0" w:space="0" w:color="auto"/>
            <w:right w:val="none" w:sz="0" w:space="0" w:color="auto"/>
          </w:divBdr>
        </w:div>
      </w:divsChild>
    </w:div>
    <w:div w:id="2094431636">
      <w:bodyDiv w:val="1"/>
      <w:marLeft w:val="0"/>
      <w:marRight w:val="0"/>
      <w:marTop w:val="0"/>
      <w:marBottom w:val="0"/>
      <w:divBdr>
        <w:top w:val="none" w:sz="0" w:space="0" w:color="auto"/>
        <w:left w:val="none" w:sz="0" w:space="0" w:color="auto"/>
        <w:bottom w:val="none" w:sz="0" w:space="0" w:color="auto"/>
        <w:right w:val="none" w:sz="0" w:space="0" w:color="auto"/>
      </w:divBdr>
    </w:div>
    <w:div w:id="2128310843">
      <w:bodyDiv w:val="1"/>
      <w:marLeft w:val="0"/>
      <w:marRight w:val="0"/>
      <w:marTop w:val="0"/>
      <w:marBottom w:val="0"/>
      <w:divBdr>
        <w:top w:val="none" w:sz="0" w:space="0" w:color="auto"/>
        <w:left w:val="none" w:sz="0" w:space="0" w:color="auto"/>
        <w:bottom w:val="none" w:sz="0" w:space="0" w:color="auto"/>
        <w:right w:val="none" w:sz="0" w:space="0" w:color="auto"/>
      </w:divBdr>
    </w:div>
    <w:div w:id="2142767013">
      <w:bodyDiv w:val="1"/>
      <w:marLeft w:val="0"/>
      <w:marRight w:val="0"/>
      <w:marTop w:val="0"/>
      <w:marBottom w:val="0"/>
      <w:divBdr>
        <w:top w:val="none" w:sz="0" w:space="0" w:color="auto"/>
        <w:left w:val="none" w:sz="0" w:space="0" w:color="auto"/>
        <w:bottom w:val="none" w:sz="0" w:space="0" w:color="auto"/>
        <w:right w:val="none" w:sz="0" w:space="0" w:color="auto"/>
      </w:divBdr>
    </w:div>
    <w:div w:id="214368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m02.safelinks.protection.outlook.com/?url=http%3A%2F%2Fwww.henkel.com%2F&amp;data=05%7C02%7Ccbettinzoli%40apcoworldwide.com%7Caaadc6354fe14c5345f408dd609364b8%7C77a5f6209d7747dba0cd64c70948d532%7C1%7C0%7C638772908366713783%7CUnknown%7CTWFpbGZsb3d8eyJFbXB0eU1hcGkiOnRydWUsIlYiOiIwLjAuMDAwMCIsIlAiOiJXaW4zMiIsIkFOIjoiTWFpbCIsIldUIjoyfQ%3D%3D%7C0%7C%7C%7C&amp;sdata=%2BAXkVg7CVUOmEHVogC44gl%2FZ0RXIgkE8lpMN9a1YYnc%3D&amp;reserved=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facebook.com/perlanait?locale=it_I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henkelcb@apcoworldwide.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stagram.com/perlana_italia?utm_source=ig_web_button_share_sheet&amp;igsh=NWh6ZnJ6aGQ1aHFw"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simona.dibianco@henkel.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nkel.com/pres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xmlns=""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xmlns="">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83a7d7-f3ca-4534-bde5-2218a1086482" xsi:nil="true"/>
    <lcf76f155ced4ddcb4097134ff3c332f xmlns="86809fc0-0aef-4e0c-aa35-0ec1c43b8dd1">
      <Terms xmlns="http://schemas.microsoft.com/office/infopath/2007/PartnerControls"/>
    </lcf76f155ced4ddcb4097134ff3c332f>
    <mf469811ffca4c69bad02c47da7ff1fe xmlns="86809fc0-0aef-4e0c-aa35-0ec1c43b8dd1">
      <Terms xmlns="http://schemas.microsoft.com/office/infopath/2007/PartnerControls"/>
    </mf469811ffca4c69bad02c47da7ff1fe>
    <fa465a1a12214e15957d184dac96a5f5 xmlns="86809fc0-0aef-4e0c-aa35-0ec1c43b8dd1">
      <Terms xmlns="http://schemas.microsoft.com/office/infopath/2007/PartnerControls"/>
    </fa465a1a12214e15957d184dac96a5f5>
    <Status xmlns="f28da783-63a1-426f-b238-ea4e597e57f3">New</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226C8C886486547A8F05D1F81F54AA8" ma:contentTypeVersion="24" ma:contentTypeDescription="Creare un nuovo documento." ma:contentTypeScope="" ma:versionID="ee952d2c75a48f942ae48c47e582e2af">
  <xsd:schema xmlns:xsd="http://www.w3.org/2001/XMLSchema" xmlns:xs="http://www.w3.org/2001/XMLSchema" xmlns:p="http://schemas.microsoft.com/office/2006/metadata/properties" xmlns:ns2="86809fc0-0aef-4e0c-aa35-0ec1c43b8dd1" xmlns:ns3="f28da783-63a1-426f-b238-ea4e597e57f3" xmlns:ns4="cb83a7d7-f3ca-4534-bde5-2218a1086482" targetNamespace="http://schemas.microsoft.com/office/2006/metadata/properties" ma:root="true" ma:fieldsID="6bd4a3dd76f357a22e2d006f3d65852f" ns2:_="" ns3:_="" ns4:_="">
    <xsd:import namespace="86809fc0-0aef-4e0c-aa35-0ec1c43b8dd1"/>
    <xsd:import namespace="f28da783-63a1-426f-b238-ea4e597e57f3"/>
    <xsd:import namespace="cb83a7d7-f3ca-4534-bde5-2218a1086482"/>
    <xsd:element name="properties">
      <xsd:complexType>
        <xsd:sequence>
          <xsd:element name="documentManagement">
            <xsd:complexType>
              <xsd:all>
                <xsd:element ref="ns2:fa465a1a12214e15957d184dac96a5f5" minOccurs="0"/>
                <xsd:element ref="ns2:mf469811ffca4c69bad02c47da7ff1fe" minOccurs="0"/>
                <xsd:element ref="ns3:MediaServiceKeyPoints" minOccurs="0"/>
                <xsd:element ref="ns4:TaxCatchAll" minOccurs="0"/>
                <xsd:element ref="ns3:Status" minOccurs="0"/>
                <xsd:element ref="ns2:MediaServiceMetadata" minOccurs="0"/>
                <xsd:element ref="ns2:MediaServiceFastMetadata" minOccurs="0"/>
                <xsd:element ref="ns2:MediaServiceAuto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4:SharedWithUsers" minOccurs="0"/>
                <xsd:element ref="ns4:SharedWithDetails" minOccurs="0"/>
                <xsd:element ref="ns2:MediaServiceLocation"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09fc0-0aef-4e0c-aa35-0ec1c43b8dd1" elementFormDefault="qualified">
    <xsd:import namespace="http://schemas.microsoft.com/office/2006/documentManagement/types"/>
    <xsd:import namespace="http://schemas.microsoft.com/office/infopath/2007/PartnerControls"/>
    <xsd:element name="fa465a1a12214e15957d184dac96a5f5" ma:index="8" nillable="true" ma:taxonomy="true" ma:internalName="fa465a1a12214e15957d184dac96a5f5" ma:taxonomyFieldName="Document_x0020_Type" ma:displayName="Document Type" ma:default="" ma:fieldId="{fa465a1a-1221-4e15-957d-184dac96a5f5}" ma:sspId="09d0c549-7865-4361-91a0-0042234db7d7" ma:termSetId="e3594aa2-f9ce-4e01-893c-4d87cc4f8bf7" ma:anchorId="00000000-0000-0000-0000-000000000000" ma:open="false" ma:isKeyword="false">
      <xsd:complexType>
        <xsd:sequence>
          <xsd:element ref="pc:Terms" minOccurs="0" maxOccurs="1"/>
        </xsd:sequence>
      </xsd:complexType>
    </xsd:element>
    <xsd:element name="mf469811ffca4c69bad02c47da7ff1fe" ma:index="9" nillable="true" ma:taxonomy="true" ma:internalName="mf469811ffca4c69bad02c47da7ff1fe" ma:taxonomyFieldName="Sector" ma:displayName="Sector" ma:default="" ma:fieldId="{6f469811-ffca-4c69-bad0-2c47da7ff1fe}" ma:sspId="09d0c549-7865-4361-91a0-0042234db7d7" ma:termSetId="acdf9d96-bfae-47d9-920d-4ab00440632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Location" ma:index="26" nillable="true" ma:displayName="Location" ma:internalName="MediaServiceLocation" ma:readOnly="true">
      <xsd:simpleType>
        <xsd:restriction base="dms:Text"/>
      </xsd:simpleType>
    </xsd:element>
    <xsd:element name="lcf76f155ced4ddcb4097134ff3c332f" ma:index="28" nillable="true" ma:taxonomy="true" ma:internalName="lcf76f155ced4ddcb4097134ff3c332f" ma:taxonomyFieldName="MediaServiceImageTags" ma:displayName="Tag immagine" ma:readOnly="false" ma:fieldId="{5cf76f15-5ced-4ddc-b409-7134ff3c332f}" ma:taxonomyMulti="true" ma:sspId="09d0c549-7865-4361-91a0-0042234db7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8da783-63a1-426f-b238-ea4e597e57f3"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Status" ma:index="14" nillable="true" ma:displayName="Status" ma:default="New" ma:format="Dropdown" ma:internalName="Status">
      <xsd:simpleType>
        <xsd:restriction base="dms:Choice">
          <xsd:enumeration value="New"/>
          <xsd:enumeration value="Draft"/>
          <xsd:enumeration value="Ready for 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cb83a7d7-f3ca-4534-bde5-2218a10864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407bcb0-07cc-469d-93ea-a6296b1962bd}" ma:internalName="TaxCatchAll" ma:showField="CatchAllData" ma:web="cb83a7d7-f3ca-4534-bde5-2218a108648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cb83a7d7-f3ca-4534-bde5-2218a1086482"/>
    <ds:schemaRef ds:uri="86809fc0-0aef-4e0c-aa35-0ec1c43b8dd1"/>
    <ds:schemaRef ds:uri="f28da783-63a1-426f-b238-ea4e597e57f3"/>
  </ds:schemaRefs>
</ds:datastoreItem>
</file>

<file path=customXml/itemProps2.xml><?xml version="1.0" encoding="utf-8"?>
<ds:datastoreItem xmlns:ds="http://schemas.openxmlformats.org/officeDocument/2006/customXml" ds:itemID="{7A646C69-7E06-4495-80FE-97A4DCECA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09fc0-0aef-4e0c-aa35-0ec1c43b8dd1"/>
    <ds:schemaRef ds:uri="f28da783-63a1-426f-b238-ea4e597e57f3"/>
    <ds:schemaRef ds:uri="cb83a7d7-f3ca-4534-bde5-2218a1086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4235B8-61F2-074F-99E0-370D0EB1C7BE}">
  <ds:schemaRefs>
    <ds:schemaRef ds:uri="http://schemas.openxmlformats.org/officeDocument/2006/bibliography"/>
  </ds:schemaRefs>
</ds:datastoreItem>
</file>

<file path=customXml/itemProps4.xml><?xml version="1.0" encoding="utf-8"?>
<ds:datastoreItem xmlns:ds="http://schemas.openxmlformats.org/officeDocument/2006/customXml" ds:itemID="{EC226D13-73FC-4A7A-93C2-AC11939BB4A9}">
  <ds:schemaRefs>
    <ds:schemaRef ds:uri="http://schemas.microsoft.com/sharepoint/v3/contenttype/forms"/>
  </ds:schemaRefs>
</ds:datastoreItem>
</file>

<file path=docMetadata/LabelInfo.xml><?xml version="1.0" encoding="utf-8"?>
<clbl:labelList xmlns:clbl="http://schemas.microsoft.com/office/2020/mipLabelMetadata">
  <clbl:label id="{76a2ae5a-9f00-4f6b-95ed-5d33d77c4d61}" enabled="0" method="" siteId="{76a2ae5a-9f00-4f6b-95ed-5d33d77c4d61}" removed="1"/>
  <clbl:label id="{ce0d2245-b6e8-41da-a1e0-cc18ec650ca2}" enabled="1" method="Standard" siteId="{77a5f620-9d77-47db-a0cd-64c70948d532}" removed="0"/>
</clbl:labelList>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2</Pages>
  <Words>746</Words>
  <Characters>5067</Characters>
  <Application>Microsoft Office Word</Application>
  <DocSecurity>4</DocSecurity>
  <Lines>42</Lines>
  <Paragraphs>11</Paragraphs>
  <ScaleCrop>false</ScaleCrop>
  <Company>Henkel AG &amp; Co. KGaA</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Francesca Birondi (Ext)</cp:lastModifiedBy>
  <cp:revision>2</cp:revision>
  <cp:lastPrinted>2020-08-09T10:24:00Z</cp:lastPrinted>
  <dcterms:created xsi:type="dcterms:W3CDTF">2025-09-18T15:55:00Z</dcterms:created>
  <dcterms:modified xsi:type="dcterms:W3CDTF">2025-09-18T15:55:00Z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or">
    <vt:lpwstr/>
  </property>
  <property fmtid="{D5CDD505-2E9C-101B-9397-08002B2CF9AE}" pid="3" name="Document Type">
    <vt:lpwstr/>
  </property>
  <property fmtid="{D5CDD505-2E9C-101B-9397-08002B2CF9AE}" pid="4" name="MediaServiceImageTags">
    <vt:lpwstr/>
  </property>
  <property fmtid="{D5CDD505-2E9C-101B-9397-08002B2CF9AE}" pid="5" name="MSIP_Label_ce0d2245-b6e8-41da-a1e0-cc18ec650ca2_Enabled">
    <vt:lpwstr>true</vt:lpwstr>
  </property>
  <property fmtid="{D5CDD505-2E9C-101B-9397-08002B2CF9AE}" pid="6" name="MSIP_Label_ce0d2245-b6e8-41da-a1e0-cc18ec650ca2_SetDate">
    <vt:lpwstr>2022-06-22T10:13:08Z</vt:lpwstr>
  </property>
  <property fmtid="{D5CDD505-2E9C-101B-9397-08002B2CF9AE}" pid="7" name="MSIP_Label_ce0d2245-b6e8-41da-a1e0-cc18ec650ca2_Method">
    <vt:lpwstr>Standard</vt:lpwstr>
  </property>
  <property fmtid="{D5CDD505-2E9C-101B-9397-08002B2CF9AE}" pid="8" name="MSIP_Label_ce0d2245-b6e8-41da-a1e0-cc18ec650ca2_Name">
    <vt:lpwstr>General</vt:lpwstr>
  </property>
  <property fmtid="{D5CDD505-2E9C-101B-9397-08002B2CF9AE}" pid="9" name="MSIP_Label_ce0d2245-b6e8-41da-a1e0-cc18ec650ca2_SiteId">
    <vt:lpwstr>77a5f620-9d77-47db-a0cd-64c70948d532</vt:lpwstr>
  </property>
  <property fmtid="{D5CDD505-2E9C-101B-9397-08002B2CF9AE}" pid="10" name="MSIP_Label_ce0d2245-b6e8-41da-a1e0-cc18ec650ca2_ActionId">
    <vt:lpwstr>726564ec-cf1d-454b-b5bb-f0827580bc63</vt:lpwstr>
  </property>
  <property fmtid="{D5CDD505-2E9C-101B-9397-08002B2CF9AE}" pid="11" name="MSIP_Label_ce0d2245-b6e8-41da-a1e0-cc18ec650ca2_ContentBits">
    <vt:lpwstr>0</vt:lpwstr>
  </property>
  <property fmtid="{D5CDD505-2E9C-101B-9397-08002B2CF9AE}" pid="12" name="GrammarlyDocumentId">
    <vt:lpwstr>afa7e26f9598704ed87340e40e6e5e601479cc72a3eba233c685032060d05f28</vt:lpwstr>
  </property>
  <property fmtid="{D5CDD505-2E9C-101B-9397-08002B2CF9AE}" pid="13" name="ContentTypeId">
    <vt:lpwstr>0x0101007226C8C886486547A8F05D1F81F54AA8</vt:lpwstr>
  </property>
  <property fmtid="{D5CDD505-2E9C-101B-9397-08002B2CF9AE}" pid="14" name="Document_x0020_Type">
    <vt:lpwstr/>
  </property>
</Properties>
</file>