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555" w14:textId="77777777" w:rsidR="00493D7B" w:rsidRPr="00493D7B" w:rsidRDefault="00493D7B" w:rsidP="00493D7B">
      <w:pPr>
        <w:spacing w:line="259" w:lineRule="auto"/>
        <w:rPr>
          <w:rFonts w:asciiTheme="minorHAnsi" w:eastAsia="Segoe UI" w:hAnsiTheme="minorHAnsi" w:cstheme="minorBidi"/>
          <w:i/>
          <w:iCs/>
          <w:sz w:val="22"/>
          <w:szCs w:val="22"/>
          <w:lang w:val="it-IT"/>
        </w:rPr>
      </w:pPr>
    </w:p>
    <w:p w14:paraId="001E2617" w14:textId="40CFC512" w:rsidR="000C3997" w:rsidRPr="00EA6316" w:rsidRDefault="006B0417" w:rsidP="00EA6316">
      <w:pPr>
        <w:spacing w:line="259" w:lineRule="auto"/>
        <w:jc w:val="center"/>
        <w:rPr>
          <w:rFonts w:asciiTheme="minorHAnsi" w:eastAsia="Segoe UI" w:hAnsiTheme="minorHAnsi" w:cstheme="minorBidi"/>
          <w:b/>
          <w:bCs/>
          <w:i/>
          <w:iCs/>
          <w:sz w:val="32"/>
          <w:szCs w:val="32"/>
          <w:lang w:val="it-IT"/>
        </w:rPr>
      </w:pPr>
      <w:r w:rsidRPr="006B0417">
        <w:rPr>
          <w:rFonts w:asciiTheme="minorHAnsi" w:eastAsia="Segoe UI" w:hAnsiTheme="minorHAnsi" w:cstheme="minorBidi"/>
          <w:b/>
          <w:bCs/>
          <w:i/>
          <w:iCs/>
          <w:sz w:val="32"/>
          <w:szCs w:val="32"/>
          <w:lang w:val="it-IT"/>
        </w:rPr>
        <w:t xml:space="preserve">Dixan rinnova la promessa </w:t>
      </w:r>
      <w:r>
        <w:rPr>
          <w:rFonts w:asciiTheme="minorHAnsi" w:eastAsia="Segoe UI" w:hAnsiTheme="minorHAnsi" w:cstheme="minorBidi"/>
          <w:b/>
          <w:bCs/>
          <w:i/>
          <w:iCs/>
          <w:sz w:val="32"/>
          <w:szCs w:val="32"/>
          <w:lang w:val="it-IT"/>
        </w:rPr>
        <w:t>di</w:t>
      </w:r>
      <w:r w:rsidRPr="006B0417">
        <w:rPr>
          <w:rFonts w:asciiTheme="minorHAnsi" w:eastAsia="Segoe UI" w:hAnsiTheme="minorHAnsi" w:cstheme="minorBidi"/>
          <w:b/>
          <w:bCs/>
          <w:i/>
          <w:iCs/>
          <w:sz w:val="32"/>
          <w:szCs w:val="32"/>
          <w:lang w:val="it-IT"/>
        </w:rPr>
        <w:t xml:space="preserve"> Pulito Profondo </w:t>
      </w:r>
      <w:r w:rsidR="00EA6316" w:rsidRPr="00EA6316">
        <w:rPr>
          <w:rFonts w:asciiTheme="minorHAnsi" w:eastAsia="Segoe UI" w:hAnsiTheme="minorHAnsi" w:cstheme="minorBidi"/>
          <w:b/>
          <w:bCs/>
          <w:i/>
          <w:iCs/>
          <w:sz w:val="32"/>
          <w:szCs w:val="32"/>
          <w:lang w:val="it-IT"/>
        </w:rPr>
        <w:t>con una formula potenziata e una nuova campagna di comunicazione</w:t>
      </w:r>
    </w:p>
    <w:p w14:paraId="42006029" w14:textId="77777777" w:rsidR="006B0417" w:rsidRPr="006B0417" w:rsidRDefault="006B0417" w:rsidP="006B0417">
      <w:pPr>
        <w:spacing w:line="259" w:lineRule="auto"/>
        <w:rPr>
          <w:rFonts w:asciiTheme="minorHAnsi" w:eastAsia="Segoe UI" w:hAnsiTheme="minorHAnsi" w:cstheme="minorBidi"/>
          <w:sz w:val="22"/>
          <w:szCs w:val="22"/>
          <w:lang w:val="it-IT"/>
        </w:rPr>
      </w:pPr>
    </w:p>
    <w:p w14:paraId="408CB546" w14:textId="142D2571" w:rsidR="009F6B1C" w:rsidRPr="00EA6316" w:rsidRDefault="00CD56B8" w:rsidP="0073621D">
      <w:pPr>
        <w:spacing w:line="259" w:lineRule="auto"/>
        <w:jc w:val="center"/>
        <w:rPr>
          <w:rFonts w:asciiTheme="minorHAnsi" w:eastAsia="system-ui" w:hAnsiTheme="minorHAnsi" w:cstheme="minorBidi"/>
          <w:i/>
          <w:iCs/>
          <w:color w:val="2E2F30"/>
          <w:sz w:val="21"/>
          <w:szCs w:val="21"/>
          <w:lang w:val="it-IT"/>
        </w:rPr>
      </w:pPr>
      <w:r>
        <w:rPr>
          <w:rFonts w:asciiTheme="minorHAnsi" w:eastAsia="system-ui" w:hAnsiTheme="minorHAnsi" w:cstheme="minorBidi"/>
          <w:i/>
          <w:iCs/>
          <w:color w:val="2E2F30"/>
          <w:sz w:val="21"/>
          <w:szCs w:val="21"/>
          <w:lang w:val="it-IT"/>
        </w:rPr>
        <w:t>Dixan</w:t>
      </w:r>
      <w:r w:rsidR="00330CD7" w:rsidRPr="00EA6316">
        <w:rPr>
          <w:rFonts w:asciiTheme="minorHAnsi" w:eastAsia="system-ui" w:hAnsiTheme="minorHAnsi" w:cstheme="minorBidi"/>
          <w:i/>
          <w:iCs/>
          <w:color w:val="2E2F30"/>
          <w:sz w:val="21"/>
          <w:szCs w:val="21"/>
          <w:lang w:val="it-IT"/>
        </w:rPr>
        <w:t xml:space="preserve"> </w:t>
      </w:r>
      <w:r w:rsidR="00EA6316" w:rsidRPr="00EA6316">
        <w:rPr>
          <w:rFonts w:asciiTheme="minorHAnsi" w:eastAsia="system-ui" w:hAnsiTheme="minorHAnsi" w:cstheme="minorBidi"/>
          <w:i/>
          <w:iCs/>
          <w:color w:val="2E2F30"/>
          <w:sz w:val="21"/>
          <w:szCs w:val="21"/>
          <w:lang w:val="it-IT"/>
        </w:rPr>
        <w:t>presenta il rilancio della gamma liquidi e Discs 4in1 con prestazioni superiori su macchie, brillantezza e freschezza. On air dal 29 marzo anche lo spot TV per celebrare l’evoluzione del concetto di Pulito Profondo</w:t>
      </w:r>
      <w:r w:rsidR="0073621D">
        <w:rPr>
          <w:rFonts w:asciiTheme="minorHAnsi" w:eastAsia="system-ui" w:hAnsiTheme="minorHAnsi" w:cstheme="minorBidi"/>
          <w:i/>
          <w:iCs/>
          <w:color w:val="2E2F30"/>
          <w:sz w:val="21"/>
          <w:szCs w:val="21"/>
          <w:lang w:val="it-IT"/>
        </w:rPr>
        <w:t>, c</w:t>
      </w:r>
      <w:r w:rsidR="0073621D" w:rsidRPr="0073621D">
        <w:rPr>
          <w:rFonts w:asciiTheme="minorHAnsi" w:eastAsia="system-ui" w:hAnsiTheme="minorHAnsi" w:cstheme="minorBidi"/>
          <w:i/>
          <w:iCs/>
          <w:color w:val="2E2F30"/>
          <w:sz w:val="21"/>
          <w:szCs w:val="21"/>
          <w:lang w:val="it-IT"/>
        </w:rPr>
        <w:t xml:space="preserve">he segna una svolta nel linguaggio del </w:t>
      </w:r>
      <w:proofErr w:type="gramStart"/>
      <w:r w:rsidR="0073621D" w:rsidRPr="0073621D">
        <w:rPr>
          <w:rFonts w:asciiTheme="minorHAnsi" w:eastAsia="system-ui" w:hAnsiTheme="minorHAnsi" w:cstheme="minorBidi"/>
          <w:i/>
          <w:iCs/>
          <w:color w:val="2E2F30"/>
          <w:sz w:val="21"/>
          <w:szCs w:val="21"/>
          <w:lang w:val="it-IT"/>
        </w:rPr>
        <w:t>brand</w:t>
      </w:r>
      <w:proofErr w:type="gramEnd"/>
      <w:r w:rsidR="00EA6316" w:rsidRPr="00EA6316">
        <w:rPr>
          <w:rFonts w:asciiTheme="minorHAnsi" w:eastAsia="system-ui" w:hAnsiTheme="minorHAnsi" w:cstheme="minorBidi"/>
          <w:i/>
          <w:iCs/>
          <w:color w:val="2E2F30"/>
          <w:sz w:val="21"/>
          <w:szCs w:val="21"/>
          <w:lang w:val="it-IT"/>
        </w:rPr>
        <w:t>.</w:t>
      </w:r>
    </w:p>
    <w:p w14:paraId="59A08375" w14:textId="77777777" w:rsidR="00330CD7" w:rsidRPr="00330CD7" w:rsidRDefault="00330CD7" w:rsidP="00330CD7">
      <w:pPr>
        <w:spacing w:line="259" w:lineRule="auto"/>
        <w:jc w:val="both"/>
        <w:rPr>
          <w:rFonts w:asciiTheme="minorHAnsi" w:eastAsia="system-ui" w:hAnsiTheme="minorHAnsi" w:cstheme="minorBidi"/>
          <w:color w:val="2E2F30"/>
          <w:sz w:val="22"/>
          <w:szCs w:val="22"/>
          <w:lang w:val="it-IT"/>
        </w:rPr>
      </w:pPr>
    </w:p>
    <w:p w14:paraId="28DB086F" w14:textId="21EFC634" w:rsidR="00CD56B8" w:rsidRPr="00D640EB" w:rsidRDefault="67FCC89F" w:rsidP="0073621D">
      <w:pPr>
        <w:spacing w:line="259" w:lineRule="auto"/>
        <w:jc w:val="both"/>
        <w:rPr>
          <w:rFonts w:asciiTheme="minorHAnsi" w:eastAsia="system-ui" w:hAnsiTheme="minorHAnsi" w:cstheme="minorBidi"/>
          <w:color w:val="2E2F30"/>
          <w:sz w:val="22"/>
          <w:szCs w:val="22"/>
          <w:lang w:val="it-IT"/>
        </w:rPr>
      </w:pPr>
      <w:r w:rsidRPr="51DD67C4">
        <w:rPr>
          <w:rFonts w:asciiTheme="minorHAnsi" w:eastAsia="Segoe UI" w:hAnsiTheme="minorHAnsi" w:cstheme="minorBidi"/>
          <w:b/>
          <w:bCs/>
          <w:sz w:val="22"/>
          <w:szCs w:val="22"/>
          <w:lang w:val="it-IT"/>
        </w:rPr>
        <w:t>Milano,</w:t>
      </w:r>
      <w:r w:rsidR="69B46D1E" w:rsidRPr="51DD67C4">
        <w:rPr>
          <w:rFonts w:asciiTheme="minorHAnsi" w:eastAsia="Segoe UI" w:hAnsiTheme="minorHAnsi" w:cstheme="minorBidi"/>
          <w:b/>
          <w:bCs/>
          <w:sz w:val="22"/>
          <w:szCs w:val="22"/>
          <w:lang w:val="it-IT"/>
        </w:rPr>
        <w:t xml:space="preserve"> </w:t>
      </w:r>
      <w:r w:rsidR="00943737" w:rsidRPr="00943737">
        <w:rPr>
          <w:rFonts w:asciiTheme="minorHAnsi" w:eastAsia="Segoe UI" w:hAnsiTheme="minorHAnsi" w:cstheme="minorBidi"/>
          <w:b/>
          <w:bCs/>
          <w:sz w:val="22"/>
          <w:szCs w:val="22"/>
          <w:lang w:val="it-IT"/>
        </w:rPr>
        <w:t>2 aprile</w:t>
      </w:r>
      <w:r w:rsidR="00330CD7" w:rsidRPr="00943737">
        <w:rPr>
          <w:rFonts w:asciiTheme="minorHAnsi" w:eastAsia="Segoe UI" w:hAnsiTheme="minorHAnsi" w:cstheme="minorBidi"/>
          <w:b/>
          <w:bCs/>
          <w:sz w:val="22"/>
          <w:szCs w:val="22"/>
          <w:lang w:val="it-IT"/>
        </w:rPr>
        <w:t xml:space="preserve"> </w:t>
      </w:r>
      <w:r w:rsidR="1652B024" w:rsidRPr="51DD67C4">
        <w:rPr>
          <w:rFonts w:asciiTheme="minorHAnsi" w:eastAsia="Segoe UI" w:hAnsiTheme="minorHAnsi" w:cstheme="minorBidi"/>
          <w:b/>
          <w:bCs/>
          <w:sz w:val="22"/>
          <w:szCs w:val="22"/>
          <w:lang w:val="it-IT"/>
        </w:rPr>
        <w:t>2</w:t>
      </w:r>
      <w:r w:rsidR="1F307A70" w:rsidRPr="51DD67C4">
        <w:rPr>
          <w:rFonts w:asciiTheme="minorHAnsi" w:eastAsia="Segoe UI" w:hAnsiTheme="minorHAnsi" w:cstheme="minorBidi"/>
          <w:b/>
          <w:bCs/>
          <w:sz w:val="22"/>
          <w:szCs w:val="22"/>
          <w:lang w:val="it-IT"/>
        </w:rPr>
        <w:t>02</w:t>
      </w:r>
      <w:r w:rsidR="00330CD7" w:rsidRPr="51DD67C4">
        <w:rPr>
          <w:rFonts w:asciiTheme="minorHAnsi" w:eastAsia="Segoe UI" w:hAnsiTheme="minorHAnsi" w:cstheme="minorBidi"/>
          <w:b/>
          <w:bCs/>
          <w:sz w:val="22"/>
          <w:szCs w:val="22"/>
          <w:lang w:val="it-IT"/>
        </w:rPr>
        <w:t>6</w:t>
      </w:r>
      <w:r w:rsidRPr="51DD67C4">
        <w:rPr>
          <w:rFonts w:asciiTheme="minorHAnsi" w:eastAsia="Segoe UI" w:hAnsiTheme="minorHAnsi" w:cstheme="minorBidi"/>
          <w:b/>
          <w:bCs/>
          <w:sz w:val="22"/>
          <w:szCs w:val="22"/>
          <w:lang w:val="it-IT"/>
        </w:rPr>
        <w:t xml:space="preserve"> </w:t>
      </w:r>
      <w:r w:rsidR="6F7EDF80" w:rsidRPr="51DD67C4">
        <w:rPr>
          <w:rFonts w:asciiTheme="minorHAnsi" w:eastAsia="Segoe UI" w:hAnsiTheme="minorHAnsi" w:cstheme="minorBidi"/>
          <w:sz w:val="22"/>
          <w:szCs w:val="22"/>
          <w:lang w:val="it-IT"/>
        </w:rPr>
        <w:t>–</w:t>
      </w:r>
      <w:r w:rsidR="1158B358" w:rsidRPr="51DD67C4">
        <w:rPr>
          <w:rFonts w:asciiTheme="minorHAnsi" w:eastAsia="Segoe UI" w:hAnsiTheme="minorHAnsi" w:cstheme="minorBidi"/>
          <w:sz w:val="22"/>
          <w:szCs w:val="22"/>
          <w:lang w:val="it-IT"/>
        </w:rPr>
        <w:t xml:space="preserve"> </w:t>
      </w:r>
      <w:r w:rsidR="00330CD7" w:rsidRPr="51DD67C4">
        <w:rPr>
          <w:rFonts w:asciiTheme="minorHAnsi" w:eastAsia="system-ui" w:hAnsiTheme="minorHAnsi" w:cstheme="minorBidi"/>
          <w:color w:val="2E2F30"/>
          <w:sz w:val="22"/>
          <w:szCs w:val="22"/>
          <w:lang w:val="it-IT"/>
        </w:rPr>
        <w:t>Dixan, iconico marchio di Henkel Consumer Brands e punto di riferimento nel mercato italiano dei detersivi per il bucato, presenta</w:t>
      </w:r>
      <w:r w:rsidR="00CD56B8" w:rsidRPr="51DD67C4">
        <w:rPr>
          <w:rFonts w:asciiTheme="minorHAnsi" w:eastAsia="system-ui" w:hAnsiTheme="minorHAnsi" w:cstheme="minorBidi"/>
          <w:color w:val="2E2F30"/>
          <w:sz w:val="22"/>
          <w:szCs w:val="22"/>
          <w:lang w:val="it-IT"/>
        </w:rPr>
        <w:t xml:space="preserve"> </w:t>
      </w:r>
      <w:r w:rsidR="00DB1BF6" w:rsidRPr="51DD67C4">
        <w:rPr>
          <w:rFonts w:asciiTheme="minorHAnsi" w:eastAsia="system-ui" w:hAnsiTheme="minorHAnsi" w:cstheme="minorBidi"/>
          <w:color w:val="2E2F30"/>
          <w:sz w:val="22"/>
          <w:szCs w:val="22"/>
          <w:lang w:val="it-IT"/>
        </w:rPr>
        <w:t>una</w:t>
      </w:r>
      <w:r w:rsidR="00CD56B8" w:rsidRPr="51DD67C4">
        <w:rPr>
          <w:rFonts w:asciiTheme="minorHAnsi" w:eastAsia="system-ui" w:hAnsiTheme="minorHAnsi" w:cstheme="minorBidi"/>
          <w:color w:val="2E2F30"/>
          <w:sz w:val="22"/>
          <w:szCs w:val="22"/>
          <w:lang w:val="it-IT"/>
        </w:rPr>
        <w:t xml:space="preserve"> </w:t>
      </w:r>
      <w:r w:rsidR="00CD56B8" w:rsidRPr="51DD67C4">
        <w:rPr>
          <w:rFonts w:asciiTheme="minorHAnsi" w:eastAsia="system-ui" w:hAnsiTheme="minorHAnsi" w:cstheme="minorBidi"/>
          <w:b/>
          <w:bCs/>
          <w:color w:val="2E2F30"/>
          <w:sz w:val="22"/>
          <w:szCs w:val="22"/>
          <w:lang w:val="it-IT"/>
        </w:rPr>
        <w:t>formula</w:t>
      </w:r>
      <w:r w:rsidR="00DB1BF6" w:rsidRPr="51DD67C4">
        <w:rPr>
          <w:rFonts w:asciiTheme="minorHAnsi" w:eastAsia="system-ui" w:hAnsiTheme="minorHAnsi" w:cstheme="minorBidi"/>
          <w:b/>
          <w:bCs/>
          <w:color w:val="2E2F30"/>
          <w:sz w:val="22"/>
          <w:szCs w:val="22"/>
          <w:lang w:val="it-IT"/>
        </w:rPr>
        <w:t>zione</w:t>
      </w:r>
      <w:r w:rsidR="00CD56B8" w:rsidRPr="51DD67C4">
        <w:rPr>
          <w:rFonts w:asciiTheme="minorHAnsi" w:eastAsia="system-ui" w:hAnsiTheme="minorHAnsi" w:cstheme="minorBidi"/>
          <w:b/>
          <w:bCs/>
          <w:color w:val="2E2F30"/>
          <w:sz w:val="22"/>
          <w:szCs w:val="22"/>
          <w:lang w:val="it-IT"/>
        </w:rPr>
        <w:t xml:space="preserve"> rinnovata</w:t>
      </w:r>
      <w:r w:rsidR="00CD56B8" w:rsidRPr="51DD67C4">
        <w:rPr>
          <w:rFonts w:asciiTheme="minorHAnsi" w:eastAsia="system-ui" w:hAnsiTheme="minorHAnsi" w:cstheme="minorBidi"/>
          <w:color w:val="2E2F30"/>
          <w:sz w:val="22"/>
          <w:szCs w:val="22"/>
          <w:lang w:val="it-IT"/>
        </w:rPr>
        <w:t xml:space="preserve"> che segna un nuovo capitolo nell'evoluzione del concetto di Pulito Profondo. </w:t>
      </w:r>
      <w:r w:rsidR="00DB1BF6" w:rsidRPr="51DD67C4">
        <w:rPr>
          <w:rFonts w:asciiTheme="minorHAnsi" w:eastAsia="system-ui" w:hAnsiTheme="minorHAnsi" w:cstheme="minorBidi"/>
          <w:color w:val="2E2F30"/>
          <w:sz w:val="22"/>
          <w:szCs w:val="22"/>
          <w:lang w:val="it-IT"/>
        </w:rPr>
        <w:t>La nuova gamma liquidi e Discs 4in1 offre prestazioni superiori sui tre driver di categoria più rilevanti per i consumatori</w:t>
      </w:r>
      <w:r w:rsidR="00CD56B8" w:rsidRPr="51DD67C4">
        <w:rPr>
          <w:rFonts w:asciiTheme="minorHAnsi" w:eastAsia="system-ui" w:hAnsiTheme="minorHAnsi" w:cstheme="minorBidi"/>
          <w:color w:val="2E2F30"/>
          <w:sz w:val="22"/>
          <w:szCs w:val="22"/>
          <w:lang w:val="it-IT"/>
        </w:rPr>
        <w:t xml:space="preserve">: </w:t>
      </w:r>
      <w:r w:rsidR="00CD56B8" w:rsidRPr="51DD67C4">
        <w:rPr>
          <w:rFonts w:asciiTheme="minorHAnsi" w:eastAsia="system-ui" w:hAnsiTheme="minorHAnsi" w:cstheme="minorBidi"/>
          <w:b/>
          <w:bCs/>
          <w:color w:val="2E2F30"/>
          <w:sz w:val="22"/>
          <w:szCs w:val="22"/>
          <w:lang w:val="it-IT"/>
        </w:rPr>
        <w:t>rimozione delle macchie difficili</w:t>
      </w:r>
      <w:r w:rsidR="00CD56B8" w:rsidRPr="51DD67C4">
        <w:rPr>
          <w:rFonts w:asciiTheme="minorHAnsi" w:eastAsia="system-ui" w:hAnsiTheme="minorHAnsi" w:cstheme="minorBidi"/>
          <w:color w:val="2E2F30"/>
          <w:sz w:val="22"/>
          <w:szCs w:val="22"/>
          <w:lang w:val="it-IT"/>
        </w:rPr>
        <w:t xml:space="preserve">, </w:t>
      </w:r>
      <w:r w:rsidR="00CD56B8" w:rsidRPr="51DD67C4">
        <w:rPr>
          <w:rFonts w:asciiTheme="minorHAnsi" w:eastAsia="system-ui" w:hAnsiTheme="minorHAnsi" w:cstheme="minorBidi"/>
          <w:b/>
          <w:bCs/>
          <w:color w:val="2E2F30"/>
          <w:sz w:val="22"/>
          <w:szCs w:val="22"/>
          <w:lang w:val="it-IT"/>
        </w:rPr>
        <w:t>brillantezza dei tessuti</w:t>
      </w:r>
      <w:r w:rsidR="00CD56B8" w:rsidRPr="51DD67C4">
        <w:rPr>
          <w:rFonts w:asciiTheme="minorHAnsi" w:eastAsia="system-ui" w:hAnsiTheme="minorHAnsi" w:cstheme="minorBidi"/>
          <w:color w:val="2E2F30"/>
          <w:sz w:val="22"/>
          <w:szCs w:val="22"/>
          <w:lang w:val="it-IT"/>
        </w:rPr>
        <w:t xml:space="preserve"> e </w:t>
      </w:r>
      <w:r w:rsidR="00CD56B8" w:rsidRPr="51DD67C4">
        <w:rPr>
          <w:rFonts w:asciiTheme="minorHAnsi" w:eastAsia="system-ui" w:hAnsiTheme="minorHAnsi" w:cstheme="minorBidi"/>
          <w:b/>
          <w:bCs/>
          <w:color w:val="2E2F30"/>
          <w:sz w:val="22"/>
          <w:szCs w:val="22"/>
          <w:lang w:val="it-IT"/>
        </w:rPr>
        <w:t>freschezza di lunga durata</w:t>
      </w:r>
      <w:r w:rsidR="00CD56B8" w:rsidRPr="51DD67C4">
        <w:rPr>
          <w:rFonts w:asciiTheme="minorHAnsi" w:eastAsia="system-ui" w:hAnsiTheme="minorHAnsi" w:cstheme="minorBidi"/>
          <w:color w:val="2E2F30"/>
          <w:sz w:val="22"/>
          <w:szCs w:val="22"/>
          <w:lang w:val="it-IT"/>
        </w:rPr>
        <w:t>. Quest</w:t>
      </w:r>
      <w:r w:rsidR="00A90573" w:rsidRPr="51DD67C4">
        <w:rPr>
          <w:rFonts w:asciiTheme="minorHAnsi" w:eastAsia="system-ui" w:hAnsiTheme="minorHAnsi" w:cstheme="minorBidi"/>
          <w:color w:val="2E2F30"/>
          <w:sz w:val="22"/>
          <w:szCs w:val="22"/>
          <w:lang w:val="it-IT"/>
        </w:rPr>
        <w:t xml:space="preserve">a novità </w:t>
      </w:r>
      <w:r w:rsidR="00CD56B8" w:rsidRPr="51DD67C4">
        <w:rPr>
          <w:rFonts w:asciiTheme="minorHAnsi" w:eastAsia="system-ui" w:hAnsiTheme="minorHAnsi" w:cstheme="minorBidi"/>
          <w:color w:val="2E2F30"/>
          <w:sz w:val="22"/>
          <w:szCs w:val="22"/>
          <w:lang w:val="it-IT"/>
        </w:rPr>
        <w:t xml:space="preserve">rappresenta l'ultima tappa di un percorso di innovazione iniziato nel 2019 con l'introduzione della </w:t>
      </w:r>
      <w:r w:rsidR="00CD56B8" w:rsidRPr="51DD67C4">
        <w:rPr>
          <w:rFonts w:asciiTheme="minorHAnsi" w:eastAsia="system-ui" w:hAnsiTheme="minorHAnsi" w:cstheme="minorBidi"/>
          <w:b/>
          <w:bCs/>
          <w:color w:val="2E2F30"/>
          <w:sz w:val="22"/>
          <w:szCs w:val="22"/>
          <w:lang w:val="it-IT"/>
        </w:rPr>
        <w:t>tecnologia Pulito Profondo</w:t>
      </w:r>
      <w:r w:rsidR="00CD56B8" w:rsidRPr="51DD67C4">
        <w:rPr>
          <w:rFonts w:asciiTheme="minorHAnsi" w:eastAsia="system-ui" w:hAnsiTheme="minorHAnsi" w:cstheme="minorBidi"/>
          <w:color w:val="2E2F30"/>
          <w:sz w:val="22"/>
          <w:szCs w:val="22"/>
          <w:lang w:val="it-IT"/>
        </w:rPr>
        <w:t>, consolidat</w:t>
      </w:r>
      <w:r w:rsidR="00DB1BF6" w:rsidRPr="51DD67C4">
        <w:rPr>
          <w:rFonts w:asciiTheme="minorHAnsi" w:eastAsia="system-ui" w:hAnsiTheme="minorHAnsi" w:cstheme="minorBidi"/>
          <w:color w:val="2E2F30"/>
          <w:sz w:val="22"/>
          <w:szCs w:val="22"/>
          <w:lang w:val="it-IT"/>
        </w:rPr>
        <w:t>o</w:t>
      </w:r>
      <w:r w:rsidR="00CD56B8" w:rsidRPr="51DD67C4">
        <w:rPr>
          <w:rFonts w:asciiTheme="minorHAnsi" w:eastAsia="system-ui" w:hAnsiTheme="minorHAnsi" w:cstheme="minorBidi"/>
          <w:color w:val="2E2F30"/>
          <w:sz w:val="22"/>
          <w:szCs w:val="22"/>
          <w:lang w:val="it-IT"/>
        </w:rPr>
        <w:t xml:space="preserve"> nel 2021 con Pulito Profondo Plus e </w:t>
      </w:r>
      <w:r w:rsidR="0073621D" w:rsidRPr="0073621D">
        <w:rPr>
          <w:rFonts w:asciiTheme="minorHAnsi" w:eastAsia="system-ui" w:hAnsiTheme="minorHAnsi" w:cstheme="minorBidi"/>
          <w:color w:val="2E2F30"/>
          <w:sz w:val="22"/>
          <w:szCs w:val="22"/>
          <w:lang w:val="it-IT"/>
        </w:rPr>
        <w:t xml:space="preserve">arricchito </w:t>
      </w:r>
      <w:r w:rsidR="00CD56B8" w:rsidRPr="51DD67C4">
        <w:rPr>
          <w:rFonts w:asciiTheme="minorHAnsi" w:eastAsia="system-ui" w:hAnsiTheme="minorHAnsi" w:cstheme="minorBidi"/>
          <w:color w:val="2E2F30"/>
          <w:sz w:val="22"/>
          <w:szCs w:val="22"/>
          <w:lang w:val="it-IT"/>
        </w:rPr>
        <w:t>nel 2023 con l'</w:t>
      </w:r>
      <w:r w:rsidR="0073621D">
        <w:rPr>
          <w:rFonts w:asciiTheme="minorHAnsi" w:eastAsia="system-ui" w:hAnsiTheme="minorHAnsi" w:cstheme="minorBidi"/>
          <w:color w:val="2E2F30"/>
          <w:sz w:val="22"/>
          <w:szCs w:val="22"/>
          <w:lang w:val="it-IT"/>
        </w:rPr>
        <w:t xml:space="preserve">integrazione </w:t>
      </w:r>
      <w:r w:rsidR="00CD56B8" w:rsidRPr="51DD67C4">
        <w:rPr>
          <w:rFonts w:asciiTheme="minorHAnsi" w:eastAsia="system-ui" w:hAnsiTheme="minorHAnsi" w:cstheme="minorBidi"/>
          <w:color w:val="2E2F30"/>
          <w:sz w:val="22"/>
          <w:szCs w:val="22"/>
          <w:lang w:val="it-IT"/>
        </w:rPr>
        <w:t>della freschezza igienica per la lavatrice.</w:t>
      </w:r>
    </w:p>
    <w:p w14:paraId="67B13A18" w14:textId="77777777" w:rsidR="00CD56B8" w:rsidRPr="00D640EB" w:rsidRDefault="00CD56B8" w:rsidP="00CD56B8">
      <w:pPr>
        <w:spacing w:line="259" w:lineRule="auto"/>
        <w:jc w:val="both"/>
        <w:rPr>
          <w:rFonts w:asciiTheme="minorHAnsi" w:eastAsia="system-ui" w:hAnsiTheme="minorHAnsi" w:cstheme="minorBidi"/>
          <w:color w:val="2E2F30"/>
          <w:sz w:val="22"/>
          <w:szCs w:val="22"/>
          <w:lang w:val="it-IT"/>
        </w:rPr>
      </w:pPr>
    </w:p>
    <w:p w14:paraId="6D476258" w14:textId="7F77D90B" w:rsidR="00CD56B8" w:rsidRPr="0073621D" w:rsidRDefault="00CD56B8" w:rsidP="00935BB5">
      <w:pPr>
        <w:spacing w:line="259" w:lineRule="auto"/>
        <w:jc w:val="both"/>
        <w:rPr>
          <w:rFonts w:asciiTheme="minorHAnsi" w:eastAsia="system-ui" w:hAnsiTheme="minorHAnsi" w:cstheme="minorBidi"/>
          <w:i/>
          <w:iCs/>
          <w:color w:val="2E2F30"/>
          <w:sz w:val="22"/>
          <w:szCs w:val="22"/>
          <w:lang w:val="it-IT"/>
        </w:rPr>
      </w:pPr>
      <w:r w:rsidRPr="51DD67C4">
        <w:rPr>
          <w:rFonts w:asciiTheme="minorHAnsi" w:eastAsia="system-ui" w:hAnsiTheme="minorHAnsi" w:cstheme="minorBidi"/>
          <w:color w:val="2E2F30"/>
          <w:sz w:val="22"/>
          <w:szCs w:val="22"/>
          <w:lang w:val="it-IT"/>
        </w:rPr>
        <w:t xml:space="preserve">Il cuore dell'innovazione risiede nella formula potenziata con </w:t>
      </w:r>
      <w:r w:rsidR="00DB1BF6" w:rsidRPr="51DD67C4">
        <w:rPr>
          <w:rFonts w:asciiTheme="minorHAnsi" w:eastAsia="system-ui" w:hAnsiTheme="minorHAnsi" w:cstheme="minorBidi"/>
          <w:color w:val="2E2F30"/>
          <w:sz w:val="22"/>
          <w:szCs w:val="22"/>
          <w:lang w:val="it-IT"/>
        </w:rPr>
        <w:t xml:space="preserve">alcuni </w:t>
      </w:r>
      <w:r w:rsidRPr="51DD67C4">
        <w:rPr>
          <w:rFonts w:asciiTheme="minorHAnsi" w:eastAsia="system-ui" w:hAnsiTheme="minorHAnsi" w:cstheme="minorBidi"/>
          <w:color w:val="2E2F30"/>
          <w:sz w:val="22"/>
          <w:szCs w:val="22"/>
          <w:lang w:val="it-IT"/>
        </w:rPr>
        <w:t>miglioramenti chiave, come spiega </w:t>
      </w:r>
      <w:r w:rsidRPr="51DD67C4">
        <w:rPr>
          <w:rFonts w:asciiTheme="minorHAnsi" w:eastAsia="system-ui" w:hAnsiTheme="minorHAnsi" w:cstheme="minorBidi"/>
          <w:b/>
          <w:bCs/>
          <w:color w:val="2E2F30"/>
          <w:sz w:val="22"/>
          <w:szCs w:val="22"/>
          <w:lang w:val="it-IT"/>
        </w:rPr>
        <w:t>Laura Romano, Responsabile R&amp;D di Henkel Consumer Brands WE South</w:t>
      </w:r>
      <w:r w:rsidRPr="51DD67C4">
        <w:rPr>
          <w:rFonts w:asciiTheme="minorHAnsi" w:eastAsia="system-ui" w:hAnsiTheme="minorHAnsi" w:cstheme="minorBidi"/>
          <w:color w:val="2E2F30"/>
          <w:sz w:val="22"/>
          <w:szCs w:val="22"/>
          <w:lang w:val="it-IT"/>
        </w:rPr>
        <w:t>: "</w:t>
      </w:r>
      <w:r w:rsidR="00D640EB" w:rsidRPr="51DD67C4">
        <w:rPr>
          <w:rFonts w:asciiTheme="minorHAnsi" w:eastAsia="system-ui" w:hAnsiTheme="minorHAnsi" w:cstheme="minorBidi"/>
          <w:i/>
          <w:iCs/>
          <w:color w:val="2E2F30"/>
          <w:sz w:val="22"/>
          <w:szCs w:val="22"/>
          <w:lang w:val="it-IT"/>
        </w:rPr>
        <w:t>Questo rilancio della linea Dixan nasce con l’obiettivo di offrire prodotti ancora più performanti e in sintonia con le aspettative dei consumatori</w:t>
      </w:r>
      <w:r w:rsidRPr="51DD67C4">
        <w:rPr>
          <w:rFonts w:asciiTheme="minorHAnsi" w:eastAsia="system-ui" w:hAnsiTheme="minorHAnsi" w:cstheme="minorBidi"/>
          <w:i/>
          <w:iCs/>
          <w:color w:val="2E2F30"/>
          <w:sz w:val="22"/>
          <w:szCs w:val="22"/>
          <w:lang w:val="it-IT"/>
        </w:rPr>
        <w:t>.</w:t>
      </w:r>
      <w:r w:rsidR="0073621D">
        <w:rPr>
          <w:rFonts w:asciiTheme="minorHAnsi" w:eastAsia="system-ui" w:hAnsiTheme="minorHAnsi" w:cstheme="minorBidi"/>
          <w:i/>
          <w:iCs/>
          <w:color w:val="2E2F30"/>
          <w:sz w:val="22"/>
          <w:szCs w:val="22"/>
          <w:lang w:val="it-IT"/>
        </w:rPr>
        <w:t xml:space="preserve"> </w:t>
      </w:r>
      <w:r w:rsidR="0073621D" w:rsidRPr="0073621D">
        <w:rPr>
          <w:rFonts w:asciiTheme="minorHAnsi" w:eastAsia="system-ui" w:hAnsiTheme="minorHAnsi" w:cstheme="minorBidi"/>
          <w:i/>
          <w:iCs/>
          <w:color w:val="2E2F30"/>
          <w:sz w:val="22"/>
          <w:szCs w:val="22"/>
          <w:lang w:val="it-IT"/>
        </w:rPr>
        <w:t xml:space="preserve">Con </w:t>
      </w:r>
      <w:proofErr w:type="gramStart"/>
      <w:r w:rsidR="0073621D" w:rsidRPr="0073621D">
        <w:rPr>
          <w:rFonts w:asciiTheme="minorHAnsi" w:eastAsia="system-ui" w:hAnsiTheme="minorHAnsi" w:cstheme="minorBidi"/>
          <w:i/>
          <w:iCs/>
          <w:color w:val="2E2F30"/>
          <w:sz w:val="22"/>
          <w:szCs w:val="22"/>
          <w:lang w:val="it-IT"/>
        </w:rPr>
        <w:t>il team</w:t>
      </w:r>
      <w:proofErr w:type="gramEnd"/>
      <w:r w:rsidR="0073621D" w:rsidRPr="0073621D">
        <w:rPr>
          <w:rFonts w:asciiTheme="minorHAnsi" w:eastAsia="system-ui" w:hAnsiTheme="minorHAnsi" w:cstheme="minorBidi"/>
          <w:i/>
          <w:iCs/>
          <w:color w:val="2E2F30"/>
          <w:sz w:val="22"/>
          <w:szCs w:val="22"/>
          <w:lang w:val="it-IT"/>
        </w:rPr>
        <w:t xml:space="preserve"> R&amp;D abbiamo potenziato la tecnologia </w:t>
      </w:r>
      <w:proofErr w:type="spellStart"/>
      <w:r w:rsidR="0073621D" w:rsidRPr="0073621D">
        <w:rPr>
          <w:rFonts w:asciiTheme="minorHAnsi" w:eastAsia="system-ui" w:hAnsiTheme="minorHAnsi" w:cstheme="minorBidi"/>
          <w:i/>
          <w:iCs/>
          <w:color w:val="2E2F30"/>
          <w:sz w:val="22"/>
          <w:szCs w:val="22"/>
          <w:lang w:val="it-IT"/>
        </w:rPr>
        <w:t>Dispersin</w:t>
      </w:r>
      <w:proofErr w:type="spellEnd"/>
      <w:r w:rsidR="0073621D" w:rsidRPr="0073621D">
        <w:rPr>
          <w:rFonts w:asciiTheme="minorHAnsi" w:eastAsia="system-ui" w:hAnsiTheme="minorHAnsi" w:cstheme="minorBidi"/>
          <w:i/>
          <w:iCs/>
          <w:color w:val="2E2F30"/>
          <w:sz w:val="22"/>
          <w:szCs w:val="22"/>
          <w:lang w:val="it-IT"/>
        </w:rPr>
        <w:t xml:space="preserve"> 2.0 per un'azione extra smacchiante ancora più efficace e una migliore pulizia della lavatrice, ottimizzando il bilanciamento tra tensioattivi ed enzimi così da assicurare una formula stabile e robusta nel tempo. </w:t>
      </w:r>
      <w:r w:rsidR="00935BB5" w:rsidRPr="00935BB5">
        <w:rPr>
          <w:rFonts w:asciiTheme="minorHAnsi" w:eastAsia="system-ui" w:hAnsiTheme="minorHAnsi" w:cstheme="minorBidi"/>
          <w:i/>
          <w:iCs/>
          <w:color w:val="2E2F30"/>
          <w:sz w:val="22"/>
          <w:szCs w:val="22"/>
          <w:lang w:val="it-IT"/>
        </w:rPr>
        <w:t>A completare il rinnovamento, l'esperienza olfattiva: grazie a una tecnologia aggiornata, la fragranza risulta più intensa e duratura, regalando ai tessuti una piacevole sensazione di freschezza prolungata</w:t>
      </w:r>
      <w:r w:rsidRPr="51DD67C4">
        <w:rPr>
          <w:rFonts w:asciiTheme="minorHAnsi" w:eastAsia="system-ui" w:hAnsiTheme="minorHAnsi" w:cstheme="minorBidi"/>
          <w:i/>
          <w:iCs/>
          <w:color w:val="2E2F30"/>
          <w:sz w:val="22"/>
          <w:szCs w:val="22"/>
          <w:lang w:val="it-IT"/>
        </w:rPr>
        <w:t>.</w:t>
      </w:r>
      <w:r w:rsidRPr="00935BB5">
        <w:rPr>
          <w:rFonts w:asciiTheme="minorHAnsi" w:eastAsia="system-ui" w:hAnsiTheme="minorHAnsi" w:cstheme="minorBidi"/>
          <w:i/>
          <w:iCs/>
          <w:color w:val="2E2F30"/>
          <w:sz w:val="22"/>
          <w:szCs w:val="22"/>
          <w:lang w:val="it-IT"/>
        </w:rPr>
        <w:t>".</w:t>
      </w:r>
    </w:p>
    <w:p w14:paraId="70192FA9" w14:textId="77777777" w:rsidR="00D74F24" w:rsidRDefault="00D74F24" w:rsidP="00CD56B8">
      <w:pPr>
        <w:rPr>
          <w:rFonts w:asciiTheme="minorHAnsi" w:eastAsia="system-ui" w:hAnsiTheme="minorHAnsi" w:cstheme="minorBidi"/>
          <w:color w:val="2E2F30"/>
          <w:sz w:val="22"/>
          <w:szCs w:val="22"/>
          <w:lang w:val="it-IT"/>
        </w:rPr>
      </w:pPr>
    </w:p>
    <w:p w14:paraId="52D5649B" w14:textId="5A8F17A3" w:rsidR="00D74F24" w:rsidRPr="00D640EB" w:rsidRDefault="00D74F24" w:rsidP="00CA3EC9">
      <w:pPr>
        <w:jc w:val="both"/>
        <w:rPr>
          <w:rFonts w:asciiTheme="minorHAnsi" w:eastAsia="system-ui" w:hAnsiTheme="minorHAnsi" w:cstheme="minorBidi"/>
          <w:color w:val="2E2F30"/>
          <w:sz w:val="22"/>
          <w:szCs w:val="22"/>
          <w:lang w:val="it-IT"/>
        </w:rPr>
      </w:pPr>
      <w:r w:rsidRPr="00D74F24">
        <w:rPr>
          <w:rFonts w:asciiTheme="minorHAnsi" w:eastAsia="system-ui" w:hAnsiTheme="minorHAnsi" w:cstheme="minorBidi"/>
          <w:color w:val="2E2F30"/>
          <w:sz w:val="22"/>
          <w:szCs w:val="22"/>
          <w:lang w:val="it-IT"/>
        </w:rPr>
        <w:t xml:space="preserve">La nuova formula Dixan conferma anche l'impegno del </w:t>
      </w:r>
      <w:proofErr w:type="gramStart"/>
      <w:r w:rsidRPr="00D74F24">
        <w:rPr>
          <w:rFonts w:asciiTheme="minorHAnsi" w:eastAsia="system-ui" w:hAnsiTheme="minorHAnsi" w:cstheme="minorBidi"/>
          <w:color w:val="2E2F30"/>
          <w:sz w:val="22"/>
          <w:szCs w:val="22"/>
          <w:lang w:val="it-IT"/>
        </w:rPr>
        <w:t>brand</w:t>
      </w:r>
      <w:proofErr w:type="gramEnd"/>
      <w:r w:rsidRPr="00D74F24">
        <w:rPr>
          <w:rFonts w:asciiTheme="minorHAnsi" w:eastAsia="system-ui" w:hAnsiTheme="minorHAnsi" w:cstheme="minorBidi"/>
          <w:color w:val="2E2F30"/>
          <w:sz w:val="22"/>
          <w:szCs w:val="22"/>
          <w:lang w:val="it-IT"/>
        </w:rPr>
        <w:t xml:space="preserve"> verso la sostenibilità: il packaging è realizzato con il </w:t>
      </w:r>
      <w:r w:rsidRPr="00D74F24">
        <w:rPr>
          <w:rFonts w:asciiTheme="minorHAnsi" w:eastAsia="system-ui" w:hAnsiTheme="minorHAnsi" w:cstheme="minorBidi"/>
          <w:b/>
          <w:bCs/>
          <w:color w:val="2E2F30"/>
          <w:sz w:val="22"/>
          <w:szCs w:val="22"/>
          <w:lang w:val="it-IT"/>
        </w:rPr>
        <w:t>64% di carta riciclata per i box</w:t>
      </w:r>
      <w:r w:rsidRPr="00D74F24">
        <w:rPr>
          <w:rFonts w:asciiTheme="minorHAnsi" w:eastAsia="system-ui" w:hAnsiTheme="minorHAnsi" w:cstheme="minorBidi"/>
          <w:color w:val="2E2F30"/>
          <w:sz w:val="22"/>
          <w:szCs w:val="22"/>
          <w:lang w:val="it-IT"/>
        </w:rPr>
        <w:t xml:space="preserve"> e il </w:t>
      </w:r>
      <w:r w:rsidRPr="00D74F24">
        <w:rPr>
          <w:rFonts w:asciiTheme="minorHAnsi" w:eastAsia="system-ui" w:hAnsiTheme="minorHAnsi" w:cstheme="minorBidi"/>
          <w:b/>
          <w:bCs/>
          <w:color w:val="2E2F30"/>
          <w:sz w:val="22"/>
          <w:szCs w:val="22"/>
          <w:lang w:val="it-IT"/>
        </w:rPr>
        <w:t>65% di plastica riciclata per le bottiglie</w:t>
      </w:r>
      <w:r w:rsidRPr="00D74F24">
        <w:rPr>
          <w:rFonts w:asciiTheme="minorHAnsi" w:eastAsia="system-ui" w:hAnsiTheme="minorHAnsi" w:cstheme="minorBidi"/>
          <w:color w:val="2E2F30"/>
          <w:sz w:val="22"/>
          <w:szCs w:val="22"/>
          <w:lang w:val="it-IT"/>
        </w:rPr>
        <w:t xml:space="preserve">, con </w:t>
      </w:r>
      <w:r w:rsidRPr="00D74F24">
        <w:rPr>
          <w:rFonts w:asciiTheme="minorHAnsi" w:eastAsia="system-ui" w:hAnsiTheme="minorHAnsi" w:cstheme="minorBidi"/>
          <w:b/>
          <w:bCs/>
          <w:color w:val="2E2F30"/>
          <w:sz w:val="22"/>
          <w:szCs w:val="22"/>
          <w:lang w:val="it-IT"/>
        </w:rPr>
        <w:t>flaconi e tappi riciclabili</w:t>
      </w:r>
      <w:r w:rsidRPr="00D74F24">
        <w:rPr>
          <w:rFonts w:asciiTheme="minorHAnsi" w:eastAsia="system-ui" w:hAnsiTheme="minorHAnsi" w:cstheme="minorBidi"/>
          <w:color w:val="2E2F30"/>
          <w:sz w:val="22"/>
          <w:szCs w:val="22"/>
          <w:lang w:val="it-IT"/>
        </w:rPr>
        <w:t xml:space="preserve"> e una </w:t>
      </w:r>
      <w:r w:rsidRPr="00D74F24">
        <w:rPr>
          <w:rFonts w:asciiTheme="minorHAnsi" w:eastAsia="system-ui" w:hAnsiTheme="minorHAnsi" w:cstheme="minorBidi"/>
          <w:b/>
          <w:bCs/>
          <w:color w:val="2E2F30"/>
          <w:sz w:val="22"/>
          <w:szCs w:val="22"/>
          <w:lang w:val="it-IT"/>
        </w:rPr>
        <w:t>formula composta al 92% da ingredienti biodegradabili</w:t>
      </w:r>
      <w:r>
        <w:rPr>
          <w:rFonts w:asciiTheme="minorHAnsi" w:eastAsia="system-ui" w:hAnsiTheme="minorHAnsi" w:cstheme="minorBidi"/>
          <w:color w:val="2E2F30"/>
          <w:sz w:val="22"/>
          <w:szCs w:val="22"/>
          <w:lang w:val="it-IT"/>
        </w:rPr>
        <w:t>.</w:t>
      </w:r>
    </w:p>
    <w:p w14:paraId="2DF0EEB5" w14:textId="77777777" w:rsidR="00BD715A" w:rsidRPr="00D640EB" w:rsidRDefault="00BD715A" w:rsidP="00CA3EC9">
      <w:pPr>
        <w:jc w:val="both"/>
        <w:rPr>
          <w:rFonts w:asciiTheme="minorHAnsi" w:eastAsia="system-ui" w:hAnsiTheme="minorHAnsi" w:cstheme="minorBidi"/>
          <w:color w:val="2E2F30"/>
          <w:sz w:val="22"/>
          <w:szCs w:val="22"/>
          <w:lang w:val="it-IT"/>
        </w:rPr>
      </w:pPr>
    </w:p>
    <w:p w14:paraId="66AEC35F" w14:textId="60990442" w:rsidR="00BD715A" w:rsidRPr="00D640EB" w:rsidRDefault="00BD715A" w:rsidP="00CA3EC9">
      <w:pPr>
        <w:jc w:val="both"/>
        <w:rPr>
          <w:rFonts w:asciiTheme="minorHAnsi" w:eastAsia="system-ui" w:hAnsiTheme="minorHAnsi" w:cstheme="minorBidi"/>
          <w:color w:val="2E2F30"/>
          <w:sz w:val="22"/>
          <w:szCs w:val="22"/>
          <w:lang w:val="it-IT"/>
        </w:rPr>
      </w:pPr>
      <w:r w:rsidRPr="00D640EB">
        <w:rPr>
          <w:rFonts w:asciiTheme="minorHAnsi" w:eastAsia="system-ui" w:hAnsiTheme="minorHAnsi" w:cstheme="minorBidi"/>
          <w:color w:val="2E2F30"/>
          <w:sz w:val="22"/>
          <w:szCs w:val="22"/>
          <w:lang w:val="it-IT"/>
        </w:rPr>
        <w:t xml:space="preserve">Il rilancio di prodotto è accompagnato da una nuova </w:t>
      </w:r>
      <w:r w:rsidRPr="00D640EB">
        <w:rPr>
          <w:rFonts w:asciiTheme="minorHAnsi" w:eastAsia="system-ui" w:hAnsiTheme="minorHAnsi" w:cstheme="minorBidi"/>
          <w:b/>
          <w:bCs/>
          <w:color w:val="2E2F30"/>
          <w:sz w:val="22"/>
          <w:szCs w:val="22"/>
          <w:lang w:val="it-IT"/>
        </w:rPr>
        <w:t>campagna di comunicazione integrata</w:t>
      </w:r>
      <w:r w:rsidRPr="00D640EB">
        <w:rPr>
          <w:rFonts w:asciiTheme="minorHAnsi" w:eastAsia="system-ui" w:hAnsiTheme="minorHAnsi" w:cstheme="minorBidi"/>
          <w:color w:val="2E2F30"/>
          <w:sz w:val="22"/>
          <w:szCs w:val="22"/>
          <w:lang w:val="it-IT"/>
        </w:rPr>
        <w:t xml:space="preserve"> on air da </w:t>
      </w:r>
      <w:r w:rsidR="00A90573" w:rsidRPr="00D640EB">
        <w:rPr>
          <w:rFonts w:asciiTheme="minorHAnsi" w:eastAsia="system-ui" w:hAnsiTheme="minorHAnsi" w:cstheme="minorBidi"/>
          <w:color w:val="2E2F30"/>
          <w:sz w:val="22"/>
          <w:szCs w:val="22"/>
          <w:lang w:val="it-IT"/>
        </w:rPr>
        <w:t xml:space="preserve">domenica </w:t>
      </w:r>
      <w:r w:rsidRPr="00D640EB">
        <w:rPr>
          <w:rFonts w:asciiTheme="minorHAnsi" w:eastAsia="system-ui" w:hAnsiTheme="minorHAnsi" w:cstheme="minorBidi"/>
          <w:color w:val="2E2F30"/>
          <w:sz w:val="22"/>
          <w:szCs w:val="22"/>
          <w:lang w:val="it-IT"/>
        </w:rPr>
        <w:t>29 marzo sulle principali reti nazionali</w:t>
      </w:r>
      <w:r w:rsidR="0073621D">
        <w:rPr>
          <w:rFonts w:asciiTheme="minorHAnsi" w:eastAsia="system-ui" w:hAnsiTheme="minorHAnsi" w:cstheme="minorBidi"/>
          <w:color w:val="2E2F30"/>
          <w:sz w:val="22"/>
          <w:szCs w:val="22"/>
          <w:lang w:val="it-IT"/>
        </w:rPr>
        <w:t xml:space="preserve">, </w:t>
      </w:r>
      <w:r w:rsidR="0073621D" w:rsidRPr="0073621D">
        <w:rPr>
          <w:rFonts w:asciiTheme="minorHAnsi" w:eastAsia="system-ui" w:hAnsiTheme="minorHAnsi" w:cstheme="minorBidi"/>
          <w:color w:val="2E2F30"/>
          <w:sz w:val="22"/>
          <w:szCs w:val="22"/>
          <w:lang w:val="it-IT"/>
        </w:rPr>
        <w:t xml:space="preserve">che segna una svolta radicale nel linguaggio </w:t>
      </w:r>
      <w:r w:rsidR="0073621D">
        <w:rPr>
          <w:rFonts w:asciiTheme="minorHAnsi" w:eastAsia="system-ui" w:hAnsiTheme="minorHAnsi" w:cstheme="minorBidi"/>
          <w:color w:val="2E2F30"/>
          <w:sz w:val="22"/>
          <w:szCs w:val="22"/>
          <w:lang w:val="it-IT"/>
        </w:rPr>
        <w:t>di Dixan</w:t>
      </w:r>
      <w:r w:rsidRPr="00D640EB">
        <w:rPr>
          <w:rFonts w:asciiTheme="minorHAnsi" w:eastAsia="system-ui" w:hAnsiTheme="minorHAnsi" w:cstheme="minorBidi"/>
          <w:color w:val="2E2F30"/>
          <w:sz w:val="22"/>
          <w:szCs w:val="22"/>
          <w:lang w:val="it-IT"/>
        </w:rPr>
        <w:t xml:space="preserve">. </w:t>
      </w:r>
      <w:r w:rsidR="0073621D" w:rsidRPr="0073621D">
        <w:rPr>
          <w:rFonts w:asciiTheme="minorHAnsi" w:eastAsia="system-ui" w:hAnsiTheme="minorHAnsi" w:cstheme="minorBidi"/>
          <w:color w:val="2E2F30"/>
          <w:sz w:val="22"/>
          <w:szCs w:val="22"/>
          <w:lang w:val="it-IT"/>
        </w:rPr>
        <w:t xml:space="preserve">Il </w:t>
      </w:r>
      <w:r w:rsidR="0073621D" w:rsidRPr="0073621D">
        <w:rPr>
          <w:rFonts w:asciiTheme="minorHAnsi" w:eastAsia="system-ui" w:hAnsiTheme="minorHAnsi" w:cstheme="minorBidi"/>
          <w:b/>
          <w:bCs/>
          <w:color w:val="2E2F30"/>
          <w:sz w:val="22"/>
          <w:szCs w:val="22"/>
          <w:lang w:val="it-IT"/>
        </w:rPr>
        <w:t>nuovo concept creativo</w:t>
      </w:r>
      <w:r w:rsidR="0073621D" w:rsidRPr="0073621D">
        <w:rPr>
          <w:rFonts w:asciiTheme="minorHAnsi" w:eastAsia="system-ui" w:hAnsiTheme="minorHAnsi" w:cstheme="minorBidi"/>
          <w:color w:val="2E2F30"/>
          <w:sz w:val="22"/>
          <w:szCs w:val="22"/>
          <w:lang w:val="it-IT"/>
        </w:rPr>
        <w:t xml:space="preserve">, moderno e d'impatto, esalta i </w:t>
      </w:r>
      <w:r w:rsidR="0073621D" w:rsidRPr="0073621D">
        <w:rPr>
          <w:rFonts w:asciiTheme="minorHAnsi" w:eastAsia="system-ui" w:hAnsiTheme="minorHAnsi" w:cstheme="minorBidi"/>
          <w:b/>
          <w:bCs/>
          <w:color w:val="2E2F30"/>
          <w:sz w:val="22"/>
          <w:szCs w:val="22"/>
          <w:lang w:val="it-IT"/>
        </w:rPr>
        <w:t xml:space="preserve">colori iconici rosso e bianco del </w:t>
      </w:r>
      <w:proofErr w:type="gramStart"/>
      <w:r w:rsidR="0073621D" w:rsidRPr="0073621D">
        <w:rPr>
          <w:rFonts w:asciiTheme="minorHAnsi" w:eastAsia="system-ui" w:hAnsiTheme="minorHAnsi" w:cstheme="minorBidi"/>
          <w:b/>
          <w:bCs/>
          <w:color w:val="2E2F30"/>
          <w:sz w:val="22"/>
          <w:szCs w:val="22"/>
          <w:lang w:val="it-IT"/>
        </w:rPr>
        <w:t>brand</w:t>
      </w:r>
      <w:proofErr w:type="gramEnd"/>
      <w:r w:rsidR="0073621D" w:rsidRPr="0073621D">
        <w:rPr>
          <w:rFonts w:asciiTheme="minorHAnsi" w:eastAsia="system-ui" w:hAnsiTheme="minorHAnsi" w:cstheme="minorBidi"/>
          <w:color w:val="2E2F30"/>
          <w:sz w:val="22"/>
          <w:szCs w:val="22"/>
          <w:lang w:val="it-IT"/>
        </w:rPr>
        <w:t xml:space="preserve"> con un </w:t>
      </w:r>
      <w:r w:rsidR="0073621D" w:rsidRPr="0073621D">
        <w:rPr>
          <w:rFonts w:asciiTheme="minorHAnsi" w:eastAsia="system-ui" w:hAnsiTheme="minorHAnsi" w:cstheme="minorBidi"/>
          <w:b/>
          <w:bCs/>
          <w:color w:val="2E2F30"/>
          <w:sz w:val="22"/>
          <w:szCs w:val="22"/>
          <w:lang w:val="it-IT"/>
        </w:rPr>
        <w:t>tone of voice completamente rinnovato</w:t>
      </w:r>
      <w:r w:rsidR="0073621D" w:rsidRPr="0073621D">
        <w:rPr>
          <w:rFonts w:asciiTheme="minorHAnsi" w:eastAsia="system-ui" w:hAnsiTheme="minorHAnsi" w:cstheme="minorBidi"/>
          <w:color w:val="2E2F30"/>
          <w:sz w:val="22"/>
          <w:szCs w:val="22"/>
          <w:lang w:val="it-IT"/>
        </w:rPr>
        <w:t xml:space="preserve"> e </w:t>
      </w:r>
      <w:r w:rsidR="0073621D" w:rsidRPr="0073621D">
        <w:rPr>
          <w:rFonts w:asciiTheme="minorHAnsi" w:eastAsia="system-ui" w:hAnsiTheme="minorHAnsi" w:cstheme="minorBidi"/>
          <w:b/>
          <w:bCs/>
          <w:color w:val="2E2F30"/>
          <w:sz w:val="22"/>
          <w:szCs w:val="22"/>
          <w:lang w:val="it-IT"/>
        </w:rPr>
        <w:t xml:space="preserve">forti </w:t>
      </w:r>
      <w:proofErr w:type="spellStart"/>
      <w:r w:rsidR="0073621D" w:rsidRPr="0073621D">
        <w:rPr>
          <w:rFonts w:asciiTheme="minorHAnsi" w:eastAsia="system-ui" w:hAnsiTheme="minorHAnsi" w:cstheme="minorBidi"/>
          <w:b/>
          <w:bCs/>
          <w:color w:val="2E2F30"/>
          <w:sz w:val="22"/>
          <w:szCs w:val="22"/>
          <w:lang w:val="it-IT"/>
        </w:rPr>
        <w:t>claim</w:t>
      </w:r>
      <w:proofErr w:type="spellEnd"/>
      <w:r w:rsidR="0073621D" w:rsidRPr="0073621D">
        <w:rPr>
          <w:rFonts w:asciiTheme="minorHAnsi" w:eastAsia="system-ui" w:hAnsiTheme="minorHAnsi" w:cstheme="minorBidi"/>
          <w:b/>
          <w:bCs/>
          <w:color w:val="2E2F30"/>
          <w:sz w:val="22"/>
          <w:szCs w:val="22"/>
          <w:lang w:val="it-IT"/>
        </w:rPr>
        <w:t xml:space="preserve"> di prodotto</w:t>
      </w:r>
      <w:r w:rsidR="0073621D" w:rsidRPr="0073621D">
        <w:rPr>
          <w:rFonts w:asciiTheme="minorHAnsi" w:eastAsia="system-ui" w:hAnsiTheme="minorHAnsi" w:cstheme="minorBidi"/>
          <w:color w:val="2E2F30"/>
          <w:sz w:val="22"/>
          <w:szCs w:val="22"/>
          <w:lang w:val="it-IT"/>
        </w:rPr>
        <w:t xml:space="preserve"> pensati per comunicare in modo diretto e rilevante con i consumatori</w:t>
      </w:r>
      <w:r w:rsidR="0073621D">
        <w:rPr>
          <w:rFonts w:asciiTheme="minorHAnsi" w:eastAsia="system-ui" w:hAnsiTheme="minorHAnsi" w:cstheme="minorBidi"/>
          <w:color w:val="2E2F30"/>
          <w:sz w:val="22"/>
          <w:szCs w:val="22"/>
          <w:lang w:val="it-IT"/>
        </w:rPr>
        <w:t xml:space="preserve">. </w:t>
      </w:r>
      <w:r w:rsidRPr="00D640EB">
        <w:rPr>
          <w:rFonts w:asciiTheme="minorHAnsi" w:eastAsia="system-ui" w:hAnsiTheme="minorHAnsi" w:cstheme="minorBidi"/>
          <w:color w:val="2E2F30"/>
          <w:sz w:val="22"/>
          <w:szCs w:val="22"/>
          <w:lang w:val="it-IT"/>
        </w:rPr>
        <w:t xml:space="preserve">La strategia </w:t>
      </w:r>
      <w:r w:rsidRPr="00D640EB">
        <w:rPr>
          <w:rFonts w:asciiTheme="minorHAnsi" w:eastAsia="system-ui" w:hAnsiTheme="minorHAnsi" w:cstheme="minorBidi"/>
          <w:color w:val="2E2F30"/>
          <w:sz w:val="22"/>
          <w:szCs w:val="22"/>
          <w:lang w:val="it-IT"/>
        </w:rPr>
        <w:lastRenderedPageBreak/>
        <w:t xml:space="preserve">prevede </w:t>
      </w:r>
      <w:r w:rsidRPr="00D640EB">
        <w:rPr>
          <w:rFonts w:asciiTheme="minorHAnsi" w:eastAsia="system-ui" w:hAnsiTheme="minorHAnsi" w:cstheme="minorBidi"/>
          <w:b/>
          <w:bCs/>
          <w:color w:val="2E2F30"/>
          <w:sz w:val="22"/>
          <w:szCs w:val="22"/>
          <w:lang w:val="it-IT"/>
        </w:rPr>
        <w:t>due soggetti creativi</w:t>
      </w:r>
      <w:r w:rsidRPr="00D640EB">
        <w:rPr>
          <w:rFonts w:asciiTheme="minorHAnsi" w:eastAsia="system-ui" w:hAnsiTheme="minorHAnsi" w:cstheme="minorBidi"/>
          <w:color w:val="2E2F30"/>
          <w:sz w:val="22"/>
          <w:szCs w:val="22"/>
          <w:lang w:val="it-IT"/>
        </w:rPr>
        <w:t xml:space="preserve"> in rotazione, dedicati rispettivamente ai liquidi e alle </w:t>
      </w:r>
      <w:proofErr w:type="spellStart"/>
      <w:r w:rsidRPr="00D640EB">
        <w:rPr>
          <w:rFonts w:asciiTheme="minorHAnsi" w:eastAsia="system-ui" w:hAnsiTheme="minorHAnsi" w:cstheme="minorBidi"/>
          <w:color w:val="2E2F30"/>
          <w:sz w:val="22"/>
          <w:szCs w:val="22"/>
          <w:lang w:val="it-IT"/>
        </w:rPr>
        <w:t>caps</w:t>
      </w:r>
      <w:proofErr w:type="spellEnd"/>
      <w:r w:rsidRPr="00D640EB">
        <w:rPr>
          <w:rFonts w:asciiTheme="minorHAnsi" w:eastAsia="system-ui" w:hAnsiTheme="minorHAnsi" w:cstheme="minorBidi"/>
          <w:color w:val="2E2F30"/>
          <w:sz w:val="22"/>
          <w:szCs w:val="22"/>
          <w:lang w:val="it-IT"/>
        </w:rPr>
        <w:t xml:space="preserve">, declinati in formato 20'' per la TV e 15''/10'' per i canali digital e social, con materiali CGC (Consumer </w:t>
      </w:r>
      <w:proofErr w:type="spellStart"/>
      <w:r w:rsidRPr="00D640EB">
        <w:rPr>
          <w:rFonts w:asciiTheme="minorHAnsi" w:eastAsia="system-ui" w:hAnsiTheme="minorHAnsi" w:cstheme="minorBidi"/>
          <w:color w:val="2E2F30"/>
          <w:sz w:val="22"/>
          <w:szCs w:val="22"/>
          <w:lang w:val="it-IT"/>
        </w:rPr>
        <w:t>Generated</w:t>
      </w:r>
      <w:proofErr w:type="spellEnd"/>
      <w:r w:rsidRPr="00D640EB">
        <w:rPr>
          <w:rFonts w:asciiTheme="minorHAnsi" w:eastAsia="system-ui" w:hAnsiTheme="minorHAnsi" w:cstheme="minorBidi"/>
          <w:color w:val="2E2F30"/>
          <w:sz w:val="22"/>
          <w:szCs w:val="22"/>
          <w:lang w:val="it-IT"/>
        </w:rPr>
        <w:t xml:space="preserve"> Content) a supporto. La creatività della campagna è stata curata da </w:t>
      </w:r>
      <w:r w:rsidRPr="00D640EB">
        <w:rPr>
          <w:rFonts w:asciiTheme="minorHAnsi" w:eastAsia="system-ui" w:hAnsiTheme="minorHAnsi" w:cstheme="minorBidi"/>
          <w:b/>
          <w:bCs/>
          <w:color w:val="2E2F30"/>
          <w:sz w:val="22"/>
          <w:szCs w:val="22"/>
          <w:lang w:val="it-IT"/>
        </w:rPr>
        <w:t>HeimatTBWA</w:t>
      </w:r>
      <w:r w:rsidRPr="00D640EB">
        <w:rPr>
          <w:rFonts w:asciiTheme="minorHAnsi" w:eastAsia="system-ui" w:hAnsiTheme="minorHAnsi" w:cstheme="minorBidi"/>
          <w:color w:val="2E2F30"/>
          <w:sz w:val="22"/>
          <w:szCs w:val="22"/>
          <w:lang w:val="it-IT"/>
        </w:rPr>
        <w:t xml:space="preserve">, mentre la pianificazione media è stata affidata a </w:t>
      </w:r>
      <w:r w:rsidRPr="00D640EB">
        <w:rPr>
          <w:rFonts w:asciiTheme="minorHAnsi" w:eastAsia="system-ui" w:hAnsiTheme="minorHAnsi" w:cstheme="minorBidi"/>
          <w:b/>
          <w:bCs/>
          <w:color w:val="2E2F30"/>
          <w:sz w:val="22"/>
          <w:szCs w:val="22"/>
          <w:lang w:val="it-IT"/>
        </w:rPr>
        <w:t>WPP</w:t>
      </w:r>
      <w:r w:rsidRPr="00D640EB">
        <w:rPr>
          <w:rFonts w:asciiTheme="minorHAnsi" w:eastAsia="system-ui" w:hAnsiTheme="minorHAnsi" w:cstheme="minorBidi"/>
          <w:color w:val="2E2F30"/>
          <w:sz w:val="22"/>
          <w:szCs w:val="22"/>
          <w:lang w:val="it-IT"/>
        </w:rPr>
        <w:t>.</w:t>
      </w:r>
    </w:p>
    <w:p w14:paraId="25A539B5" w14:textId="77777777" w:rsidR="00CD56B8" w:rsidRPr="00D640EB" w:rsidRDefault="00CD56B8" w:rsidP="00CD56B8">
      <w:pPr>
        <w:spacing w:line="259" w:lineRule="auto"/>
        <w:jc w:val="both"/>
        <w:rPr>
          <w:rFonts w:asciiTheme="minorHAnsi" w:eastAsia="system-ui" w:hAnsiTheme="minorHAnsi" w:cstheme="minorBidi"/>
          <w:color w:val="2E2F30"/>
          <w:sz w:val="22"/>
          <w:szCs w:val="22"/>
          <w:lang w:val="it-IT"/>
        </w:rPr>
      </w:pPr>
    </w:p>
    <w:p w14:paraId="36B3CF39" w14:textId="4AAC2796" w:rsidR="00BD715A" w:rsidRPr="00D640EB" w:rsidRDefault="00BD715A" w:rsidP="3B9B36DB">
      <w:pPr>
        <w:spacing w:line="259" w:lineRule="auto"/>
        <w:jc w:val="both"/>
        <w:rPr>
          <w:rFonts w:asciiTheme="minorHAnsi" w:eastAsia="system-ui" w:hAnsiTheme="minorHAnsi" w:cstheme="minorBidi"/>
          <w:color w:val="2E2F30"/>
          <w:sz w:val="22"/>
          <w:szCs w:val="22"/>
          <w:lang w:val="it-IT"/>
        </w:rPr>
      </w:pPr>
      <w:r w:rsidRPr="7613FF92">
        <w:rPr>
          <w:rFonts w:asciiTheme="minorHAnsi" w:eastAsia="system-ui" w:hAnsiTheme="minorHAnsi" w:cstheme="minorBidi"/>
          <w:i/>
          <w:iCs/>
          <w:color w:val="2E2F30"/>
          <w:sz w:val="22"/>
          <w:szCs w:val="22"/>
          <w:lang w:val="it-IT"/>
        </w:rPr>
        <w:t xml:space="preserve">"Il nuovo Dixan riunisce soluzioni tecniche mirate </w:t>
      </w:r>
      <w:r w:rsidR="00DB1BF6" w:rsidRPr="7613FF92">
        <w:rPr>
          <w:rFonts w:asciiTheme="minorHAnsi" w:eastAsia="system-ui" w:hAnsiTheme="minorHAnsi" w:cstheme="minorBidi"/>
          <w:i/>
          <w:iCs/>
          <w:color w:val="2E2F30"/>
          <w:sz w:val="22"/>
          <w:szCs w:val="22"/>
          <w:lang w:val="it-IT"/>
        </w:rPr>
        <w:t>per</w:t>
      </w:r>
      <w:r w:rsidRPr="7613FF92">
        <w:rPr>
          <w:rFonts w:asciiTheme="minorHAnsi" w:eastAsia="system-ui" w:hAnsiTheme="minorHAnsi" w:cstheme="minorBidi"/>
          <w:i/>
          <w:iCs/>
          <w:color w:val="2E2F30"/>
          <w:sz w:val="22"/>
          <w:szCs w:val="22"/>
          <w:lang w:val="it-IT"/>
        </w:rPr>
        <w:t xml:space="preserve"> offrire un prodotto moderno e in linea con le esigenze dei consumatori, </w:t>
      </w:r>
      <w:r w:rsidR="008559DE" w:rsidRPr="7613FF92">
        <w:rPr>
          <w:rFonts w:asciiTheme="minorHAnsi" w:eastAsia="system-ui" w:hAnsiTheme="minorHAnsi" w:cstheme="minorBidi"/>
          <w:i/>
          <w:iCs/>
          <w:color w:val="2E2F30"/>
          <w:sz w:val="22"/>
          <w:szCs w:val="22"/>
          <w:lang w:val="it-IT"/>
        </w:rPr>
        <w:t xml:space="preserve">valorizzando il potere extra smacchiante della formula e dedicando al contempo </w:t>
      </w:r>
      <w:r w:rsidRPr="7613FF92">
        <w:rPr>
          <w:rFonts w:asciiTheme="minorHAnsi" w:eastAsia="system-ui" w:hAnsiTheme="minorHAnsi" w:cstheme="minorBidi"/>
          <w:i/>
          <w:iCs/>
          <w:color w:val="2E2F30"/>
          <w:sz w:val="22"/>
          <w:szCs w:val="22"/>
          <w:lang w:val="it-IT"/>
        </w:rPr>
        <w:t>un</w:t>
      </w:r>
      <w:r w:rsidR="00EF5F81" w:rsidRPr="7613FF92">
        <w:rPr>
          <w:rFonts w:asciiTheme="minorHAnsi" w:eastAsia="system-ui" w:hAnsiTheme="minorHAnsi" w:cstheme="minorBidi"/>
          <w:i/>
          <w:iCs/>
          <w:color w:val="2E2F30"/>
          <w:sz w:val="22"/>
          <w:szCs w:val="22"/>
          <w:lang w:val="it-IT"/>
        </w:rPr>
        <w:t xml:space="preserve">’attenzione </w:t>
      </w:r>
      <w:r w:rsidRPr="7613FF92">
        <w:rPr>
          <w:rFonts w:asciiTheme="minorHAnsi" w:eastAsia="system-ui" w:hAnsiTheme="minorHAnsi" w:cstheme="minorBidi"/>
          <w:i/>
          <w:iCs/>
          <w:color w:val="2E2F30"/>
          <w:sz w:val="22"/>
          <w:szCs w:val="22"/>
          <w:lang w:val="it-IT"/>
        </w:rPr>
        <w:t xml:space="preserve">particolare </w:t>
      </w:r>
      <w:r w:rsidR="00DB1BF6" w:rsidRPr="7613FF92">
        <w:rPr>
          <w:rFonts w:asciiTheme="minorHAnsi" w:eastAsia="system-ui" w:hAnsiTheme="minorHAnsi" w:cstheme="minorBidi"/>
          <w:i/>
          <w:iCs/>
          <w:color w:val="2E2F30"/>
          <w:sz w:val="22"/>
          <w:szCs w:val="22"/>
          <w:lang w:val="it-IT"/>
        </w:rPr>
        <w:t>alla</w:t>
      </w:r>
      <w:r w:rsidRPr="7613FF92">
        <w:rPr>
          <w:rFonts w:asciiTheme="minorHAnsi" w:eastAsia="system-ui" w:hAnsiTheme="minorHAnsi" w:cstheme="minorBidi"/>
          <w:i/>
          <w:iCs/>
          <w:color w:val="2E2F30"/>
          <w:sz w:val="22"/>
          <w:szCs w:val="22"/>
          <w:lang w:val="it-IT"/>
        </w:rPr>
        <w:t xml:space="preserve"> profumazione."</w:t>
      </w:r>
      <w:r w:rsidR="003B12AD">
        <w:rPr>
          <w:rFonts w:asciiTheme="minorHAnsi" w:eastAsia="system-ui" w:hAnsiTheme="minorHAnsi" w:cstheme="minorBidi"/>
          <w:color w:val="2E2F30"/>
          <w:sz w:val="22"/>
          <w:szCs w:val="22"/>
          <w:lang w:val="it-IT"/>
        </w:rPr>
        <w:t xml:space="preserve"> </w:t>
      </w:r>
      <w:r w:rsidRPr="7613FF92">
        <w:rPr>
          <w:rFonts w:asciiTheme="minorHAnsi" w:eastAsia="system-ui" w:hAnsiTheme="minorHAnsi" w:cstheme="minorBidi"/>
          <w:color w:val="2E2F30"/>
          <w:sz w:val="22"/>
          <w:szCs w:val="22"/>
          <w:lang w:val="it-IT"/>
        </w:rPr>
        <w:t>aggiunge </w:t>
      </w:r>
      <w:r w:rsidRPr="7613FF92">
        <w:rPr>
          <w:rFonts w:asciiTheme="minorHAnsi" w:eastAsia="system-ui" w:hAnsiTheme="minorHAnsi" w:cstheme="minorBidi"/>
          <w:b/>
          <w:bCs/>
          <w:color w:val="2E2F30"/>
          <w:sz w:val="22"/>
          <w:szCs w:val="22"/>
          <w:lang w:val="it-IT"/>
        </w:rPr>
        <w:t>Francesca D'Angelo-Valente, Direttrice Marketing &amp; Media di Henkel Consumer Brands WE South</w:t>
      </w:r>
      <w:r w:rsidRPr="7613FF92">
        <w:rPr>
          <w:rFonts w:asciiTheme="minorHAnsi" w:eastAsia="system-ui" w:hAnsiTheme="minorHAnsi" w:cstheme="minorBidi"/>
          <w:color w:val="2E2F30"/>
          <w:sz w:val="22"/>
          <w:szCs w:val="22"/>
          <w:lang w:val="it-IT"/>
        </w:rPr>
        <w:t>.</w:t>
      </w:r>
      <w:r w:rsidR="007A3B16" w:rsidRPr="7613FF92">
        <w:rPr>
          <w:rFonts w:asciiTheme="minorHAnsi" w:eastAsia="system-ui" w:hAnsiTheme="minorHAnsi" w:cstheme="minorBidi"/>
          <w:color w:val="2E2F30"/>
          <w:sz w:val="22"/>
          <w:szCs w:val="22"/>
          <w:lang w:val="it-IT"/>
        </w:rPr>
        <w:t xml:space="preserve"> </w:t>
      </w:r>
      <w:r w:rsidRPr="7613FF92">
        <w:rPr>
          <w:rFonts w:asciiTheme="minorHAnsi" w:eastAsia="system-ui" w:hAnsiTheme="minorHAnsi" w:cstheme="minorBidi"/>
          <w:i/>
          <w:iCs/>
          <w:color w:val="2E2F30"/>
          <w:sz w:val="22"/>
          <w:szCs w:val="22"/>
          <w:lang w:val="it-IT"/>
        </w:rPr>
        <w:t xml:space="preserve">"La nuova campagna di comunicazione </w:t>
      </w:r>
      <w:r w:rsidR="008559DE" w:rsidRPr="7613FF92">
        <w:rPr>
          <w:rFonts w:asciiTheme="minorHAnsi" w:eastAsia="system-ui" w:hAnsiTheme="minorHAnsi" w:cstheme="minorBidi"/>
          <w:i/>
          <w:iCs/>
          <w:color w:val="2E2F30"/>
          <w:sz w:val="22"/>
          <w:szCs w:val="22"/>
          <w:lang w:val="it-IT"/>
        </w:rPr>
        <w:t xml:space="preserve">rappresenta un punto di svolta per </w:t>
      </w:r>
      <w:r w:rsidR="003B12AD">
        <w:rPr>
          <w:rFonts w:asciiTheme="minorHAnsi" w:eastAsia="system-ui" w:hAnsiTheme="minorHAnsi" w:cstheme="minorBidi"/>
          <w:i/>
          <w:iCs/>
          <w:color w:val="2E2F30"/>
          <w:sz w:val="22"/>
          <w:szCs w:val="22"/>
          <w:lang w:val="it-IT"/>
        </w:rPr>
        <w:t>Dixan</w:t>
      </w:r>
      <w:r w:rsidR="6A7AB387" w:rsidRPr="7613FF92">
        <w:rPr>
          <w:rFonts w:asciiTheme="minorHAnsi" w:eastAsia="system-ui" w:hAnsiTheme="minorHAnsi" w:cstheme="minorBidi"/>
          <w:i/>
          <w:iCs/>
          <w:color w:val="2E2F30"/>
          <w:sz w:val="22"/>
          <w:szCs w:val="22"/>
          <w:lang w:val="it-IT"/>
        </w:rPr>
        <w:t xml:space="preserve">. </w:t>
      </w:r>
      <w:r w:rsidR="008559DE" w:rsidRPr="7613FF92">
        <w:rPr>
          <w:rFonts w:asciiTheme="minorHAnsi" w:eastAsia="system-ui" w:hAnsiTheme="minorHAnsi" w:cstheme="minorBidi"/>
          <w:i/>
          <w:iCs/>
          <w:color w:val="2E2F30"/>
          <w:sz w:val="22"/>
          <w:szCs w:val="22"/>
          <w:lang w:val="it-IT"/>
        </w:rPr>
        <w:t xml:space="preserve"> </w:t>
      </w:r>
      <w:r w:rsidR="0B3B827D" w:rsidRPr="7613FF92">
        <w:rPr>
          <w:rFonts w:asciiTheme="minorHAnsi" w:eastAsia="system-ui" w:hAnsiTheme="minorHAnsi" w:cstheme="minorBidi"/>
          <w:i/>
          <w:iCs/>
          <w:color w:val="2E2F30"/>
          <w:sz w:val="22"/>
          <w:szCs w:val="22"/>
          <w:lang w:val="it-IT"/>
        </w:rPr>
        <w:t>Super</w:t>
      </w:r>
      <w:r w:rsidR="008559DE" w:rsidRPr="7613FF92">
        <w:rPr>
          <w:rFonts w:asciiTheme="minorHAnsi" w:eastAsia="system-ui" w:hAnsiTheme="minorHAnsi" w:cstheme="minorBidi"/>
          <w:i/>
          <w:iCs/>
          <w:color w:val="2E2F30"/>
          <w:sz w:val="22"/>
          <w:szCs w:val="22"/>
          <w:lang w:val="it-IT"/>
        </w:rPr>
        <w:t xml:space="preserve">iamo i codici comunicativi tradizionali del settore per adottare un linguaggio visivo contemporaneo e un tone of voice </w:t>
      </w:r>
      <w:r w:rsidR="007A3B16" w:rsidRPr="7613FF92">
        <w:rPr>
          <w:rFonts w:asciiTheme="minorHAnsi" w:eastAsia="system-ui" w:hAnsiTheme="minorHAnsi" w:cstheme="minorBidi"/>
          <w:i/>
          <w:iCs/>
          <w:color w:val="2E2F30"/>
          <w:sz w:val="22"/>
          <w:szCs w:val="22"/>
          <w:lang w:val="it-IT"/>
        </w:rPr>
        <w:t>nuovo</w:t>
      </w:r>
      <w:r w:rsidR="008559DE" w:rsidRPr="7613FF92">
        <w:rPr>
          <w:rFonts w:asciiTheme="minorHAnsi" w:eastAsia="system-ui" w:hAnsiTheme="minorHAnsi" w:cstheme="minorBidi"/>
          <w:i/>
          <w:iCs/>
          <w:color w:val="2E2F30"/>
          <w:sz w:val="22"/>
          <w:szCs w:val="22"/>
          <w:lang w:val="it-IT"/>
        </w:rPr>
        <w:t>, in grado di tradurre</w:t>
      </w:r>
      <w:r w:rsidRPr="7613FF92">
        <w:rPr>
          <w:rFonts w:asciiTheme="minorHAnsi" w:eastAsia="system-ui" w:hAnsiTheme="minorHAnsi" w:cstheme="minorBidi"/>
          <w:i/>
          <w:iCs/>
          <w:color w:val="2E2F30"/>
          <w:sz w:val="22"/>
          <w:szCs w:val="22"/>
          <w:lang w:val="it-IT"/>
        </w:rPr>
        <w:t xml:space="preserve"> questa evoluzione</w:t>
      </w:r>
      <w:r w:rsidR="008559DE" w:rsidRPr="7613FF92">
        <w:rPr>
          <w:rFonts w:asciiTheme="minorHAnsi" w:eastAsia="system-ui" w:hAnsiTheme="minorHAnsi" w:cstheme="minorBidi"/>
          <w:i/>
          <w:iCs/>
          <w:color w:val="2E2F30"/>
          <w:sz w:val="22"/>
          <w:szCs w:val="22"/>
          <w:lang w:val="it-IT"/>
        </w:rPr>
        <w:t xml:space="preserve"> </w:t>
      </w:r>
      <w:r w:rsidRPr="7613FF92">
        <w:rPr>
          <w:rFonts w:asciiTheme="minorHAnsi" w:eastAsia="system-ui" w:hAnsiTheme="minorHAnsi" w:cstheme="minorBidi"/>
          <w:i/>
          <w:iCs/>
          <w:color w:val="2E2F30"/>
          <w:sz w:val="22"/>
          <w:szCs w:val="22"/>
          <w:lang w:val="it-IT"/>
        </w:rPr>
        <w:t>riaffermando</w:t>
      </w:r>
      <w:r w:rsidR="008559DE" w:rsidRPr="7613FF92">
        <w:rPr>
          <w:rFonts w:asciiTheme="minorHAnsi" w:eastAsia="system-ui" w:hAnsiTheme="minorHAnsi" w:cstheme="minorBidi"/>
          <w:i/>
          <w:iCs/>
          <w:color w:val="2E2F30"/>
          <w:sz w:val="22"/>
          <w:szCs w:val="22"/>
          <w:lang w:val="it-IT"/>
        </w:rPr>
        <w:t xml:space="preserve"> </w:t>
      </w:r>
      <w:r w:rsidRPr="7613FF92">
        <w:rPr>
          <w:rFonts w:asciiTheme="minorHAnsi" w:eastAsia="system-ui" w:hAnsiTheme="minorHAnsi" w:cstheme="minorBidi"/>
          <w:i/>
          <w:iCs/>
          <w:color w:val="2E2F30"/>
          <w:sz w:val="22"/>
          <w:szCs w:val="22"/>
          <w:lang w:val="it-IT"/>
        </w:rPr>
        <w:t xml:space="preserve">la promessa che da sempre contraddistingue il </w:t>
      </w:r>
      <w:proofErr w:type="gramStart"/>
      <w:r w:rsidRPr="7613FF92">
        <w:rPr>
          <w:rFonts w:asciiTheme="minorHAnsi" w:eastAsia="system-ui" w:hAnsiTheme="minorHAnsi" w:cstheme="minorBidi"/>
          <w:i/>
          <w:iCs/>
          <w:color w:val="2E2F30"/>
          <w:sz w:val="22"/>
          <w:szCs w:val="22"/>
          <w:lang w:val="it-IT"/>
        </w:rPr>
        <w:t>brand</w:t>
      </w:r>
      <w:proofErr w:type="gramEnd"/>
      <w:r w:rsidRPr="7613FF92">
        <w:rPr>
          <w:rFonts w:asciiTheme="minorHAnsi" w:eastAsia="system-ui" w:hAnsiTheme="minorHAnsi" w:cstheme="minorBidi"/>
          <w:i/>
          <w:iCs/>
          <w:color w:val="2E2F30"/>
          <w:sz w:val="22"/>
          <w:szCs w:val="22"/>
          <w:lang w:val="it-IT"/>
        </w:rPr>
        <w:t>: 'È Pulito Profondo. È Dixan'".</w:t>
      </w:r>
    </w:p>
    <w:p w14:paraId="3BB24C6A" w14:textId="77777777" w:rsidR="00330CD7" w:rsidRDefault="00330CD7" w:rsidP="00330CD7">
      <w:pPr>
        <w:rPr>
          <w:rFonts w:asciiTheme="minorHAnsi" w:eastAsia="system-ui" w:hAnsiTheme="minorHAnsi" w:cstheme="minorBidi"/>
          <w:color w:val="2E2F30"/>
          <w:sz w:val="22"/>
          <w:szCs w:val="22"/>
          <w:lang w:val="it-IT"/>
        </w:rPr>
      </w:pPr>
    </w:p>
    <w:p w14:paraId="4F809A15" w14:textId="77777777" w:rsidR="00F916B6" w:rsidRPr="00330CD7" w:rsidRDefault="00F916B6" w:rsidP="00581D96">
      <w:pPr>
        <w:jc w:val="both"/>
        <w:rPr>
          <w:rFonts w:eastAsia="system-ui" w:cstheme="minorBidi"/>
          <w:b/>
          <w:bCs/>
          <w:color w:val="2E2F30"/>
          <w:sz w:val="22"/>
          <w:szCs w:val="22"/>
          <w:lang w:val="it-IT"/>
        </w:rPr>
      </w:pPr>
    </w:p>
    <w:p w14:paraId="3411FCC1" w14:textId="53950EBA" w:rsidR="00D06825" w:rsidRPr="00D640EB" w:rsidRDefault="00A93EA1" w:rsidP="45BA366A">
      <w:pPr>
        <w:jc w:val="both"/>
        <w:rPr>
          <w:rStyle w:val="AboutandContactHeadline"/>
          <w:rFonts w:asciiTheme="minorHAnsi" w:hAnsiTheme="minorHAnsi" w:cstheme="minorHAnsi"/>
          <w:szCs w:val="18"/>
          <w:lang w:val="it-IT"/>
        </w:rPr>
      </w:pPr>
      <w:r w:rsidRPr="00D640EB">
        <w:rPr>
          <w:rStyle w:val="AboutandContactHeadline"/>
          <w:rFonts w:asciiTheme="minorHAnsi" w:hAnsiTheme="minorHAnsi" w:cstheme="minorHAnsi"/>
          <w:szCs w:val="18"/>
          <w:lang w:val="it-IT"/>
        </w:rPr>
        <w:t xml:space="preserve">Informazioni su </w:t>
      </w:r>
      <w:r w:rsidR="00D06825" w:rsidRPr="00D640EB">
        <w:rPr>
          <w:rStyle w:val="AboutandContactHeadline"/>
          <w:rFonts w:asciiTheme="minorHAnsi" w:hAnsiTheme="minorHAnsi" w:cstheme="minorHAnsi"/>
          <w:szCs w:val="18"/>
          <w:lang w:val="it-IT"/>
        </w:rPr>
        <w:t>Henkel</w:t>
      </w:r>
    </w:p>
    <w:p w14:paraId="3A675031" w14:textId="206168A3" w:rsidR="00A50283" w:rsidRPr="00D640EB" w:rsidRDefault="00802C92" w:rsidP="00F81794">
      <w:pPr>
        <w:pStyle w:val="paragraph"/>
        <w:spacing w:before="0" w:beforeAutospacing="0"/>
        <w:jc w:val="both"/>
        <w:textAlignment w:val="baseline"/>
        <w:rPr>
          <w:rFonts w:asciiTheme="minorHAnsi" w:hAnsiTheme="minorHAnsi" w:cstheme="minorHAnsi"/>
          <w:sz w:val="18"/>
          <w:szCs w:val="18"/>
          <w:lang w:val="it-IT"/>
        </w:rPr>
      </w:pPr>
      <w:r w:rsidRPr="00D640EB">
        <w:rPr>
          <w:rFonts w:asciiTheme="minorHAnsi" w:hAnsiTheme="minorHAnsi" w:cstheme="minorHAnsi"/>
          <w:sz w:val="18"/>
          <w:szCs w:val="18"/>
          <w:lang w:val="it-IT"/>
        </w:rPr>
        <w:t xml:space="preserve">Con i suoi marchi, innovazioni e tecnologie Henkel </w:t>
      </w:r>
      <w:proofErr w:type="gramStart"/>
      <w:r w:rsidRPr="00D640EB">
        <w:rPr>
          <w:rFonts w:asciiTheme="minorHAnsi" w:hAnsiTheme="minorHAnsi" w:cstheme="minorHAnsi"/>
          <w:sz w:val="18"/>
          <w:szCs w:val="18"/>
          <w:lang w:val="it-IT"/>
        </w:rPr>
        <w:t>detiene</w:t>
      </w:r>
      <w:proofErr w:type="gramEnd"/>
      <w:r w:rsidRPr="00D640EB">
        <w:rPr>
          <w:rFonts w:asciiTheme="minorHAnsi" w:hAnsiTheme="minorHAnsi" w:cstheme="minorHAnsi"/>
          <w:sz w:val="18"/>
          <w:szCs w:val="18"/>
          <w:lang w:val="it-IT"/>
        </w:rPr>
        <w:t xml:space="preserve"> posizioni di leadership sia nel settore industriale sia nel largo consumo. La business </w:t>
      </w:r>
      <w:proofErr w:type="spellStart"/>
      <w:r w:rsidRPr="00D640EB">
        <w:rPr>
          <w:rFonts w:asciiTheme="minorHAnsi" w:hAnsiTheme="minorHAnsi" w:cstheme="minorHAnsi"/>
          <w:sz w:val="18"/>
          <w:szCs w:val="18"/>
          <w:lang w:val="it-IT"/>
        </w:rPr>
        <w:t>unit</w:t>
      </w:r>
      <w:proofErr w:type="spellEnd"/>
      <w:r w:rsidRPr="00D640EB">
        <w:rPr>
          <w:rFonts w:asciiTheme="minorHAnsi" w:hAnsiTheme="minorHAnsi" w:cstheme="minorHAnsi"/>
          <w:sz w:val="18"/>
          <w:szCs w:val="18"/>
          <w:lang w:val="it-IT"/>
        </w:rPr>
        <w:t> </w:t>
      </w:r>
      <w:proofErr w:type="spellStart"/>
      <w:r w:rsidRPr="00D640EB">
        <w:rPr>
          <w:rFonts w:asciiTheme="minorHAnsi" w:hAnsiTheme="minorHAnsi" w:cstheme="minorHAnsi"/>
          <w:sz w:val="18"/>
          <w:szCs w:val="18"/>
          <w:lang w:val="it-IT"/>
        </w:rPr>
        <w:t>Adhesive</w:t>
      </w:r>
      <w:proofErr w:type="spellEnd"/>
      <w:r w:rsidRPr="00D640EB">
        <w:rPr>
          <w:rFonts w:asciiTheme="minorHAnsi" w:hAnsiTheme="minorHAnsi" w:cstheme="minorHAnsi"/>
          <w:sz w:val="18"/>
          <w:szCs w:val="18"/>
          <w:lang w:val="it-IT"/>
        </w:rPr>
        <w:t> Technologies è leader globale nel mercato degli adesivi, dei sigillanti e dei coating. Con Consumer Brands l’azienda vanta posizioni di leadership nei segmenti della cura dei capelli, del bucato e della pulizia della casa in molti mercati e categorie in diversi Paesi del mondo. I tre marchi principali sono </w:t>
      </w:r>
      <w:proofErr w:type="spellStart"/>
      <w:r w:rsidRPr="00D640EB">
        <w:rPr>
          <w:rFonts w:asciiTheme="minorHAnsi" w:hAnsiTheme="minorHAnsi" w:cstheme="minorHAnsi"/>
          <w:sz w:val="18"/>
          <w:szCs w:val="18"/>
          <w:lang w:val="it-IT"/>
        </w:rPr>
        <w:t>Loctite</w:t>
      </w:r>
      <w:proofErr w:type="spellEnd"/>
      <w:r w:rsidRPr="00D640EB">
        <w:rPr>
          <w:rFonts w:asciiTheme="minorHAnsi" w:hAnsiTheme="minorHAnsi" w:cstheme="minorHAnsi"/>
          <w:sz w:val="18"/>
          <w:szCs w:val="18"/>
          <w:lang w:val="it-IT"/>
        </w:rPr>
        <w:t>, Persil (Dixan in Italia) e Schwarzkopf. Nel 2025 Henkel ha registrato un fatturato complessivo di circa 20,5 miliardi di euro, con un margine operativo depurato pari a circa 3 miliardi di euro. Le azioni privilegiate Henkel sono quotate presso la Borsa tedesca secondo l'indice DAX. Lo sviluppo sostenibile ha una lunga tradizione in Henkel, che ha una chiara strategia di sostenibilità con obiettivi concreti. Fondata nel 1876, Henkel impiega circa 47.000 collaboratori nel mondo – </w:t>
      </w:r>
      <w:proofErr w:type="gramStart"/>
      <w:r w:rsidRPr="00D640EB">
        <w:rPr>
          <w:rFonts w:asciiTheme="minorHAnsi" w:hAnsiTheme="minorHAnsi" w:cstheme="minorHAnsi"/>
          <w:sz w:val="18"/>
          <w:szCs w:val="18"/>
          <w:lang w:val="it-IT"/>
        </w:rPr>
        <w:t>un team eterogeneo</w:t>
      </w:r>
      <w:proofErr w:type="gramEnd"/>
      <w:r w:rsidRPr="00D640EB">
        <w:rPr>
          <w:rFonts w:asciiTheme="minorHAnsi" w:hAnsiTheme="minorHAnsi" w:cstheme="minorHAnsi"/>
          <w:sz w:val="18"/>
          <w:szCs w:val="18"/>
          <w:lang w:val="it-IT"/>
        </w:rPr>
        <w:t>, unito da una forte cultura aziendale, valori condivisi e un </w:t>
      </w:r>
      <w:proofErr w:type="spellStart"/>
      <w:r w:rsidRPr="00D640EB">
        <w:rPr>
          <w:rFonts w:asciiTheme="minorHAnsi" w:hAnsiTheme="minorHAnsi" w:cstheme="minorHAnsi"/>
          <w:sz w:val="18"/>
          <w:szCs w:val="18"/>
          <w:lang w:val="it-IT"/>
        </w:rPr>
        <w:t>purpose</w:t>
      </w:r>
      <w:proofErr w:type="spellEnd"/>
      <w:r w:rsidRPr="00D640EB">
        <w:rPr>
          <w:rFonts w:asciiTheme="minorHAnsi" w:hAnsiTheme="minorHAnsi" w:cstheme="minorHAnsi"/>
          <w:sz w:val="18"/>
          <w:szCs w:val="18"/>
          <w:lang w:val="it-IT"/>
        </w:rPr>
        <w:t> comune: “</w:t>
      </w:r>
      <w:proofErr w:type="spellStart"/>
      <w:r w:rsidRPr="00D640EB">
        <w:rPr>
          <w:rFonts w:asciiTheme="minorHAnsi" w:hAnsiTheme="minorHAnsi" w:cstheme="minorHAnsi"/>
          <w:sz w:val="18"/>
          <w:szCs w:val="18"/>
          <w:lang w:val="it-IT"/>
        </w:rPr>
        <w:t>Pioneers</w:t>
      </w:r>
      <w:proofErr w:type="spellEnd"/>
      <w:r w:rsidRPr="00D640EB">
        <w:rPr>
          <w:rFonts w:asciiTheme="minorHAnsi" w:hAnsiTheme="minorHAnsi" w:cstheme="minorHAnsi"/>
          <w:sz w:val="18"/>
          <w:szCs w:val="18"/>
          <w:lang w:val="it-IT"/>
        </w:rPr>
        <w:t xml:space="preserve"> </w:t>
      </w:r>
      <w:proofErr w:type="spellStart"/>
      <w:r w:rsidRPr="00D640EB">
        <w:rPr>
          <w:rFonts w:asciiTheme="minorHAnsi" w:hAnsiTheme="minorHAnsi" w:cstheme="minorHAnsi"/>
          <w:sz w:val="18"/>
          <w:szCs w:val="18"/>
          <w:lang w:val="it-IT"/>
        </w:rPr>
        <w:t>at</w:t>
      </w:r>
      <w:proofErr w:type="spellEnd"/>
      <w:r w:rsidRPr="00D640EB">
        <w:rPr>
          <w:rFonts w:asciiTheme="minorHAnsi" w:hAnsiTheme="minorHAnsi" w:cstheme="minorHAnsi"/>
          <w:sz w:val="18"/>
          <w:szCs w:val="18"/>
          <w:lang w:val="it-IT"/>
        </w:rPr>
        <w:t xml:space="preserve"> </w:t>
      </w:r>
      <w:proofErr w:type="spellStart"/>
      <w:r w:rsidRPr="00D640EB">
        <w:rPr>
          <w:rFonts w:asciiTheme="minorHAnsi" w:hAnsiTheme="minorHAnsi" w:cstheme="minorHAnsi"/>
          <w:sz w:val="18"/>
          <w:szCs w:val="18"/>
          <w:lang w:val="it-IT"/>
        </w:rPr>
        <w:t>heart</w:t>
      </w:r>
      <w:proofErr w:type="spellEnd"/>
      <w:r w:rsidRPr="00D640EB">
        <w:rPr>
          <w:rFonts w:asciiTheme="minorHAnsi" w:hAnsiTheme="minorHAnsi" w:cstheme="minorHAnsi"/>
          <w:sz w:val="18"/>
          <w:szCs w:val="18"/>
          <w:lang w:val="it-IT"/>
        </w:rPr>
        <w:t xml:space="preserve"> for the good of generations”. Per maggiori informazioni visitate il sito </w:t>
      </w:r>
      <w:hyperlink r:id="rId11" w:tgtFrame="_blank" w:history="1">
        <w:r w:rsidRPr="00D640EB">
          <w:rPr>
            <w:rStyle w:val="Hyperlink"/>
            <w:rFonts w:asciiTheme="minorHAnsi" w:hAnsiTheme="minorHAnsi" w:cstheme="minorHAnsi"/>
            <w:lang w:val="it-IT"/>
          </w:rPr>
          <w:t>www.henkel.com</w:t>
        </w:r>
      </w:hyperlink>
      <w:r w:rsidRPr="00D640EB">
        <w:rPr>
          <w:rFonts w:asciiTheme="minorHAnsi" w:hAnsiTheme="minorHAnsi" w:cstheme="minorHAnsi"/>
          <w:sz w:val="18"/>
          <w:szCs w:val="18"/>
          <w:lang w:val="it-IT"/>
        </w:rPr>
        <w:t>  </w:t>
      </w:r>
      <w:r w:rsidR="00A50283" w:rsidRPr="00D640EB">
        <w:rPr>
          <w:rStyle w:val="eop"/>
          <w:rFonts w:asciiTheme="minorHAnsi" w:hAnsiTheme="minorHAnsi" w:cstheme="minorHAnsi"/>
          <w:color w:val="212121"/>
          <w:sz w:val="18"/>
          <w:szCs w:val="18"/>
          <w:lang w:val="it-IT"/>
        </w:rPr>
        <w:t> </w:t>
      </w:r>
    </w:p>
    <w:p w14:paraId="287C288A" w14:textId="77777777" w:rsidR="00A50283" w:rsidRPr="00D640EB" w:rsidRDefault="00A50283" w:rsidP="45BA366A">
      <w:pPr>
        <w:pStyle w:val="paragraph"/>
        <w:spacing w:before="0" w:beforeAutospacing="0" w:after="0" w:afterAutospacing="0"/>
        <w:jc w:val="both"/>
        <w:textAlignment w:val="baseline"/>
        <w:rPr>
          <w:rFonts w:asciiTheme="minorHAnsi" w:hAnsiTheme="minorHAnsi" w:cstheme="minorHAnsi"/>
          <w:color w:val="212121"/>
          <w:sz w:val="18"/>
          <w:szCs w:val="18"/>
          <w:lang w:val="it-IT"/>
        </w:rPr>
      </w:pPr>
      <w:r w:rsidRPr="00D640EB">
        <w:rPr>
          <w:rStyle w:val="normaltextrun"/>
          <w:rFonts w:asciiTheme="minorHAnsi" w:hAnsiTheme="minorHAnsi" w:cstheme="minorHAnsi"/>
          <w:color w:val="212121"/>
          <w:sz w:val="18"/>
          <w:szCs w:val="18"/>
          <w:lang w:val="it-IT"/>
        </w:rPr>
        <w:t>Materiale fotografico e video sono disponibili all’indirizzo</w:t>
      </w:r>
      <w:r w:rsidRPr="00D640EB">
        <w:rPr>
          <w:rStyle w:val="normaltextrun"/>
          <w:rFonts w:asciiTheme="minorHAnsi" w:hAnsiTheme="minorHAnsi" w:cstheme="minorHAnsi"/>
          <w:b/>
          <w:bCs/>
          <w:color w:val="212121"/>
          <w:sz w:val="18"/>
          <w:szCs w:val="18"/>
          <w:lang w:val="it-IT"/>
        </w:rPr>
        <w:t xml:space="preserve"> </w:t>
      </w:r>
      <w:hyperlink r:id="rId12">
        <w:r w:rsidRPr="00D640EB">
          <w:rPr>
            <w:rStyle w:val="normaltextrun"/>
            <w:rFonts w:asciiTheme="minorHAnsi" w:hAnsiTheme="minorHAnsi" w:cstheme="minorHAnsi"/>
            <w:b/>
            <w:bCs/>
            <w:sz w:val="18"/>
            <w:szCs w:val="18"/>
            <w:u w:val="single"/>
            <w:lang w:val="it-IT"/>
          </w:rPr>
          <w:t>www.henkel.com/press</w:t>
        </w:r>
      </w:hyperlink>
      <w:r w:rsidRPr="00D640EB">
        <w:rPr>
          <w:rStyle w:val="eop"/>
          <w:rFonts w:asciiTheme="minorHAnsi" w:hAnsiTheme="minorHAnsi" w:cstheme="minorHAnsi"/>
          <w:color w:val="212121"/>
          <w:sz w:val="18"/>
          <w:szCs w:val="18"/>
          <w:lang w:val="it-IT"/>
        </w:rPr>
        <w:t> </w:t>
      </w:r>
    </w:p>
    <w:p w14:paraId="18E93883" w14:textId="3E2C0D93" w:rsidR="0013569C" w:rsidRPr="00D640EB" w:rsidRDefault="0013569C" w:rsidP="00A50283">
      <w:pPr>
        <w:jc w:val="both"/>
        <w:rPr>
          <w:rStyle w:val="AboutandContactBody"/>
          <w:rFonts w:asciiTheme="minorHAnsi" w:hAnsiTheme="minorHAnsi" w:cstheme="minorHAnsi"/>
          <w:b/>
          <w:bCs/>
          <w:szCs w:val="18"/>
          <w:lang w:val="it-IT"/>
        </w:rPr>
      </w:pPr>
    </w:p>
    <w:p w14:paraId="2B183976" w14:textId="721292EA" w:rsidR="00A93EA1" w:rsidRPr="00D640EB" w:rsidRDefault="00A93EA1" w:rsidP="4365E283">
      <w:pPr>
        <w:tabs>
          <w:tab w:val="left" w:pos="1080"/>
          <w:tab w:val="left" w:pos="4500"/>
        </w:tabs>
        <w:rPr>
          <w:rStyle w:val="AboutandContactBody"/>
          <w:rFonts w:asciiTheme="minorHAnsi" w:hAnsiTheme="minorHAnsi" w:cstheme="minorHAnsi"/>
          <w:b/>
          <w:bCs/>
          <w:szCs w:val="18"/>
          <w:lang w:val="it-IT"/>
        </w:rPr>
      </w:pPr>
      <w:r w:rsidRPr="00D640EB">
        <w:rPr>
          <w:rStyle w:val="AboutandContactBody"/>
          <w:rFonts w:asciiTheme="minorHAnsi" w:hAnsiTheme="minorHAnsi" w:cstheme="minorHAnsi"/>
          <w:b/>
          <w:bCs/>
          <w:szCs w:val="18"/>
          <w:lang w:val="it-IT"/>
        </w:rPr>
        <w:t>Per informazioni alla stampa:</w:t>
      </w:r>
    </w:p>
    <w:p w14:paraId="55C9A5ED" w14:textId="7A671214" w:rsidR="00A93EA1" w:rsidRPr="00D640EB" w:rsidRDefault="54BC0D7B" w:rsidP="07890915">
      <w:pPr>
        <w:tabs>
          <w:tab w:val="left" w:pos="1080"/>
          <w:tab w:val="left" w:pos="4500"/>
        </w:tabs>
        <w:rPr>
          <w:rStyle w:val="AboutandContactBody"/>
          <w:rFonts w:asciiTheme="minorHAnsi" w:hAnsiTheme="minorHAnsi" w:cstheme="minorHAnsi"/>
          <w:b/>
          <w:bCs/>
          <w:szCs w:val="18"/>
          <w:lang w:val="it-IT"/>
        </w:rPr>
      </w:pPr>
      <w:r w:rsidRPr="00D640EB">
        <w:rPr>
          <w:rStyle w:val="normaltextrun"/>
          <w:rFonts w:asciiTheme="minorHAnsi" w:hAnsiTheme="minorHAnsi" w:cstheme="minorHAnsi"/>
          <w:b/>
          <w:bCs/>
          <w:sz w:val="18"/>
          <w:szCs w:val="18"/>
          <w:bdr w:val="none" w:sz="0" w:space="0" w:color="auto" w:frame="1"/>
          <w:lang w:val="it-IT"/>
        </w:rPr>
        <w:t xml:space="preserve">Henkel Italia </w:t>
      </w:r>
      <w:r w:rsidR="6473CEBC" w:rsidRPr="00D640EB">
        <w:rPr>
          <w:rStyle w:val="normaltextrun"/>
          <w:rFonts w:asciiTheme="minorHAnsi" w:hAnsiTheme="minorHAnsi" w:cstheme="minorHAnsi"/>
          <w:b/>
          <w:bCs/>
          <w:sz w:val="18"/>
          <w:szCs w:val="18"/>
          <w:bdr w:val="none" w:sz="0" w:space="0" w:color="auto" w:frame="1"/>
          <w:lang w:val="it-IT"/>
        </w:rPr>
        <w:t>Consumer Brands</w:t>
      </w:r>
      <w:r w:rsidR="005F5E06" w:rsidRPr="00D640EB">
        <w:rPr>
          <w:rStyle w:val="AboutandContactBody"/>
          <w:rFonts w:asciiTheme="minorHAnsi" w:hAnsiTheme="minorHAnsi" w:cstheme="minorHAnsi"/>
          <w:b/>
          <w:szCs w:val="18"/>
          <w:lang w:val="it-IT"/>
        </w:rPr>
        <w:tab/>
      </w:r>
      <w:r w:rsidR="70509933" w:rsidRPr="00D640EB">
        <w:rPr>
          <w:rStyle w:val="AboutandContactBody"/>
          <w:rFonts w:asciiTheme="minorHAnsi" w:hAnsiTheme="minorHAnsi" w:cstheme="minorHAnsi"/>
          <w:b/>
          <w:bCs/>
          <w:szCs w:val="18"/>
          <w:lang w:val="it-IT"/>
        </w:rPr>
        <w:t>APCO Worldwide</w:t>
      </w:r>
      <w:r w:rsidR="32718AA3" w:rsidRPr="00D640EB">
        <w:rPr>
          <w:rStyle w:val="AboutandContactBody"/>
          <w:rFonts w:asciiTheme="minorHAnsi" w:hAnsiTheme="minorHAnsi" w:cstheme="minorHAnsi"/>
          <w:b/>
          <w:bCs/>
          <w:szCs w:val="18"/>
          <w:lang w:val="it-IT"/>
        </w:rPr>
        <w:t xml:space="preserve"> </w:t>
      </w:r>
      <w:r w:rsidR="00A93EA1" w:rsidRPr="00D640EB">
        <w:rPr>
          <w:rStyle w:val="AboutandContactBody"/>
          <w:rFonts w:asciiTheme="minorHAnsi" w:hAnsiTheme="minorHAnsi" w:cstheme="minorHAnsi"/>
          <w:b/>
          <w:szCs w:val="18"/>
          <w:lang w:val="it-IT"/>
        </w:rPr>
        <w:tab/>
      </w:r>
    </w:p>
    <w:p w14:paraId="33EF6617" w14:textId="0A89D010" w:rsidR="00A93EA1" w:rsidRPr="00D640EB" w:rsidRDefault="768770B0" w:rsidP="58B59819">
      <w:pPr>
        <w:tabs>
          <w:tab w:val="left" w:pos="1080"/>
          <w:tab w:val="left" w:pos="4500"/>
        </w:tabs>
        <w:rPr>
          <w:rStyle w:val="AboutandContactBody"/>
          <w:rFonts w:asciiTheme="minorHAnsi" w:hAnsiTheme="minorHAnsi" w:cstheme="minorHAnsi"/>
          <w:szCs w:val="18"/>
          <w:lang w:val="it-IT"/>
        </w:rPr>
      </w:pPr>
      <w:r w:rsidRPr="00D640EB">
        <w:rPr>
          <w:rStyle w:val="normaltextrun"/>
          <w:rFonts w:asciiTheme="minorHAnsi" w:hAnsiTheme="minorHAnsi" w:cstheme="minorHAnsi"/>
          <w:sz w:val="18"/>
          <w:szCs w:val="18"/>
          <w:bdr w:val="none" w:sz="0" w:space="0" w:color="auto" w:frame="1"/>
          <w:lang w:val="it-CH"/>
        </w:rPr>
        <w:t>Simona Di Bianco</w:t>
      </w:r>
      <w:r w:rsidR="00A93EA1" w:rsidRPr="00D640EB">
        <w:rPr>
          <w:rStyle w:val="AboutandContactBody"/>
          <w:rFonts w:asciiTheme="minorHAnsi" w:hAnsiTheme="minorHAnsi" w:cstheme="minorHAnsi"/>
          <w:bCs/>
          <w:szCs w:val="18"/>
          <w:lang w:val="it-IT"/>
        </w:rPr>
        <w:tab/>
      </w:r>
      <w:r w:rsidR="74EA0079" w:rsidRPr="00D640EB">
        <w:rPr>
          <w:rStyle w:val="AboutandContactBody"/>
          <w:rFonts w:asciiTheme="minorHAnsi" w:hAnsiTheme="minorHAnsi" w:cstheme="minorHAnsi"/>
          <w:szCs w:val="18"/>
          <w:lang w:val="it-IT"/>
        </w:rPr>
        <w:t>Caterina Colombo,</w:t>
      </w:r>
      <w:r w:rsidR="32FB5630" w:rsidRPr="00D640EB">
        <w:rPr>
          <w:rStyle w:val="AboutandContactBody"/>
          <w:rFonts w:asciiTheme="minorHAnsi" w:hAnsiTheme="minorHAnsi" w:cstheme="minorHAnsi"/>
          <w:szCs w:val="18"/>
          <w:lang w:val="it-IT"/>
        </w:rPr>
        <w:t xml:space="preserve"> </w:t>
      </w:r>
      <w:r w:rsidR="5F600026" w:rsidRPr="00D640EB">
        <w:rPr>
          <w:rStyle w:val="AboutandContactBody"/>
          <w:rFonts w:asciiTheme="minorHAnsi" w:hAnsiTheme="minorHAnsi" w:cstheme="minorHAnsi"/>
          <w:szCs w:val="18"/>
          <w:lang w:val="it-IT"/>
        </w:rPr>
        <w:t>Cristina Bettinzoli</w:t>
      </w:r>
      <w:r w:rsidR="00A93EA1" w:rsidRPr="00D640EB">
        <w:rPr>
          <w:rStyle w:val="AboutandContactBody"/>
          <w:rFonts w:asciiTheme="minorHAnsi" w:hAnsiTheme="minorHAnsi" w:cstheme="minorHAnsi"/>
          <w:bCs/>
          <w:szCs w:val="18"/>
          <w:lang w:val="it-IT"/>
        </w:rPr>
        <w:tab/>
      </w:r>
    </w:p>
    <w:p w14:paraId="022C56E7" w14:textId="63FFA9E3" w:rsidR="00A93EA1" w:rsidRPr="00D640EB" w:rsidRDefault="768770B0" w:rsidP="07890915">
      <w:pPr>
        <w:tabs>
          <w:tab w:val="left" w:pos="1080"/>
          <w:tab w:val="left" w:pos="4500"/>
        </w:tabs>
        <w:rPr>
          <w:rStyle w:val="AboutandContactBody"/>
          <w:rFonts w:asciiTheme="minorHAnsi" w:hAnsiTheme="minorHAnsi" w:cstheme="minorHAnsi"/>
          <w:szCs w:val="18"/>
          <w:shd w:val="clear" w:color="auto" w:fill="FFFFFF"/>
          <w:lang w:val="nl-NL"/>
        </w:rPr>
      </w:pPr>
      <w:r w:rsidRPr="00D640EB">
        <w:rPr>
          <w:rStyle w:val="normaltextrun"/>
          <w:rFonts w:asciiTheme="minorHAnsi" w:hAnsiTheme="minorHAnsi" w:cstheme="minorHAnsi"/>
          <w:sz w:val="18"/>
          <w:szCs w:val="18"/>
          <w:shd w:val="clear" w:color="auto" w:fill="FFFFFF"/>
          <w:lang w:val="nl-NL"/>
        </w:rPr>
        <w:t>Tel: 331 6499 771</w:t>
      </w:r>
      <w:r w:rsidRPr="00D640EB">
        <w:rPr>
          <w:rStyle w:val="eop"/>
          <w:rFonts w:asciiTheme="minorHAnsi" w:hAnsiTheme="minorHAnsi" w:cstheme="minorHAnsi"/>
          <w:sz w:val="18"/>
          <w:szCs w:val="18"/>
          <w:shd w:val="clear" w:color="auto" w:fill="FFFFFF"/>
          <w:lang w:val="nl-NL"/>
        </w:rPr>
        <w:t> </w:t>
      </w:r>
      <w:r w:rsidR="00A93EA1" w:rsidRPr="00D640EB">
        <w:rPr>
          <w:rStyle w:val="AboutandContactBody"/>
          <w:rFonts w:asciiTheme="minorHAnsi" w:hAnsiTheme="minorHAnsi" w:cstheme="minorHAnsi"/>
          <w:bCs/>
          <w:szCs w:val="18"/>
          <w:lang w:val="nl-NL"/>
        </w:rPr>
        <w:tab/>
      </w:r>
      <w:r w:rsidR="32718AA3" w:rsidRPr="00D640EB">
        <w:rPr>
          <w:rStyle w:val="AboutandContactBody"/>
          <w:rFonts w:asciiTheme="minorHAnsi" w:hAnsiTheme="minorHAnsi" w:cstheme="minorHAnsi"/>
          <w:szCs w:val="18"/>
          <w:lang w:val="nl-NL"/>
        </w:rPr>
        <w:t xml:space="preserve">Tel: </w:t>
      </w:r>
      <w:r w:rsidR="49823076" w:rsidRPr="00D640EB">
        <w:rPr>
          <w:rStyle w:val="AboutandContactBody"/>
          <w:rFonts w:asciiTheme="minorHAnsi" w:hAnsiTheme="minorHAnsi" w:cstheme="minorHAnsi"/>
          <w:szCs w:val="18"/>
          <w:lang w:val="nl-NL"/>
        </w:rPr>
        <w:t>342 5440693 (Caterina)</w:t>
      </w:r>
    </w:p>
    <w:p w14:paraId="72F50E45" w14:textId="47EF5C0D" w:rsidR="003943F0" w:rsidRPr="00D640EB" w:rsidRDefault="0B4A58A0" w:rsidP="58B59819">
      <w:pPr>
        <w:tabs>
          <w:tab w:val="left" w:pos="1080"/>
          <w:tab w:val="left" w:pos="4500"/>
        </w:tabs>
        <w:rPr>
          <w:rStyle w:val="AboutandContactBody"/>
          <w:rFonts w:asciiTheme="minorHAnsi" w:hAnsiTheme="minorHAnsi" w:cstheme="minorHAnsi"/>
          <w:szCs w:val="18"/>
          <w:lang w:val="nl-NL"/>
        </w:rPr>
      </w:pPr>
      <w:r w:rsidRPr="00D640EB">
        <w:rPr>
          <w:rStyle w:val="normaltextrun"/>
          <w:rFonts w:asciiTheme="minorHAnsi" w:hAnsiTheme="minorHAnsi" w:cstheme="minorHAnsi"/>
          <w:sz w:val="18"/>
          <w:szCs w:val="18"/>
          <w:shd w:val="clear" w:color="auto" w:fill="FFFFFF"/>
          <w:lang w:val="nl-NL"/>
        </w:rPr>
        <w:t>E-mail: </w:t>
      </w:r>
      <w:hyperlink r:id="rId13" w:tgtFrame="_blank" w:history="1">
        <w:r w:rsidRPr="00D640EB">
          <w:rPr>
            <w:rStyle w:val="normaltextrun"/>
            <w:rFonts w:asciiTheme="minorHAnsi" w:hAnsiTheme="minorHAnsi" w:cstheme="minorHAnsi"/>
            <w:sz w:val="18"/>
            <w:szCs w:val="18"/>
            <w:u w:val="single"/>
            <w:shd w:val="clear" w:color="auto" w:fill="FFFFFF"/>
            <w:lang w:val="nl-NL"/>
          </w:rPr>
          <w:t>simona.dibianco@henkel.com</w:t>
        </w:r>
      </w:hyperlink>
      <w:r w:rsidR="00A93EA1" w:rsidRPr="00D640EB">
        <w:rPr>
          <w:rStyle w:val="AboutandContactBody"/>
          <w:rFonts w:asciiTheme="minorHAnsi" w:hAnsiTheme="minorHAnsi" w:cstheme="minorHAnsi"/>
          <w:bCs/>
          <w:szCs w:val="18"/>
          <w:lang w:val="nl-NL"/>
        </w:rPr>
        <w:tab/>
      </w:r>
      <w:r w:rsidR="32718AA3" w:rsidRPr="00D640EB">
        <w:rPr>
          <w:rStyle w:val="AboutandContactBody"/>
          <w:rFonts w:asciiTheme="minorHAnsi" w:hAnsiTheme="minorHAnsi" w:cstheme="minorHAnsi"/>
          <w:szCs w:val="18"/>
          <w:lang w:val="nl-NL"/>
        </w:rPr>
        <w:t>E-mail:</w:t>
      </w:r>
      <w:r w:rsidR="1E8BE779" w:rsidRPr="00D640EB">
        <w:rPr>
          <w:rStyle w:val="AboutandContactBody"/>
          <w:rFonts w:asciiTheme="minorHAnsi" w:hAnsiTheme="minorHAnsi" w:cstheme="minorHAnsi"/>
          <w:szCs w:val="18"/>
          <w:lang w:val="nl-NL"/>
        </w:rPr>
        <w:t xml:space="preserve"> </w:t>
      </w:r>
      <w:hyperlink r:id="rId14">
        <w:r w:rsidR="2049815E" w:rsidRPr="00D640EB">
          <w:rPr>
            <w:rStyle w:val="Hyperlink"/>
            <w:rFonts w:asciiTheme="minorHAnsi" w:hAnsiTheme="minorHAnsi" w:cstheme="minorHAnsi"/>
            <w:lang w:val="nl-NL"/>
          </w:rPr>
          <w:t>henkelcb@apcoworldwide.com</w:t>
        </w:r>
      </w:hyperlink>
      <w:r w:rsidR="2049815E" w:rsidRPr="00D640EB">
        <w:rPr>
          <w:rStyle w:val="AboutandContactBody"/>
          <w:rFonts w:asciiTheme="minorHAnsi" w:hAnsiTheme="minorHAnsi" w:cstheme="minorHAnsi"/>
          <w:szCs w:val="18"/>
          <w:lang w:val="nl-NL"/>
        </w:rPr>
        <w:t xml:space="preserve"> </w:t>
      </w:r>
    </w:p>
    <w:p w14:paraId="5EE269FA" w14:textId="77777777" w:rsidR="00AF6D27" w:rsidRPr="00D640EB" w:rsidRDefault="00AF6D27" w:rsidP="003943F0">
      <w:pPr>
        <w:tabs>
          <w:tab w:val="left" w:pos="1080"/>
          <w:tab w:val="left" w:pos="4500"/>
        </w:tabs>
        <w:rPr>
          <w:rStyle w:val="Hyperlink"/>
          <w:rFonts w:asciiTheme="majorHAnsi" w:hAnsiTheme="majorHAnsi" w:cstheme="majorBidi"/>
          <w:color w:val="auto"/>
          <w:lang w:val="nl-NL"/>
        </w:rPr>
      </w:pPr>
    </w:p>
    <w:sectPr w:rsidR="00AF6D27" w:rsidRPr="00D640EB" w:rsidSect="003C3BE2">
      <w:headerReference w:type="even" r:id="rId15"/>
      <w:headerReference w:type="default" r:id="rId16"/>
      <w:footerReference w:type="default" r:id="rId17"/>
      <w:headerReference w:type="first" r:id="rId18"/>
      <w:footerReference w:type="first" r:id="rId19"/>
      <w:pgSz w:w="11907" w:h="16840" w:code="9"/>
      <w:pgMar w:top="533" w:right="1411" w:bottom="1987" w:left="1411" w:header="0"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6AFDF" w14:textId="77777777" w:rsidR="001C2E87" w:rsidRDefault="001C2E87">
      <w:r>
        <w:separator/>
      </w:r>
    </w:p>
  </w:endnote>
  <w:endnote w:type="continuationSeparator" w:id="0">
    <w:p w14:paraId="1E0A6618" w14:textId="77777777" w:rsidR="001C2E87" w:rsidRDefault="001C2E87">
      <w:r>
        <w:continuationSeparator/>
      </w:r>
    </w:p>
  </w:endnote>
  <w:endnote w:type="continuationNotice" w:id="1">
    <w:p w14:paraId="3D604C8E" w14:textId="77777777" w:rsidR="001C2E87" w:rsidRDefault="001C2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stem-ui">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6F33E7C4" w:rsidR="00CF6F33" w:rsidRPr="00112A28" w:rsidRDefault="00865AD8" w:rsidP="00112A28">
    <w:pPr>
      <w:pStyle w:val="Footer"/>
      <w:tabs>
        <w:tab w:val="clear" w:pos="7083"/>
        <w:tab w:val="clear" w:pos="8640"/>
        <w:tab w:val="right" w:pos="9071"/>
      </w:tabs>
      <w:jc w:val="both"/>
    </w:pPr>
    <w:r>
      <mc:AlternateContent>
        <mc:Choice Requires="wpg">
          <w:drawing>
            <wp:anchor distT="0" distB="0" distL="114300" distR="114300" simplePos="0" relativeHeight="251658242" behindDoc="0" locked="0" layoutInCell="1" allowOverlap="1" wp14:anchorId="354F3D72" wp14:editId="746DD04B">
              <wp:simplePos x="0" y="0"/>
              <wp:positionH relativeFrom="column">
                <wp:posOffset>672465</wp:posOffset>
              </wp:positionH>
              <wp:positionV relativeFrom="paragraph">
                <wp:posOffset>-463550</wp:posOffset>
              </wp:positionV>
              <wp:extent cx="4357391" cy="459740"/>
              <wp:effectExtent l="0" t="0" r="62230" b="0"/>
              <wp:wrapNone/>
              <wp:docPr id="520004062" name="Gruppo 4"/>
              <wp:cNvGraphicFramePr/>
              <a:graphic xmlns:a="http://schemas.openxmlformats.org/drawingml/2006/main">
                <a:graphicData uri="http://schemas.microsoft.com/office/word/2010/wordprocessingGroup">
                  <wpg:wgp>
                    <wpg:cNvGrpSpPr/>
                    <wpg:grpSpPr>
                      <a:xfrm>
                        <a:off x="0" y="0"/>
                        <a:ext cx="4357391" cy="459740"/>
                        <a:chOff x="0" y="0"/>
                        <a:chExt cx="4357391" cy="459740"/>
                      </a:xfrm>
                    </wpg:grpSpPr>
                    <pic:pic xmlns:pic="http://schemas.openxmlformats.org/drawingml/2006/picture">
                      <pic:nvPicPr>
                        <pic:cNvPr id="39"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 descr="Pril"/>
                        <pic:cNvPicPr>
                          <a:picLocks noChangeAspect="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 descr="Bref - Cleaning Products - Henkel"/>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6410"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descr="Beauty Care – Acchiappacolor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45" name="Gruppo 10"/>
                      <wpg:cNvGrpSpPr/>
                      <wpg:grpSpPr>
                        <a:xfrm>
                          <a:off x="3200400" y="0"/>
                          <a:ext cx="1156991" cy="452389"/>
                          <a:chOff x="6362832" y="0"/>
                          <a:chExt cx="2308161" cy="1043270"/>
                        </a:xfrm>
                      </wpg:grpSpPr>
                      <pic:pic xmlns:pic="http://schemas.openxmlformats.org/drawingml/2006/picture">
                        <pic:nvPicPr>
                          <pic:cNvPr id="46" name="Picture 13" descr="Ver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 descr="Home - BioPres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magine 1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pic:pic xmlns:pic="http://schemas.openxmlformats.org/drawingml/2006/picture">
                      <pic:nvPicPr>
                        <pic:cNvPr id="1070885581" name="Immagine 1" descr="Immagine che contiene nero, oscurità&#10;&#10;Descrizione generata automaticamente"/>
                        <pic:cNvPicPr>
                          <a:picLocks noChangeAspect="1"/>
                        </pic:cNvPicPr>
                      </pic:nvPicPr>
                      <pic:blipFill>
                        <a:blip r:embed="rId8"/>
                        <a:stretch>
                          <a:fillRect/>
                        </a:stretch>
                      </pic:blipFill>
                      <pic:spPr>
                        <a:xfrm>
                          <a:off x="679450" y="69850"/>
                          <a:ext cx="249555" cy="349250"/>
                        </a:xfrm>
                        <a:prstGeom prst="rect">
                          <a:avLst/>
                        </a:prstGeom>
                      </pic:spPr>
                    </pic:pic>
                    <pic:pic xmlns:pic="http://schemas.openxmlformats.org/drawingml/2006/picture">
                      <pic:nvPicPr>
                        <pic:cNvPr id="1043588078" name="Immagine 2" descr="Immagine che contiene Carattere, Elementi grafici, schermata, grafica&#10;&#10;Il contenuto generato dall'IA potrebbe non essere corrett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38350" y="127000"/>
                          <a:ext cx="400050" cy="21272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B440F1A">
            <v:group id="Gruppo 4" style="position:absolute;margin-left:52.95pt;margin-top:-36.5pt;width:343.1pt;height:36.2pt;z-index:251658242" coordsize="43573,4597" o:spid="_x0000_s1026" w14:anchorId="416EA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FDQCSGEEEJB&#10;J4QQQggFnRBCCCEUdEIIIYSCTgghhBAKOiGEEEIo6IQQQgihoBNCCCGEgk4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UNAJ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qKgi4iIKOgiIiKioIuIiIiCLiIiIgq6iIiIgi4i&#10;IiIKuoiIiCjoIiIioqCLiIgo6CIiIqKgi4iIiIIuIiIiCrqIiIiCLiIiIgq6iIiIKOgiIiKioIuI&#10;iCjoIiIioqCLiIiIgi4iIiIKuoiIiIIuIiIiCrqIiIgo6CIiIqKgi4iIKOgiIiKioIuIiIiCLiIi&#10;Igq6iIiIgi4iIiIKuoiIiCjoIiIioqCLiIgo6CIiIqKgi4iIiIIuIiIiCrqIiIiCLiIiIgq6iIiI&#10;KOgiIiKioIuIiIiCLiIioqCLiIiIgi4iIiIKuoiIiCjo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Ah0AAAAAABAoAMAAAAAQKADAAAAAAACHQAAAAAAAh0A&#10;AAAAABDoAAAAAAAQ6AAAAAAAgEAHAAAAAIBABwAAAAAABDoAAAAAAAQ6AAAAAAAg0AEAAAAAINAB&#10;AAAAAACBDgAAAAAAgQ4AAAAAAAh0AAAAAAAIdAAAAAAAQKADAAAAAECgAwAAAAAAAh0AAAAAAAKd&#10;3wI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1270;width:5549;height:2082;visibility:visible;mso-wrap-style:square" alt="Dixa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">
                <v:imagedata croptop="18269f" cropbottom="19239f" o:title="Dixan" r:id="rId10"/>
              </v:shape>
              <v:shape id="Picture 8" style="position:absolute;left:10414;top:1460;width:5200;height:1886;visibility:visible;mso-wrap-style:square" alt="Pr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">
                <v:imagedata croptop="17883f" cropbottom="20584f" o:title="Pril" r:id="rId11"/>
              </v:shape>
              <v:shape id="Picture 9" style="position:absolute;left:15303;top:317;width:4864;height:4280;visibility:visible;mso-wrap-style:square" alt="Bref - Cleaning Products - Henke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">
                <v:imagedata chromakey="white" o:title="Bref - Cleaning Products - Henkel" r:id="rId12"/>
              </v:shape>
              <v:shape id="Picture 11" style="position:absolute;left:25336;top:1460;width:5169;height:1645;visibility:visible;mso-wrap-style:square" alt="Beauty Care – Acchiappacolo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">
                <v:imagedata croptop="19525f" cropbottom="20695f" chromakey="white" o:title="Beauty Care – Acchiappacolore" r:id="rId13"/>
              </v:shape>
              <v:group id="Gruppo 10" style="position:absolute;left:32004;width:11569;height:4523" coordsize="23081,10432" coordorigin="6362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3" style="position:absolute;left:70918;width:10267;height:10432;visibility:visible;mso-wrap-style:square" alt="Vernel"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">
                  <v:imagedata o:title="Vernel" r:id="rId14"/>
                </v:shape>
                <v:shape id="Picture 14" style="position:absolute;left:63628;top:3011;width:6977;height:4795;visibility:visible;mso-wrap-style:square" alt="Home - BioPresto"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">
                  <v:imagedata o:title="Home - BioPresto" r:id="rId15"/>
                </v:shape>
                <v:shape id="Immagine 13" style="position:absolute;left:82314;top:2324;width:4395;height:54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">
                  <v:imagedata o:title="" r:id="rId16"/>
                </v:shape>
              </v:group>
              <v:shape id="Immagine 1" style="position:absolute;left:6794;top:698;width:2496;height:3493;visibility:visible;mso-wrap-style:square" alt="Immagine che contiene nero, oscurità&#10;&#10;Descrizione generata automaticament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">
                <v:imagedata o:title="Immagine che contiene nero, oscurità&#10;&#10;Descrizione generata automaticamente" r:id="rId17"/>
              </v:shape>
              <v:shape id="Immagine 2" style="position:absolute;left:20383;top:1270;width:4001;height:2127;visibility:visible;mso-wrap-style:square" alt="Immagine che contiene Carattere, Elementi grafici, schermata, grafica&#10;&#10;Il contenuto generato dall'IA potrebbe non essere corretto."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">
                <v:imagedata o:title="Immagine che contiene Carattere, Elementi grafici, schermata, grafica&#10;&#10;Il contenuto generato dall'IA potrebbe non essere corretto" r:id="rId18"/>
              </v:shape>
            </v:group>
          </w:pict>
        </mc:Fallback>
      </mc:AlternateContent>
    </w:r>
    <w:r w:rsidR="00112A28" w:rsidRPr="00BF6E82">
      <w:t xml:space="preserve">Henkel </w:t>
    </w:r>
    <w:r w:rsidR="00695F28">
      <w:t>Italia</w:t>
    </w:r>
    <w:r w:rsidR="00112A28">
      <w:tab/>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3BFF" w14:textId="324D5D8F" w:rsidR="003E5438" w:rsidRPr="003E5438" w:rsidRDefault="00865AD8" w:rsidP="003E5438">
    <w:pPr>
      <w:pStyle w:val="Footer"/>
      <w:rPr>
        <w:lang w:val="it-IT"/>
      </w:rPr>
    </w:pPr>
    <w:r>
      <w:rPr>
        <w:lang w:val="it-IT"/>
      </w:rPr>
      <mc:AlternateContent>
        <mc:Choice Requires="wpg">
          <w:drawing>
            <wp:anchor distT="0" distB="0" distL="114300" distR="114300" simplePos="0" relativeHeight="251658241" behindDoc="0" locked="0" layoutInCell="1" allowOverlap="1" wp14:anchorId="5D0B02A0" wp14:editId="5ACE2A60">
              <wp:simplePos x="0" y="0"/>
              <wp:positionH relativeFrom="column">
                <wp:posOffset>672465</wp:posOffset>
              </wp:positionH>
              <wp:positionV relativeFrom="paragraph">
                <wp:posOffset>-336550</wp:posOffset>
              </wp:positionV>
              <wp:extent cx="4357391" cy="459740"/>
              <wp:effectExtent l="0" t="0" r="62230" b="0"/>
              <wp:wrapNone/>
              <wp:docPr id="419202027" name="Gruppo 3"/>
              <wp:cNvGraphicFramePr/>
              <a:graphic xmlns:a="http://schemas.openxmlformats.org/drawingml/2006/main">
                <a:graphicData uri="http://schemas.microsoft.com/office/word/2010/wordprocessingGroup">
                  <wpg:wgp>
                    <wpg:cNvGrpSpPr/>
                    <wpg:grpSpPr>
                      <a:xfrm>
                        <a:off x="0" y="0"/>
                        <a:ext cx="4357391" cy="459740"/>
                        <a:chOff x="0" y="0"/>
                        <a:chExt cx="4357391" cy="459740"/>
                      </a:xfrm>
                    </wpg:grpSpPr>
                    <pic:pic xmlns:pic="http://schemas.openxmlformats.org/drawingml/2006/picture">
                      <pic:nvPicPr>
                        <pic:cNvPr id="6"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Pril"/>
                        <pic:cNvPicPr>
                          <a:picLocks noChangeAspect="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Bref - Cleaning Products - Henkel"/>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6410"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Beauty Care – Acchiappacolor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uppo 10"/>
                      <wpg:cNvGrpSpPr/>
                      <wpg:grpSpPr>
                        <a:xfrm>
                          <a:off x="3200400" y="0"/>
                          <a:ext cx="1156991" cy="452389"/>
                          <a:chOff x="6362832" y="0"/>
                          <a:chExt cx="2308161" cy="1043270"/>
                        </a:xfrm>
                      </wpg:grpSpPr>
                      <pic:pic xmlns:pic="http://schemas.openxmlformats.org/drawingml/2006/picture">
                        <pic:nvPicPr>
                          <pic:cNvPr id="13" name="Picture 13" descr="Ver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Home - BioPres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pic:pic xmlns:pic="http://schemas.openxmlformats.org/drawingml/2006/picture">
                      <pic:nvPicPr>
                        <pic:cNvPr id="1667552419" name="Immagine 1" descr="Immagine che contiene nero, oscurità&#10;&#10;Descrizione generata automaticamente"/>
                        <pic:cNvPicPr>
                          <a:picLocks noChangeAspect="1"/>
                        </pic:cNvPicPr>
                      </pic:nvPicPr>
                      <pic:blipFill>
                        <a:blip r:embed="rId8"/>
                        <a:stretch>
                          <a:fillRect/>
                        </a:stretch>
                      </pic:blipFill>
                      <pic:spPr>
                        <a:xfrm>
                          <a:off x="660400" y="82550"/>
                          <a:ext cx="249555" cy="349250"/>
                        </a:xfrm>
                        <a:prstGeom prst="rect">
                          <a:avLst/>
                        </a:prstGeom>
                      </pic:spPr>
                    </pic:pic>
                    <pic:pic xmlns:pic="http://schemas.openxmlformats.org/drawingml/2006/picture">
                      <pic:nvPicPr>
                        <pic:cNvPr id="644296821" name="Immagine 2" descr="Immagine che contiene Carattere, Elementi grafici, schermata, grafica&#10;&#10;Il contenuto generato dall'IA potrebbe non essere corrett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57400" y="139700"/>
                          <a:ext cx="400050" cy="21272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7C7CA57">
            <v:group id="Gruppo 3" style="position:absolute;margin-left:52.95pt;margin-top:-26.5pt;width:343.1pt;height:36.2pt;z-index:251658241" coordsize="43573,4597" o:spid="_x0000_s1026" w14:anchorId="6E2021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gq6iIiIKOgiIiKioIuIiIiCLiIioqCLiIiIgi4i&#10;IiIKuoiIiCjoIiIioqCLiIgo6CIiIqKgi4iIiIIuIiIiCrqIiIiCLiIiIgq6iIiIKOgiIiKioIuI&#10;iCjoIiIioqCLiIiIgi4iIiIKuoiIiIIuIiIiCrqIiIgo6CIiIqKgi4iIKOgiIiKioIuIiIiCLiIi&#10;Igq6iIiIgi4iIiIKuoiIiCjoIiIioqCLiIgo6CIiIqKgi4iIiIIuIiIiCrqIiIiCLiIiIgq6iIiI&#10;KOgiIiKioIuIiCjoIiIioqCLiIiIgi4iIiIKuoiIiIIu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Ah0AAAAAABAoAMAAAAAQKADAAAAAAACHQAAAAAAAp3f&#10;AgAAAAAACHQAAAAAAECgAwAAAABAoAMAAAAAAAIdAAAAAAACHQAAAAAAEOgAAAAAABDoAAAAAACA&#10;QAcAAAAAgEAHAAAAAAAEOgAAAAAABDoAAAAAACDQAQAAAAAg0AEAAAAAAIEOAAAAAACBDgAAAAAA&#10;CHQ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&#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AABDoAAAAAAAQ6AAAAAAAg0AEAAAAAINABAAAAAACBDgAA&#10;AAAAgQ4AAAAAAAh0AAAAAAAIdAAAAAAAQKADAAAAAECgAwAAAAAAAh0AAAAAAAIdAAAAAAAQ6AAA&#10;AAAAEOgAAAAAAIBABw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1270;width:5549;height:2082;visibility:visible;mso-wrap-style:square" alt="Dixa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">
                <v:imagedata croptop="18269f" cropbottom="19239f" o:title="Dixan" r:id="rId20"/>
              </v:shape>
              <v:shape id="Picture 8" style="position:absolute;left:10414;top:1460;width:5200;height:1886;visibility:visible;mso-wrap-style:square" alt="Pri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">
                <v:imagedata croptop="17883f" cropbottom="20584f" o:title="Pril" r:id="rId21"/>
              </v:shape>
              <v:shape id="Picture 9" style="position:absolute;left:15303;top:317;width:4864;height:4280;visibility:visible;mso-wrap-style:square" alt="Bref - Cleaning Products - Henkel"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">
                <v:imagedata chromakey="white" o:title="Bref - Cleaning Products - Henkel" r:id="rId22"/>
              </v:shape>
              <v:shape id="Picture 11" style="position:absolute;left:25336;top:1460;width:5169;height:1645;visibility:visible;mso-wrap-style:square" alt="Beauty Care – Acchiappacolo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">
                <v:imagedata croptop="19525f" cropbottom="20695f" chromakey="white" o:title="Beauty Care – Acchiappacolore" r:id="rId23"/>
              </v:shape>
              <v:group id="Gruppo 10" style="position:absolute;left:32004;width:11569;height:4523" coordsize="23081,10432" coordorigin="6362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style="position:absolute;left:70918;width:10267;height:10432;visibility:visible;mso-wrap-style:square" alt="Vernel"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">
                  <v:imagedata o:title="Vernel" r:id="rId24"/>
                </v:shape>
                <v:shape id="Picture 14" style="position:absolute;left:63628;top:3011;width:6977;height:4795;visibility:visible;mso-wrap-style:square" alt="Home - BioPresto"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">
                  <v:imagedata o:title="Home - BioPresto" r:id="rId25"/>
                </v:shape>
                <v:shape id="Immagine 13" style="position:absolute;left:82314;top:2324;width:4395;height:54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">
                  <v:imagedata o:title="" r:id="rId26"/>
                </v:shape>
              </v:group>
              <v:shape id="Immagine 1" style="position:absolute;left:6604;top:825;width:2495;height:3493;visibility:visible;mso-wrap-style:square" alt="Immagine che contiene nero, oscurità&#10;&#10;Descrizione generata automaticament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">
                <v:imagedata o:title="Immagine che contiene nero, oscurità&#10;&#10;Descrizione generata automaticamente" r:id="rId27"/>
              </v:shape>
              <v:shape id="Immagine 2" style="position:absolute;left:20574;top:1397;width:4000;height:2127;visibility:visible;mso-wrap-style:square" alt="Immagine che contiene Carattere, Elementi grafici, schermata, grafica&#10;&#10;Il contenuto generato dall'IA potrebbe non essere corretto."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">
                <v:imagedata o:title="Immagine che contiene Carattere, Elementi grafici, schermata, grafica&#10;&#10;Il contenuto generato dall'IA potrebbe non essere corretto" r:id="rId28"/>
              </v:shape>
            </v:group>
          </w:pict>
        </mc:Fallback>
      </mc:AlternateContent>
    </w:r>
  </w:p>
  <w:p w14:paraId="577A058E" w14:textId="11F7FD92" w:rsidR="00CF6F33" w:rsidRPr="00992A11" w:rsidRDefault="00B422EC" w:rsidP="00992A11">
    <w:pPr>
      <w:pStyle w:val="Footer"/>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B66BF8">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B66BF8">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CAE4A" w14:textId="77777777" w:rsidR="001C2E87" w:rsidRDefault="001C2E87">
      <w:r>
        <w:separator/>
      </w:r>
    </w:p>
  </w:footnote>
  <w:footnote w:type="continuationSeparator" w:id="0">
    <w:p w14:paraId="2169F45B" w14:textId="77777777" w:rsidR="001C2E87" w:rsidRDefault="001C2E87">
      <w:r>
        <w:continuationSeparator/>
      </w:r>
    </w:p>
  </w:footnote>
  <w:footnote w:type="continuationNotice" w:id="1">
    <w:p w14:paraId="5F1B7C4F" w14:textId="77777777" w:rsidR="001C2E87" w:rsidRDefault="001C2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2E19" w14:textId="58EB61B9" w:rsidR="24F0F184" w:rsidRPr="003C3BE2" w:rsidRDefault="24F0F184" w:rsidP="006B692E">
    <w:pPr>
      <w:pStyle w:val="Header"/>
      <w:jc w:val="left"/>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7887" w14:textId="36BF835E" w:rsidR="003C3BE2" w:rsidRDefault="003C3BE2" w:rsidP="003C3BE2">
    <w:pPr>
      <w:pStyle w:val="Header"/>
      <w:spacing w:before="640" w:line="240" w:lineRule="auto"/>
      <w:rPr>
        <w:noProof/>
      </w:rPr>
    </w:pPr>
    <w:r w:rsidRPr="00EB46D9">
      <w:rPr>
        <w:noProof/>
      </w:rPr>
      <w:drawing>
        <wp:anchor distT="0" distB="0" distL="114300" distR="114300" simplePos="0" relativeHeight="251658240" behindDoc="0" locked="0" layoutInCell="1" allowOverlap="1" wp14:anchorId="1D827C6B" wp14:editId="67AC06CE">
          <wp:simplePos x="0" y="0"/>
          <wp:positionH relativeFrom="column">
            <wp:posOffset>4808244</wp:posOffset>
          </wp:positionH>
          <wp:positionV relativeFrom="paragraph">
            <wp:posOffset>255416</wp:posOffset>
          </wp:positionV>
          <wp:extent cx="1051560" cy="603250"/>
          <wp:effectExtent l="0" t="0" r="2540" b="6350"/>
          <wp:wrapNone/>
          <wp:docPr id="1835033555" name="Picture 1835033555" descr="A red oval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oval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p w14:paraId="40E86010" w14:textId="6F47F644" w:rsidR="00CF6F33" w:rsidRPr="003C3BE2" w:rsidRDefault="003C3BE2" w:rsidP="003C3BE2">
    <w:pPr>
      <w:pStyle w:val="Header"/>
      <w:spacing w:before="640" w:line="240" w:lineRule="auto"/>
    </w:pPr>
    <w:r w:rsidRPr="00EB46D9">
      <w:rPr>
        <w:noProof/>
      </w:rPr>
      <mc:AlternateContent>
        <mc:Choice Requires="wpg">
          <w:drawing>
            <wp:anchor distT="0" distB="0" distL="114300" distR="114300" simplePos="0" relativeHeight="251658243" behindDoc="0" locked="0" layoutInCell="1" allowOverlap="1" wp14:anchorId="41A4DFA3" wp14:editId="4D8DFA75">
              <wp:simplePos x="0" y="0"/>
              <wp:positionH relativeFrom="page">
                <wp:posOffset>180340</wp:posOffset>
              </wp:positionH>
              <wp:positionV relativeFrom="page">
                <wp:posOffset>3780790</wp:posOffset>
              </wp:positionV>
              <wp:extent cx="179705" cy="3780155"/>
              <wp:effectExtent l="0" t="0" r="190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4A45DA">
            <v:group id="Group 2" style="position:absolute;margin-left:14.2pt;margin-top:297.7pt;width:14.15pt;height:297.65pt;z-index:251668483;mso-position-horizontal-relative:page;mso-position-vertical-relative:page" coordsize="283,5953" coordorigin=",5954" o:spid="_x0000_s1026" w14:anchorId="5D18B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style="position:absolute;visibility:visible;mso-wrap-style:square" o:spid="_x0000_s1027" stroked="f"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v:line id="Line 18" style="position:absolute;visibility:visible;mso-wrap-style:square" o:spid="_x0000_s1028" stroked="f"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hAwAAAANoAAAAPAAAAZHJzL2Rvd25yZXYueG1sRI/BasMw&#10;EETvhf6D2EJvjdxQ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Cz94QMAAAADaAAAADwAAAAAA&#10;AAAAAAAAAAAHAgAAZHJzL2Rvd25yZXYueG1sUEsFBgAAAAADAAMAtwAAAPQCAAAAAA==&#10;"/>
              <v:line id="Line 19" style="position:absolute;visibility:visible;mso-wrap-style:square" o:spid="_x0000_s1029" stroked="f"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w10:wrap anchorx="page" anchory="page"/>
            </v:group>
          </w:pict>
        </mc:Fallback>
      </mc:AlternateContent>
    </w:r>
    <w:r>
      <w:rPr>
        <w:noProof/>
      </w:rPr>
      <w:t>Comunicato stampa</w:t>
    </w:r>
  </w:p>
</w:hdr>
</file>

<file path=word/intelligence2.xml><?xml version="1.0" encoding="utf-8"?>
<int2:intelligence xmlns:int2="http://schemas.microsoft.com/office/intelligence/2020/intelligence" xmlns:oel="http://schemas.microsoft.com/office/2019/extlst">
  <int2:observations>
    <int2:textHash int2:hashCode="VUugxngM6OPnjJ" int2:id="FcyrwZff">
      <int2:state int2:value="Rejected" int2:type="AugLoop_Text_Critique"/>
    </int2:textHash>
    <int2:textHash int2:hashCode="55FXVK8LfY0sG5" int2:id="gMAX6fl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9B3"/>
    <w:multiLevelType w:val="multilevel"/>
    <w:tmpl w:val="8E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D39"/>
    <w:multiLevelType w:val="hybridMultilevel"/>
    <w:tmpl w:val="05F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D7D3F"/>
    <w:multiLevelType w:val="multilevel"/>
    <w:tmpl w:val="6806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60707"/>
    <w:multiLevelType w:val="hybridMultilevel"/>
    <w:tmpl w:val="6B6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42C1E"/>
    <w:multiLevelType w:val="hybridMultilevel"/>
    <w:tmpl w:val="6BF8813E"/>
    <w:lvl w:ilvl="0" w:tplc="8BAE3C56">
      <w:start w:val="1"/>
      <w:numFmt w:val="bullet"/>
      <w:lvlText w:val=""/>
      <w:lvlJc w:val="left"/>
      <w:pPr>
        <w:ind w:left="720" w:hanging="360"/>
      </w:pPr>
      <w:rPr>
        <w:rFonts w:ascii="Symbol" w:hAnsi="Symbol" w:hint="default"/>
      </w:rPr>
    </w:lvl>
    <w:lvl w:ilvl="1" w:tplc="02EA22F4">
      <w:start w:val="1"/>
      <w:numFmt w:val="bullet"/>
      <w:lvlText w:val="o"/>
      <w:lvlJc w:val="left"/>
      <w:pPr>
        <w:ind w:left="1440" w:hanging="360"/>
      </w:pPr>
      <w:rPr>
        <w:rFonts w:ascii="Courier New" w:hAnsi="Courier New" w:hint="default"/>
      </w:rPr>
    </w:lvl>
    <w:lvl w:ilvl="2" w:tplc="60BC9B82">
      <w:start w:val="1"/>
      <w:numFmt w:val="bullet"/>
      <w:lvlText w:val=""/>
      <w:lvlJc w:val="left"/>
      <w:pPr>
        <w:ind w:left="2160" w:hanging="360"/>
      </w:pPr>
      <w:rPr>
        <w:rFonts w:ascii="Wingdings" w:hAnsi="Wingdings" w:hint="default"/>
      </w:rPr>
    </w:lvl>
    <w:lvl w:ilvl="3" w:tplc="323C9F1C">
      <w:start w:val="1"/>
      <w:numFmt w:val="bullet"/>
      <w:lvlText w:val=""/>
      <w:lvlJc w:val="left"/>
      <w:pPr>
        <w:ind w:left="2880" w:hanging="360"/>
      </w:pPr>
      <w:rPr>
        <w:rFonts w:ascii="Symbol" w:hAnsi="Symbol" w:hint="default"/>
      </w:rPr>
    </w:lvl>
    <w:lvl w:ilvl="4" w:tplc="7244148A">
      <w:start w:val="1"/>
      <w:numFmt w:val="bullet"/>
      <w:lvlText w:val="o"/>
      <w:lvlJc w:val="left"/>
      <w:pPr>
        <w:ind w:left="3600" w:hanging="360"/>
      </w:pPr>
      <w:rPr>
        <w:rFonts w:ascii="Courier New" w:hAnsi="Courier New" w:hint="default"/>
      </w:rPr>
    </w:lvl>
    <w:lvl w:ilvl="5" w:tplc="42AC4DF0">
      <w:start w:val="1"/>
      <w:numFmt w:val="bullet"/>
      <w:lvlText w:val=""/>
      <w:lvlJc w:val="left"/>
      <w:pPr>
        <w:ind w:left="4320" w:hanging="360"/>
      </w:pPr>
      <w:rPr>
        <w:rFonts w:ascii="Wingdings" w:hAnsi="Wingdings" w:hint="default"/>
      </w:rPr>
    </w:lvl>
    <w:lvl w:ilvl="6" w:tplc="735C0204">
      <w:start w:val="1"/>
      <w:numFmt w:val="bullet"/>
      <w:lvlText w:val=""/>
      <w:lvlJc w:val="left"/>
      <w:pPr>
        <w:ind w:left="5040" w:hanging="360"/>
      </w:pPr>
      <w:rPr>
        <w:rFonts w:ascii="Symbol" w:hAnsi="Symbol" w:hint="default"/>
      </w:rPr>
    </w:lvl>
    <w:lvl w:ilvl="7" w:tplc="9956EBFA">
      <w:start w:val="1"/>
      <w:numFmt w:val="bullet"/>
      <w:lvlText w:val="o"/>
      <w:lvlJc w:val="left"/>
      <w:pPr>
        <w:ind w:left="5760" w:hanging="360"/>
      </w:pPr>
      <w:rPr>
        <w:rFonts w:ascii="Courier New" w:hAnsi="Courier New" w:hint="default"/>
      </w:rPr>
    </w:lvl>
    <w:lvl w:ilvl="8" w:tplc="72C8CFBC">
      <w:start w:val="1"/>
      <w:numFmt w:val="bullet"/>
      <w:lvlText w:val=""/>
      <w:lvlJc w:val="left"/>
      <w:pPr>
        <w:ind w:left="6480" w:hanging="360"/>
      </w:pPr>
      <w:rPr>
        <w:rFonts w:ascii="Wingdings" w:hAnsi="Wingdings" w:hint="default"/>
      </w:rPr>
    </w:lvl>
  </w:abstractNum>
  <w:abstractNum w:abstractNumId="7" w15:restartNumberingAfterBreak="0">
    <w:nsid w:val="1ACA7C52"/>
    <w:multiLevelType w:val="hybridMultilevel"/>
    <w:tmpl w:val="545EF1A0"/>
    <w:lvl w:ilvl="0" w:tplc="1398F50A">
      <w:start w:val="1"/>
      <w:numFmt w:val="bullet"/>
      <w:lvlText w:val="-"/>
      <w:lvlJc w:val="left"/>
      <w:pPr>
        <w:tabs>
          <w:tab w:val="num" w:pos="720"/>
        </w:tabs>
        <w:ind w:left="720" w:hanging="360"/>
      </w:pPr>
      <w:rPr>
        <w:rFonts w:ascii="Times New Roman" w:hAnsi="Times New Roman" w:hint="default"/>
      </w:rPr>
    </w:lvl>
    <w:lvl w:ilvl="1" w:tplc="023ADD5C" w:tentative="1">
      <w:start w:val="1"/>
      <w:numFmt w:val="bullet"/>
      <w:lvlText w:val="-"/>
      <w:lvlJc w:val="left"/>
      <w:pPr>
        <w:tabs>
          <w:tab w:val="num" w:pos="1440"/>
        </w:tabs>
        <w:ind w:left="1440" w:hanging="360"/>
      </w:pPr>
      <w:rPr>
        <w:rFonts w:ascii="Times New Roman" w:hAnsi="Times New Roman" w:hint="default"/>
      </w:rPr>
    </w:lvl>
    <w:lvl w:ilvl="2" w:tplc="9C46923A" w:tentative="1">
      <w:start w:val="1"/>
      <w:numFmt w:val="bullet"/>
      <w:lvlText w:val="-"/>
      <w:lvlJc w:val="left"/>
      <w:pPr>
        <w:tabs>
          <w:tab w:val="num" w:pos="2160"/>
        </w:tabs>
        <w:ind w:left="2160" w:hanging="360"/>
      </w:pPr>
      <w:rPr>
        <w:rFonts w:ascii="Times New Roman" w:hAnsi="Times New Roman" w:hint="default"/>
      </w:rPr>
    </w:lvl>
    <w:lvl w:ilvl="3" w:tplc="6226AEFE" w:tentative="1">
      <w:start w:val="1"/>
      <w:numFmt w:val="bullet"/>
      <w:lvlText w:val="-"/>
      <w:lvlJc w:val="left"/>
      <w:pPr>
        <w:tabs>
          <w:tab w:val="num" w:pos="2880"/>
        </w:tabs>
        <w:ind w:left="2880" w:hanging="360"/>
      </w:pPr>
      <w:rPr>
        <w:rFonts w:ascii="Times New Roman" w:hAnsi="Times New Roman" w:hint="default"/>
      </w:rPr>
    </w:lvl>
    <w:lvl w:ilvl="4" w:tplc="D12ACD36" w:tentative="1">
      <w:start w:val="1"/>
      <w:numFmt w:val="bullet"/>
      <w:lvlText w:val="-"/>
      <w:lvlJc w:val="left"/>
      <w:pPr>
        <w:tabs>
          <w:tab w:val="num" w:pos="3600"/>
        </w:tabs>
        <w:ind w:left="3600" w:hanging="360"/>
      </w:pPr>
      <w:rPr>
        <w:rFonts w:ascii="Times New Roman" w:hAnsi="Times New Roman" w:hint="default"/>
      </w:rPr>
    </w:lvl>
    <w:lvl w:ilvl="5" w:tplc="1D2C729E" w:tentative="1">
      <w:start w:val="1"/>
      <w:numFmt w:val="bullet"/>
      <w:lvlText w:val="-"/>
      <w:lvlJc w:val="left"/>
      <w:pPr>
        <w:tabs>
          <w:tab w:val="num" w:pos="4320"/>
        </w:tabs>
        <w:ind w:left="4320" w:hanging="360"/>
      </w:pPr>
      <w:rPr>
        <w:rFonts w:ascii="Times New Roman" w:hAnsi="Times New Roman" w:hint="default"/>
      </w:rPr>
    </w:lvl>
    <w:lvl w:ilvl="6" w:tplc="875E8962" w:tentative="1">
      <w:start w:val="1"/>
      <w:numFmt w:val="bullet"/>
      <w:lvlText w:val="-"/>
      <w:lvlJc w:val="left"/>
      <w:pPr>
        <w:tabs>
          <w:tab w:val="num" w:pos="5040"/>
        </w:tabs>
        <w:ind w:left="5040" w:hanging="360"/>
      </w:pPr>
      <w:rPr>
        <w:rFonts w:ascii="Times New Roman" w:hAnsi="Times New Roman" w:hint="default"/>
      </w:rPr>
    </w:lvl>
    <w:lvl w:ilvl="7" w:tplc="1714DA3C" w:tentative="1">
      <w:start w:val="1"/>
      <w:numFmt w:val="bullet"/>
      <w:lvlText w:val="-"/>
      <w:lvlJc w:val="left"/>
      <w:pPr>
        <w:tabs>
          <w:tab w:val="num" w:pos="5760"/>
        </w:tabs>
        <w:ind w:left="5760" w:hanging="360"/>
      </w:pPr>
      <w:rPr>
        <w:rFonts w:ascii="Times New Roman" w:hAnsi="Times New Roman" w:hint="default"/>
      </w:rPr>
    </w:lvl>
    <w:lvl w:ilvl="8" w:tplc="B7EAFA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B17B17"/>
    <w:multiLevelType w:val="hybridMultilevel"/>
    <w:tmpl w:val="ACBE703E"/>
    <w:lvl w:ilvl="0" w:tplc="0CF0A8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3013F"/>
    <w:multiLevelType w:val="hybridMultilevel"/>
    <w:tmpl w:val="9B128FA4"/>
    <w:lvl w:ilvl="0" w:tplc="E39A4E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234A8C0D"/>
    <w:multiLevelType w:val="hybridMultilevel"/>
    <w:tmpl w:val="21FABE14"/>
    <w:lvl w:ilvl="0" w:tplc="B97EB31A">
      <w:start w:val="1"/>
      <w:numFmt w:val="bullet"/>
      <w:lvlText w:val=""/>
      <w:lvlJc w:val="left"/>
      <w:pPr>
        <w:ind w:left="720" w:hanging="360"/>
      </w:pPr>
      <w:rPr>
        <w:rFonts w:ascii="Symbol" w:hAnsi="Symbol" w:hint="default"/>
      </w:rPr>
    </w:lvl>
    <w:lvl w:ilvl="1" w:tplc="9CE239F4">
      <w:start w:val="1"/>
      <w:numFmt w:val="bullet"/>
      <w:lvlText w:val="o"/>
      <w:lvlJc w:val="left"/>
      <w:pPr>
        <w:ind w:left="1440" w:hanging="360"/>
      </w:pPr>
      <w:rPr>
        <w:rFonts w:ascii="Courier New" w:hAnsi="Courier New" w:hint="default"/>
      </w:rPr>
    </w:lvl>
    <w:lvl w:ilvl="2" w:tplc="C97AD620">
      <w:start w:val="1"/>
      <w:numFmt w:val="bullet"/>
      <w:lvlText w:val=""/>
      <w:lvlJc w:val="left"/>
      <w:pPr>
        <w:ind w:left="2160" w:hanging="360"/>
      </w:pPr>
      <w:rPr>
        <w:rFonts w:ascii="Wingdings" w:hAnsi="Wingdings" w:hint="default"/>
      </w:rPr>
    </w:lvl>
    <w:lvl w:ilvl="3" w:tplc="2736B40E">
      <w:start w:val="1"/>
      <w:numFmt w:val="bullet"/>
      <w:lvlText w:val=""/>
      <w:lvlJc w:val="left"/>
      <w:pPr>
        <w:ind w:left="2880" w:hanging="360"/>
      </w:pPr>
      <w:rPr>
        <w:rFonts w:ascii="Symbol" w:hAnsi="Symbol" w:hint="default"/>
      </w:rPr>
    </w:lvl>
    <w:lvl w:ilvl="4" w:tplc="EC484D8E">
      <w:start w:val="1"/>
      <w:numFmt w:val="bullet"/>
      <w:lvlText w:val="o"/>
      <w:lvlJc w:val="left"/>
      <w:pPr>
        <w:ind w:left="3600" w:hanging="360"/>
      </w:pPr>
      <w:rPr>
        <w:rFonts w:ascii="Courier New" w:hAnsi="Courier New" w:hint="default"/>
      </w:rPr>
    </w:lvl>
    <w:lvl w:ilvl="5" w:tplc="BB623520">
      <w:start w:val="1"/>
      <w:numFmt w:val="bullet"/>
      <w:lvlText w:val=""/>
      <w:lvlJc w:val="left"/>
      <w:pPr>
        <w:ind w:left="4320" w:hanging="360"/>
      </w:pPr>
      <w:rPr>
        <w:rFonts w:ascii="Wingdings" w:hAnsi="Wingdings" w:hint="default"/>
      </w:rPr>
    </w:lvl>
    <w:lvl w:ilvl="6" w:tplc="6A62A9CA">
      <w:start w:val="1"/>
      <w:numFmt w:val="bullet"/>
      <w:lvlText w:val=""/>
      <w:lvlJc w:val="left"/>
      <w:pPr>
        <w:ind w:left="5040" w:hanging="360"/>
      </w:pPr>
      <w:rPr>
        <w:rFonts w:ascii="Symbol" w:hAnsi="Symbol" w:hint="default"/>
      </w:rPr>
    </w:lvl>
    <w:lvl w:ilvl="7" w:tplc="518E3764">
      <w:start w:val="1"/>
      <w:numFmt w:val="bullet"/>
      <w:lvlText w:val="o"/>
      <w:lvlJc w:val="left"/>
      <w:pPr>
        <w:ind w:left="5760" w:hanging="360"/>
      </w:pPr>
      <w:rPr>
        <w:rFonts w:ascii="Courier New" w:hAnsi="Courier New" w:hint="default"/>
      </w:rPr>
    </w:lvl>
    <w:lvl w:ilvl="8" w:tplc="6B58A6BA">
      <w:start w:val="1"/>
      <w:numFmt w:val="bullet"/>
      <w:lvlText w:val=""/>
      <w:lvlJc w:val="left"/>
      <w:pPr>
        <w:ind w:left="6480" w:hanging="360"/>
      </w:pPr>
      <w:rPr>
        <w:rFonts w:ascii="Wingdings" w:hAnsi="Wingdings" w:hint="default"/>
      </w:rPr>
    </w:lvl>
  </w:abstractNum>
  <w:abstractNum w:abstractNumId="12" w15:restartNumberingAfterBreak="0">
    <w:nsid w:val="250327AA"/>
    <w:multiLevelType w:val="hybridMultilevel"/>
    <w:tmpl w:val="1702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A68EA"/>
    <w:multiLevelType w:val="multilevel"/>
    <w:tmpl w:val="551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26B19"/>
    <w:multiLevelType w:val="hybridMultilevel"/>
    <w:tmpl w:val="AD9E0606"/>
    <w:lvl w:ilvl="0" w:tplc="6C3A53AC">
      <w:start w:val="1"/>
      <w:numFmt w:val="bullet"/>
      <w:lvlText w:val=""/>
      <w:lvlJc w:val="left"/>
      <w:pPr>
        <w:ind w:left="720" w:hanging="360"/>
      </w:pPr>
      <w:rPr>
        <w:rFonts w:ascii="Symbol" w:hAnsi="Symbol" w:hint="default"/>
      </w:rPr>
    </w:lvl>
    <w:lvl w:ilvl="1" w:tplc="8902ACE0">
      <w:start w:val="1"/>
      <w:numFmt w:val="bullet"/>
      <w:lvlText w:val="o"/>
      <w:lvlJc w:val="left"/>
      <w:pPr>
        <w:ind w:left="1440" w:hanging="360"/>
      </w:pPr>
      <w:rPr>
        <w:rFonts w:ascii="Courier New" w:hAnsi="Courier New" w:hint="default"/>
      </w:rPr>
    </w:lvl>
    <w:lvl w:ilvl="2" w:tplc="975C49F2">
      <w:start w:val="1"/>
      <w:numFmt w:val="bullet"/>
      <w:lvlText w:val=""/>
      <w:lvlJc w:val="left"/>
      <w:pPr>
        <w:ind w:left="2160" w:hanging="360"/>
      </w:pPr>
      <w:rPr>
        <w:rFonts w:ascii="Wingdings" w:hAnsi="Wingdings" w:hint="default"/>
      </w:rPr>
    </w:lvl>
    <w:lvl w:ilvl="3" w:tplc="230CC582">
      <w:start w:val="1"/>
      <w:numFmt w:val="bullet"/>
      <w:lvlText w:val=""/>
      <w:lvlJc w:val="left"/>
      <w:pPr>
        <w:ind w:left="2880" w:hanging="360"/>
      </w:pPr>
      <w:rPr>
        <w:rFonts w:ascii="Symbol" w:hAnsi="Symbol" w:hint="default"/>
      </w:rPr>
    </w:lvl>
    <w:lvl w:ilvl="4" w:tplc="9C922A8E">
      <w:start w:val="1"/>
      <w:numFmt w:val="bullet"/>
      <w:lvlText w:val="o"/>
      <w:lvlJc w:val="left"/>
      <w:pPr>
        <w:ind w:left="3600" w:hanging="360"/>
      </w:pPr>
      <w:rPr>
        <w:rFonts w:ascii="Courier New" w:hAnsi="Courier New" w:hint="default"/>
      </w:rPr>
    </w:lvl>
    <w:lvl w:ilvl="5" w:tplc="CE3A1FCE">
      <w:start w:val="1"/>
      <w:numFmt w:val="bullet"/>
      <w:lvlText w:val=""/>
      <w:lvlJc w:val="left"/>
      <w:pPr>
        <w:ind w:left="4320" w:hanging="360"/>
      </w:pPr>
      <w:rPr>
        <w:rFonts w:ascii="Wingdings" w:hAnsi="Wingdings" w:hint="default"/>
      </w:rPr>
    </w:lvl>
    <w:lvl w:ilvl="6" w:tplc="A02E8B1E">
      <w:start w:val="1"/>
      <w:numFmt w:val="bullet"/>
      <w:lvlText w:val=""/>
      <w:lvlJc w:val="left"/>
      <w:pPr>
        <w:ind w:left="5040" w:hanging="360"/>
      </w:pPr>
      <w:rPr>
        <w:rFonts w:ascii="Symbol" w:hAnsi="Symbol" w:hint="default"/>
      </w:rPr>
    </w:lvl>
    <w:lvl w:ilvl="7" w:tplc="793EC61E">
      <w:start w:val="1"/>
      <w:numFmt w:val="bullet"/>
      <w:lvlText w:val="o"/>
      <w:lvlJc w:val="left"/>
      <w:pPr>
        <w:ind w:left="5760" w:hanging="360"/>
      </w:pPr>
      <w:rPr>
        <w:rFonts w:ascii="Courier New" w:hAnsi="Courier New" w:hint="default"/>
      </w:rPr>
    </w:lvl>
    <w:lvl w:ilvl="8" w:tplc="10C0EF74">
      <w:start w:val="1"/>
      <w:numFmt w:val="bullet"/>
      <w:lvlText w:val=""/>
      <w:lvlJc w:val="left"/>
      <w:pPr>
        <w:ind w:left="6480" w:hanging="360"/>
      </w:pPr>
      <w:rPr>
        <w:rFonts w:ascii="Wingdings" w:hAnsi="Wingdings" w:hint="default"/>
      </w:rPr>
    </w:lvl>
  </w:abstractNum>
  <w:abstractNum w:abstractNumId="15" w15:restartNumberingAfterBreak="0">
    <w:nsid w:val="26CC0D73"/>
    <w:multiLevelType w:val="hybridMultilevel"/>
    <w:tmpl w:val="8ADEDCB4"/>
    <w:lvl w:ilvl="0" w:tplc="80E66B5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2570"/>
    <w:multiLevelType w:val="hybridMultilevel"/>
    <w:tmpl w:val="E0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A5128"/>
    <w:multiLevelType w:val="hybridMultilevel"/>
    <w:tmpl w:val="4584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90227"/>
    <w:multiLevelType w:val="hybridMultilevel"/>
    <w:tmpl w:val="9A342F08"/>
    <w:lvl w:ilvl="0" w:tplc="940E441C">
      <w:start w:val="1"/>
      <w:numFmt w:val="bullet"/>
      <w:lvlText w:val="•"/>
      <w:lvlJc w:val="left"/>
      <w:pPr>
        <w:tabs>
          <w:tab w:val="num" w:pos="720"/>
        </w:tabs>
        <w:ind w:left="720" w:hanging="360"/>
      </w:pPr>
      <w:rPr>
        <w:rFonts w:ascii="Arial" w:hAnsi="Arial" w:hint="default"/>
      </w:rPr>
    </w:lvl>
    <w:lvl w:ilvl="1" w:tplc="6138FE1E" w:tentative="1">
      <w:start w:val="1"/>
      <w:numFmt w:val="bullet"/>
      <w:lvlText w:val="•"/>
      <w:lvlJc w:val="left"/>
      <w:pPr>
        <w:tabs>
          <w:tab w:val="num" w:pos="1440"/>
        </w:tabs>
        <w:ind w:left="1440" w:hanging="360"/>
      </w:pPr>
      <w:rPr>
        <w:rFonts w:ascii="Arial" w:hAnsi="Arial" w:hint="default"/>
      </w:rPr>
    </w:lvl>
    <w:lvl w:ilvl="2" w:tplc="7488E7C6" w:tentative="1">
      <w:start w:val="1"/>
      <w:numFmt w:val="bullet"/>
      <w:lvlText w:val="•"/>
      <w:lvlJc w:val="left"/>
      <w:pPr>
        <w:tabs>
          <w:tab w:val="num" w:pos="2160"/>
        </w:tabs>
        <w:ind w:left="2160" w:hanging="360"/>
      </w:pPr>
      <w:rPr>
        <w:rFonts w:ascii="Arial" w:hAnsi="Arial" w:hint="default"/>
      </w:rPr>
    </w:lvl>
    <w:lvl w:ilvl="3" w:tplc="42BA342C" w:tentative="1">
      <w:start w:val="1"/>
      <w:numFmt w:val="bullet"/>
      <w:lvlText w:val="•"/>
      <w:lvlJc w:val="left"/>
      <w:pPr>
        <w:tabs>
          <w:tab w:val="num" w:pos="2880"/>
        </w:tabs>
        <w:ind w:left="2880" w:hanging="360"/>
      </w:pPr>
      <w:rPr>
        <w:rFonts w:ascii="Arial" w:hAnsi="Arial" w:hint="default"/>
      </w:rPr>
    </w:lvl>
    <w:lvl w:ilvl="4" w:tplc="C8EE0EB8" w:tentative="1">
      <w:start w:val="1"/>
      <w:numFmt w:val="bullet"/>
      <w:lvlText w:val="•"/>
      <w:lvlJc w:val="left"/>
      <w:pPr>
        <w:tabs>
          <w:tab w:val="num" w:pos="3600"/>
        </w:tabs>
        <w:ind w:left="3600" w:hanging="360"/>
      </w:pPr>
      <w:rPr>
        <w:rFonts w:ascii="Arial" w:hAnsi="Arial" w:hint="default"/>
      </w:rPr>
    </w:lvl>
    <w:lvl w:ilvl="5" w:tplc="24BA5024" w:tentative="1">
      <w:start w:val="1"/>
      <w:numFmt w:val="bullet"/>
      <w:lvlText w:val="•"/>
      <w:lvlJc w:val="left"/>
      <w:pPr>
        <w:tabs>
          <w:tab w:val="num" w:pos="4320"/>
        </w:tabs>
        <w:ind w:left="4320" w:hanging="360"/>
      </w:pPr>
      <w:rPr>
        <w:rFonts w:ascii="Arial" w:hAnsi="Arial" w:hint="default"/>
      </w:rPr>
    </w:lvl>
    <w:lvl w:ilvl="6" w:tplc="FA5E6D4E" w:tentative="1">
      <w:start w:val="1"/>
      <w:numFmt w:val="bullet"/>
      <w:lvlText w:val="•"/>
      <w:lvlJc w:val="left"/>
      <w:pPr>
        <w:tabs>
          <w:tab w:val="num" w:pos="5040"/>
        </w:tabs>
        <w:ind w:left="5040" w:hanging="360"/>
      </w:pPr>
      <w:rPr>
        <w:rFonts w:ascii="Arial" w:hAnsi="Arial" w:hint="default"/>
      </w:rPr>
    </w:lvl>
    <w:lvl w:ilvl="7" w:tplc="BA922A80" w:tentative="1">
      <w:start w:val="1"/>
      <w:numFmt w:val="bullet"/>
      <w:lvlText w:val="•"/>
      <w:lvlJc w:val="left"/>
      <w:pPr>
        <w:tabs>
          <w:tab w:val="num" w:pos="5760"/>
        </w:tabs>
        <w:ind w:left="5760" w:hanging="360"/>
      </w:pPr>
      <w:rPr>
        <w:rFonts w:ascii="Arial" w:hAnsi="Arial" w:hint="default"/>
      </w:rPr>
    </w:lvl>
    <w:lvl w:ilvl="8" w:tplc="EB32A6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351B3"/>
    <w:multiLevelType w:val="hybridMultilevel"/>
    <w:tmpl w:val="4732CEE6"/>
    <w:lvl w:ilvl="0" w:tplc="EA764EE8">
      <w:start w:val="1"/>
      <w:numFmt w:val="bullet"/>
      <w:lvlText w:val=""/>
      <w:lvlJc w:val="left"/>
      <w:pPr>
        <w:ind w:left="720" w:hanging="360"/>
      </w:pPr>
      <w:rPr>
        <w:rFonts w:ascii="Symbol" w:hAnsi="Symbol" w:hint="default"/>
      </w:rPr>
    </w:lvl>
    <w:lvl w:ilvl="1" w:tplc="A8C8788C">
      <w:start w:val="1"/>
      <w:numFmt w:val="bullet"/>
      <w:lvlText w:val="o"/>
      <w:lvlJc w:val="left"/>
      <w:pPr>
        <w:ind w:left="1440" w:hanging="360"/>
      </w:pPr>
      <w:rPr>
        <w:rFonts w:ascii="Courier New" w:hAnsi="Courier New" w:hint="default"/>
      </w:rPr>
    </w:lvl>
    <w:lvl w:ilvl="2" w:tplc="EEFE4498">
      <w:start w:val="1"/>
      <w:numFmt w:val="bullet"/>
      <w:lvlText w:val=""/>
      <w:lvlJc w:val="left"/>
      <w:pPr>
        <w:ind w:left="2160" w:hanging="360"/>
      </w:pPr>
      <w:rPr>
        <w:rFonts w:ascii="Wingdings" w:hAnsi="Wingdings" w:hint="default"/>
      </w:rPr>
    </w:lvl>
    <w:lvl w:ilvl="3" w:tplc="09CC36E2">
      <w:start w:val="1"/>
      <w:numFmt w:val="bullet"/>
      <w:lvlText w:val=""/>
      <w:lvlJc w:val="left"/>
      <w:pPr>
        <w:ind w:left="2880" w:hanging="360"/>
      </w:pPr>
      <w:rPr>
        <w:rFonts w:ascii="Symbol" w:hAnsi="Symbol" w:hint="default"/>
      </w:rPr>
    </w:lvl>
    <w:lvl w:ilvl="4" w:tplc="C79052A8">
      <w:start w:val="1"/>
      <w:numFmt w:val="bullet"/>
      <w:lvlText w:val="o"/>
      <w:lvlJc w:val="left"/>
      <w:pPr>
        <w:ind w:left="3600" w:hanging="360"/>
      </w:pPr>
      <w:rPr>
        <w:rFonts w:ascii="Courier New" w:hAnsi="Courier New" w:hint="default"/>
      </w:rPr>
    </w:lvl>
    <w:lvl w:ilvl="5" w:tplc="5C3ABAD2">
      <w:start w:val="1"/>
      <w:numFmt w:val="bullet"/>
      <w:lvlText w:val=""/>
      <w:lvlJc w:val="left"/>
      <w:pPr>
        <w:ind w:left="4320" w:hanging="360"/>
      </w:pPr>
      <w:rPr>
        <w:rFonts w:ascii="Wingdings" w:hAnsi="Wingdings" w:hint="default"/>
      </w:rPr>
    </w:lvl>
    <w:lvl w:ilvl="6" w:tplc="8BAE02F2">
      <w:start w:val="1"/>
      <w:numFmt w:val="bullet"/>
      <w:lvlText w:val=""/>
      <w:lvlJc w:val="left"/>
      <w:pPr>
        <w:ind w:left="5040" w:hanging="360"/>
      </w:pPr>
      <w:rPr>
        <w:rFonts w:ascii="Symbol" w:hAnsi="Symbol" w:hint="default"/>
      </w:rPr>
    </w:lvl>
    <w:lvl w:ilvl="7" w:tplc="641C20D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20" w15:restartNumberingAfterBreak="0">
    <w:nsid w:val="3C3614AF"/>
    <w:multiLevelType w:val="multilevel"/>
    <w:tmpl w:val="7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B6752"/>
    <w:multiLevelType w:val="hybridMultilevel"/>
    <w:tmpl w:val="19E81A96"/>
    <w:lvl w:ilvl="0" w:tplc="36002C28">
      <w:start w:val="1"/>
      <w:numFmt w:val="bullet"/>
      <w:lvlText w:val=""/>
      <w:lvlJc w:val="left"/>
      <w:pPr>
        <w:ind w:left="360" w:hanging="360"/>
      </w:pPr>
      <w:rPr>
        <w:rFonts w:ascii="Wingdings" w:hAnsi="Wingdings" w:hint="default"/>
        <w:color w:val="E1000F"/>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0622CE3"/>
    <w:multiLevelType w:val="multilevel"/>
    <w:tmpl w:val="68808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41DA0A46"/>
    <w:multiLevelType w:val="hybridMultilevel"/>
    <w:tmpl w:val="22DA5EBC"/>
    <w:lvl w:ilvl="0" w:tplc="0AC0B346">
      <w:numFmt w:val="bullet"/>
      <w:lvlText w:val="-"/>
      <w:lvlJc w:val="left"/>
      <w:pPr>
        <w:ind w:left="720" w:hanging="360"/>
      </w:pPr>
      <w:rPr>
        <w:rFonts w:ascii="Segoe UI" w:eastAsia="Segoe U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5534AB"/>
    <w:multiLevelType w:val="multilevel"/>
    <w:tmpl w:val="909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D813B8"/>
    <w:multiLevelType w:val="multilevel"/>
    <w:tmpl w:val="7034E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9A33D72"/>
    <w:multiLevelType w:val="hybridMultilevel"/>
    <w:tmpl w:val="AA18F3D4"/>
    <w:lvl w:ilvl="0" w:tplc="9A264100">
      <w:start w:val="1"/>
      <w:numFmt w:val="bullet"/>
      <w:lvlText w:val=""/>
      <w:lvlJc w:val="left"/>
      <w:pPr>
        <w:ind w:left="720" w:hanging="360"/>
      </w:pPr>
      <w:rPr>
        <w:rFonts w:ascii="Symbol" w:hAnsi="Symbol" w:hint="default"/>
      </w:rPr>
    </w:lvl>
    <w:lvl w:ilvl="1" w:tplc="053C1824">
      <w:start w:val="1"/>
      <w:numFmt w:val="bullet"/>
      <w:lvlText w:val="o"/>
      <w:lvlJc w:val="left"/>
      <w:pPr>
        <w:ind w:left="1440" w:hanging="360"/>
      </w:pPr>
      <w:rPr>
        <w:rFonts w:ascii="Courier New" w:hAnsi="Courier New" w:hint="default"/>
      </w:rPr>
    </w:lvl>
    <w:lvl w:ilvl="2" w:tplc="A7062EDE">
      <w:start w:val="1"/>
      <w:numFmt w:val="bullet"/>
      <w:lvlText w:val=""/>
      <w:lvlJc w:val="left"/>
      <w:pPr>
        <w:ind w:left="2160" w:hanging="360"/>
      </w:pPr>
      <w:rPr>
        <w:rFonts w:ascii="Wingdings" w:hAnsi="Wingdings" w:hint="default"/>
      </w:rPr>
    </w:lvl>
    <w:lvl w:ilvl="3" w:tplc="4CCEEC6A">
      <w:start w:val="1"/>
      <w:numFmt w:val="bullet"/>
      <w:lvlText w:val=""/>
      <w:lvlJc w:val="left"/>
      <w:pPr>
        <w:ind w:left="2880" w:hanging="360"/>
      </w:pPr>
      <w:rPr>
        <w:rFonts w:ascii="Symbol" w:hAnsi="Symbol" w:hint="default"/>
      </w:rPr>
    </w:lvl>
    <w:lvl w:ilvl="4" w:tplc="1F763F1C">
      <w:start w:val="1"/>
      <w:numFmt w:val="bullet"/>
      <w:lvlText w:val="o"/>
      <w:lvlJc w:val="left"/>
      <w:pPr>
        <w:ind w:left="3600" w:hanging="360"/>
      </w:pPr>
      <w:rPr>
        <w:rFonts w:ascii="Courier New" w:hAnsi="Courier New" w:hint="default"/>
      </w:rPr>
    </w:lvl>
    <w:lvl w:ilvl="5" w:tplc="8B0E0A04">
      <w:start w:val="1"/>
      <w:numFmt w:val="bullet"/>
      <w:lvlText w:val=""/>
      <w:lvlJc w:val="left"/>
      <w:pPr>
        <w:ind w:left="4320" w:hanging="360"/>
      </w:pPr>
      <w:rPr>
        <w:rFonts w:ascii="Wingdings" w:hAnsi="Wingdings" w:hint="default"/>
      </w:rPr>
    </w:lvl>
    <w:lvl w:ilvl="6" w:tplc="B400F5D8">
      <w:start w:val="1"/>
      <w:numFmt w:val="bullet"/>
      <w:lvlText w:val=""/>
      <w:lvlJc w:val="left"/>
      <w:pPr>
        <w:ind w:left="5040" w:hanging="360"/>
      </w:pPr>
      <w:rPr>
        <w:rFonts w:ascii="Symbol" w:hAnsi="Symbol" w:hint="default"/>
      </w:rPr>
    </w:lvl>
    <w:lvl w:ilvl="7" w:tplc="FBE4FF02">
      <w:start w:val="1"/>
      <w:numFmt w:val="bullet"/>
      <w:lvlText w:val="o"/>
      <w:lvlJc w:val="left"/>
      <w:pPr>
        <w:ind w:left="5760" w:hanging="360"/>
      </w:pPr>
      <w:rPr>
        <w:rFonts w:ascii="Courier New" w:hAnsi="Courier New" w:hint="default"/>
      </w:rPr>
    </w:lvl>
    <w:lvl w:ilvl="8" w:tplc="B5F87AE4">
      <w:start w:val="1"/>
      <w:numFmt w:val="bullet"/>
      <w:lvlText w:val=""/>
      <w:lvlJc w:val="left"/>
      <w:pPr>
        <w:ind w:left="6480" w:hanging="360"/>
      </w:pPr>
      <w:rPr>
        <w:rFonts w:ascii="Wingdings" w:hAnsi="Wingdings" w:hint="default"/>
      </w:rPr>
    </w:lvl>
  </w:abstractNum>
  <w:abstractNum w:abstractNumId="28" w15:restartNumberingAfterBreak="0">
    <w:nsid w:val="545A59F0"/>
    <w:multiLevelType w:val="hybridMultilevel"/>
    <w:tmpl w:val="30D26794"/>
    <w:lvl w:ilvl="0" w:tplc="394C9916">
      <w:start w:val="1"/>
      <w:numFmt w:val="decimal"/>
      <w:lvlText w:val="%1."/>
      <w:lvlJc w:val="left"/>
      <w:pPr>
        <w:tabs>
          <w:tab w:val="num" w:pos="720"/>
        </w:tabs>
        <w:ind w:left="720" w:hanging="360"/>
      </w:pPr>
    </w:lvl>
    <w:lvl w:ilvl="1" w:tplc="4D38BD3C" w:tentative="1">
      <w:start w:val="1"/>
      <w:numFmt w:val="decimal"/>
      <w:lvlText w:val="%2."/>
      <w:lvlJc w:val="left"/>
      <w:pPr>
        <w:tabs>
          <w:tab w:val="num" w:pos="1440"/>
        </w:tabs>
        <w:ind w:left="1440" w:hanging="360"/>
      </w:pPr>
    </w:lvl>
    <w:lvl w:ilvl="2" w:tplc="6166EEA6" w:tentative="1">
      <w:start w:val="1"/>
      <w:numFmt w:val="decimal"/>
      <w:lvlText w:val="%3."/>
      <w:lvlJc w:val="left"/>
      <w:pPr>
        <w:tabs>
          <w:tab w:val="num" w:pos="2160"/>
        </w:tabs>
        <w:ind w:left="2160" w:hanging="360"/>
      </w:pPr>
    </w:lvl>
    <w:lvl w:ilvl="3" w:tplc="E08296AA" w:tentative="1">
      <w:start w:val="1"/>
      <w:numFmt w:val="decimal"/>
      <w:lvlText w:val="%4."/>
      <w:lvlJc w:val="left"/>
      <w:pPr>
        <w:tabs>
          <w:tab w:val="num" w:pos="2880"/>
        </w:tabs>
        <w:ind w:left="2880" w:hanging="360"/>
      </w:pPr>
    </w:lvl>
    <w:lvl w:ilvl="4" w:tplc="A2C615DE" w:tentative="1">
      <w:start w:val="1"/>
      <w:numFmt w:val="decimal"/>
      <w:lvlText w:val="%5."/>
      <w:lvlJc w:val="left"/>
      <w:pPr>
        <w:tabs>
          <w:tab w:val="num" w:pos="3600"/>
        </w:tabs>
        <w:ind w:left="3600" w:hanging="360"/>
      </w:pPr>
    </w:lvl>
    <w:lvl w:ilvl="5" w:tplc="3474B2DC" w:tentative="1">
      <w:start w:val="1"/>
      <w:numFmt w:val="decimal"/>
      <w:lvlText w:val="%6."/>
      <w:lvlJc w:val="left"/>
      <w:pPr>
        <w:tabs>
          <w:tab w:val="num" w:pos="4320"/>
        </w:tabs>
        <w:ind w:left="4320" w:hanging="360"/>
      </w:pPr>
    </w:lvl>
    <w:lvl w:ilvl="6" w:tplc="1466E566" w:tentative="1">
      <w:start w:val="1"/>
      <w:numFmt w:val="decimal"/>
      <w:lvlText w:val="%7."/>
      <w:lvlJc w:val="left"/>
      <w:pPr>
        <w:tabs>
          <w:tab w:val="num" w:pos="5040"/>
        </w:tabs>
        <w:ind w:left="5040" w:hanging="360"/>
      </w:pPr>
    </w:lvl>
    <w:lvl w:ilvl="7" w:tplc="049AC1EE" w:tentative="1">
      <w:start w:val="1"/>
      <w:numFmt w:val="decimal"/>
      <w:lvlText w:val="%8."/>
      <w:lvlJc w:val="left"/>
      <w:pPr>
        <w:tabs>
          <w:tab w:val="num" w:pos="5760"/>
        </w:tabs>
        <w:ind w:left="5760" w:hanging="360"/>
      </w:pPr>
    </w:lvl>
    <w:lvl w:ilvl="8" w:tplc="833ABA7E" w:tentative="1">
      <w:start w:val="1"/>
      <w:numFmt w:val="decimal"/>
      <w:lvlText w:val="%9."/>
      <w:lvlJc w:val="left"/>
      <w:pPr>
        <w:tabs>
          <w:tab w:val="num" w:pos="6480"/>
        </w:tabs>
        <w:ind w:left="6480" w:hanging="360"/>
      </w:pPr>
    </w:lvl>
  </w:abstractNum>
  <w:abstractNum w:abstractNumId="29"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44922"/>
    <w:multiLevelType w:val="hybridMultilevel"/>
    <w:tmpl w:val="C3566C9A"/>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31" w15:restartNumberingAfterBreak="0">
    <w:nsid w:val="673A6B51"/>
    <w:multiLevelType w:val="multilevel"/>
    <w:tmpl w:val="9C40A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E52268"/>
    <w:multiLevelType w:val="hybridMultilevel"/>
    <w:tmpl w:val="3AF4FE4E"/>
    <w:lvl w:ilvl="0" w:tplc="A1D052A6">
      <w:start w:val="1"/>
      <w:numFmt w:val="bullet"/>
      <w:lvlText w:val=""/>
      <w:lvlJc w:val="left"/>
      <w:pPr>
        <w:ind w:left="720" w:hanging="360"/>
      </w:pPr>
      <w:rPr>
        <w:rFonts w:ascii="Symbol" w:hAnsi="Symbol" w:hint="default"/>
      </w:rPr>
    </w:lvl>
    <w:lvl w:ilvl="1" w:tplc="257A23CA">
      <w:start w:val="1"/>
      <w:numFmt w:val="bullet"/>
      <w:lvlText w:val="o"/>
      <w:lvlJc w:val="left"/>
      <w:pPr>
        <w:ind w:left="1440" w:hanging="360"/>
      </w:pPr>
      <w:rPr>
        <w:rFonts w:ascii="Courier New" w:hAnsi="Courier New" w:hint="default"/>
      </w:rPr>
    </w:lvl>
    <w:lvl w:ilvl="2" w:tplc="485C8944">
      <w:start w:val="1"/>
      <w:numFmt w:val="bullet"/>
      <w:lvlText w:val=""/>
      <w:lvlJc w:val="left"/>
      <w:pPr>
        <w:ind w:left="2160" w:hanging="360"/>
      </w:pPr>
      <w:rPr>
        <w:rFonts w:ascii="Wingdings" w:hAnsi="Wingdings" w:hint="default"/>
      </w:rPr>
    </w:lvl>
    <w:lvl w:ilvl="3" w:tplc="65829338">
      <w:start w:val="1"/>
      <w:numFmt w:val="bullet"/>
      <w:lvlText w:val=""/>
      <w:lvlJc w:val="left"/>
      <w:pPr>
        <w:ind w:left="2880" w:hanging="360"/>
      </w:pPr>
      <w:rPr>
        <w:rFonts w:ascii="Symbol" w:hAnsi="Symbol" w:hint="default"/>
      </w:rPr>
    </w:lvl>
    <w:lvl w:ilvl="4" w:tplc="5C780064">
      <w:start w:val="1"/>
      <w:numFmt w:val="bullet"/>
      <w:lvlText w:val="o"/>
      <w:lvlJc w:val="left"/>
      <w:pPr>
        <w:ind w:left="3600" w:hanging="360"/>
      </w:pPr>
      <w:rPr>
        <w:rFonts w:ascii="Courier New" w:hAnsi="Courier New" w:hint="default"/>
      </w:rPr>
    </w:lvl>
    <w:lvl w:ilvl="5" w:tplc="54A83B10">
      <w:start w:val="1"/>
      <w:numFmt w:val="bullet"/>
      <w:lvlText w:val=""/>
      <w:lvlJc w:val="left"/>
      <w:pPr>
        <w:ind w:left="4320" w:hanging="360"/>
      </w:pPr>
      <w:rPr>
        <w:rFonts w:ascii="Wingdings" w:hAnsi="Wingdings" w:hint="default"/>
      </w:rPr>
    </w:lvl>
    <w:lvl w:ilvl="6" w:tplc="325EBC5A">
      <w:start w:val="1"/>
      <w:numFmt w:val="bullet"/>
      <w:lvlText w:val=""/>
      <w:lvlJc w:val="left"/>
      <w:pPr>
        <w:ind w:left="5040" w:hanging="360"/>
      </w:pPr>
      <w:rPr>
        <w:rFonts w:ascii="Symbol" w:hAnsi="Symbol" w:hint="default"/>
      </w:rPr>
    </w:lvl>
    <w:lvl w:ilvl="7" w:tplc="42A65BA0">
      <w:start w:val="1"/>
      <w:numFmt w:val="bullet"/>
      <w:lvlText w:val="o"/>
      <w:lvlJc w:val="left"/>
      <w:pPr>
        <w:ind w:left="5760" w:hanging="360"/>
      </w:pPr>
      <w:rPr>
        <w:rFonts w:ascii="Courier New" w:hAnsi="Courier New" w:hint="default"/>
      </w:rPr>
    </w:lvl>
    <w:lvl w:ilvl="8" w:tplc="679C40CA">
      <w:start w:val="1"/>
      <w:numFmt w:val="bullet"/>
      <w:lvlText w:val=""/>
      <w:lvlJc w:val="left"/>
      <w:pPr>
        <w:ind w:left="6480" w:hanging="360"/>
      </w:pPr>
      <w:rPr>
        <w:rFonts w:ascii="Wingdings" w:hAnsi="Wingdings" w:hint="default"/>
      </w:rPr>
    </w:lvl>
  </w:abstractNum>
  <w:abstractNum w:abstractNumId="33" w15:restartNumberingAfterBreak="0">
    <w:nsid w:val="684746C8"/>
    <w:multiLevelType w:val="multilevel"/>
    <w:tmpl w:val="6E5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3A12CB"/>
    <w:multiLevelType w:val="hybridMultilevel"/>
    <w:tmpl w:val="30D49332"/>
    <w:lvl w:ilvl="0" w:tplc="5FF48056">
      <w:start w:val="1"/>
      <w:numFmt w:val="decimal"/>
      <w:lvlText w:val="%1."/>
      <w:lvlJc w:val="left"/>
      <w:pPr>
        <w:tabs>
          <w:tab w:val="num" w:pos="720"/>
        </w:tabs>
        <w:ind w:left="720" w:hanging="360"/>
      </w:pPr>
    </w:lvl>
    <w:lvl w:ilvl="1" w:tplc="EA927B5C" w:tentative="1">
      <w:start w:val="1"/>
      <w:numFmt w:val="decimal"/>
      <w:lvlText w:val="%2."/>
      <w:lvlJc w:val="left"/>
      <w:pPr>
        <w:tabs>
          <w:tab w:val="num" w:pos="1440"/>
        </w:tabs>
        <w:ind w:left="1440" w:hanging="360"/>
      </w:pPr>
    </w:lvl>
    <w:lvl w:ilvl="2" w:tplc="DCEE5AF2" w:tentative="1">
      <w:start w:val="1"/>
      <w:numFmt w:val="decimal"/>
      <w:lvlText w:val="%3."/>
      <w:lvlJc w:val="left"/>
      <w:pPr>
        <w:tabs>
          <w:tab w:val="num" w:pos="2160"/>
        </w:tabs>
        <w:ind w:left="2160" w:hanging="360"/>
      </w:pPr>
    </w:lvl>
    <w:lvl w:ilvl="3" w:tplc="788C2904" w:tentative="1">
      <w:start w:val="1"/>
      <w:numFmt w:val="decimal"/>
      <w:lvlText w:val="%4."/>
      <w:lvlJc w:val="left"/>
      <w:pPr>
        <w:tabs>
          <w:tab w:val="num" w:pos="2880"/>
        </w:tabs>
        <w:ind w:left="2880" w:hanging="360"/>
      </w:pPr>
    </w:lvl>
    <w:lvl w:ilvl="4" w:tplc="0916FE9E" w:tentative="1">
      <w:start w:val="1"/>
      <w:numFmt w:val="decimal"/>
      <w:lvlText w:val="%5."/>
      <w:lvlJc w:val="left"/>
      <w:pPr>
        <w:tabs>
          <w:tab w:val="num" w:pos="3600"/>
        </w:tabs>
        <w:ind w:left="3600" w:hanging="360"/>
      </w:pPr>
    </w:lvl>
    <w:lvl w:ilvl="5" w:tplc="90A2417C" w:tentative="1">
      <w:start w:val="1"/>
      <w:numFmt w:val="decimal"/>
      <w:lvlText w:val="%6."/>
      <w:lvlJc w:val="left"/>
      <w:pPr>
        <w:tabs>
          <w:tab w:val="num" w:pos="4320"/>
        </w:tabs>
        <w:ind w:left="4320" w:hanging="360"/>
      </w:pPr>
    </w:lvl>
    <w:lvl w:ilvl="6" w:tplc="BEA42D58" w:tentative="1">
      <w:start w:val="1"/>
      <w:numFmt w:val="decimal"/>
      <w:lvlText w:val="%7."/>
      <w:lvlJc w:val="left"/>
      <w:pPr>
        <w:tabs>
          <w:tab w:val="num" w:pos="5040"/>
        </w:tabs>
        <w:ind w:left="5040" w:hanging="360"/>
      </w:pPr>
    </w:lvl>
    <w:lvl w:ilvl="7" w:tplc="1644AD2E" w:tentative="1">
      <w:start w:val="1"/>
      <w:numFmt w:val="decimal"/>
      <w:lvlText w:val="%8."/>
      <w:lvlJc w:val="left"/>
      <w:pPr>
        <w:tabs>
          <w:tab w:val="num" w:pos="5760"/>
        </w:tabs>
        <w:ind w:left="5760" w:hanging="360"/>
      </w:pPr>
    </w:lvl>
    <w:lvl w:ilvl="8" w:tplc="428455C8" w:tentative="1">
      <w:start w:val="1"/>
      <w:numFmt w:val="decimal"/>
      <w:lvlText w:val="%9."/>
      <w:lvlJc w:val="left"/>
      <w:pPr>
        <w:tabs>
          <w:tab w:val="num" w:pos="6480"/>
        </w:tabs>
        <w:ind w:left="6480" w:hanging="360"/>
      </w:pPr>
    </w:lvl>
  </w:abstractNum>
  <w:abstractNum w:abstractNumId="3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016EE"/>
    <w:multiLevelType w:val="hybridMultilevel"/>
    <w:tmpl w:val="BE3A2654"/>
    <w:lvl w:ilvl="0" w:tplc="3CD62766">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A4BA0"/>
    <w:multiLevelType w:val="hybridMultilevel"/>
    <w:tmpl w:val="E766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14C1B"/>
    <w:multiLevelType w:val="multilevel"/>
    <w:tmpl w:val="F78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0133688">
    <w:abstractNumId w:val="6"/>
  </w:num>
  <w:num w:numId="2" w16cid:durableId="1760367827">
    <w:abstractNumId w:val="11"/>
  </w:num>
  <w:num w:numId="3" w16cid:durableId="1447890082">
    <w:abstractNumId w:val="32"/>
  </w:num>
  <w:num w:numId="4" w16cid:durableId="1859391083">
    <w:abstractNumId w:val="14"/>
  </w:num>
  <w:num w:numId="5" w16cid:durableId="2041081086">
    <w:abstractNumId w:val="19"/>
  </w:num>
  <w:num w:numId="6" w16cid:durableId="355692209">
    <w:abstractNumId w:val="27"/>
  </w:num>
  <w:num w:numId="7" w16cid:durableId="1530214284">
    <w:abstractNumId w:val="3"/>
  </w:num>
  <w:num w:numId="8" w16cid:durableId="1773435079">
    <w:abstractNumId w:val="2"/>
  </w:num>
  <w:num w:numId="9" w16cid:durableId="2009795154">
    <w:abstractNumId w:val="35"/>
  </w:num>
  <w:num w:numId="10" w16cid:durableId="507983685">
    <w:abstractNumId w:val="23"/>
  </w:num>
  <w:num w:numId="11" w16cid:durableId="801966970">
    <w:abstractNumId w:val="10"/>
  </w:num>
  <w:num w:numId="12" w16cid:durableId="618996905">
    <w:abstractNumId w:val="29"/>
  </w:num>
  <w:num w:numId="13" w16cid:durableId="227545288">
    <w:abstractNumId w:val="21"/>
  </w:num>
  <w:num w:numId="14" w16cid:durableId="1941256442">
    <w:abstractNumId w:val="1"/>
  </w:num>
  <w:num w:numId="15" w16cid:durableId="831608615">
    <w:abstractNumId w:val="5"/>
  </w:num>
  <w:num w:numId="16" w16cid:durableId="143860095">
    <w:abstractNumId w:val="30"/>
  </w:num>
  <w:num w:numId="17" w16cid:durableId="439447724">
    <w:abstractNumId w:val="34"/>
  </w:num>
  <w:num w:numId="18" w16cid:durableId="69036982">
    <w:abstractNumId w:val="28"/>
  </w:num>
  <w:num w:numId="19" w16cid:durableId="147744189">
    <w:abstractNumId w:val="18"/>
  </w:num>
  <w:num w:numId="20" w16cid:durableId="318577409">
    <w:abstractNumId w:val="7"/>
  </w:num>
  <w:num w:numId="21" w16cid:durableId="972951148">
    <w:abstractNumId w:val="37"/>
  </w:num>
  <w:num w:numId="22" w16cid:durableId="1312170383">
    <w:abstractNumId w:val="9"/>
  </w:num>
  <w:num w:numId="23" w16cid:durableId="787512271">
    <w:abstractNumId w:val="8"/>
  </w:num>
  <w:num w:numId="24" w16cid:durableId="187455608">
    <w:abstractNumId w:val="15"/>
  </w:num>
  <w:num w:numId="25" w16cid:durableId="229774044">
    <w:abstractNumId w:val="17"/>
  </w:num>
  <w:num w:numId="26" w16cid:durableId="2055763522">
    <w:abstractNumId w:val="36"/>
  </w:num>
  <w:num w:numId="27" w16cid:durableId="741372744">
    <w:abstractNumId w:val="33"/>
  </w:num>
  <w:num w:numId="28" w16cid:durableId="538201949">
    <w:abstractNumId w:val="20"/>
  </w:num>
  <w:num w:numId="29" w16cid:durableId="1913731949">
    <w:abstractNumId w:val="38"/>
  </w:num>
  <w:num w:numId="30" w16cid:durableId="1962413722">
    <w:abstractNumId w:val="25"/>
  </w:num>
  <w:num w:numId="31" w16cid:durableId="1283149628">
    <w:abstractNumId w:val="0"/>
  </w:num>
  <w:num w:numId="32" w16cid:durableId="2069572476">
    <w:abstractNumId w:val="31"/>
  </w:num>
  <w:num w:numId="33" w16cid:durableId="1649743251">
    <w:abstractNumId w:val="22"/>
  </w:num>
  <w:num w:numId="34" w16cid:durableId="1265651626">
    <w:abstractNumId w:val="26"/>
  </w:num>
  <w:num w:numId="35" w16cid:durableId="241644927">
    <w:abstractNumId w:val="12"/>
  </w:num>
  <w:num w:numId="36" w16cid:durableId="1030254070">
    <w:abstractNumId w:val="4"/>
  </w:num>
  <w:num w:numId="37" w16cid:durableId="2142308901">
    <w:abstractNumId w:val="13"/>
  </w:num>
  <w:num w:numId="38" w16cid:durableId="1062214373">
    <w:abstractNumId w:val="24"/>
  </w:num>
  <w:num w:numId="39" w16cid:durableId="665014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061"/>
    <w:rsid w:val="00000839"/>
    <w:rsid w:val="00000928"/>
    <w:rsid w:val="00000FA5"/>
    <w:rsid w:val="0000239C"/>
    <w:rsid w:val="00002AA4"/>
    <w:rsid w:val="000031D8"/>
    <w:rsid w:val="000032A7"/>
    <w:rsid w:val="0000340E"/>
    <w:rsid w:val="00003E1E"/>
    <w:rsid w:val="00004A12"/>
    <w:rsid w:val="000051DB"/>
    <w:rsid w:val="00005267"/>
    <w:rsid w:val="00006346"/>
    <w:rsid w:val="000069EB"/>
    <w:rsid w:val="00006A45"/>
    <w:rsid w:val="000075DF"/>
    <w:rsid w:val="00007FB7"/>
    <w:rsid w:val="00012327"/>
    <w:rsid w:val="00013612"/>
    <w:rsid w:val="000139FB"/>
    <w:rsid w:val="00014BE6"/>
    <w:rsid w:val="0001552E"/>
    <w:rsid w:val="00016427"/>
    <w:rsid w:val="000166A8"/>
    <w:rsid w:val="000177EC"/>
    <w:rsid w:val="00020C0F"/>
    <w:rsid w:val="00020C3F"/>
    <w:rsid w:val="000211CA"/>
    <w:rsid w:val="000213C8"/>
    <w:rsid w:val="00021C67"/>
    <w:rsid w:val="000226BC"/>
    <w:rsid w:val="00022846"/>
    <w:rsid w:val="00022862"/>
    <w:rsid w:val="00022AD0"/>
    <w:rsid w:val="00022B70"/>
    <w:rsid w:val="00022F2F"/>
    <w:rsid w:val="000231A3"/>
    <w:rsid w:val="0002384F"/>
    <w:rsid w:val="00023CE3"/>
    <w:rsid w:val="00024AD8"/>
    <w:rsid w:val="00025AA5"/>
    <w:rsid w:val="00025D9F"/>
    <w:rsid w:val="00026560"/>
    <w:rsid w:val="000300EB"/>
    <w:rsid w:val="000301F0"/>
    <w:rsid w:val="00030229"/>
    <w:rsid w:val="0003032D"/>
    <w:rsid w:val="00030557"/>
    <w:rsid w:val="00030987"/>
    <w:rsid w:val="000309A4"/>
    <w:rsid w:val="00030F51"/>
    <w:rsid w:val="00031AFD"/>
    <w:rsid w:val="00031F90"/>
    <w:rsid w:val="0003260E"/>
    <w:rsid w:val="00032A73"/>
    <w:rsid w:val="0003318B"/>
    <w:rsid w:val="000344E6"/>
    <w:rsid w:val="000347D9"/>
    <w:rsid w:val="00034A06"/>
    <w:rsid w:val="000357A3"/>
    <w:rsid w:val="00035A84"/>
    <w:rsid w:val="00035F10"/>
    <w:rsid w:val="00035FBE"/>
    <w:rsid w:val="00036C0F"/>
    <w:rsid w:val="0003765C"/>
    <w:rsid w:val="000378F7"/>
    <w:rsid w:val="00037CAC"/>
    <w:rsid w:val="00040859"/>
    <w:rsid w:val="00040CC9"/>
    <w:rsid w:val="00041075"/>
    <w:rsid w:val="0004120B"/>
    <w:rsid w:val="00041350"/>
    <w:rsid w:val="00041BF2"/>
    <w:rsid w:val="000425ED"/>
    <w:rsid w:val="00042BE6"/>
    <w:rsid w:val="000436D5"/>
    <w:rsid w:val="0004397E"/>
    <w:rsid w:val="00044546"/>
    <w:rsid w:val="00044A4D"/>
    <w:rsid w:val="0004763E"/>
    <w:rsid w:val="000510A2"/>
    <w:rsid w:val="000510FC"/>
    <w:rsid w:val="00051366"/>
    <w:rsid w:val="00051E86"/>
    <w:rsid w:val="00052F2A"/>
    <w:rsid w:val="000535BE"/>
    <w:rsid w:val="00053768"/>
    <w:rsid w:val="00054A5D"/>
    <w:rsid w:val="0005531C"/>
    <w:rsid w:val="00055506"/>
    <w:rsid w:val="00055892"/>
    <w:rsid w:val="000558D7"/>
    <w:rsid w:val="00055B25"/>
    <w:rsid w:val="000562A3"/>
    <w:rsid w:val="0005672A"/>
    <w:rsid w:val="000569EA"/>
    <w:rsid w:val="0005716A"/>
    <w:rsid w:val="000575F9"/>
    <w:rsid w:val="0005765C"/>
    <w:rsid w:val="00060275"/>
    <w:rsid w:val="0006037B"/>
    <w:rsid w:val="000617C3"/>
    <w:rsid w:val="000618FC"/>
    <w:rsid w:val="00061EF2"/>
    <w:rsid w:val="000627B5"/>
    <w:rsid w:val="0006358C"/>
    <w:rsid w:val="00063A05"/>
    <w:rsid w:val="0006449D"/>
    <w:rsid w:val="000646B2"/>
    <w:rsid w:val="000647C5"/>
    <w:rsid w:val="00064A60"/>
    <w:rsid w:val="00064ACC"/>
    <w:rsid w:val="000655EA"/>
    <w:rsid w:val="000666CA"/>
    <w:rsid w:val="00067071"/>
    <w:rsid w:val="00067D17"/>
    <w:rsid w:val="0007092B"/>
    <w:rsid w:val="00071A64"/>
    <w:rsid w:val="000723ED"/>
    <w:rsid w:val="0007296C"/>
    <w:rsid w:val="00072A47"/>
    <w:rsid w:val="00072AC8"/>
    <w:rsid w:val="00072F33"/>
    <w:rsid w:val="0007322B"/>
    <w:rsid w:val="00074B94"/>
    <w:rsid w:val="00074F80"/>
    <w:rsid w:val="000752B3"/>
    <w:rsid w:val="0007546A"/>
    <w:rsid w:val="00077055"/>
    <w:rsid w:val="000770A9"/>
    <w:rsid w:val="000775E0"/>
    <w:rsid w:val="000807D9"/>
    <w:rsid w:val="00080D10"/>
    <w:rsid w:val="00082721"/>
    <w:rsid w:val="0008287D"/>
    <w:rsid w:val="00082FD6"/>
    <w:rsid w:val="0008357F"/>
    <w:rsid w:val="00084066"/>
    <w:rsid w:val="0008406B"/>
    <w:rsid w:val="00085347"/>
    <w:rsid w:val="00085995"/>
    <w:rsid w:val="00085CD7"/>
    <w:rsid w:val="000863FB"/>
    <w:rsid w:val="00086ABD"/>
    <w:rsid w:val="00086C36"/>
    <w:rsid w:val="000872DD"/>
    <w:rsid w:val="00087445"/>
    <w:rsid w:val="0008746F"/>
    <w:rsid w:val="000905E4"/>
    <w:rsid w:val="00090E5C"/>
    <w:rsid w:val="000910EF"/>
    <w:rsid w:val="00091D88"/>
    <w:rsid w:val="00092469"/>
    <w:rsid w:val="00092CE5"/>
    <w:rsid w:val="0009332E"/>
    <w:rsid w:val="00093345"/>
    <w:rsid w:val="00093BBA"/>
    <w:rsid w:val="00093BE1"/>
    <w:rsid w:val="00094031"/>
    <w:rsid w:val="0009440B"/>
    <w:rsid w:val="000949DB"/>
    <w:rsid w:val="00094A24"/>
    <w:rsid w:val="000977A5"/>
    <w:rsid w:val="000A0252"/>
    <w:rsid w:val="000A07B0"/>
    <w:rsid w:val="000A0F86"/>
    <w:rsid w:val="000A12B2"/>
    <w:rsid w:val="000A1795"/>
    <w:rsid w:val="000A1CCB"/>
    <w:rsid w:val="000A1F57"/>
    <w:rsid w:val="000A3FA8"/>
    <w:rsid w:val="000A4E67"/>
    <w:rsid w:val="000A4F0E"/>
    <w:rsid w:val="000A63D2"/>
    <w:rsid w:val="000A65EF"/>
    <w:rsid w:val="000A6923"/>
    <w:rsid w:val="000A6B21"/>
    <w:rsid w:val="000A6CA7"/>
    <w:rsid w:val="000A6F9B"/>
    <w:rsid w:val="000A7547"/>
    <w:rsid w:val="000A761E"/>
    <w:rsid w:val="000A7D23"/>
    <w:rsid w:val="000B04FB"/>
    <w:rsid w:val="000B0FA5"/>
    <w:rsid w:val="000B1174"/>
    <w:rsid w:val="000B1DEC"/>
    <w:rsid w:val="000B279C"/>
    <w:rsid w:val="000B2911"/>
    <w:rsid w:val="000B3032"/>
    <w:rsid w:val="000B3903"/>
    <w:rsid w:val="000B3C4A"/>
    <w:rsid w:val="000B446D"/>
    <w:rsid w:val="000B44E4"/>
    <w:rsid w:val="000B4ABE"/>
    <w:rsid w:val="000B56B7"/>
    <w:rsid w:val="000B5D2F"/>
    <w:rsid w:val="000B695A"/>
    <w:rsid w:val="000B730D"/>
    <w:rsid w:val="000B7E16"/>
    <w:rsid w:val="000C01B7"/>
    <w:rsid w:val="000C0649"/>
    <w:rsid w:val="000C0D86"/>
    <w:rsid w:val="000C0FC7"/>
    <w:rsid w:val="000C1262"/>
    <w:rsid w:val="000C13D1"/>
    <w:rsid w:val="000C1E99"/>
    <w:rsid w:val="000C210A"/>
    <w:rsid w:val="000C2475"/>
    <w:rsid w:val="000C28D8"/>
    <w:rsid w:val="000C2DE8"/>
    <w:rsid w:val="000C3997"/>
    <w:rsid w:val="000C49F3"/>
    <w:rsid w:val="000C4EE5"/>
    <w:rsid w:val="000C5296"/>
    <w:rsid w:val="000C56DD"/>
    <w:rsid w:val="000C587E"/>
    <w:rsid w:val="000C6155"/>
    <w:rsid w:val="000C6E85"/>
    <w:rsid w:val="000C7082"/>
    <w:rsid w:val="000C73F0"/>
    <w:rsid w:val="000C7A31"/>
    <w:rsid w:val="000D04B9"/>
    <w:rsid w:val="000D0DDB"/>
    <w:rsid w:val="000D1672"/>
    <w:rsid w:val="000D1B2B"/>
    <w:rsid w:val="000D1CED"/>
    <w:rsid w:val="000D1D9B"/>
    <w:rsid w:val="000D1FFF"/>
    <w:rsid w:val="000D2F0E"/>
    <w:rsid w:val="000D2FD0"/>
    <w:rsid w:val="000D4A78"/>
    <w:rsid w:val="000D5199"/>
    <w:rsid w:val="000D54F8"/>
    <w:rsid w:val="000D5E1F"/>
    <w:rsid w:val="000D6BD2"/>
    <w:rsid w:val="000D74A8"/>
    <w:rsid w:val="000E0579"/>
    <w:rsid w:val="000E071C"/>
    <w:rsid w:val="000E0B2D"/>
    <w:rsid w:val="000E1F15"/>
    <w:rsid w:val="000E1FB0"/>
    <w:rsid w:val="000E28A1"/>
    <w:rsid w:val="000E2F62"/>
    <w:rsid w:val="000E38ED"/>
    <w:rsid w:val="000E3E2E"/>
    <w:rsid w:val="000E5458"/>
    <w:rsid w:val="000E5664"/>
    <w:rsid w:val="000E6BCD"/>
    <w:rsid w:val="000E6E38"/>
    <w:rsid w:val="000E7484"/>
    <w:rsid w:val="000E7A5D"/>
    <w:rsid w:val="000E7F24"/>
    <w:rsid w:val="000F01BD"/>
    <w:rsid w:val="000F03BE"/>
    <w:rsid w:val="000F04C4"/>
    <w:rsid w:val="000F115F"/>
    <w:rsid w:val="000F11EB"/>
    <w:rsid w:val="000F1757"/>
    <w:rsid w:val="000F225B"/>
    <w:rsid w:val="000F41F8"/>
    <w:rsid w:val="000F4A17"/>
    <w:rsid w:val="000F4A20"/>
    <w:rsid w:val="000F4B75"/>
    <w:rsid w:val="000F53A5"/>
    <w:rsid w:val="000F540A"/>
    <w:rsid w:val="000F54BA"/>
    <w:rsid w:val="000F6474"/>
    <w:rsid w:val="000F64FD"/>
    <w:rsid w:val="000F7DF8"/>
    <w:rsid w:val="000F7EB1"/>
    <w:rsid w:val="000F7FAF"/>
    <w:rsid w:val="00101432"/>
    <w:rsid w:val="001017AE"/>
    <w:rsid w:val="00101A0B"/>
    <w:rsid w:val="001022B4"/>
    <w:rsid w:val="00102CCA"/>
    <w:rsid w:val="0010310A"/>
    <w:rsid w:val="00103729"/>
    <w:rsid w:val="00103C42"/>
    <w:rsid w:val="001048D0"/>
    <w:rsid w:val="00105597"/>
    <w:rsid w:val="00105975"/>
    <w:rsid w:val="00105C8D"/>
    <w:rsid w:val="00107866"/>
    <w:rsid w:val="0011026D"/>
    <w:rsid w:val="00110722"/>
    <w:rsid w:val="0011102C"/>
    <w:rsid w:val="00111412"/>
    <w:rsid w:val="00111B55"/>
    <w:rsid w:val="00111F4D"/>
    <w:rsid w:val="00112A28"/>
    <w:rsid w:val="00112C48"/>
    <w:rsid w:val="0011327F"/>
    <w:rsid w:val="001134DA"/>
    <w:rsid w:val="001135F2"/>
    <w:rsid w:val="00113B34"/>
    <w:rsid w:val="00113FF9"/>
    <w:rsid w:val="00114795"/>
    <w:rsid w:val="00115230"/>
    <w:rsid w:val="001154B7"/>
    <w:rsid w:val="001154FE"/>
    <w:rsid w:val="00115533"/>
    <w:rsid w:val="00115B5F"/>
    <w:rsid w:val="001162B4"/>
    <w:rsid w:val="0011643D"/>
    <w:rsid w:val="0012028A"/>
    <w:rsid w:val="00120D20"/>
    <w:rsid w:val="00122151"/>
    <w:rsid w:val="00122A16"/>
    <w:rsid w:val="00122B12"/>
    <w:rsid w:val="00122CBC"/>
    <w:rsid w:val="0012336A"/>
    <w:rsid w:val="001238DE"/>
    <w:rsid w:val="001244D3"/>
    <w:rsid w:val="00124EA1"/>
    <w:rsid w:val="0012548E"/>
    <w:rsid w:val="0012559C"/>
    <w:rsid w:val="0012581F"/>
    <w:rsid w:val="00126C65"/>
    <w:rsid w:val="00126D4A"/>
    <w:rsid w:val="0013083F"/>
    <w:rsid w:val="001310D9"/>
    <w:rsid w:val="00132A23"/>
    <w:rsid w:val="00132DA9"/>
    <w:rsid w:val="0013305B"/>
    <w:rsid w:val="00133B99"/>
    <w:rsid w:val="00133D6B"/>
    <w:rsid w:val="00133FD3"/>
    <w:rsid w:val="00134B60"/>
    <w:rsid w:val="00135265"/>
    <w:rsid w:val="0013569C"/>
    <w:rsid w:val="00135850"/>
    <w:rsid w:val="00135D2D"/>
    <w:rsid w:val="001363DF"/>
    <w:rsid w:val="00136D43"/>
    <w:rsid w:val="00136F2D"/>
    <w:rsid w:val="00137308"/>
    <w:rsid w:val="00137B2C"/>
    <w:rsid w:val="00140639"/>
    <w:rsid w:val="00140710"/>
    <w:rsid w:val="00140E54"/>
    <w:rsid w:val="00141068"/>
    <w:rsid w:val="001411B8"/>
    <w:rsid w:val="001416D9"/>
    <w:rsid w:val="00141B82"/>
    <w:rsid w:val="00142239"/>
    <w:rsid w:val="00142EFE"/>
    <w:rsid w:val="0014355D"/>
    <w:rsid w:val="0014393B"/>
    <w:rsid w:val="001443BD"/>
    <w:rsid w:val="00144EEF"/>
    <w:rsid w:val="001450AD"/>
    <w:rsid w:val="00145ABF"/>
    <w:rsid w:val="00145BCB"/>
    <w:rsid w:val="00146E45"/>
    <w:rsid w:val="0014780A"/>
    <w:rsid w:val="001501C1"/>
    <w:rsid w:val="001503C7"/>
    <w:rsid w:val="001508E9"/>
    <w:rsid w:val="00151669"/>
    <w:rsid w:val="00151DD6"/>
    <w:rsid w:val="0015322C"/>
    <w:rsid w:val="001536F4"/>
    <w:rsid w:val="001537B3"/>
    <w:rsid w:val="00153915"/>
    <w:rsid w:val="00153C7D"/>
    <w:rsid w:val="00153EF6"/>
    <w:rsid w:val="0015425E"/>
    <w:rsid w:val="00154668"/>
    <w:rsid w:val="00154BFA"/>
    <w:rsid w:val="00154FED"/>
    <w:rsid w:val="00155170"/>
    <w:rsid w:val="00155FF7"/>
    <w:rsid w:val="0015642B"/>
    <w:rsid w:val="0015656B"/>
    <w:rsid w:val="001567AD"/>
    <w:rsid w:val="001576C4"/>
    <w:rsid w:val="001577E9"/>
    <w:rsid w:val="00157996"/>
    <w:rsid w:val="00157AB4"/>
    <w:rsid w:val="00157D6B"/>
    <w:rsid w:val="00157F3C"/>
    <w:rsid w:val="00160750"/>
    <w:rsid w:val="0016138C"/>
    <w:rsid w:val="0016221C"/>
    <w:rsid w:val="001625DB"/>
    <w:rsid w:val="0016284C"/>
    <w:rsid w:val="00163409"/>
    <w:rsid w:val="001637AC"/>
    <w:rsid w:val="00163C72"/>
    <w:rsid w:val="00163DF4"/>
    <w:rsid w:val="0016436D"/>
    <w:rsid w:val="00164B80"/>
    <w:rsid w:val="00165840"/>
    <w:rsid w:val="00165E6F"/>
    <w:rsid w:val="00166888"/>
    <w:rsid w:val="00166BA0"/>
    <w:rsid w:val="00167361"/>
    <w:rsid w:val="00167E19"/>
    <w:rsid w:val="001709BA"/>
    <w:rsid w:val="00171D4C"/>
    <w:rsid w:val="00171EE3"/>
    <w:rsid w:val="001725D7"/>
    <w:rsid w:val="0017291C"/>
    <w:rsid w:val="001731CE"/>
    <w:rsid w:val="00174A8F"/>
    <w:rsid w:val="0017536F"/>
    <w:rsid w:val="00175545"/>
    <w:rsid w:val="00175E01"/>
    <w:rsid w:val="00175FBA"/>
    <w:rsid w:val="00176048"/>
    <w:rsid w:val="001761CF"/>
    <w:rsid w:val="00176BC2"/>
    <w:rsid w:val="001807A9"/>
    <w:rsid w:val="0018098F"/>
    <w:rsid w:val="001809FF"/>
    <w:rsid w:val="00180ABD"/>
    <w:rsid w:val="001815ED"/>
    <w:rsid w:val="00181814"/>
    <w:rsid w:val="00181E3A"/>
    <w:rsid w:val="00182706"/>
    <w:rsid w:val="001828DF"/>
    <w:rsid w:val="00182A05"/>
    <w:rsid w:val="00182A1A"/>
    <w:rsid w:val="001830EC"/>
    <w:rsid w:val="00183AFB"/>
    <w:rsid w:val="00183CA6"/>
    <w:rsid w:val="00183D33"/>
    <w:rsid w:val="001862F8"/>
    <w:rsid w:val="00186454"/>
    <w:rsid w:val="00186851"/>
    <w:rsid w:val="00187397"/>
    <w:rsid w:val="001907DA"/>
    <w:rsid w:val="00191DA3"/>
    <w:rsid w:val="001925B3"/>
    <w:rsid w:val="00193302"/>
    <w:rsid w:val="00194131"/>
    <w:rsid w:val="001944FD"/>
    <w:rsid w:val="00194719"/>
    <w:rsid w:val="00196593"/>
    <w:rsid w:val="00196839"/>
    <w:rsid w:val="0019736E"/>
    <w:rsid w:val="001A094E"/>
    <w:rsid w:val="001A15ED"/>
    <w:rsid w:val="001A1E94"/>
    <w:rsid w:val="001A212F"/>
    <w:rsid w:val="001A2458"/>
    <w:rsid w:val="001A27FE"/>
    <w:rsid w:val="001A290F"/>
    <w:rsid w:val="001A2957"/>
    <w:rsid w:val="001A30B2"/>
    <w:rsid w:val="001A30DE"/>
    <w:rsid w:val="001A3618"/>
    <w:rsid w:val="001A3814"/>
    <w:rsid w:val="001A4295"/>
    <w:rsid w:val="001A5CC2"/>
    <w:rsid w:val="001A5ECA"/>
    <w:rsid w:val="001A602A"/>
    <w:rsid w:val="001A60F5"/>
    <w:rsid w:val="001A6785"/>
    <w:rsid w:val="001A78B6"/>
    <w:rsid w:val="001B1A19"/>
    <w:rsid w:val="001B1E41"/>
    <w:rsid w:val="001B2864"/>
    <w:rsid w:val="001B358B"/>
    <w:rsid w:val="001B3FC6"/>
    <w:rsid w:val="001B466C"/>
    <w:rsid w:val="001B4D4A"/>
    <w:rsid w:val="001B725B"/>
    <w:rsid w:val="001B7C20"/>
    <w:rsid w:val="001C0B32"/>
    <w:rsid w:val="001C0F78"/>
    <w:rsid w:val="001C19FF"/>
    <w:rsid w:val="001C2582"/>
    <w:rsid w:val="001C2CDE"/>
    <w:rsid w:val="001C2E87"/>
    <w:rsid w:val="001C3003"/>
    <w:rsid w:val="001C375B"/>
    <w:rsid w:val="001C4615"/>
    <w:rsid w:val="001C46F5"/>
    <w:rsid w:val="001C4BE1"/>
    <w:rsid w:val="001C503F"/>
    <w:rsid w:val="001C5461"/>
    <w:rsid w:val="001C5AC4"/>
    <w:rsid w:val="001C5ADF"/>
    <w:rsid w:val="001C5FAA"/>
    <w:rsid w:val="001C60DD"/>
    <w:rsid w:val="001C666F"/>
    <w:rsid w:val="001C6D47"/>
    <w:rsid w:val="001C6F9F"/>
    <w:rsid w:val="001C7E6C"/>
    <w:rsid w:val="001C7E80"/>
    <w:rsid w:val="001D0AD4"/>
    <w:rsid w:val="001D1266"/>
    <w:rsid w:val="001D2160"/>
    <w:rsid w:val="001D217C"/>
    <w:rsid w:val="001D2540"/>
    <w:rsid w:val="001D27FD"/>
    <w:rsid w:val="001D2C27"/>
    <w:rsid w:val="001D2DE3"/>
    <w:rsid w:val="001D2E35"/>
    <w:rsid w:val="001D458A"/>
    <w:rsid w:val="001D5195"/>
    <w:rsid w:val="001D5A99"/>
    <w:rsid w:val="001D5C87"/>
    <w:rsid w:val="001D61A8"/>
    <w:rsid w:val="001D657F"/>
    <w:rsid w:val="001D66B9"/>
    <w:rsid w:val="001D674A"/>
    <w:rsid w:val="001D6C39"/>
    <w:rsid w:val="001D7A87"/>
    <w:rsid w:val="001D7ADF"/>
    <w:rsid w:val="001E0AB0"/>
    <w:rsid w:val="001E0F71"/>
    <w:rsid w:val="001E183E"/>
    <w:rsid w:val="001E1C29"/>
    <w:rsid w:val="001E22D3"/>
    <w:rsid w:val="001E3218"/>
    <w:rsid w:val="001E365C"/>
    <w:rsid w:val="001E4323"/>
    <w:rsid w:val="001E4F9D"/>
    <w:rsid w:val="001E5A3B"/>
    <w:rsid w:val="001E64DA"/>
    <w:rsid w:val="001E6659"/>
    <w:rsid w:val="001E6D05"/>
    <w:rsid w:val="001E73E8"/>
    <w:rsid w:val="001E7C28"/>
    <w:rsid w:val="001F05E2"/>
    <w:rsid w:val="001F178B"/>
    <w:rsid w:val="001F183E"/>
    <w:rsid w:val="001F1BDF"/>
    <w:rsid w:val="001F1EFB"/>
    <w:rsid w:val="001F23B5"/>
    <w:rsid w:val="001F3545"/>
    <w:rsid w:val="001F3AF4"/>
    <w:rsid w:val="001F42E6"/>
    <w:rsid w:val="001F4347"/>
    <w:rsid w:val="001F4798"/>
    <w:rsid w:val="001F599C"/>
    <w:rsid w:val="001F6925"/>
    <w:rsid w:val="001F6929"/>
    <w:rsid w:val="001F692E"/>
    <w:rsid w:val="001F6FE6"/>
    <w:rsid w:val="001F7110"/>
    <w:rsid w:val="001F7C4E"/>
    <w:rsid w:val="001F7E96"/>
    <w:rsid w:val="002005F5"/>
    <w:rsid w:val="0020115B"/>
    <w:rsid w:val="002015C1"/>
    <w:rsid w:val="00201653"/>
    <w:rsid w:val="00202284"/>
    <w:rsid w:val="00202319"/>
    <w:rsid w:val="002024AD"/>
    <w:rsid w:val="0020265B"/>
    <w:rsid w:val="00202C3C"/>
    <w:rsid w:val="002040DF"/>
    <w:rsid w:val="00204203"/>
    <w:rsid w:val="00204E41"/>
    <w:rsid w:val="00205045"/>
    <w:rsid w:val="0020528D"/>
    <w:rsid w:val="002059B9"/>
    <w:rsid w:val="00205EFC"/>
    <w:rsid w:val="00205F6A"/>
    <w:rsid w:val="00206118"/>
    <w:rsid w:val="0020689B"/>
    <w:rsid w:val="002069DD"/>
    <w:rsid w:val="00206D68"/>
    <w:rsid w:val="00207139"/>
    <w:rsid w:val="00207406"/>
    <w:rsid w:val="00207472"/>
    <w:rsid w:val="00207695"/>
    <w:rsid w:val="0020779D"/>
    <w:rsid w:val="00207D2D"/>
    <w:rsid w:val="00210264"/>
    <w:rsid w:val="00210664"/>
    <w:rsid w:val="00210D5D"/>
    <w:rsid w:val="00211110"/>
    <w:rsid w:val="00211973"/>
    <w:rsid w:val="0021243E"/>
    <w:rsid w:val="00212488"/>
    <w:rsid w:val="002129A6"/>
    <w:rsid w:val="00212B4E"/>
    <w:rsid w:val="002130A5"/>
    <w:rsid w:val="00213FC9"/>
    <w:rsid w:val="002163D6"/>
    <w:rsid w:val="00216FAA"/>
    <w:rsid w:val="00217140"/>
    <w:rsid w:val="002175F9"/>
    <w:rsid w:val="0021788F"/>
    <w:rsid w:val="00217CB7"/>
    <w:rsid w:val="00217FD6"/>
    <w:rsid w:val="00220628"/>
    <w:rsid w:val="00220BA0"/>
    <w:rsid w:val="00221056"/>
    <w:rsid w:val="002219CC"/>
    <w:rsid w:val="00222889"/>
    <w:rsid w:val="002228B9"/>
    <w:rsid w:val="00222BC6"/>
    <w:rsid w:val="00222CA0"/>
    <w:rsid w:val="00222CA6"/>
    <w:rsid w:val="00222E0D"/>
    <w:rsid w:val="002231D3"/>
    <w:rsid w:val="002247C6"/>
    <w:rsid w:val="00224EFE"/>
    <w:rsid w:val="00225FE6"/>
    <w:rsid w:val="002260C7"/>
    <w:rsid w:val="00226148"/>
    <w:rsid w:val="0022796C"/>
    <w:rsid w:val="0023014A"/>
    <w:rsid w:val="002304D2"/>
    <w:rsid w:val="00230B38"/>
    <w:rsid w:val="002314C9"/>
    <w:rsid w:val="00231588"/>
    <w:rsid w:val="00231B2C"/>
    <w:rsid w:val="00232BCA"/>
    <w:rsid w:val="00233101"/>
    <w:rsid w:val="00233C37"/>
    <w:rsid w:val="00233D04"/>
    <w:rsid w:val="00234ABD"/>
    <w:rsid w:val="00234C22"/>
    <w:rsid w:val="00234CD1"/>
    <w:rsid w:val="00234E22"/>
    <w:rsid w:val="002350B9"/>
    <w:rsid w:val="002351AD"/>
    <w:rsid w:val="00235D2F"/>
    <w:rsid w:val="00236491"/>
    <w:rsid w:val="00236AEA"/>
    <w:rsid w:val="00236E2A"/>
    <w:rsid w:val="00237904"/>
    <w:rsid w:val="00237CD3"/>
    <w:rsid w:val="00237F62"/>
    <w:rsid w:val="00237FEB"/>
    <w:rsid w:val="00240051"/>
    <w:rsid w:val="002406E7"/>
    <w:rsid w:val="00240F2F"/>
    <w:rsid w:val="00240FA0"/>
    <w:rsid w:val="00242015"/>
    <w:rsid w:val="00242173"/>
    <w:rsid w:val="002425D0"/>
    <w:rsid w:val="00242866"/>
    <w:rsid w:val="0024299D"/>
    <w:rsid w:val="002438A6"/>
    <w:rsid w:val="002444ED"/>
    <w:rsid w:val="0024482D"/>
    <w:rsid w:val="002453CA"/>
    <w:rsid w:val="0024544B"/>
    <w:rsid w:val="0024586A"/>
    <w:rsid w:val="002467AF"/>
    <w:rsid w:val="002467F1"/>
    <w:rsid w:val="00246ABE"/>
    <w:rsid w:val="00247184"/>
    <w:rsid w:val="00247760"/>
    <w:rsid w:val="00247823"/>
    <w:rsid w:val="00247B4A"/>
    <w:rsid w:val="00247CC2"/>
    <w:rsid w:val="0025016A"/>
    <w:rsid w:val="0025034D"/>
    <w:rsid w:val="0025042A"/>
    <w:rsid w:val="002508B5"/>
    <w:rsid w:val="00250F83"/>
    <w:rsid w:val="00251099"/>
    <w:rsid w:val="002517E7"/>
    <w:rsid w:val="002518A2"/>
    <w:rsid w:val="00251DA0"/>
    <w:rsid w:val="00251FAE"/>
    <w:rsid w:val="00252727"/>
    <w:rsid w:val="002531AD"/>
    <w:rsid w:val="00253CF4"/>
    <w:rsid w:val="00253D39"/>
    <w:rsid w:val="0025420E"/>
    <w:rsid w:val="00254AA2"/>
    <w:rsid w:val="00254B40"/>
    <w:rsid w:val="002560B5"/>
    <w:rsid w:val="002566CC"/>
    <w:rsid w:val="00256A87"/>
    <w:rsid w:val="00256E23"/>
    <w:rsid w:val="00256F0C"/>
    <w:rsid w:val="00257034"/>
    <w:rsid w:val="00260998"/>
    <w:rsid w:val="00261470"/>
    <w:rsid w:val="002617BE"/>
    <w:rsid w:val="002620E3"/>
    <w:rsid w:val="002623BE"/>
    <w:rsid w:val="002624B7"/>
    <w:rsid w:val="00262600"/>
    <w:rsid w:val="002627D8"/>
    <w:rsid w:val="002628AB"/>
    <w:rsid w:val="00262C05"/>
    <w:rsid w:val="0026315C"/>
    <w:rsid w:val="00263226"/>
    <w:rsid w:val="00263522"/>
    <w:rsid w:val="00263F0A"/>
    <w:rsid w:val="00264097"/>
    <w:rsid w:val="00264259"/>
    <w:rsid w:val="00264297"/>
    <w:rsid w:val="00266230"/>
    <w:rsid w:val="00266939"/>
    <w:rsid w:val="0027095C"/>
    <w:rsid w:val="00270BF5"/>
    <w:rsid w:val="00270E2E"/>
    <w:rsid w:val="002714F0"/>
    <w:rsid w:val="00271506"/>
    <w:rsid w:val="00271842"/>
    <w:rsid w:val="002724D1"/>
    <w:rsid w:val="00272F5B"/>
    <w:rsid w:val="00273CE6"/>
    <w:rsid w:val="002744A4"/>
    <w:rsid w:val="002746EE"/>
    <w:rsid w:val="00274B00"/>
    <w:rsid w:val="002756A9"/>
    <w:rsid w:val="002759C6"/>
    <w:rsid w:val="002763B5"/>
    <w:rsid w:val="00276922"/>
    <w:rsid w:val="00277190"/>
    <w:rsid w:val="00277561"/>
    <w:rsid w:val="00277A92"/>
    <w:rsid w:val="0028138A"/>
    <w:rsid w:val="00281B97"/>
    <w:rsid w:val="00281D14"/>
    <w:rsid w:val="00281D89"/>
    <w:rsid w:val="002821C6"/>
    <w:rsid w:val="0028226D"/>
    <w:rsid w:val="00282A56"/>
    <w:rsid w:val="00282C13"/>
    <w:rsid w:val="002841F7"/>
    <w:rsid w:val="002845C7"/>
    <w:rsid w:val="00284A6C"/>
    <w:rsid w:val="00284C7C"/>
    <w:rsid w:val="002858F5"/>
    <w:rsid w:val="00285CE5"/>
    <w:rsid w:val="002864AF"/>
    <w:rsid w:val="00287227"/>
    <w:rsid w:val="0028797F"/>
    <w:rsid w:val="00287C07"/>
    <w:rsid w:val="00287D79"/>
    <w:rsid w:val="002908BB"/>
    <w:rsid w:val="00290A9E"/>
    <w:rsid w:val="00291145"/>
    <w:rsid w:val="002919AB"/>
    <w:rsid w:val="00291D5B"/>
    <w:rsid w:val="0029246B"/>
    <w:rsid w:val="00292995"/>
    <w:rsid w:val="00292DFC"/>
    <w:rsid w:val="00292F4F"/>
    <w:rsid w:val="002939D2"/>
    <w:rsid w:val="00293BF5"/>
    <w:rsid w:val="002941E4"/>
    <w:rsid w:val="0029453D"/>
    <w:rsid w:val="0029489E"/>
    <w:rsid w:val="00294B19"/>
    <w:rsid w:val="002954F1"/>
    <w:rsid w:val="00295942"/>
    <w:rsid w:val="00295F92"/>
    <w:rsid w:val="00296AFC"/>
    <w:rsid w:val="00296BE3"/>
    <w:rsid w:val="002974FB"/>
    <w:rsid w:val="0029D4FC"/>
    <w:rsid w:val="002A09E2"/>
    <w:rsid w:val="002A0DF7"/>
    <w:rsid w:val="002A16F3"/>
    <w:rsid w:val="002A1E2E"/>
    <w:rsid w:val="002A2975"/>
    <w:rsid w:val="002A2F77"/>
    <w:rsid w:val="002A3074"/>
    <w:rsid w:val="002A324F"/>
    <w:rsid w:val="002A4011"/>
    <w:rsid w:val="002A460D"/>
    <w:rsid w:val="002A4BA5"/>
    <w:rsid w:val="002A589B"/>
    <w:rsid w:val="002A5C35"/>
    <w:rsid w:val="002A5EE9"/>
    <w:rsid w:val="002A60E0"/>
    <w:rsid w:val="002A6F47"/>
    <w:rsid w:val="002A7350"/>
    <w:rsid w:val="002B0498"/>
    <w:rsid w:val="002B061A"/>
    <w:rsid w:val="002B0DC3"/>
    <w:rsid w:val="002B199C"/>
    <w:rsid w:val="002B1C2B"/>
    <w:rsid w:val="002B2E4C"/>
    <w:rsid w:val="002B2E78"/>
    <w:rsid w:val="002B35E2"/>
    <w:rsid w:val="002B54D7"/>
    <w:rsid w:val="002B638B"/>
    <w:rsid w:val="002B65A9"/>
    <w:rsid w:val="002B6EF4"/>
    <w:rsid w:val="002B6FEC"/>
    <w:rsid w:val="002B793C"/>
    <w:rsid w:val="002B79E7"/>
    <w:rsid w:val="002B7AE6"/>
    <w:rsid w:val="002B7D1F"/>
    <w:rsid w:val="002C007F"/>
    <w:rsid w:val="002C0277"/>
    <w:rsid w:val="002C06AA"/>
    <w:rsid w:val="002C0BE6"/>
    <w:rsid w:val="002C0F7C"/>
    <w:rsid w:val="002C1344"/>
    <w:rsid w:val="002C15C6"/>
    <w:rsid w:val="002C20B5"/>
    <w:rsid w:val="002C252E"/>
    <w:rsid w:val="002C4BF8"/>
    <w:rsid w:val="002C53B2"/>
    <w:rsid w:val="002C5459"/>
    <w:rsid w:val="002C5C95"/>
    <w:rsid w:val="002C5DEF"/>
    <w:rsid w:val="002C6773"/>
    <w:rsid w:val="002C6A0B"/>
    <w:rsid w:val="002C7506"/>
    <w:rsid w:val="002C7557"/>
    <w:rsid w:val="002C75F1"/>
    <w:rsid w:val="002C765B"/>
    <w:rsid w:val="002D0D77"/>
    <w:rsid w:val="002D1A08"/>
    <w:rsid w:val="002D1C5A"/>
    <w:rsid w:val="002D2A3D"/>
    <w:rsid w:val="002D2EE5"/>
    <w:rsid w:val="002D36A9"/>
    <w:rsid w:val="002D53EE"/>
    <w:rsid w:val="002D5A99"/>
    <w:rsid w:val="002D6A3C"/>
    <w:rsid w:val="002D708D"/>
    <w:rsid w:val="002D74CF"/>
    <w:rsid w:val="002D7D01"/>
    <w:rsid w:val="002E048B"/>
    <w:rsid w:val="002E0B17"/>
    <w:rsid w:val="002E157E"/>
    <w:rsid w:val="002E17FE"/>
    <w:rsid w:val="002E230B"/>
    <w:rsid w:val="002E25F2"/>
    <w:rsid w:val="002E310F"/>
    <w:rsid w:val="002E3508"/>
    <w:rsid w:val="002E4636"/>
    <w:rsid w:val="002E4FFB"/>
    <w:rsid w:val="002E54CE"/>
    <w:rsid w:val="002E5A59"/>
    <w:rsid w:val="002E60B6"/>
    <w:rsid w:val="002E6256"/>
    <w:rsid w:val="002E65A8"/>
    <w:rsid w:val="002E6ACC"/>
    <w:rsid w:val="002E6EE7"/>
    <w:rsid w:val="002E7506"/>
    <w:rsid w:val="002E7DED"/>
    <w:rsid w:val="002F0739"/>
    <w:rsid w:val="002F15A3"/>
    <w:rsid w:val="002F194A"/>
    <w:rsid w:val="002F1AFF"/>
    <w:rsid w:val="002F1EE6"/>
    <w:rsid w:val="002F1FAF"/>
    <w:rsid w:val="002F2129"/>
    <w:rsid w:val="002F38E7"/>
    <w:rsid w:val="002F3DF2"/>
    <w:rsid w:val="002F4011"/>
    <w:rsid w:val="002F404D"/>
    <w:rsid w:val="002F4D20"/>
    <w:rsid w:val="002F5D37"/>
    <w:rsid w:val="002F5E5E"/>
    <w:rsid w:val="002F6A07"/>
    <w:rsid w:val="002F6DE3"/>
    <w:rsid w:val="002F70E0"/>
    <w:rsid w:val="002F7163"/>
    <w:rsid w:val="002F72C5"/>
    <w:rsid w:val="002F7BA6"/>
    <w:rsid w:val="002F7E11"/>
    <w:rsid w:val="0030101D"/>
    <w:rsid w:val="003014E7"/>
    <w:rsid w:val="00301658"/>
    <w:rsid w:val="003024E7"/>
    <w:rsid w:val="003025F7"/>
    <w:rsid w:val="00302E88"/>
    <w:rsid w:val="00304087"/>
    <w:rsid w:val="00305E50"/>
    <w:rsid w:val="003060B9"/>
    <w:rsid w:val="00306540"/>
    <w:rsid w:val="00306705"/>
    <w:rsid w:val="003077ED"/>
    <w:rsid w:val="00307F7E"/>
    <w:rsid w:val="00307FA7"/>
    <w:rsid w:val="00310916"/>
    <w:rsid w:val="00310ACD"/>
    <w:rsid w:val="00312224"/>
    <w:rsid w:val="00312AFF"/>
    <w:rsid w:val="00312B4C"/>
    <w:rsid w:val="00312C99"/>
    <w:rsid w:val="00312CA4"/>
    <w:rsid w:val="0031379F"/>
    <w:rsid w:val="0031382F"/>
    <w:rsid w:val="00314A24"/>
    <w:rsid w:val="00314AE1"/>
    <w:rsid w:val="00314CD5"/>
    <w:rsid w:val="00315C8C"/>
    <w:rsid w:val="00317445"/>
    <w:rsid w:val="0032012D"/>
    <w:rsid w:val="00320A26"/>
    <w:rsid w:val="00320F6B"/>
    <w:rsid w:val="0032102C"/>
    <w:rsid w:val="003210D5"/>
    <w:rsid w:val="00321344"/>
    <w:rsid w:val="0032193E"/>
    <w:rsid w:val="00321A02"/>
    <w:rsid w:val="00321B8B"/>
    <w:rsid w:val="00321E81"/>
    <w:rsid w:val="00322487"/>
    <w:rsid w:val="003225ED"/>
    <w:rsid w:val="00323541"/>
    <w:rsid w:val="0032392E"/>
    <w:rsid w:val="003239E9"/>
    <w:rsid w:val="00323BA9"/>
    <w:rsid w:val="00324068"/>
    <w:rsid w:val="00325CE6"/>
    <w:rsid w:val="0032734D"/>
    <w:rsid w:val="003277FC"/>
    <w:rsid w:val="0032A19B"/>
    <w:rsid w:val="003304D1"/>
    <w:rsid w:val="003306AF"/>
    <w:rsid w:val="00330CD7"/>
    <w:rsid w:val="00330E53"/>
    <w:rsid w:val="0033451C"/>
    <w:rsid w:val="0033466C"/>
    <w:rsid w:val="00334BB3"/>
    <w:rsid w:val="00335099"/>
    <w:rsid w:val="00335121"/>
    <w:rsid w:val="003357F9"/>
    <w:rsid w:val="003358AE"/>
    <w:rsid w:val="003359BC"/>
    <w:rsid w:val="00336854"/>
    <w:rsid w:val="003370DA"/>
    <w:rsid w:val="0034015C"/>
    <w:rsid w:val="00340AFA"/>
    <w:rsid w:val="003413D3"/>
    <w:rsid w:val="00341F49"/>
    <w:rsid w:val="00342CE6"/>
    <w:rsid w:val="0034326B"/>
    <w:rsid w:val="00343282"/>
    <w:rsid w:val="00343394"/>
    <w:rsid w:val="00343BDF"/>
    <w:rsid w:val="00343EBF"/>
    <w:rsid w:val="0034413E"/>
    <w:rsid w:val="003442F4"/>
    <w:rsid w:val="003446D5"/>
    <w:rsid w:val="00344DBC"/>
    <w:rsid w:val="00345C7F"/>
    <w:rsid w:val="0034603B"/>
    <w:rsid w:val="0034620F"/>
    <w:rsid w:val="00346746"/>
    <w:rsid w:val="00346CBA"/>
    <w:rsid w:val="00346DE8"/>
    <w:rsid w:val="00347B8D"/>
    <w:rsid w:val="00347E7E"/>
    <w:rsid w:val="00350189"/>
    <w:rsid w:val="0035018B"/>
    <w:rsid w:val="003501F6"/>
    <w:rsid w:val="003503B8"/>
    <w:rsid w:val="00350534"/>
    <w:rsid w:val="0035055A"/>
    <w:rsid w:val="003507FD"/>
    <w:rsid w:val="00350D22"/>
    <w:rsid w:val="00351653"/>
    <w:rsid w:val="0035194F"/>
    <w:rsid w:val="00351A9F"/>
    <w:rsid w:val="00351D66"/>
    <w:rsid w:val="00353195"/>
    <w:rsid w:val="00353212"/>
    <w:rsid w:val="00353350"/>
    <w:rsid w:val="00353705"/>
    <w:rsid w:val="00354313"/>
    <w:rsid w:val="0035496D"/>
    <w:rsid w:val="00355152"/>
    <w:rsid w:val="00355B27"/>
    <w:rsid w:val="00356200"/>
    <w:rsid w:val="003562E8"/>
    <w:rsid w:val="00356C60"/>
    <w:rsid w:val="00357D0A"/>
    <w:rsid w:val="0035B689"/>
    <w:rsid w:val="0035C23A"/>
    <w:rsid w:val="00360A1A"/>
    <w:rsid w:val="00360B97"/>
    <w:rsid w:val="00361C06"/>
    <w:rsid w:val="00361CFC"/>
    <w:rsid w:val="00362D39"/>
    <w:rsid w:val="00362E0E"/>
    <w:rsid w:val="0036357D"/>
    <w:rsid w:val="00363904"/>
    <w:rsid w:val="00363CF0"/>
    <w:rsid w:val="00364536"/>
    <w:rsid w:val="003646C6"/>
    <w:rsid w:val="003649BC"/>
    <w:rsid w:val="00364E50"/>
    <w:rsid w:val="00364F7E"/>
    <w:rsid w:val="00365E44"/>
    <w:rsid w:val="003661FE"/>
    <w:rsid w:val="003662B1"/>
    <w:rsid w:val="00366507"/>
    <w:rsid w:val="00367754"/>
    <w:rsid w:val="00367AA1"/>
    <w:rsid w:val="00370A5B"/>
    <w:rsid w:val="00370A99"/>
    <w:rsid w:val="00370CFE"/>
    <w:rsid w:val="00371BB6"/>
    <w:rsid w:val="00371F32"/>
    <w:rsid w:val="00372E36"/>
    <w:rsid w:val="00373408"/>
    <w:rsid w:val="003739FD"/>
    <w:rsid w:val="00374218"/>
    <w:rsid w:val="00374636"/>
    <w:rsid w:val="00374DEA"/>
    <w:rsid w:val="0037520D"/>
    <w:rsid w:val="00375707"/>
    <w:rsid w:val="0037582A"/>
    <w:rsid w:val="00375A01"/>
    <w:rsid w:val="00375AF5"/>
    <w:rsid w:val="00375F12"/>
    <w:rsid w:val="003760C6"/>
    <w:rsid w:val="003763A0"/>
    <w:rsid w:val="00376722"/>
    <w:rsid w:val="00376D30"/>
    <w:rsid w:val="00376EE9"/>
    <w:rsid w:val="00376FFC"/>
    <w:rsid w:val="00377936"/>
    <w:rsid w:val="00377CBB"/>
    <w:rsid w:val="00380096"/>
    <w:rsid w:val="003801AA"/>
    <w:rsid w:val="003817A4"/>
    <w:rsid w:val="003818EB"/>
    <w:rsid w:val="00382031"/>
    <w:rsid w:val="003821B4"/>
    <w:rsid w:val="0038247A"/>
    <w:rsid w:val="003827B6"/>
    <w:rsid w:val="00382C55"/>
    <w:rsid w:val="003830F7"/>
    <w:rsid w:val="00383265"/>
    <w:rsid w:val="00383BC4"/>
    <w:rsid w:val="0038493F"/>
    <w:rsid w:val="00384EA1"/>
    <w:rsid w:val="00384F62"/>
    <w:rsid w:val="00385438"/>
    <w:rsid w:val="00385D88"/>
    <w:rsid w:val="003877B6"/>
    <w:rsid w:val="00387E9E"/>
    <w:rsid w:val="0038B306"/>
    <w:rsid w:val="00390457"/>
    <w:rsid w:val="003908DB"/>
    <w:rsid w:val="00390F8C"/>
    <w:rsid w:val="003911DD"/>
    <w:rsid w:val="00391539"/>
    <w:rsid w:val="00391BB1"/>
    <w:rsid w:val="00391E2A"/>
    <w:rsid w:val="00391EDF"/>
    <w:rsid w:val="00392283"/>
    <w:rsid w:val="003931DF"/>
    <w:rsid w:val="003933E7"/>
    <w:rsid w:val="00393887"/>
    <w:rsid w:val="00393A6A"/>
    <w:rsid w:val="00393FF9"/>
    <w:rsid w:val="003943F0"/>
    <w:rsid w:val="00394A7F"/>
    <w:rsid w:val="00394C6B"/>
    <w:rsid w:val="00394DE7"/>
    <w:rsid w:val="00395797"/>
    <w:rsid w:val="00396958"/>
    <w:rsid w:val="00397584"/>
    <w:rsid w:val="00397CE5"/>
    <w:rsid w:val="00397D2B"/>
    <w:rsid w:val="00397FD5"/>
    <w:rsid w:val="003A0699"/>
    <w:rsid w:val="003A08AF"/>
    <w:rsid w:val="003A14DF"/>
    <w:rsid w:val="003A2950"/>
    <w:rsid w:val="003A3296"/>
    <w:rsid w:val="003A3BD9"/>
    <w:rsid w:val="003A3DE8"/>
    <w:rsid w:val="003A499E"/>
    <w:rsid w:val="003A4E62"/>
    <w:rsid w:val="003A505C"/>
    <w:rsid w:val="003A5992"/>
    <w:rsid w:val="003A6FCB"/>
    <w:rsid w:val="003B0622"/>
    <w:rsid w:val="003B0BA6"/>
    <w:rsid w:val="003B0DC5"/>
    <w:rsid w:val="003B1069"/>
    <w:rsid w:val="003B12AD"/>
    <w:rsid w:val="003B21EB"/>
    <w:rsid w:val="003B2561"/>
    <w:rsid w:val="003B390A"/>
    <w:rsid w:val="003B3AE7"/>
    <w:rsid w:val="003B4B60"/>
    <w:rsid w:val="003B59F8"/>
    <w:rsid w:val="003B6517"/>
    <w:rsid w:val="003B669F"/>
    <w:rsid w:val="003B6AF0"/>
    <w:rsid w:val="003B6F5C"/>
    <w:rsid w:val="003B7109"/>
    <w:rsid w:val="003B7174"/>
    <w:rsid w:val="003B74AE"/>
    <w:rsid w:val="003C0136"/>
    <w:rsid w:val="003C06B6"/>
    <w:rsid w:val="003C0815"/>
    <w:rsid w:val="003C0D7B"/>
    <w:rsid w:val="003C11CF"/>
    <w:rsid w:val="003C157B"/>
    <w:rsid w:val="003C15DE"/>
    <w:rsid w:val="003C1921"/>
    <w:rsid w:val="003C1E5D"/>
    <w:rsid w:val="003C2185"/>
    <w:rsid w:val="003C25B5"/>
    <w:rsid w:val="003C2889"/>
    <w:rsid w:val="003C2A87"/>
    <w:rsid w:val="003C2F1A"/>
    <w:rsid w:val="003C327D"/>
    <w:rsid w:val="003C365B"/>
    <w:rsid w:val="003C3BE2"/>
    <w:rsid w:val="003C4684"/>
    <w:rsid w:val="003C4EB2"/>
    <w:rsid w:val="003C5105"/>
    <w:rsid w:val="003C5373"/>
    <w:rsid w:val="003C55D9"/>
    <w:rsid w:val="003C72C8"/>
    <w:rsid w:val="003C7A80"/>
    <w:rsid w:val="003D0695"/>
    <w:rsid w:val="003D09BC"/>
    <w:rsid w:val="003D0B48"/>
    <w:rsid w:val="003D1774"/>
    <w:rsid w:val="003D21DA"/>
    <w:rsid w:val="003D2A0B"/>
    <w:rsid w:val="003D2C51"/>
    <w:rsid w:val="003D2E33"/>
    <w:rsid w:val="003D32D9"/>
    <w:rsid w:val="003D437F"/>
    <w:rsid w:val="003D5AEF"/>
    <w:rsid w:val="003D6251"/>
    <w:rsid w:val="003D71C0"/>
    <w:rsid w:val="003E046F"/>
    <w:rsid w:val="003E0CA4"/>
    <w:rsid w:val="003E1275"/>
    <w:rsid w:val="003E5438"/>
    <w:rsid w:val="003E567F"/>
    <w:rsid w:val="003E5DA5"/>
    <w:rsid w:val="003E694A"/>
    <w:rsid w:val="003E6E09"/>
    <w:rsid w:val="003E735B"/>
    <w:rsid w:val="003E7513"/>
    <w:rsid w:val="003E768E"/>
    <w:rsid w:val="003E7BDC"/>
    <w:rsid w:val="003E7E68"/>
    <w:rsid w:val="003F08B9"/>
    <w:rsid w:val="003F1AF3"/>
    <w:rsid w:val="003F2724"/>
    <w:rsid w:val="003F2C9B"/>
    <w:rsid w:val="003F38AF"/>
    <w:rsid w:val="003F3C05"/>
    <w:rsid w:val="003F3CB2"/>
    <w:rsid w:val="003F3DED"/>
    <w:rsid w:val="003F3F15"/>
    <w:rsid w:val="003F46D8"/>
    <w:rsid w:val="003F4D8D"/>
    <w:rsid w:val="003F517E"/>
    <w:rsid w:val="003F51D2"/>
    <w:rsid w:val="003F521F"/>
    <w:rsid w:val="003F5597"/>
    <w:rsid w:val="003F5F51"/>
    <w:rsid w:val="003F60A6"/>
    <w:rsid w:val="003F6155"/>
    <w:rsid w:val="003F7474"/>
    <w:rsid w:val="00400211"/>
    <w:rsid w:val="004011DA"/>
    <w:rsid w:val="00401CE3"/>
    <w:rsid w:val="00402139"/>
    <w:rsid w:val="004028E2"/>
    <w:rsid w:val="0040338E"/>
    <w:rsid w:val="0040386D"/>
    <w:rsid w:val="00403AE1"/>
    <w:rsid w:val="00404C13"/>
    <w:rsid w:val="00406673"/>
    <w:rsid w:val="00406D24"/>
    <w:rsid w:val="004071F9"/>
    <w:rsid w:val="00410101"/>
    <w:rsid w:val="00411497"/>
    <w:rsid w:val="00411AB2"/>
    <w:rsid w:val="0041223D"/>
    <w:rsid w:val="00412878"/>
    <w:rsid w:val="00412B05"/>
    <w:rsid w:val="0041449E"/>
    <w:rsid w:val="004147A6"/>
    <w:rsid w:val="00414C1C"/>
    <w:rsid w:val="00414D56"/>
    <w:rsid w:val="00415203"/>
    <w:rsid w:val="00415249"/>
    <w:rsid w:val="00417772"/>
    <w:rsid w:val="00417EEF"/>
    <w:rsid w:val="00420BE7"/>
    <w:rsid w:val="00420D84"/>
    <w:rsid w:val="0042134E"/>
    <w:rsid w:val="004217D6"/>
    <w:rsid w:val="00421A40"/>
    <w:rsid w:val="00422106"/>
    <w:rsid w:val="004222D7"/>
    <w:rsid w:val="0042273C"/>
    <w:rsid w:val="00422A53"/>
    <w:rsid w:val="00422F9C"/>
    <w:rsid w:val="004246CA"/>
    <w:rsid w:val="004249C8"/>
    <w:rsid w:val="00424A3E"/>
    <w:rsid w:val="004254CB"/>
    <w:rsid w:val="004255D6"/>
    <w:rsid w:val="004256C2"/>
    <w:rsid w:val="004260A7"/>
    <w:rsid w:val="00426369"/>
    <w:rsid w:val="004266D6"/>
    <w:rsid w:val="00427699"/>
    <w:rsid w:val="00427AED"/>
    <w:rsid w:val="00427C59"/>
    <w:rsid w:val="00430A78"/>
    <w:rsid w:val="004313E7"/>
    <w:rsid w:val="004317F1"/>
    <w:rsid w:val="00431874"/>
    <w:rsid w:val="00432A0A"/>
    <w:rsid w:val="00432CEC"/>
    <w:rsid w:val="00435189"/>
    <w:rsid w:val="004357E2"/>
    <w:rsid w:val="00435968"/>
    <w:rsid w:val="00435ABF"/>
    <w:rsid w:val="0043693F"/>
    <w:rsid w:val="004378C9"/>
    <w:rsid w:val="00437D3D"/>
    <w:rsid w:val="004407AA"/>
    <w:rsid w:val="00441F6A"/>
    <w:rsid w:val="00442702"/>
    <w:rsid w:val="00442828"/>
    <w:rsid w:val="00442E93"/>
    <w:rsid w:val="0044360E"/>
    <w:rsid w:val="00443B1C"/>
    <w:rsid w:val="00443D51"/>
    <w:rsid w:val="00443E82"/>
    <w:rsid w:val="00444246"/>
    <w:rsid w:val="0044440B"/>
    <w:rsid w:val="0044478D"/>
    <w:rsid w:val="00444A70"/>
    <w:rsid w:val="00444A99"/>
    <w:rsid w:val="00444EF2"/>
    <w:rsid w:val="00445540"/>
    <w:rsid w:val="00445894"/>
    <w:rsid w:val="00446679"/>
    <w:rsid w:val="004467BE"/>
    <w:rsid w:val="00446DBA"/>
    <w:rsid w:val="0044763B"/>
    <w:rsid w:val="00447C3C"/>
    <w:rsid w:val="00447F4F"/>
    <w:rsid w:val="00451277"/>
    <w:rsid w:val="0045155F"/>
    <w:rsid w:val="00452453"/>
    <w:rsid w:val="004533B2"/>
    <w:rsid w:val="004535EB"/>
    <w:rsid w:val="004536F4"/>
    <w:rsid w:val="00454197"/>
    <w:rsid w:val="004543D8"/>
    <w:rsid w:val="00456307"/>
    <w:rsid w:val="00456A53"/>
    <w:rsid w:val="00456D1B"/>
    <w:rsid w:val="00457144"/>
    <w:rsid w:val="004577D3"/>
    <w:rsid w:val="00457F04"/>
    <w:rsid w:val="00460A88"/>
    <w:rsid w:val="00462127"/>
    <w:rsid w:val="0046266D"/>
    <w:rsid w:val="004629B3"/>
    <w:rsid w:val="004629BD"/>
    <w:rsid w:val="004630E1"/>
    <w:rsid w:val="0046376E"/>
    <w:rsid w:val="00463A7D"/>
    <w:rsid w:val="00463CA4"/>
    <w:rsid w:val="0046557F"/>
    <w:rsid w:val="00465BC1"/>
    <w:rsid w:val="00465C2D"/>
    <w:rsid w:val="004665B0"/>
    <w:rsid w:val="0046690F"/>
    <w:rsid w:val="00466D38"/>
    <w:rsid w:val="00467372"/>
    <w:rsid w:val="00467844"/>
    <w:rsid w:val="0047072D"/>
    <w:rsid w:val="00470799"/>
    <w:rsid w:val="0047094E"/>
    <w:rsid w:val="004709B6"/>
    <w:rsid w:val="00471C54"/>
    <w:rsid w:val="0047216A"/>
    <w:rsid w:val="0047256C"/>
    <w:rsid w:val="00472754"/>
    <w:rsid w:val="00472779"/>
    <w:rsid w:val="00472FEC"/>
    <w:rsid w:val="00473236"/>
    <w:rsid w:val="004736A6"/>
    <w:rsid w:val="004745EA"/>
    <w:rsid w:val="00474620"/>
    <w:rsid w:val="0047488F"/>
    <w:rsid w:val="004751B8"/>
    <w:rsid w:val="0047580A"/>
    <w:rsid w:val="00475C63"/>
    <w:rsid w:val="00476D8A"/>
    <w:rsid w:val="00477862"/>
    <w:rsid w:val="00477A12"/>
    <w:rsid w:val="00477F9E"/>
    <w:rsid w:val="00482431"/>
    <w:rsid w:val="004828D6"/>
    <w:rsid w:val="00483377"/>
    <w:rsid w:val="00483421"/>
    <w:rsid w:val="00483487"/>
    <w:rsid w:val="004846D1"/>
    <w:rsid w:val="00484BDE"/>
    <w:rsid w:val="0048587D"/>
    <w:rsid w:val="00485A64"/>
    <w:rsid w:val="0048620B"/>
    <w:rsid w:val="00486F0F"/>
    <w:rsid w:val="00487269"/>
    <w:rsid w:val="004905A0"/>
    <w:rsid w:val="00490832"/>
    <w:rsid w:val="00490A03"/>
    <w:rsid w:val="004919FC"/>
    <w:rsid w:val="0049215D"/>
    <w:rsid w:val="00493327"/>
    <w:rsid w:val="004935FE"/>
    <w:rsid w:val="00493690"/>
    <w:rsid w:val="004939BF"/>
    <w:rsid w:val="004939C8"/>
    <w:rsid w:val="00493CE0"/>
    <w:rsid w:val="00493D7B"/>
    <w:rsid w:val="00494204"/>
    <w:rsid w:val="00494DBE"/>
    <w:rsid w:val="004951E0"/>
    <w:rsid w:val="004953CC"/>
    <w:rsid w:val="00495CE6"/>
    <w:rsid w:val="00495FE0"/>
    <w:rsid w:val="004A021A"/>
    <w:rsid w:val="004A03A7"/>
    <w:rsid w:val="004A043C"/>
    <w:rsid w:val="004A06C6"/>
    <w:rsid w:val="004A0932"/>
    <w:rsid w:val="004A0A62"/>
    <w:rsid w:val="004A0D55"/>
    <w:rsid w:val="004A144D"/>
    <w:rsid w:val="004A307B"/>
    <w:rsid w:val="004A323C"/>
    <w:rsid w:val="004A40C9"/>
    <w:rsid w:val="004A573C"/>
    <w:rsid w:val="004A59DC"/>
    <w:rsid w:val="004A5D98"/>
    <w:rsid w:val="004A5FAC"/>
    <w:rsid w:val="004A6917"/>
    <w:rsid w:val="004A71F2"/>
    <w:rsid w:val="004AA618"/>
    <w:rsid w:val="004B091F"/>
    <w:rsid w:val="004B0FCB"/>
    <w:rsid w:val="004B17C7"/>
    <w:rsid w:val="004B17EF"/>
    <w:rsid w:val="004B1A78"/>
    <w:rsid w:val="004B1B27"/>
    <w:rsid w:val="004B288B"/>
    <w:rsid w:val="004B288F"/>
    <w:rsid w:val="004B2951"/>
    <w:rsid w:val="004B2EE6"/>
    <w:rsid w:val="004B2F33"/>
    <w:rsid w:val="004B3100"/>
    <w:rsid w:val="004B318E"/>
    <w:rsid w:val="004B3301"/>
    <w:rsid w:val="004B36C3"/>
    <w:rsid w:val="004B38EA"/>
    <w:rsid w:val="004B39DE"/>
    <w:rsid w:val="004B3B11"/>
    <w:rsid w:val="004B3CC3"/>
    <w:rsid w:val="004B4959"/>
    <w:rsid w:val="004B49DA"/>
    <w:rsid w:val="004B54E8"/>
    <w:rsid w:val="004B5987"/>
    <w:rsid w:val="004B6253"/>
    <w:rsid w:val="004B68C3"/>
    <w:rsid w:val="004B6C52"/>
    <w:rsid w:val="004B7677"/>
    <w:rsid w:val="004C09C8"/>
    <w:rsid w:val="004C0A30"/>
    <w:rsid w:val="004C0AA0"/>
    <w:rsid w:val="004C1080"/>
    <w:rsid w:val="004C1368"/>
    <w:rsid w:val="004C1FB1"/>
    <w:rsid w:val="004C2441"/>
    <w:rsid w:val="004C25AB"/>
    <w:rsid w:val="004C2AB2"/>
    <w:rsid w:val="004C2B72"/>
    <w:rsid w:val="004C4033"/>
    <w:rsid w:val="004C4578"/>
    <w:rsid w:val="004C493A"/>
    <w:rsid w:val="004C4CA4"/>
    <w:rsid w:val="004C4FEB"/>
    <w:rsid w:val="004C5C8E"/>
    <w:rsid w:val="004C5EC5"/>
    <w:rsid w:val="004C6B79"/>
    <w:rsid w:val="004C6E2C"/>
    <w:rsid w:val="004C7366"/>
    <w:rsid w:val="004C7C7F"/>
    <w:rsid w:val="004C7E52"/>
    <w:rsid w:val="004C7EC5"/>
    <w:rsid w:val="004D0069"/>
    <w:rsid w:val="004D02FE"/>
    <w:rsid w:val="004D059B"/>
    <w:rsid w:val="004D0981"/>
    <w:rsid w:val="004D0E64"/>
    <w:rsid w:val="004D100A"/>
    <w:rsid w:val="004D1183"/>
    <w:rsid w:val="004D1365"/>
    <w:rsid w:val="004D13F9"/>
    <w:rsid w:val="004D15F4"/>
    <w:rsid w:val="004D1E00"/>
    <w:rsid w:val="004D1FA4"/>
    <w:rsid w:val="004D276F"/>
    <w:rsid w:val="004D2C83"/>
    <w:rsid w:val="004D3082"/>
    <w:rsid w:val="004D4789"/>
    <w:rsid w:val="004D4796"/>
    <w:rsid w:val="004D48A8"/>
    <w:rsid w:val="004D4CB6"/>
    <w:rsid w:val="004D4EF6"/>
    <w:rsid w:val="004D523A"/>
    <w:rsid w:val="004D52E2"/>
    <w:rsid w:val="004D5D79"/>
    <w:rsid w:val="004D6673"/>
    <w:rsid w:val="004D68C5"/>
    <w:rsid w:val="004D699F"/>
    <w:rsid w:val="004D7929"/>
    <w:rsid w:val="004D7AC3"/>
    <w:rsid w:val="004E0356"/>
    <w:rsid w:val="004E0BE7"/>
    <w:rsid w:val="004E1D0D"/>
    <w:rsid w:val="004E248D"/>
    <w:rsid w:val="004E24FC"/>
    <w:rsid w:val="004E327C"/>
    <w:rsid w:val="004E3341"/>
    <w:rsid w:val="004E3515"/>
    <w:rsid w:val="004E3DF4"/>
    <w:rsid w:val="004E3FA8"/>
    <w:rsid w:val="004E40B6"/>
    <w:rsid w:val="004E42AC"/>
    <w:rsid w:val="004E4368"/>
    <w:rsid w:val="004E4AA9"/>
    <w:rsid w:val="004E4CA4"/>
    <w:rsid w:val="004E6131"/>
    <w:rsid w:val="004E7A0C"/>
    <w:rsid w:val="004F03FE"/>
    <w:rsid w:val="004F10C1"/>
    <w:rsid w:val="004F20EB"/>
    <w:rsid w:val="004F422B"/>
    <w:rsid w:val="004F47CF"/>
    <w:rsid w:val="004F4E6B"/>
    <w:rsid w:val="004F53CB"/>
    <w:rsid w:val="004F5AD9"/>
    <w:rsid w:val="004F5E5A"/>
    <w:rsid w:val="004F60C9"/>
    <w:rsid w:val="004F62F9"/>
    <w:rsid w:val="004F673F"/>
    <w:rsid w:val="004F6759"/>
    <w:rsid w:val="004F6DFE"/>
    <w:rsid w:val="004F6E3A"/>
    <w:rsid w:val="004F72A5"/>
    <w:rsid w:val="004F7367"/>
    <w:rsid w:val="004F75DD"/>
    <w:rsid w:val="004F7667"/>
    <w:rsid w:val="005001E3"/>
    <w:rsid w:val="005002FB"/>
    <w:rsid w:val="00500562"/>
    <w:rsid w:val="00500794"/>
    <w:rsid w:val="005008C3"/>
    <w:rsid w:val="00500D55"/>
    <w:rsid w:val="00500DBF"/>
    <w:rsid w:val="0050112E"/>
    <w:rsid w:val="00501436"/>
    <w:rsid w:val="0050144B"/>
    <w:rsid w:val="00501456"/>
    <w:rsid w:val="005016F4"/>
    <w:rsid w:val="00502DA3"/>
    <w:rsid w:val="00502E62"/>
    <w:rsid w:val="00503217"/>
    <w:rsid w:val="0050338A"/>
    <w:rsid w:val="005033ED"/>
    <w:rsid w:val="00503C74"/>
    <w:rsid w:val="005040FA"/>
    <w:rsid w:val="0050416C"/>
    <w:rsid w:val="005044E4"/>
    <w:rsid w:val="0050560E"/>
    <w:rsid w:val="00505EBC"/>
    <w:rsid w:val="00506A1E"/>
    <w:rsid w:val="00506B8A"/>
    <w:rsid w:val="0050930A"/>
    <w:rsid w:val="005103CF"/>
    <w:rsid w:val="0051122D"/>
    <w:rsid w:val="00511298"/>
    <w:rsid w:val="00514619"/>
    <w:rsid w:val="00514E18"/>
    <w:rsid w:val="00515030"/>
    <w:rsid w:val="0051566B"/>
    <w:rsid w:val="005156D2"/>
    <w:rsid w:val="005156D4"/>
    <w:rsid w:val="00515E98"/>
    <w:rsid w:val="005169CE"/>
    <w:rsid w:val="00517963"/>
    <w:rsid w:val="0052021A"/>
    <w:rsid w:val="005207D7"/>
    <w:rsid w:val="00521081"/>
    <w:rsid w:val="005216C2"/>
    <w:rsid w:val="00521D1C"/>
    <w:rsid w:val="00522054"/>
    <w:rsid w:val="0052212B"/>
    <w:rsid w:val="0052348D"/>
    <w:rsid w:val="0052399A"/>
    <w:rsid w:val="00523F73"/>
    <w:rsid w:val="005242FC"/>
    <w:rsid w:val="0052445E"/>
    <w:rsid w:val="0052468A"/>
    <w:rsid w:val="00524AFE"/>
    <w:rsid w:val="005266EA"/>
    <w:rsid w:val="00526DC3"/>
    <w:rsid w:val="00526E73"/>
    <w:rsid w:val="005273E6"/>
    <w:rsid w:val="00527820"/>
    <w:rsid w:val="00527A2B"/>
    <w:rsid w:val="00530173"/>
    <w:rsid w:val="00530335"/>
    <w:rsid w:val="00532418"/>
    <w:rsid w:val="005327A1"/>
    <w:rsid w:val="00532D3D"/>
    <w:rsid w:val="00532F11"/>
    <w:rsid w:val="00532FC9"/>
    <w:rsid w:val="0053303D"/>
    <w:rsid w:val="005331E0"/>
    <w:rsid w:val="00533F39"/>
    <w:rsid w:val="00534B46"/>
    <w:rsid w:val="00535762"/>
    <w:rsid w:val="005364FC"/>
    <w:rsid w:val="005367BC"/>
    <w:rsid w:val="00537038"/>
    <w:rsid w:val="00537210"/>
    <w:rsid w:val="00540358"/>
    <w:rsid w:val="00540D2F"/>
    <w:rsid w:val="00540D47"/>
    <w:rsid w:val="00540FAB"/>
    <w:rsid w:val="005415EE"/>
    <w:rsid w:val="00541C6E"/>
    <w:rsid w:val="00544AB8"/>
    <w:rsid w:val="00544FBA"/>
    <w:rsid w:val="00545AF7"/>
    <w:rsid w:val="005461A0"/>
    <w:rsid w:val="005463C3"/>
    <w:rsid w:val="00546C80"/>
    <w:rsid w:val="00546E72"/>
    <w:rsid w:val="00547596"/>
    <w:rsid w:val="005476ED"/>
    <w:rsid w:val="00547B9D"/>
    <w:rsid w:val="00550864"/>
    <w:rsid w:val="00551807"/>
    <w:rsid w:val="00551AF9"/>
    <w:rsid w:val="00551CD6"/>
    <w:rsid w:val="00552971"/>
    <w:rsid w:val="00553ED6"/>
    <w:rsid w:val="005543D8"/>
    <w:rsid w:val="00554FAC"/>
    <w:rsid w:val="005552CA"/>
    <w:rsid w:val="005554E3"/>
    <w:rsid w:val="0055571E"/>
    <w:rsid w:val="00555F13"/>
    <w:rsid w:val="00556595"/>
    <w:rsid w:val="00556CCE"/>
    <w:rsid w:val="00556F67"/>
    <w:rsid w:val="00557CBD"/>
    <w:rsid w:val="00560481"/>
    <w:rsid w:val="00561BA2"/>
    <w:rsid w:val="00561D18"/>
    <w:rsid w:val="00562012"/>
    <w:rsid w:val="0056217A"/>
    <w:rsid w:val="00563AFA"/>
    <w:rsid w:val="0056427E"/>
    <w:rsid w:val="005651BE"/>
    <w:rsid w:val="005652E8"/>
    <w:rsid w:val="0056541B"/>
    <w:rsid w:val="0056549D"/>
    <w:rsid w:val="00565CA0"/>
    <w:rsid w:val="0056698E"/>
    <w:rsid w:val="005715C4"/>
    <w:rsid w:val="005717E8"/>
    <w:rsid w:val="00572216"/>
    <w:rsid w:val="0057289B"/>
    <w:rsid w:val="00573824"/>
    <w:rsid w:val="00574DF4"/>
    <w:rsid w:val="00575A0E"/>
    <w:rsid w:val="00576896"/>
    <w:rsid w:val="00576A38"/>
    <w:rsid w:val="00576BDA"/>
    <w:rsid w:val="005804EE"/>
    <w:rsid w:val="005808B5"/>
    <w:rsid w:val="005818FB"/>
    <w:rsid w:val="00581D96"/>
    <w:rsid w:val="005833F0"/>
    <w:rsid w:val="005834FE"/>
    <w:rsid w:val="005840D8"/>
    <w:rsid w:val="00584BA7"/>
    <w:rsid w:val="00585058"/>
    <w:rsid w:val="005853F1"/>
    <w:rsid w:val="0058548B"/>
    <w:rsid w:val="00586A8C"/>
    <w:rsid w:val="00586CAF"/>
    <w:rsid w:val="00586E85"/>
    <w:rsid w:val="005873E9"/>
    <w:rsid w:val="00590895"/>
    <w:rsid w:val="00590B69"/>
    <w:rsid w:val="00591180"/>
    <w:rsid w:val="005917BE"/>
    <w:rsid w:val="00591C8F"/>
    <w:rsid w:val="00592EA9"/>
    <w:rsid w:val="00592FED"/>
    <w:rsid w:val="0059312B"/>
    <w:rsid w:val="00593BC5"/>
    <w:rsid w:val="00594327"/>
    <w:rsid w:val="00594DCC"/>
    <w:rsid w:val="005969EF"/>
    <w:rsid w:val="00596CB7"/>
    <w:rsid w:val="0059722C"/>
    <w:rsid w:val="00597BEF"/>
    <w:rsid w:val="00597D07"/>
    <w:rsid w:val="005A01AE"/>
    <w:rsid w:val="005A0338"/>
    <w:rsid w:val="005A04C8"/>
    <w:rsid w:val="005A0B06"/>
    <w:rsid w:val="005A26C7"/>
    <w:rsid w:val="005A33F9"/>
    <w:rsid w:val="005A3846"/>
    <w:rsid w:val="005A3DB1"/>
    <w:rsid w:val="005A45FB"/>
    <w:rsid w:val="005A4979"/>
    <w:rsid w:val="005A55A2"/>
    <w:rsid w:val="005A58E8"/>
    <w:rsid w:val="005A5BEA"/>
    <w:rsid w:val="005A6AA6"/>
    <w:rsid w:val="005A6B5F"/>
    <w:rsid w:val="005A70BF"/>
    <w:rsid w:val="005A7BDD"/>
    <w:rsid w:val="005B1C98"/>
    <w:rsid w:val="005B1E04"/>
    <w:rsid w:val="005B2CD2"/>
    <w:rsid w:val="005B3E15"/>
    <w:rsid w:val="005B4111"/>
    <w:rsid w:val="005B46DE"/>
    <w:rsid w:val="005B482E"/>
    <w:rsid w:val="005B49BA"/>
    <w:rsid w:val="005B52CD"/>
    <w:rsid w:val="005B627A"/>
    <w:rsid w:val="005B66A6"/>
    <w:rsid w:val="005B6841"/>
    <w:rsid w:val="005B6A58"/>
    <w:rsid w:val="005B735E"/>
    <w:rsid w:val="005B7497"/>
    <w:rsid w:val="005C0A4E"/>
    <w:rsid w:val="005C242F"/>
    <w:rsid w:val="005C260E"/>
    <w:rsid w:val="005C2C4B"/>
    <w:rsid w:val="005C3288"/>
    <w:rsid w:val="005C33F3"/>
    <w:rsid w:val="005C3B48"/>
    <w:rsid w:val="005C443E"/>
    <w:rsid w:val="005C482F"/>
    <w:rsid w:val="005C4B02"/>
    <w:rsid w:val="005C4B8F"/>
    <w:rsid w:val="005C5186"/>
    <w:rsid w:val="005C58D4"/>
    <w:rsid w:val="005C5D69"/>
    <w:rsid w:val="005C6167"/>
    <w:rsid w:val="005C7070"/>
    <w:rsid w:val="005C7112"/>
    <w:rsid w:val="005C71EB"/>
    <w:rsid w:val="005C72EC"/>
    <w:rsid w:val="005C7386"/>
    <w:rsid w:val="005C7E5E"/>
    <w:rsid w:val="005D01CD"/>
    <w:rsid w:val="005D0561"/>
    <w:rsid w:val="005D0AD9"/>
    <w:rsid w:val="005D19C0"/>
    <w:rsid w:val="005D1A45"/>
    <w:rsid w:val="005D1BD8"/>
    <w:rsid w:val="005D22F6"/>
    <w:rsid w:val="005D250B"/>
    <w:rsid w:val="005D33AC"/>
    <w:rsid w:val="005D3EC7"/>
    <w:rsid w:val="005D447A"/>
    <w:rsid w:val="005D47E7"/>
    <w:rsid w:val="005D4BD9"/>
    <w:rsid w:val="005D674B"/>
    <w:rsid w:val="005D6A17"/>
    <w:rsid w:val="005D6BD6"/>
    <w:rsid w:val="005D6D1C"/>
    <w:rsid w:val="005D6DBD"/>
    <w:rsid w:val="005E0778"/>
    <w:rsid w:val="005E0C30"/>
    <w:rsid w:val="005E0DA6"/>
    <w:rsid w:val="005E1CD5"/>
    <w:rsid w:val="005E2182"/>
    <w:rsid w:val="005E3183"/>
    <w:rsid w:val="005E3620"/>
    <w:rsid w:val="005E3C56"/>
    <w:rsid w:val="005E3E23"/>
    <w:rsid w:val="005E3FBB"/>
    <w:rsid w:val="005E40B0"/>
    <w:rsid w:val="005E431B"/>
    <w:rsid w:val="005E4BBA"/>
    <w:rsid w:val="005E4D79"/>
    <w:rsid w:val="005E5C7F"/>
    <w:rsid w:val="005E6291"/>
    <w:rsid w:val="005E69D9"/>
    <w:rsid w:val="005E6B73"/>
    <w:rsid w:val="005E6F45"/>
    <w:rsid w:val="005E6F52"/>
    <w:rsid w:val="005F2053"/>
    <w:rsid w:val="005F22AF"/>
    <w:rsid w:val="005F27F4"/>
    <w:rsid w:val="005F2B1A"/>
    <w:rsid w:val="005F3239"/>
    <w:rsid w:val="005F3474"/>
    <w:rsid w:val="005F363A"/>
    <w:rsid w:val="005F4C69"/>
    <w:rsid w:val="005F55F6"/>
    <w:rsid w:val="005F56DB"/>
    <w:rsid w:val="005F5E06"/>
    <w:rsid w:val="005F6567"/>
    <w:rsid w:val="005F65B4"/>
    <w:rsid w:val="005F6E82"/>
    <w:rsid w:val="005F7515"/>
    <w:rsid w:val="005F7FB0"/>
    <w:rsid w:val="00600724"/>
    <w:rsid w:val="00601062"/>
    <w:rsid w:val="006021E1"/>
    <w:rsid w:val="00602BF6"/>
    <w:rsid w:val="0060463D"/>
    <w:rsid w:val="00604C71"/>
    <w:rsid w:val="00604E67"/>
    <w:rsid w:val="00605C2D"/>
    <w:rsid w:val="00605CBC"/>
    <w:rsid w:val="00606A5C"/>
    <w:rsid w:val="00606A7B"/>
    <w:rsid w:val="00607094"/>
    <w:rsid w:val="00607256"/>
    <w:rsid w:val="00607506"/>
    <w:rsid w:val="006075CE"/>
    <w:rsid w:val="0060790C"/>
    <w:rsid w:val="00607DED"/>
    <w:rsid w:val="00607EA7"/>
    <w:rsid w:val="006106D5"/>
    <w:rsid w:val="00611247"/>
    <w:rsid w:val="0061298C"/>
    <w:rsid w:val="00612EBD"/>
    <w:rsid w:val="00613C95"/>
    <w:rsid w:val="006144B1"/>
    <w:rsid w:val="00615337"/>
    <w:rsid w:val="00615CDD"/>
    <w:rsid w:val="00616405"/>
    <w:rsid w:val="006165F0"/>
    <w:rsid w:val="00617163"/>
    <w:rsid w:val="00617932"/>
    <w:rsid w:val="006200B5"/>
    <w:rsid w:val="0062087C"/>
    <w:rsid w:val="0062180D"/>
    <w:rsid w:val="00621D48"/>
    <w:rsid w:val="00622246"/>
    <w:rsid w:val="00622F86"/>
    <w:rsid w:val="00622FFE"/>
    <w:rsid w:val="00623ADE"/>
    <w:rsid w:val="00624594"/>
    <w:rsid w:val="00625617"/>
    <w:rsid w:val="00625BFC"/>
    <w:rsid w:val="00625C7D"/>
    <w:rsid w:val="00625CDE"/>
    <w:rsid w:val="00626228"/>
    <w:rsid w:val="00626624"/>
    <w:rsid w:val="00626E75"/>
    <w:rsid w:val="00630CCF"/>
    <w:rsid w:val="00630EC2"/>
    <w:rsid w:val="006317B9"/>
    <w:rsid w:val="0063181D"/>
    <w:rsid w:val="00631EAF"/>
    <w:rsid w:val="00631EC0"/>
    <w:rsid w:val="00631EEA"/>
    <w:rsid w:val="0063271D"/>
    <w:rsid w:val="00632BAC"/>
    <w:rsid w:val="00632D7C"/>
    <w:rsid w:val="006335F1"/>
    <w:rsid w:val="00633B28"/>
    <w:rsid w:val="0063458F"/>
    <w:rsid w:val="006345B6"/>
    <w:rsid w:val="00634B9D"/>
    <w:rsid w:val="00635214"/>
    <w:rsid w:val="00635616"/>
    <w:rsid w:val="00635712"/>
    <w:rsid w:val="00635C5A"/>
    <w:rsid w:val="00635FA0"/>
    <w:rsid w:val="00636007"/>
    <w:rsid w:val="006368FF"/>
    <w:rsid w:val="006371B4"/>
    <w:rsid w:val="0063797A"/>
    <w:rsid w:val="0063798A"/>
    <w:rsid w:val="0064041D"/>
    <w:rsid w:val="006404B3"/>
    <w:rsid w:val="0064107F"/>
    <w:rsid w:val="0064167F"/>
    <w:rsid w:val="006419D8"/>
    <w:rsid w:val="0064221C"/>
    <w:rsid w:val="00642450"/>
    <w:rsid w:val="00642947"/>
    <w:rsid w:val="00642CF1"/>
    <w:rsid w:val="00642F27"/>
    <w:rsid w:val="00642FED"/>
    <w:rsid w:val="006431FC"/>
    <w:rsid w:val="00643202"/>
    <w:rsid w:val="00643405"/>
    <w:rsid w:val="00643C30"/>
    <w:rsid w:val="00643D8A"/>
    <w:rsid w:val="006443C3"/>
    <w:rsid w:val="0064481B"/>
    <w:rsid w:val="00645112"/>
    <w:rsid w:val="00645198"/>
    <w:rsid w:val="00645490"/>
    <w:rsid w:val="00646250"/>
    <w:rsid w:val="006469F9"/>
    <w:rsid w:val="00647099"/>
    <w:rsid w:val="00647272"/>
    <w:rsid w:val="00647915"/>
    <w:rsid w:val="00647D43"/>
    <w:rsid w:val="00650472"/>
    <w:rsid w:val="0065066B"/>
    <w:rsid w:val="00650B0F"/>
    <w:rsid w:val="00651F02"/>
    <w:rsid w:val="00651FEB"/>
    <w:rsid w:val="00652229"/>
    <w:rsid w:val="006526E1"/>
    <w:rsid w:val="00652793"/>
    <w:rsid w:val="00652A55"/>
    <w:rsid w:val="0065312D"/>
    <w:rsid w:val="006534A1"/>
    <w:rsid w:val="0065416F"/>
    <w:rsid w:val="00654D15"/>
    <w:rsid w:val="00655CAE"/>
    <w:rsid w:val="00655DF9"/>
    <w:rsid w:val="00656A90"/>
    <w:rsid w:val="00656BB1"/>
    <w:rsid w:val="006571B6"/>
    <w:rsid w:val="0065752D"/>
    <w:rsid w:val="00657895"/>
    <w:rsid w:val="00657A9F"/>
    <w:rsid w:val="00660C4D"/>
    <w:rsid w:val="00661E88"/>
    <w:rsid w:val="006622E6"/>
    <w:rsid w:val="006626CA"/>
    <w:rsid w:val="00662D12"/>
    <w:rsid w:val="00662D8F"/>
    <w:rsid w:val="00663487"/>
    <w:rsid w:val="00663915"/>
    <w:rsid w:val="00664815"/>
    <w:rsid w:val="00665062"/>
    <w:rsid w:val="006652AA"/>
    <w:rsid w:val="00665BAB"/>
    <w:rsid w:val="006666B0"/>
    <w:rsid w:val="00666AA3"/>
    <w:rsid w:val="00666C65"/>
    <w:rsid w:val="00667751"/>
    <w:rsid w:val="00667BCD"/>
    <w:rsid w:val="00671227"/>
    <w:rsid w:val="006717C5"/>
    <w:rsid w:val="006718B6"/>
    <w:rsid w:val="00671BE7"/>
    <w:rsid w:val="00671F55"/>
    <w:rsid w:val="00672382"/>
    <w:rsid w:val="006726CA"/>
    <w:rsid w:val="00672F3C"/>
    <w:rsid w:val="0067389E"/>
    <w:rsid w:val="00673A89"/>
    <w:rsid w:val="00673C58"/>
    <w:rsid w:val="00673FDB"/>
    <w:rsid w:val="0067508D"/>
    <w:rsid w:val="0067587B"/>
    <w:rsid w:val="00680477"/>
    <w:rsid w:val="0068130E"/>
    <w:rsid w:val="006822D6"/>
    <w:rsid w:val="00682438"/>
    <w:rsid w:val="00682556"/>
    <w:rsid w:val="00682643"/>
    <w:rsid w:val="00682897"/>
    <w:rsid w:val="00682BF5"/>
    <w:rsid w:val="00682EB9"/>
    <w:rsid w:val="00683185"/>
    <w:rsid w:val="00684256"/>
    <w:rsid w:val="0068441A"/>
    <w:rsid w:val="00684E71"/>
    <w:rsid w:val="00685438"/>
    <w:rsid w:val="006862CA"/>
    <w:rsid w:val="00686912"/>
    <w:rsid w:val="00686DCD"/>
    <w:rsid w:val="00686F9C"/>
    <w:rsid w:val="006876DA"/>
    <w:rsid w:val="00687ADA"/>
    <w:rsid w:val="00687E6E"/>
    <w:rsid w:val="00690B01"/>
    <w:rsid w:val="00690B19"/>
    <w:rsid w:val="00690F1D"/>
    <w:rsid w:val="006913AB"/>
    <w:rsid w:val="0069199E"/>
    <w:rsid w:val="00692DB0"/>
    <w:rsid w:val="006933AA"/>
    <w:rsid w:val="006934E2"/>
    <w:rsid w:val="00693505"/>
    <w:rsid w:val="00694F55"/>
    <w:rsid w:val="00695ED5"/>
    <w:rsid w:val="00695F28"/>
    <w:rsid w:val="006963F4"/>
    <w:rsid w:val="00696660"/>
    <w:rsid w:val="00696798"/>
    <w:rsid w:val="00697155"/>
    <w:rsid w:val="006A064D"/>
    <w:rsid w:val="006A0876"/>
    <w:rsid w:val="006A0A3C"/>
    <w:rsid w:val="006A0AB3"/>
    <w:rsid w:val="006A0C7F"/>
    <w:rsid w:val="006A2009"/>
    <w:rsid w:val="006A2AE3"/>
    <w:rsid w:val="006A34C1"/>
    <w:rsid w:val="006A473A"/>
    <w:rsid w:val="006A4E3E"/>
    <w:rsid w:val="006A5603"/>
    <w:rsid w:val="006A65F9"/>
    <w:rsid w:val="006A6CE3"/>
    <w:rsid w:val="006A719C"/>
    <w:rsid w:val="006A7560"/>
    <w:rsid w:val="006A760B"/>
    <w:rsid w:val="006A79F0"/>
    <w:rsid w:val="006B0417"/>
    <w:rsid w:val="006B0661"/>
    <w:rsid w:val="006B0EA3"/>
    <w:rsid w:val="006B2FE1"/>
    <w:rsid w:val="006B3174"/>
    <w:rsid w:val="006B32B9"/>
    <w:rsid w:val="006B3572"/>
    <w:rsid w:val="006B47EE"/>
    <w:rsid w:val="006B499F"/>
    <w:rsid w:val="006B5773"/>
    <w:rsid w:val="006B62BA"/>
    <w:rsid w:val="006B692E"/>
    <w:rsid w:val="006B6E45"/>
    <w:rsid w:val="006B76B3"/>
    <w:rsid w:val="006C019B"/>
    <w:rsid w:val="006C06C5"/>
    <w:rsid w:val="006C06E8"/>
    <w:rsid w:val="006C1358"/>
    <w:rsid w:val="006C2A60"/>
    <w:rsid w:val="006C2F30"/>
    <w:rsid w:val="006C3167"/>
    <w:rsid w:val="006C33BE"/>
    <w:rsid w:val="006C3ADA"/>
    <w:rsid w:val="006C3C76"/>
    <w:rsid w:val="006C3E48"/>
    <w:rsid w:val="006C496C"/>
    <w:rsid w:val="006C4E4B"/>
    <w:rsid w:val="006C6602"/>
    <w:rsid w:val="006C6BBA"/>
    <w:rsid w:val="006C75E2"/>
    <w:rsid w:val="006C78BE"/>
    <w:rsid w:val="006C7E78"/>
    <w:rsid w:val="006D0849"/>
    <w:rsid w:val="006D098F"/>
    <w:rsid w:val="006D0BA2"/>
    <w:rsid w:val="006D1018"/>
    <w:rsid w:val="006D150B"/>
    <w:rsid w:val="006D1E32"/>
    <w:rsid w:val="006D1EE7"/>
    <w:rsid w:val="006D2A64"/>
    <w:rsid w:val="006D2D55"/>
    <w:rsid w:val="006D3919"/>
    <w:rsid w:val="006D46C4"/>
    <w:rsid w:val="006D4996"/>
    <w:rsid w:val="006D54AB"/>
    <w:rsid w:val="006D6387"/>
    <w:rsid w:val="006D739B"/>
    <w:rsid w:val="006E014E"/>
    <w:rsid w:val="006E03E7"/>
    <w:rsid w:val="006E1BC2"/>
    <w:rsid w:val="006E1FA9"/>
    <w:rsid w:val="006E28FD"/>
    <w:rsid w:val="006E29D0"/>
    <w:rsid w:val="006E2F5B"/>
    <w:rsid w:val="006E3006"/>
    <w:rsid w:val="006E4314"/>
    <w:rsid w:val="006E46BF"/>
    <w:rsid w:val="006E5032"/>
    <w:rsid w:val="006E5BDA"/>
    <w:rsid w:val="006E6777"/>
    <w:rsid w:val="006E6F8C"/>
    <w:rsid w:val="006E7C8F"/>
    <w:rsid w:val="006F0514"/>
    <w:rsid w:val="006F0AC5"/>
    <w:rsid w:val="006F0FC7"/>
    <w:rsid w:val="006F16F8"/>
    <w:rsid w:val="006F1948"/>
    <w:rsid w:val="006F1BF0"/>
    <w:rsid w:val="006F284E"/>
    <w:rsid w:val="006F39A9"/>
    <w:rsid w:val="006F4647"/>
    <w:rsid w:val="006F47C9"/>
    <w:rsid w:val="006F56FB"/>
    <w:rsid w:val="006F5DA6"/>
    <w:rsid w:val="006F6228"/>
    <w:rsid w:val="006F670F"/>
    <w:rsid w:val="006F72DC"/>
    <w:rsid w:val="00700630"/>
    <w:rsid w:val="007007E6"/>
    <w:rsid w:val="00700B0C"/>
    <w:rsid w:val="00700EE1"/>
    <w:rsid w:val="007014AC"/>
    <w:rsid w:val="00701EA6"/>
    <w:rsid w:val="00702048"/>
    <w:rsid w:val="0070279B"/>
    <w:rsid w:val="00702921"/>
    <w:rsid w:val="00702D38"/>
    <w:rsid w:val="00703012"/>
    <w:rsid w:val="00703272"/>
    <w:rsid w:val="007036D9"/>
    <w:rsid w:val="00703954"/>
    <w:rsid w:val="0070442D"/>
    <w:rsid w:val="00704547"/>
    <w:rsid w:val="00704E71"/>
    <w:rsid w:val="007054E5"/>
    <w:rsid w:val="0070646D"/>
    <w:rsid w:val="007064CB"/>
    <w:rsid w:val="007064E1"/>
    <w:rsid w:val="007066BF"/>
    <w:rsid w:val="0070733C"/>
    <w:rsid w:val="007075DA"/>
    <w:rsid w:val="00707B5D"/>
    <w:rsid w:val="00707E62"/>
    <w:rsid w:val="00710733"/>
    <w:rsid w:val="00710A73"/>
    <w:rsid w:val="00710C5D"/>
    <w:rsid w:val="00710D4D"/>
    <w:rsid w:val="007111D5"/>
    <w:rsid w:val="0071348C"/>
    <w:rsid w:val="0071381F"/>
    <w:rsid w:val="00714422"/>
    <w:rsid w:val="00714541"/>
    <w:rsid w:val="00714A9A"/>
    <w:rsid w:val="00715584"/>
    <w:rsid w:val="00715A2D"/>
    <w:rsid w:val="00715C8B"/>
    <w:rsid w:val="00715D12"/>
    <w:rsid w:val="00716078"/>
    <w:rsid w:val="00716697"/>
    <w:rsid w:val="00717273"/>
    <w:rsid w:val="007173C7"/>
    <w:rsid w:val="0071784C"/>
    <w:rsid w:val="00720458"/>
    <w:rsid w:val="00720504"/>
    <w:rsid w:val="00720E63"/>
    <w:rsid w:val="00720FD4"/>
    <w:rsid w:val="00721FC5"/>
    <w:rsid w:val="007220DB"/>
    <w:rsid w:val="0072270F"/>
    <w:rsid w:val="00722A81"/>
    <w:rsid w:val="00724956"/>
    <w:rsid w:val="007249CB"/>
    <w:rsid w:val="00724AF2"/>
    <w:rsid w:val="00727BB3"/>
    <w:rsid w:val="0073096C"/>
    <w:rsid w:val="00730E7A"/>
    <w:rsid w:val="00732395"/>
    <w:rsid w:val="00732E4E"/>
    <w:rsid w:val="0073335D"/>
    <w:rsid w:val="00733A46"/>
    <w:rsid w:val="00735B69"/>
    <w:rsid w:val="00735C11"/>
    <w:rsid w:val="0073621D"/>
    <w:rsid w:val="00736ADF"/>
    <w:rsid w:val="00736C23"/>
    <w:rsid w:val="0073710D"/>
    <w:rsid w:val="00740111"/>
    <w:rsid w:val="0074088F"/>
    <w:rsid w:val="0074146F"/>
    <w:rsid w:val="007419EA"/>
    <w:rsid w:val="00741FD5"/>
    <w:rsid w:val="00742398"/>
    <w:rsid w:val="007425F0"/>
    <w:rsid w:val="007426C8"/>
    <w:rsid w:val="007432A9"/>
    <w:rsid w:val="00743450"/>
    <w:rsid w:val="0074365F"/>
    <w:rsid w:val="00743C80"/>
    <w:rsid w:val="007443E9"/>
    <w:rsid w:val="00744860"/>
    <w:rsid w:val="0074499A"/>
    <w:rsid w:val="0074513E"/>
    <w:rsid w:val="0074528A"/>
    <w:rsid w:val="007454A2"/>
    <w:rsid w:val="00746FE0"/>
    <w:rsid w:val="007471F4"/>
    <w:rsid w:val="00747AD7"/>
    <w:rsid w:val="007507B5"/>
    <w:rsid w:val="0075091D"/>
    <w:rsid w:val="0075092F"/>
    <w:rsid w:val="007509F5"/>
    <w:rsid w:val="00751A3E"/>
    <w:rsid w:val="00752B3D"/>
    <w:rsid w:val="00752E99"/>
    <w:rsid w:val="00753A24"/>
    <w:rsid w:val="0075430D"/>
    <w:rsid w:val="007546D3"/>
    <w:rsid w:val="00754CDA"/>
    <w:rsid w:val="0075502C"/>
    <w:rsid w:val="00755343"/>
    <w:rsid w:val="0075609E"/>
    <w:rsid w:val="00756293"/>
    <w:rsid w:val="007566CC"/>
    <w:rsid w:val="00756951"/>
    <w:rsid w:val="007578BB"/>
    <w:rsid w:val="007605BC"/>
    <w:rsid w:val="00760A9B"/>
    <w:rsid w:val="00760D41"/>
    <w:rsid w:val="00760EA0"/>
    <w:rsid w:val="007614E0"/>
    <w:rsid w:val="007629AE"/>
    <w:rsid w:val="00762A38"/>
    <w:rsid w:val="00763831"/>
    <w:rsid w:val="007638E5"/>
    <w:rsid w:val="00763A73"/>
    <w:rsid w:val="00764A22"/>
    <w:rsid w:val="00765AAE"/>
    <w:rsid w:val="0076636B"/>
    <w:rsid w:val="00766513"/>
    <w:rsid w:val="00766708"/>
    <w:rsid w:val="00766729"/>
    <w:rsid w:val="00766DB5"/>
    <w:rsid w:val="007677A8"/>
    <w:rsid w:val="00767B40"/>
    <w:rsid w:val="0077170D"/>
    <w:rsid w:val="00771A8B"/>
    <w:rsid w:val="007720B2"/>
    <w:rsid w:val="00772188"/>
    <w:rsid w:val="0077222A"/>
    <w:rsid w:val="0077244D"/>
    <w:rsid w:val="00772626"/>
    <w:rsid w:val="007749FA"/>
    <w:rsid w:val="0077527C"/>
    <w:rsid w:val="00775438"/>
    <w:rsid w:val="00775813"/>
    <w:rsid w:val="00775AF9"/>
    <w:rsid w:val="007761F3"/>
    <w:rsid w:val="0077640F"/>
    <w:rsid w:val="00776C21"/>
    <w:rsid w:val="00776E8C"/>
    <w:rsid w:val="007813D0"/>
    <w:rsid w:val="007825E3"/>
    <w:rsid w:val="0078268D"/>
    <w:rsid w:val="00782808"/>
    <w:rsid w:val="00782B00"/>
    <w:rsid w:val="007830D4"/>
    <w:rsid w:val="007832C5"/>
    <w:rsid w:val="00784397"/>
    <w:rsid w:val="007843F4"/>
    <w:rsid w:val="007845AC"/>
    <w:rsid w:val="00784CFF"/>
    <w:rsid w:val="00784DF1"/>
    <w:rsid w:val="00785993"/>
    <w:rsid w:val="00785E7A"/>
    <w:rsid w:val="00786573"/>
    <w:rsid w:val="007866E2"/>
    <w:rsid w:val="007868EA"/>
    <w:rsid w:val="00786BA3"/>
    <w:rsid w:val="00786C23"/>
    <w:rsid w:val="00787C45"/>
    <w:rsid w:val="007900B4"/>
    <w:rsid w:val="007905AF"/>
    <w:rsid w:val="00790AFA"/>
    <w:rsid w:val="00790D55"/>
    <w:rsid w:val="007912DF"/>
    <w:rsid w:val="0079202F"/>
    <w:rsid w:val="00792CD7"/>
    <w:rsid w:val="007934FF"/>
    <w:rsid w:val="00793D29"/>
    <w:rsid w:val="00794289"/>
    <w:rsid w:val="0079481C"/>
    <w:rsid w:val="00795495"/>
    <w:rsid w:val="0079557E"/>
    <w:rsid w:val="00795AF2"/>
    <w:rsid w:val="00796DD4"/>
    <w:rsid w:val="00797B71"/>
    <w:rsid w:val="007A004C"/>
    <w:rsid w:val="007A05CF"/>
    <w:rsid w:val="007A0687"/>
    <w:rsid w:val="007A0A0B"/>
    <w:rsid w:val="007A1796"/>
    <w:rsid w:val="007A1FC7"/>
    <w:rsid w:val="007A282F"/>
    <w:rsid w:val="007A2AAD"/>
    <w:rsid w:val="007A3744"/>
    <w:rsid w:val="007A3B16"/>
    <w:rsid w:val="007A4432"/>
    <w:rsid w:val="007A49D6"/>
    <w:rsid w:val="007A58BF"/>
    <w:rsid w:val="007A5A70"/>
    <w:rsid w:val="007A5C2C"/>
    <w:rsid w:val="007A62EA"/>
    <w:rsid w:val="007A65A2"/>
    <w:rsid w:val="007A7312"/>
    <w:rsid w:val="007A784E"/>
    <w:rsid w:val="007A7DB7"/>
    <w:rsid w:val="007B00E1"/>
    <w:rsid w:val="007B0192"/>
    <w:rsid w:val="007B0E1F"/>
    <w:rsid w:val="007B1A57"/>
    <w:rsid w:val="007B23F5"/>
    <w:rsid w:val="007B30BA"/>
    <w:rsid w:val="007B370F"/>
    <w:rsid w:val="007B3A54"/>
    <w:rsid w:val="007B499C"/>
    <w:rsid w:val="007B4C8F"/>
    <w:rsid w:val="007B4D4B"/>
    <w:rsid w:val="007B529A"/>
    <w:rsid w:val="007B58C6"/>
    <w:rsid w:val="007B69C2"/>
    <w:rsid w:val="007B6B38"/>
    <w:rsid w:val="007B707A"/>
    <w:rsid w:val="007B71FE"/>
    <w:rsid w:val="007B75C8"/>
    <w:rsid w:val="007B7CE4"/>
    <w:rsid w:val="007C1A8B"/>
    <w:rsid w:val="007C1A92"/>
    <w:rsid w:val="007C2450"/>
    <w:rsid w:val="007C2FA8"/>
    <w:rsid w:val="007C35A1"/>
    <w:rsid w:val="007C41AE"/>
    <w:rsid w:val="007C42D1"/>
    <w:rsid w:val="007C4854"/>
    <w:rsid w:val="007C4AAF"/>
    <w:rsid w:val="007C52E0"/>
    <w:rsid w:val="007C6918"/>
    <w:rsid w:val="007C76E5"/>
    <w:rsid w:val="007C7A70"/>
    <w:rsid w:val="007C7CB4"/>
    <w:rsid w:val="007D00F8"/>
    <w:rsid w:val="007D228A"/>
    <w:rsid w:val="007D2A02"/>
    <w:rsid w:val="007D304D"/>
    <w:rsid w:val="007D319F"/>
    <w:rsid w:val="007D37DF"/>
    <w:rsid w:val="007D3C2F"/>
    <w:rsid w:val="007D3E8E"/>
    <w:rsid w:val="007D48DF"/>
    <w:rsid w:val="007D59B8"/>
    <w:rsid w:val="007D5B1B"/>
    <w:rsid w:val="007D5E9F"/>
    <w:rsid w:val="007D62A4"/>
    <w:rsid w:val="007D62E2"/>
    <w:rsid w:val="007D64DA"/>
    <w:rsid w:val="007D6C98"/>
    <w:rsid w:val="007D738F"/>
    <w:rsid w:val="007D75C1"/>
    <w:rsid w:val="007D78A4"/>
    <w:rsid w:val="007D7C03"/>
    <w:rsid w:val="007E051D"/>
    <w:rsid w:val="007E05DA"/>
    <w:rsid w:val="007E0B32"/>
    <w:rsid w:val="007E149C"/>
    <w:rsid w:val="007E1C5B"/>
    <w:rsid w:val="007E2C0F"/>
    <w:rsid w:val="007E3240"/>
    <w:rsid w:val="007E4048"/>
    <w:rsid w:val="007E4564"/>
    <w:rsid w:val="007E5397"/>
    <w:rsid w:val="007E54CE"/>
    <w:rsid w:val="007E5FE0"/>
    <w:rsid w:val="007E62CD"/>
    <w:rsid w:val="007E6A4E"/>
    <w:rsid w:val="007E6AFB"/>
    <w:rsid w:val="007E6EA1"/>
    <w:rsid w:val="007E6EF3"/>
    <w:rsid w:val="007E7820"/>
    <w:rsid w:val="007F0F63"/>
    <w:rsid w:val="007F1233"/>
    <w:rsid w:val="007F1C00"/>
    <w:rsid w:val="007F2A76"/>
    <w:rsid w:val="007F2B1E"/>
    <w:rsid w:val="007F3DB7"/>
    <w:rsid w:val="007F4137"/>
    <w:rsid w:val="007F4295"/>
    <w:rsid w:val="007F4325"/>
    <w:rsid w:val="007F4C83"/>
    <w:rsid w:val="007F56BC"/>
    <w:rsid w:val="007F57F6"/>
    <w:rsid w:val="007F5983"/>
    <w:rsid w:val="007F59AC"/>
    <w:rsid w:val="007F5CE7"/>
    <w:rsid w:val="007F62B4"/>
    <w:rsid w:val="007F6683"/>
    <w:rsid w:val="007F69FC"/>
    <w:rsid w:val="007F71FF"/>
    <w:rsid w:val="007F7479"/>
    <w:rsid w:val="007F7C87"/>
    <w:rsid w:val="00800B82"/>
    <w:rsid w:val="00801087"/>
    <w:rsid w:val="008012B1"/>
    <w:rsid w:val="00801517"/>
    <w:rsid w:val="00801C25"/>
    <w:rsid w:val="00801E5E"/>
    <w:rsid w:val="00802727"/>
    <w:rsid w:val="0080283F"/>
    <w:rsid w:val="00802A9C"/>
    <w:rsid w:val="00802BF8"/>
    <w:rsid w:val="00802C92"/>
    <w:rsid w:val="00802D01"/>
    <w:rsid w:val="00803B15"/>
    <w:rsid w:val="00803B38"/>
    <w:rsid w:val="008041F9"/>
    <w:rsid w:val="0080450B"/>
    <w:rsid w:val="008048FF"/>
    <w:rsid w:val="0080495B"/>
    <w:rsid w:val="00804B86"/>
    <w:rsid w:val="00804F7A"/>
    <w:rsid w:val="00806864"/>
    <w:rsid w:val="00806E52"/>
    <w:rsid w:val="00807602"/>
    <w:rsid w:val="00807A2F"/>
    <w:rsid w:val="00807B88"/>
    <w:rsid w:val="00807CE4"/>
    <w:rsid w:val="0081035E"/>
    <w:rsid w:val="00811B1E"/>
    <w:rsid w:val="0081309C"/>
    <w:rsid w:val="00813492"/>
    <w:rsid w:val="0081369F"/>
    <w:rsid w:val="008150B9"/>
    <w:rsid w:val="008150BF"/>
    <w:rsid w:val="0081575E"/>
    <w:rsid w:val="00816148"/>
    <w:rsid w:val="0081664E"/>
    <w:rsid w:val="00816B90"/>
    <w:rsid w:val="00817248"/>
    <w:rsid w:val="008172FC"/>
    <w:rsid w:val="00817A30"/>
    <w:rsid w:val="00817AE8"/>
    <w:rsid w:val="00817DA6"/>
    <w:rsid w:val="00817DE8"/>
    <w:rsid w:val="00817F0A"/>
    <w:rsid w:val="008209A6"/>
    <w:rsid w:val="00820F28"/>
    <w:rsid w:val="00821A8A"/>
    <w:rsid w:val="00821BFF"/>
    <w:rsid w:val="00822842"/>
    <w:rsid w:val="008229F5"/>
    <w:rsid w:val="00822BB5"/>
    <w:rsid w:val="0082301F"/>
    <w:rsid w:val="0082379C"/>
    <w:rsid w:val="008238DA"/>
    <w:rsid w:val="0082425B"/>
    <w:rsid w:val="008247B2"/>
    <w:rsid w:val="00824CEE"/>
    <w:rsid w:val="00825151"/>
    <w:rsid w:val="00825613"/>
    <w:rsid w:val="00825F97"/>
    <w:rsid w:val="00826087"/>
    <w:rsid w:val="008260C7"/>
    <w:rsid w:val="0082699A"/>
    <w:rsid w:val="00826E66"/>
    <w:rsid w:val="00826ECE"/>
    <w:rsid w:val="00827C0F"/>
    <w:rsid w:val="00830092"/>
    <w:rsid w:val="008306FA"/>
    <w:rsid w:val="00830B90"/>
    <w:rsid w:val="00830D5A"/>
    <w:rsid w:val="008312D9"/>
    <w:rsid w:val="0083242C"/>
    <w:rsid w:val="00832633"/>
    <w:rsid w:val="00833048"/>
    <w:rsid w:val="00833AD4"/>
    <w:rsid w:val="00833CEB"/>
    <w:rsid w:val="00833F7C"/>
    <w:rsid w:val="008343A3"/>
    <w:rsid w:val="00835B85"/>
    <w:rsid w:val="00835C4E"/>
    <w:rsid w:val="0083609D"/>
    <w:rsid w:val="00836252"/>
    <w:rsid w:val="00836A29"/>
    <w:rsid w:val="00836FE7"/>
    <w:rsid w:val="008372B3"/>
    <w:rsid w:val="008372D2"/>
    <w:rsid w:val="0083773A"/>
    <w:rsid w:val="008377BC"/>
    <w:rsid w:val="00837D9C"/>
    <w:rsid w:val="00837F1F"/>
    <w:rsid w:val="008408B2"/>
    <w:rsid w:val="0084208A"/>
    <w:rsid w:val="00842F6E"/>
    <w:rsid w:val="008442BF"/>
    <w:rsid w:val="008442ED"/>
    <w:rsid w:val="00844C17"/>
    <w:rsid w:val="00844F71"/>
    <w:rsid w:val="00845FAA"/>
    <w:rsid w:val="00846017"/>
    <w:rsid w:val="008463D0"/>
    <w:rsid w:val="00846D0F"/>
    <w:rsid w:val="00846F36"/>
    <w:rsid w:val="008472BF"/>
    <w:rsid w:val="00847726"/>
    <w:rsid w:val="00847E9C"/>
    <w:rsid w:val="00850943"/>
    <w:rsid w:val="00850FF3"/>
    <w:rsid w:val="00851986"/>
    <w:rsid w:val="008520AA"/>
    <w:rsid w:val="00852511"/>
    <w:rsid w:val="00852537"/>
    <w:rsid w:val="00852758"/>
    <w:rsid w:val="00853B93"/>
    <w:rsid w:val="00854174"/>
    <w:rsid w:val="0085537B"/>
    <w:rsid w:val="008554AB"/>
    <w:rsid w:val="008554FA"/>
    <w:rsid w:val="008559DE"/>
    <w:rsid w:val="00855A05"/>
    <w:rsid w:val="00855AA4"/>
    <w:rsid w:val="00855B9F"/>
    <w:rsid w:val="0085633B"/>
    <w:rsid w:val="008569DA"/>
    <w:rsid w:val="00857408"/>
    <w:rsid w:val="008578A9"/>
    <w:rsid w:val="00860153"/>
    <w:rsid w:val="0086072A"/>
    <w:rsid w:val="0086088F"/>
    <w:rsid w:val="00860953"/>
    <w:rsid w:val="008609BB"/>
    <w:rsid w:val="00860CA2"/>
    <w:rsid w:val="008614F1"/>
    <w:rsid w:val="00861667"/>
    <w:rsid w:val="0086285D"/>
    <w:rsid w:val="0086298C"/>
    <w:rsid w:val="00862C26"/>
    <w:rsid w:val="0086367F"/>
    <w:rsid w:val="008639B3"/>
    <w:rsid w:val="00863AF8"/>
    <w:rsid w:val="00863C1A"/>
    <w:rsid w:val="00863D29"/>
    <w:rsid w:val="0086419D"/>
    <w:rsid w:val="008641BD"/>
    <w:rsid w:val="00865607"/>
    <w:rsid w:val="00865A3C"/>
    <w:rsid w:val="00865AD8"/>
    <w:rsid w:val="00865D40"/>
    <w:rsid w:val="00865D75"/>
    <w:rsid w:val="00866256"/>
    <w:rsid w:val="0086712C"/>
    <w:rsid w:val="008674D9"/>
    <w:rsid w:val="008706B2"/>
    <w:rsid w:val="00870702"/>
    <w:rsid w:val="008712FE"/>
    <w:rsid w:val="0087142D"/>
    <w:rsid w:val="0087171A"/>
    <w:rsid w:val="00871F50"/>
    <w:rsid w:val="00872085"/>
    <w:rsid w:val="0087238F"/>
    <w:rsid w:val="00872CC8"/>
    <w:rsid w:val="00872FD9"/>
    <w:rsid w:val="0087330E"/>
    <w:rsid w:val="00873416"/>
    <w:rsid w:val="0087370A"/>
    <w:rsid w:val="00873956"/>
    <w:rsid w:val="00875239"/>
    <w:rsid w:val="0087530A"/>
    <w:rsid w:val="008769B4"/>
    <w:rsid w:val="00876E02"/>
    <w:rsid w:val="00877189"/>
    <w:rsid w:val="008773FF"/>
    <w:rsid w:val="008776A6"/>
    <w:rsid w:val="00877F7F"/>
    <w:rsid w:val="00880140"/>
    <w:rsid w:val="00880E72"/>
    <w:rsid w:val="0088103C"/>
    <w:rsid w:val="0088129D"/>
    <w:rsid w:val="008825EE"/>
    <w:rsid w:val="00882E3B"/>
    <w:rsid w:val="008832FF"/>
    <w:rsid w:val="008833FC"/>
    <w:rsid w:val="0088347D"/>
    <w:rsid w:val="00883512"/>
    <w:rsid w:val="00885958"/>
    <w:rsid w:val="0088596E"/>
    <w:rsid w:val="0088599D"/>
    <w:rsid w:val="00886C06"/>
    <w:rsid w:val="00886CCF"/>
    <w:rsid w:val="00887DAE"/>
    <w:rsid w:val="00887DFC"/>
    <w:rsid w:val="00890743"/>
    <w:rsid w:val="00890B94"/>
    <w:rsid w:val="00890E79"/>
    <w:rsid w:val="008911D9"/>
    <w:rsid w:val="008911F8"/>
    <w:rsid w:val="00891342"/>
    <w:rsid w:val="00891663"/>
    <w:rsid w:val="00891BAD"/>
    <w:rsid w:val="008927D2"/>
    <w:rsid w:val="00892D6B"/>
    <w:rsid w:val="00894838"/>
    <w:rsid w:val="008953C4"/>
    <w:rsid w:val="008953D6"/>
    <w:rsid w:val="00896296"/>
    <w:rsid w:val="0089656F"/>
    <w:rsid w:val="00896593"/>
    <w:rsid w:val="0089673F"/>
    <w:rsid w:val="00896870"/>
    <w:rsid w:val="008971A4"/>
    <w:rsid w:val="00897278"/>
    <w:rsid w:val="0089776B"/>
    <w:rsid w:val="0089796A"/>
    <w:rsid w:val="008A017D"/>
    <w:rsid w:val="008A0348"/>
    <w:rsid w:val="008A0BD0"/>
    <w:rsid w:val="008A126A"/>
    <w:rsid w:val="008A153F"/>
    <w:rsid w:val="008A2359"/>
    <w:rsid w:val="008A2375"/>
    <w:rsid w:val="008A2D4E"/>
    <w:rsid w:val="008A3D20"/>
    <w:rsid w:val="008A42E7"/>
    <w:rsid w:val="008A4338"/>
    <w:rsid w:val="008A4A3D"/>
    <w:rsid w:val="008A50A8"/>
    <w:rsid w:val="008A54FE"/>
    <w:rsid w:val="008A5968"/>
    <w:rsid w:val="008A6E5F"/>
    <w:rsid w:val="008A757A"/>
    <w:rsid w:val="008B002D"/>
    <w:rsid w:val="008B03C0"/>
    <w:rsid w:val="008B0FA5"/>
    <w:rsid w:val="008B1852"/>
    <w:rsid w:val="008B1F43"/>
    <w:rsid w:val="008B2465"/>
    <w:rsid w:val="008B4651"/>
    <w:rsid w:val="008B4C6B"/>
    <w:rsid w:val="008B5936"/>
    <w:rsid w:val="008B5B9B"/>
    <w:rsid w:val="008B6000"/>
    <w:rsid w:val="008B60A3"/>
    <w:rsid w:val="008B615C"/>
    <w:rsid w:val="008B6444"/>
    <w:rsid w:val="008B649F"/>
    <w:rsid w:val="008B65D6"/>
    <w:rsid w:val="008C02BE"/>
    <w:rsid w:val="008C031D"/>
    <w:rsid w:val="008C05B3"/>
    <w:rsid w:val="008C08C8"/>
    <w:rsid w:val="008C0D04"/>
    <w:rsid w:val="008C11F4"/>
    <w:rsid w:val="008C20AF"/>
    <w:rsid w:val="008C3114"/>
    <w:rsid w:val="008C3159"/>
    <w:rsid w:val="008C323E"/>
    <w:rsid w:val="008C54B7"/>
    <w:rsid w:val="008C618D"/>
    <w:rsid w:val="008C63C8"/>
    <w:rsid w:val="008C6A56"/>
    <w:rsid w:val="008C6C36"/>
    <w:rsid w:val="008C74BD"/>
    <w:rsid w:val="008D047E"/>
    <w:rsid w:val="008D0E73"/>
    <w:rsid w:val="008D0F13"/>
    <w:rsid w:val="008D13E0"/>
    <w:rsid w:val="008D18DC"/>
    <w:rsid w:val="008D1AEA"/>
    <w:rsid w:val="008D2665"/>
    <w:rsid w:val="008D36DD"/>
    <w:rsid w:val="008D3BC0"/>
    <w:rsid w:val="008D4415"/>
    <w:rsid w:val="008D4982"/>
    <w:rsid w:val="008D5546"/>
    <w:rsid w:val="008D566F"/>
    <w:rsid w:val="008D593B"/>
    <w:rsid w:val="008D668F"/>
    <w:rsid w:val="008D695E"/>
    <w:rsid w:val="008D71C4"/>
    <w:rsid w:val="008D76C5"/>
    <w:rsid w:val="008D7B0D"/>
    <w:rsid w:val="008E0148"/>
    <w:rsid w:val="008E0353"/>
    <w:rsid w:val="008E09B0"/>
    <w:rsid w:val="008E0A04"/>
    <w:rsid w:val="008E0AFA"/>
    <w:rsid w:val="008E1102"/>
    <w:rsid w:val="008E149B"/>
    <w:rsid w:val="008E183C"/>
    <w:rsid w:val="008E1F9D"/>
    <w:rsid w:val="008E25AE"/>
    <w:rsid w:val="008E3FA5"/>
    <w:rsid w:val="008E6864"/>
    <w:rsid w:val="008E68A8"/>
    <w:rsid w:val="008E695C"/>
    <w:rsid w:val="008E69EE"/>
    <w:rsid w:val="008E6A18"/>
    <w:rsid w:val="008E6AAD"/>
    <w:rsid w:val="008E70A4"/>
    <w:rsid w:val="008E75D3"/>
    <w:rsid w:val="008E77D1"/>
    <w:rsid w:val="008E7F60"/>
    <w:rsid w:val="008F0768"/>
    <w:rsid w:val="008F0CE4"/>
    <w:rsid w:val="008F0F32"/>
    <w:rsid w:val="008F125E"/>
    <w:rsid w:val="008F1CCA"/>
    <w:rsid w:val="008F1E6D"/>
    <w:rsid w:val="008F2E17"/>
    <w:rsid w:val="008F35BF"/>
    <w:rsid w:val="008F3683"/>
    <w:rsid w:val="008F4607"/>
    <w:rsid w:val="008F4A98"/>
    <w:rsid w:val="008F4D2F"/>
    <w:rsid w:val="008F4D8D"/>
    <w:rsid w:val="008F4DC3"/>
    <w:rsid w:val="008F5F0D"/>
    <w:rsid w:val="008F6D5B"/>
    <w:rsid w:val="008F7FD6"/>
    <w:rsid w:val="00900181"/>
    <w:rsid w:val="009003E4"/>
    <w:rsid w:val="00900854"/>
    <w:rsid w:val="00900A65"/>
    <w:rsid w:val="00900D6C"/>
    <w:rsid w:val="009014D0"/>
    <w:rsid w:val="00901829"/>
    <w:rsid w:val="00901D1B"/>
    <w:rsid w:val="00901EC3"/>
    <w:rsid w:val="00902062"/>
    <w:rsid w:val="009020B2"/>
    <w:rsid w:val="00902770"/>
    <w:rsid w:val="00902834"/>
    <w:rsid w:val="0090295C"/>
    <w:rsid w:val="00902BE9"/>
    <w:rsid w:val="0090319D"/>
    <w:rsid w:val="00904CBF"/>
    <w:rsid w:val="0090503A"/>
    <w:rsid w:val="00905ADA"/>
    <w:rsid w:val="00905C62"/>
    <w:rsid w:val="00906292"/>
    <w:rsid w:val="00906339"/>
    <w:rsid w:val="009065A8"/>
    <w:rsid w:val="00906BCB"/>
    <w:rsid w:val="009103E1"/>
    <w:rsid w:val="009111BB"/>
    <w:rsid w:val="009115C3"/>
    <w:rsid w:val="00912C9C"/>
    <w:rsid w:val="00912C9F"/>
    <w:rsid w:val="0091337E"/>
    <w:rsid w:val="00914B15"/>
    <w:rsid w:val="00914B5B"/>
    <w:rsid w:val="00914EE0"/>
    <w:rsid w:val="00915467"/>
    <w:rsid w:val="00915BAE"/>
    <w:rsid w:val="00916406"/>
    <w:rsid w:val="00916477"/>
    <w:rsid w:val="00916612"/>
    <w:rsid w:val="00917162"/>
    <w:rsid w:val="00917212"/>
    <w:rsid w:val="0091770F"/>
    <w:rsid w:val="009178AA"/>
    <w:rsid w:val="00917A10"/>
    <w:rsid w:val="00920049"/>
    <w:rsid w:val="009211C4"/>
    <w:rsid w:val="009218C2"/>
    <w:rsid w:val="00921AAE"/>
    <w:rsid w:val="00921D1A"/>
    <w:rsid w:val="00921D20"/>
    <w:rsid w:val="00922369"/>
    <w:rsid w:val="0092300C"/>
    <w:rsid w:val="00924025"/>
    <w:rsid w:val="00924168"/>
    <w:rsid w:val="0092491A"/>
    <w:rsid w:val="00924D0E"/>
    <w:rsid w:val="00924D22"/>
    <w:rsid w:val="009251CC"/>
    <w:rsid w:val="00925746"/>
    <w:rsid w:val="00925981"/>
    <w:rsid w:val="00925F4B"/>
    <w:rsid w:val="0092609A"/>
    <w:rsid w:val="00926256"/>
    <w:rsid w:val="00926B04"/>
    <w:rsid w:val="00926D10"/>
    <w:rsid w:val="0092714E"/>
    <w:rsid w:val="00927685"/>
    <w:rsid w:val="0092796D"/>
    <w:rsid w:val="00930391"/>
    <w:rsid w:val="00930DE9"/>
    <w:rsid w:val="00931052"/>
    <w:rsid w:val="009310FC"/>
    <w:rsid w:val="0093188F"/>
    <w:rsid w:val="00931CCB"/>
    <w:rsid w:val="0093216A"/>
    <w:rsid w:val="00932187"/>
    <w:rsid w:val="00932307"/>
    <w:rsid w:val="0093275B"/>
    <w:rsid w:val="00932E60"/>
    <w:rsid w:val="00932FDE"/>
    <w:rsid w:val="009333B4"/>
    <w:rsid w:val="00933BCB"/>
    <w:rsid w:val="00934018"/>
    <w:rsid w:val="009340DD"/>
    <w:rsid w:val="009351C2"/>
    <w:rsid w:val="009354DE"/>
    <w:rsid w:val="009355D9"/>
    <w:rsid w:val="009357F2"/>
    <w:rsid w:val="00935BB5"/>
    <w:rsid w:val="00935D9F"/>
    <w:rsid w:val="00936B00"/>
    <w:rsid w:val="009371E2"/>
    <w:rsid w:val="00937AD1"/>
    <w:rsid w:val="00937C9C"/>
    <w:rsid w:val="00940D2D"/>
    <w:rsid w:val="009410C6"/>
    <w:rsid w:val="00942002"/>
    <w:rsid w:val="009424A4"/>
    <w:rsid w:val="0094262E"/>
    <w:rsid w:val="00942BF8"/>
    <w:rsid w:val="009434D5"/>
    <w:rsid w:val="00943737"/>
    <w:rsid w:val="00943B47"/>
    <w:rsid w:val="00943F8B"/>
    <w:rsid w:val="0094493C"/>
    <w:rsid w:val="00944F70"/>
    <w:rsid w:val="00945E55"/>
    <w:rsid w:val="00945FC0"/>
    <w:rsid w:val="00945FF4"/>
    <w:rsid w:val="009468EA"/>
    <w:rsid w:val="0094729B"/>
    <w:rsid w:val="0094776A"/>
    <w:rsid w:val="00947885"/>
    <w:rsid w:val="00947A64"/>
    <w:rsid w:val="00950019"/>
    <w:rsid w:val="00950024"/>
    <w:rsid w:val="009504AB"/>
    <w:rsid w:val="00950898"/>
    <w:rsid w:val="0095127F"/>
    <w:rsid w:val="00951539"/>
    <w:rsid w:val="00951C77"/>
    <w:rsid w:val="00952168"/>
    <w:rsid w:val="009526E0"/>
    <w:rsid w:val="00952716"/>
    <w:rsid w:val="009527FE"/>
    <w:rsid w:val="009529B2"/>
    <w:rsid w:val="00952B54"/>
    <w:rsid w:val="009539C0"/>
    <w:rsid w:val="00954814"/>
    <w:rsid w:val="00955317"/>
    <w:rsid w:val="00955406"/>
    <w:rsid w:val="0095660D"/>
    <w:rsid w:val="00956CC7"/>
    <w:rsid w:val="009574C2"/>
    <w:rsid w:val="009574E4"/>
    <w:rsid w:val="00957E42"/>
    <w:rsid w:val="00960876"/>
    <w:rsid w:val="0096134A"/>
    <w:rsid w:val="0096139F"/>
    <w:rsid w:val="00961480"/>
    <w:rsid w:val="00961813"/>
    <w:rsid w:val="00961AA4"/>
    <w:rsid w:val="00961B10"/>
    <w:rsid w:val="00961C89"/>
    <w:rsid w:val="00962159"/>
    <w:rsid w:val="009621E2"/>
    <w:rsid w:val="00962601"/>
    <w:rsid w:val="0096282C"/>
    <w:rsid w:val="00963577"/>
    <w:rsid w:val="009643F7"/>
    <w:rsid w:val="00964D19"/>
    <w:rsid w:val="0096528B"/>
    <w:rsid w:val="00965DDF"/>
    <w:rsid w:val="00965E73"/>
    <w:rsid w:val="009660D3"/>
    <w:rsid w:val="009667B1"/>
    <w:rsid w:val="009668DB"/>
    <w:rsid w:val="00966F7B"/>
    <w:rsid w:val="009679C4"/>
    <w:rsid w:val="00967A6D"/>
    <w:rsid w:val="009710AF"/>
    <w:rsid w:val="00971466"/>
    <w:rsid w:val="009719A3"/>
    <w:rsid w:val="00971DD5"/>
    <w:rsid w:val="00972427"/>
    <w:rsid w:val="00972441"/>
    <w:rsid w:val="00973693"/>
    <w:rsid w:val="009739A0"/>
    <w:rsid w:val="009744CF"/>
    <w:rsid w:val="00974B6F"/>
    <w:rsid w:val="00974E6C"/>
    <w:rsid w:val="00974F84"/>
    <w:rsid w:val="0097541A"/>
    <w:rsid w:val="00975767"/>
    <w:rsid w:val="00975BA5"/>
    <w:rsid w:val="00975CEB"/>
    <w:rsid w:val="00975EFA"/>
    <w:rsid w:val="00976498"/>
    <w:rsid w:val="0097662C"/>
    <w:rsid w:val="009767C7"/>
    <w:rsid w:val="0097699E"/>
    <w:rsid w:val="00977A91"/>
    <w:rsid w:val="00977D6B"/>
    <w:rsid w:val="00977D89"/>
    <w:rsid w:val="009800A6"/>
    <w:rsid w:val="00981E8E"/>
    <w:rsid w:val="00982FB3"/>
    <w:rsid w:val="0098354B"/>
    <w:rsid w:val="0098439B"/>
    <w:rsid w:val="009845B5"/>
    <w:rsid w:val="009848E6"/>
    <w:rsid w:val="00985180"/>
    <w:rsid w:val="0098540E"/>
    <w:rsid w:val="009854BE"/>
    <w:rsid w:val="0098579A"/>
    <w:rsid w:val="0098646B"/>
    <w:rsid w:val="009865C7"/>
    <w:rsid w:val="00986770"/>
    <w:rsid w:val="009870E3"/>
    <w:rsid w:val="00990F3B"/>
    <w:rsid w:val="009915E4"/>
    <w:rsid w:val="009918DD"/>
    <w:rsid w:val="0099195A"/>
    <w:rsid w:val="00991AE8"/>
    <w:rsid w:val="00991E26"/>
    <w:rsid w:val="0099215A"/>
    <w:rsid w:val="00992A11"/>
    <w:rsid w:val="009933C7"/>
    <w:rsid w:val="00993500"/>
    <w:rsid w:val="00994681"/>
    <w:rsid w:val="0099486A"/>
    <w:rsid w:val="009948BC"/>
    <w:rsid w:val="00995F86"/>
    <w:rsid w:val="009A009E"/>
    <w:rsid w:val="009A0C4A"/>
    <w:rsid w:val="009A0E26"/>
    <w:rsid w:val="009A1326"/>
    <w:rsid w:val="009A1432"/>
    <w:rsid w:val="009A16EC"/>
    <w:rsid w:val="009A1F21"/>
    <w:rsid w:val="009A21B4"/>
    <w:rsid w:val="009A22C2"/>
    <w:rsid w:val="009A23A5"/>
    <w:rsid w:val="009A26D0"/>
    <w:rsid w:val="009A3108"/>
    <w:rsid w:val="009A32FD"/>
    <w:rsid w:val="009A35D4"/>
    <w:rsid w:val="009A390E"/>
    <w:rsid w:val="009A502C"/>
    <w:rsid w:val="009A5488"/>
    <w:rsid w:val="009A57BC"/>
    <w:rsid w:val="009A66E8"/>
    <w:rsid w:val="009A7933"/>
    <w:rsid w:val="009B0688"/>
    <w:rsid w:val="009B0861"/>
    <w:rsid w:val="009B12A5"/>
    <w:rsid w:val="009B13A5"/>
    <w:rsid w:val="009B13EE"/>
    <w:rsid w:val="009B18B2"/>
    <w:rsid w:val="009B1D8C"/>
    <w:rsid w:val="009B27CB"/>
    <w:rsid w:val="009B29B7"/>
    <w:rsid w:val="009B31A4"/>
    <w:rsid w:val="009B35B5"/>
    <w:rsid w:val="009B3694"/>
    <w:rsid w:val="009B39BF"/>
    <w:rsid w:val="009B3B37"/>
    <w:rsid w:val="009B3B55"/>
    <w:rsid w:val="009B3D0D"/>
    <w:rsid w:val="009B4863"/>
    <w:rsid w:val="009B5730"/>
    <w:rsid w:val="009B59F3"/>
    <w:rsid w:val="009B6A88"/>
    <w:rsid w:val="009B6FD0"/>
    <w:rsid w:val="009B7416"/>
    <w:rsid w:val="009B7D1F"/>
    <w:rsid w:val="009C0574"/>
    <w:rsid w:val="009C088E"/>
    <w:rsid w:val="009C1036"/>
    <w:rsid w:val="009C1A2F"/>
    <w:rsid w:val="009C1D8E"/>
    <w:rsid w:val="009C212D"/>
    <w:rsid w:val="009C43DF"/>
    <w:rsid w:val="009C4D35"/>
    <w:rsid w:val="009C58E9"/>
    <w:rsid w:val="009C5A11"/>
    <w:rsid w:val="009C5B9A"/>
    <w:rsid w:val="009C62A6"/>
    <w:rsid w:val="009C6709"/>
    <w:rsid w:val="009C67A0"/>
    <w:rsid w:val="009C6CE2"/>
    <w:rsid w:val="009C7070"/>
    <w:rsid w:val="009D0D5C"/>
    <w:rsid w:val="009D1223"/>
    <w:rsid w:val="009D1522"/>
    <w:rsid w:val="009D1827"/>
    <w:rsid w:val="009D1F71"/>
    <w:rsid w:val="009D2320"/>
    <w:rsid w:val="009D3547"/>
    <w:rsid w:val="009D40AC"/>
    <w:rsid w:val="009D450B"/>
    <w:rsid w:val="009D463D"/>
    <w:rsid w:val="009D66EB"/>
    <w:rsid w:val="009D6ABB"/>
    <w:rsid w:val="009D7252"/>
    <w:rsid w:val="009D7483"/>
    <w:rsid w:val="009E08AA"/>
    <w:rsid w:val="009E1EDA"/>
    <w:rsid w:val="009E1EE7"/>
    <w:rsid w:val="009E1F6C"/>
    <w:rsid w:val="009E331A"/>
    <w:rsid w:val="009E43D8"/>
    <w:rsid w:val="009E4CD8"/>
    <w:rsid w:val="009E4CE9"/>
    <w:rsid w:val="009E5992"/>
    <w:rsid w:val="009E5EB4"/>
    <w:rsid w:val="009E61E0"/>
    <w:rsid w:val="009E66FF"/>
    <w:rsid w:val="009E7EE3"/>
    <w:rsid w:val="009F1D30"/>
    <w:rsid w:val="009F26BB"/>
    <w:rsid w:val="009F2C08"/>
    <w:rsid w:val="009F397A"/>
    <w:rsid w:val="009F3A1B"/>
    <w:rsid w:val="009F4800"/>
    <w:rsid w:val="009F5BBE"/>
    <w:rsid w:val="009F610E"/>
    <w:rsid w:val="009F6B1C"/>
    <w:rsid w:val="009F761E"/>
    <w:rsid w:val="009F7D43"/>
    <w:rsid w:val="009F7F30"/>
    <w:rsid w:val="00A00117"/>
    <w:rsid w:val="00A009C9"/>
    <w:rsid w:val="00A01F09"/>
    <w:rsid w:val="00A0249C"/>
    <w:rsid w:val="00A02DB9"/>
    <w:rsid w:val="00A03001"/>
    <w:rsid w:val="00A03B66"/>
    <w:rsid w:val="00A044D6"/>
    <w:rsid w:val="00A04ADB"/>
    <w:rsid w:val="00A04BB9"/>
    <w:rsid w:val="00A058A8"/>
    <w:rsid w:val="00A05F11"/>
    <w:rsid w:val="00A06392"/>
    <w:rsid w:val="00A0641A"/>
    <w:rsid w:val="00A06714"/>
    <w:rsid w:val="00A073C5"/>
    <w:rsid w:val="00A07564"/>
    <w:rsid w:val="00A07636"/>
    <w:rsid w:val="00A077B6"/>
    <w:rsid w:val="00A07B57"/>
    <w:rsid w:val="00A07D81"/>
    <w:rsid w:val="00A10C68"/>
    <w:rsid w:val="00A11E0F"/>
    <w:rsid w:val="00A11E67"/>
    <w:rsid w:val="00A12AFB"/>
    <w:rsid w:val="00A12D10"/>
    <w:rsid w:val="00A13F0D"/>
    <w:rsid w:val="00A14E0A"/>
    <w:rsid w:val="00A14FB2"/>
    <w:rsid w:val="00A15948"/>
    <w:rsid w:val="00A15C7F"/>
    <w:rsid w:val="00A15CE0"/>
    <w:rsid w:val="00A16368"/>
    <w:rsid w:val="00A16485"/>
    <w:rsid w:val="00A165A2"/>
    <w:rsid w:val="00A175C9"/>
    <w:rsid w:val="00A17657"/>
    <w:rsid w:val="00A17F25"/>
    <w:rsid w:val="00A21096"/>
    <w:rsid w:val="00A21B67"/>
    <w:rsid w:val="00A21CD5"/>
    <w:rsid w:val="00A22D50"/>
    <w:rsid w:val="00A22D5A"/>
    <w:rsid w:val="00A22F2A"/>
    <w:rsid w:val="00A23738"/>
    <w:rsid w:val="00A245C1"/>
    <w:rsid w:val="00A25E0D"/>
    <w:rsid w:val="00A26713"/>
    <w:rsid w:val="00A26CB6"/>
    <w:rsid w:val="00A27502"/>
    <w:rsid w:val="00A278B6"/>
    <w:rsid w:val="00A27C6D"/>
    <w:rsid w:val="00A27CA1"/>
    <w:rsid w:val="00A3236D"/>
    <w:rsid w:val="00A326C7"/>
    <w:rsid w:val="00A32E24"/>
    <w:rsid w:val="00A32F82"/>
    <w:rsid w:val="00A32F8B"/>
    <w:rsid w:val="00A33140"/>
    <w:rsid w:val="00A33B4A"/>
    <w:rsid w:val="00A33C3C"/>
    <w:rsid w:val="00A34F86"/>
    <w:rsid w:val="00A35754"/>
    <w:rsid w:val="00A35AF9"/>
    <w:rsid w:val="00A35C5A"/>
    <w:rsid w:val="00A36780"/>
    <w:rsid w:val="00A3739B"/>
    <w:rsid w:val="00A374AE"/>
    <w:rsid w:val="00A3756F"/>
    <w:rsid w:val="00A4008C"/>
    <w:rsid w:val="00A4088D"/>
    <w:rsid w:val="00A40DEB"/>
    <w:rsid w:val="00A412D0"/>
    <w:rsid w:val="00A415EF"/>
    <w:rsid w:val="00A419D4"/>
    <w:rsid w:val="00A41BB6"/>
    <w:rsid w:val="00A41CFB"/>
    <w:rsid w:val="00A421CF"/>
    <w:rsid w:val="00A4246C"/>
    <w:rsid w:val="00A42B8C"/>
    <w:rsid w:val="00A42C22"/>
    <w:rsid w:val="00A42D6F"/>
    <w:rsid w:val="00A4451A"/>
    <w:rsid w:val="00A44802"/>
    <w:rsid w:val="00A44D84"/>
    <w:rsid w:val="00A453BC"/>
    <w:rsid w:val="00A45967"/>
    <w:rsid w:val="00A45A62"/>
    <w:rsid w:val="00A46AF8"/>
    <w:rsid w:val="00A46BCB"/>
    <w:rsid w:val="00A46D3E"/>
    <w:rsid w:val="00A46E46"/>
    <w:rsid w:val="00A474B7"/>
    <w:rsid w:val="00A476DA"/>
    <w:rsid w:val="00A50283"/>
    <w:rsid w:val="00A51397"/>
    <w:rsid w:val="00A5189A"/>
    <w:rsid w:val="00A51F47"/>
    <w:rsid w:val="00A524BD"/>
    <w:rsid w:val="00A5265F"/>
    <w:rsid w:val="00A527F3"/>
    <w:rsid w:val="00A53113"/>
    <w:rsid w:val="00A533E6"/>
    <w:rsid w:val="00A53872"/>
    <w:rsid w:val="00A53E8A"/>
    <w:rsid w:val="00A54AC5"/>
    <w:rsid w:val="00A54B91"/>
    <w:rsid w:val="00A54CA7"/>
    <w:rsid w:val="00A54E0F"/>
    <w:rsid w:val="00A554A7"/>
    <w:rsid w:val="00A55B57"/>
    <w:rsid w:val="00A55B64"/>
    <w:rsid w:val="00A55DC3"/>
    <w:rsid w:val="00A5687B"/>
    <w:rsid w:val="00A56C0A"/>
    <w:rsid w:val="00A56D41"/>
    <w:rsid w:val="00A56F65"/>
    <w:rsid w:val="00A57011"/>
    <w:rsid w:val="00A60224"/>
    <w:rsid w:val="00A602CD"/>
    <w:rsid w:val="00A60529"/>
    <w:rsid w:val="00A608CF"/>
    <w:rsid w:val="00A61353"/>
    <w:rsid w:val="00A61481"/>
    <w:rsid w:val="00A615DF"/>
    <w:rsid w:val="00A61848"/>
    <w:rsid w:val="00A620F9"/>
    <w:rsid w:val="00A6239F"/>
    <w:rsid w:val="00A62B39"/>
    <w:rsid w:val="00A62C60"/>
    <w:rsid w:val="00A62E60"/>
    <w:rsid w:val="00A64068"/>
    <w:rsid w:val="00A64117"/>
    <w:rsid w:val="00A6426B"/>
    <w:rsid w:val="00A647FD"/>
    <w:rsid w:val="00A65667"/>
    <w:rsid w:val="00A65D29"/>
    <w:rsid w:val="00A66C84"/>
    <w:rsid w:val="00A66DB1"/>
    <w:rsid w:val="00A66DFE"/>
    <w:rsid w:val="00A6739B"/>
    <w:rsid w:val="00A67646"/>
    <w:rsid w:val="00A67A92"/>
    <w:rsid w:val="00A67B4C"/>
    <w:rsid w:val="00A67E8B"/>
    <w:rsid w:val="00A70DD4"/>
    <w:rsid w:val="00A7165D"/>
    <w:rsid w:val="00A719A8"/>
    <w:rsid w:val="00A71A29"/>
    <w:rsid w:val="00A71C66"/>
    <w:rsid w:val="00A71CE5"/>
    <w:rsid w:val="00A71D75"/>
    <w:rsid w:val="00A72766"/>
    <w:rsid w:val="00A7293C"/>
    <w:rsid w:val="00A73685"/>
    <w:rsid w:val="00A737AF"/>
    <w:rsid w:val="00A73D3A"/>
    <w:rsid w:val="00A74049"/>
    <w:rsid w:val="00A7458B"/>
    <w:rsid w:val="00A75231"/>
    <w:rsid w:val="00A75625"/>
    <w:rsid w:val="00A765A5"/>
    <w:rsid w:val="00A769B3"/>
    <w:rsid w:val="00A76E19"/>
    <w:rsid w:val="00A77628"/>
    <w:rsid w:val="00A77C2F"/>
    <w:rsid w:val="00A807D8"/>
    <w:rsid w:val="00A82D7F"/>
    <w:rsid w:val="00A838DA"/>
    <w:rsid w:val="00A8431A"/>
    <w:rsid w:val="00A844B5"/>
    <w:rsid w:val="00A84C75"/>
    <w:rsid w:val="00A85AEC"/>
    <w:rsid w:val="00A85B8B"/>
    <w:rsid w:val="00A8626F"/>
    <w:rsid w:val="00A86C6E"/>
    <w:rsid w:val="00A87126"/>
    <w:rsid w:val="00A87870"/>
    <w:rsid w:val="00A87F9C"/>
    <w:rsid w:val="00A90090"/>
    <w:rsid w:val="00A900E4"/>
    <w:rsid w:val="00A90573"/>
    <w:rsid w:val="00A914DC"/>
    <w:rsid w:val="00A91A70"/>
    <w:rsid w:val="00A9213F"/>
    <w:rsid w:val="00A935E6"/>
    <w:rsid w:val="00A939B0"/>
    <w:rsid w:val="00A93AD7"/>
    <w:rsid w:val="00A93C48"/>
    <w:rsid w:val="00A93EA1"/>
    <w:rsid w:val="00A93F7A"/>
    <w:rsid w:val="00A94084"/>
    <w:rsid w:val="00A9414E"/>
    <w:rsid w:val="00A944B1"/>
    <w:rsid w:val="00A94762"/>
    <w:rsid w:val="00A94888"/>
    <w:rsid w:val="00A95825"/>
    <w:rsid w:val="00A960BD"/>
    <w:rsid w:val="00A96161"/>
    <w:rsid w:val="00A96863"/>
    <w:rsid w:val="00A970A4"/>
    <w:rsid w:val="00A97316"/>
    <w:rsid w:val="00A97C09"/>
    <w:rsid w:val="00AA0358"/>
    <w:rsid w:val="00AA08A4"/>
    <w:rsid w:val="00AA0F1C"/>
    <w:rsid w:val="00AA1065"/>
    <w:rsid w:val="00AA188E"/>
    <w:rsid w:val="00AA1B85"/>
    <w:rsid w:val="00AA1D82"/>
    <w:rsid w:val="00AA2551"/>
    <w:rsid w:val="00AA269E"/>
    <w:rsid w:val="00AA26BF"/>
    <w:rsid w:val="00AA28B5"/>
    <w:rsid w:val="00AA2B3F"/>
    <w:rsid w:val="00AA2D97"/>
    <w:rsid w:val="00AA2F19"/>
    <w:rsid w:val="00AA2FB1"/>
    <w:rsid w:val="00AA31B5"/>
    <w:rsid w:val="00AA431E"/>
    <w:rsid w:val="00AA43B8"/>
    <w:rsid w:val="00AA4703"/>
    <w:rsid w:val="00AA4A64"/>
    <w:rsid w:val="00AA5316"/>
    <w:rsid w:val="00AA532A"/>
    <w:rsid w:val="00AA5BA9"/>
    <w:rsid w:val="00AA6D09"/>
    <w:rsid w:val="00AA6E15"/>
    <w:rsid w:val="00AA7086"/>
    <w:rsid w:val="00AA772B"/>
    <w:rsid w:val="00AA77DE"/>
    <w:rsid w:val="00AB085A"/>
    <w:rsid w:val="00AB0CF7"/>
    <w:rsid w:val="00AB0EB8"/>
    <w:rsid w:val="00AB15A3"/>
    <w:rsid w:val="00AB1CB6"/>
    <w:rsid w:val="00AB1D9A"/>
    <w:rsid w:val="00AB2CC9"/>
    <w:rsid w:val="00AB3813"/>
    <w:rsid w:val="00AB3ABA"/>
    <w:rsid w:val="00AB3D08"/>
    <w:rsid w:val="00AB3DF9"/>
    <w:rsid w:val="00AB4095"/>
    <w:rsid w:val="00AB40B7"/>
    <w:rsid w:val="00AB503C"/>
    <w:rsid w:val="00AB5B3A"/>
    <w:rsid w:val="00AB62E7"/>
    <w:rsid w:val="00AB6D21"/>
    <w:rsid w:val="00AB6D82"/>
    <w:rsid w:val="00AB764D"/>
    <w:rsid w:val="00AC03A1"/>
    <w:rsid w:val="00AC04B3"/>
    <w:rsid w:val="00AC05F9"/>
    <w:rsid w:val="00AC112D"/>
    <w:rsid w:val="00AC11C5"/>
    <w:rsid w:val="00AC132D"/>
    <w:rsid w:val="00AC14B6"/>
    <w:rsid w:val="00AC1E71"/>
    <w:rsid w:val="00AC2575"/>
    <w:rsid w:val="00AC31DF"/>
    <w:rsid w:val="00AC3763"/>
    <w:rsid w:val="00AC5177"/>
    <w:rsid w:val="00AC5DFA"/>
    <w:rsid w:val="00AC62A3"/>
    <w:rsid w:val="00AC65E1"/>
    <w:rsid w:val="00AC6FE4"/>
    <w:rsid w:val="00AC76B2"/>
    <w:rsid w:val="00AC789E"/>
    <w:rsid w:val="00AC7A76"/>
    <w:rsid w:val="00AD020A"/>
    <w:rsid w:val="00AD0C22"/>
    <w:rsid w:val="00AD1050"/>
    <w:rsid w:val="00AD1D96"/>
    <w:rsid w:val="00AD24C2"/>
    <w:rsid w:val="00AD2760"/>
    <w:rsid w:val="00AD2F9F"/>
    <w:rsid w:val="00AD3036"/>
    <w:rsid w:val="00AD3108"/>
    <w:rsid w:val="00AD3BF5"/>
    <w:rsid w:val="00AD3D61"/>
    <w:rsid w:val="00AD442C"/>
    <w:rsid w:val="00AD44FE"/>
    <w:rsid w:val="00AD46DB"/>
    <w:rsid w:val="00AD4A3F"/>
    <w:rsid w:val="00AD5A37"/>
    <w:rsid w:val="00AD5AF2"/>
    <w:rsid w:val="00AD5E79"/>
    <w:rsid w:val="00AD6A77"/>
    <w:rsid w:val="00AD6CC6"/>
    <w:rsid w:val="00AD6EEC"/>
    <w:rsid w:val="00AD753D"/>
    <w:rsid w:val="00AD7E17"/>
    <w:rsid w:val="00AD7E57"/>
    <w:rsid w:val="00AE1025"/>
    <w:rsid w:val="00AE105D"/>
    <w:rsid w:val="00AE1E09"/>
    <w:rsid w:val="00AE2E37"/>
    <w:rsid w:val="00AE35AF"/>
    <w:rsid w:val="00AE4000"/>
    <w:rsid w:val="00AE400C"/>
    <w:rsid w:val="00AE49F1"/>
    <w:rsid w:val="00AE5532"/>
    <w:rsid w:val="00AE55D3"/>
    <w:rsid w:val="00AE5B0F"/>
    <w:rsid w:val="00AE6D29"/>
    <w:rsid w:val="00AE7768"/>
    <w:rsid w:val="00AE7C1E"/>
    <w:rsid w:val="00AE7FDB"/>
    <w:rsid w:val="00AF01D0"/>
    <w:rsid w:val="00AF0331"/>
    <w:rsid w:val="00AF0E3B"/>
    <w:rsid w:val="00AF0FFD"/>
    <w:rsid w:val="00AF1574"/>
    <w:rsid w:val="00AF1704"/>
    <w:rsid w:val="00AF2156"/>
    <w:rsid w:val="00AF23AE"/>
    <w:rsid w:val="00AF30C3"/>
    <w:rsid w:val="00AF3F1F"/>
    <w:rsid w:val="00AF3F47"/>
    <w:rsid w:val="00AF433A"/>
    <w:rsid w:val="00AF4425"/>
    <w:rsid w:val="00AF442C"/>
    <w:rsid w:val="00AF4B81"/>
    <w:rsid w:val="00AF5226"/>
    <w:rsid w:val="00AF5422"/>
    <w:rsid w:val="00AF6095"/>
    <w:rsid w:val="00AF6513"/>
    <w:rsid w:val="00AF6A64"/>
    <w:rsid w:val="00AF6B86"/>
    <w:rsid w:val="00AF6D27"/>
    <w:rsid w:val="00AF75DA"/>
    <w:rsid w:val="00AF798A"/>
    <w:rsid w:val="00B002C1"/>
    <w:rsid w:val="00B009F2"/>
    <w:rsid w:val="00B013F8"/>
    <w:rsid w:val="00B0184E"/>
    <w:rsid w:val="00B018B6"/>
    <w:rsid w:val="00B01BCD"/>
    <w:rsid w:val="00B02527"/>
    <w:rsid w:val="00B03281"/>
    <w:rsid w:val="00B045B5"/>
    <w:rsid w:val="00B04BE5"/>
    <w:rsid w:val="00B0510E"/>
    <w:rsid w:val="00B05390"/>
    <w:rsid w:val="00B0578A"/>
    <w:rsid w:val="00B0588D"/>
    <w:rsid w:val="00B059E1"/>
    <w:rsid w:val="00B05CCA"/>
    <w:rsid w:val="00B05D18"/>
    <w:rsid w:val="00B07487"/>
    <w:rsid w:val="00B07C4A"/>
    <w:rsid w:val="00B1003F"/>
    <w:rsid w:val="00B10305"/>
    <w:rsid w:val="00B10624"/>
    <w:rsid w:val="00B1149E"/>
    <w:rsid w:val="00B11BB7"/>
    <w:rsid w:val="00B11EAC"/>
    <w:rsid w:val="00B12F32"/>
    <w:rsid w:val="00B133BF"/>
    <w:rsid w:val="00B13401"/>
    <w:rsid w:val="00B13484"/>
    <w:rsid w:val="00B13E94"/>
    <w:rsid w:val="00B14271"/>
    <w:rsid w:val="00B1489C"/>
    <w:rsid w:val="00B16270"/>
    <w:rsid w:val="00B16FD2"/>
    <w:rsid w:val="00B17B5C"/>
    <w:rsid w:val="00B20060"/>
    <w:rsid w:val="00B2032D"/>
    <w:rsid w:val="00B20466"/>
    <w:rsid w:val="00B21B40"/>
    <w:rsid w:val="00B21DC1"/>
    <w:rsid w:val="00B225FB"/>
    <w:rsid w:val="00B22EA1"/>
    <w:rsid w:val="00B22EB2"/>
    <w:rsid w:val="00B23E45"/>
    <w:rsid w:val="00B24051"/>
    <w:rsid w:val="00B25CAF"/>
    <w:rsid w:val="00B26537"/>
    <w:rsid w:val="00B2685D"/>
    <w:rsid w:val="00B26DD7"/>
    <w:rsid w:val="00B26F18"/>
    <w:rsid w:val="00B27FE8"/>
    <w:rsid w:val="00B30351"/>
    <w:rsid w:val="00B313B8"/>
    <w:rsid w:val="00B31DB2"/>
    <w:rsid w:val="00B31E6C"/>
    <w:rsid w:val="00B33C2A"/>
    <w:rsid w:val="00B33DF6"/>
    <w:rsid w:val="00B33EEF"/>
    <w:rsid w:val="00B345A1"/>
    <w:rsid w:val="00B3463A"/>
    <w:rsid w:val="00B34EBD"/>
    <w:rsid w:val="00B35583"/>
    <w:rsid w:val="00B35967"/>
    <w:rsid w:val="00B360A3"/>
    <w:rsid w:val="00B3682A"/>
    <w:rsid w:val="00B37C7E"/>
    <w:rsid w:val="00B37E1A"/>
    <w:rsid w:val="00B413ED"/>
    <w:rsid w:val="00B4219F"/>
    <w:rsid w:val="00B422EC"/>
    <w:rsid w:val="00B426DA"/>
    <w:rsid w:val="00B42A89"/>
    <w:rsid w:val="00B42F8E"/>
    <w:rsid w:val="00B433BA"/>
    <w:rsid w:val="00B44817"/>
    <w:rsid w:val="00B44B6C"/>
    <w:rsid w:val="00B45C3B"/>
    <w:rsid w:val="00B4642A"/>
    <w:rsid w:val="00B46DE7"/>
    <w:rsid w:val="00B46F8C"/>
    <w:rsid w:val="00B4709D"/>
    <w:rsid w:val="00B476DD"/>
    <w:rsid w:val="00B47E25"/>
    <w:rsid w:val="00B50730"/>
    <w:rsid w:val="00B507E0"/>
    <w:rsid w:val="00B50AD9"/>
    <w:rsid w:val="00B5105E"/>
    <w:rsid w:val="00B51132"/>
    <w:rsid w:val="00B51A21"/>
    <w:rsid w:val="00B51AAA"/>
    <w:rsid w:val="00B51B3C"/>
    <w:rsid w:val="00B51DBA"/>
    <w:rsid w:val="00B524B4"/>
    <w:rsid w:val="00B52A12"/>
    <w:rsid w:val="00B52A98"/>
    <w:rsid w:val="00B53763"/>
    <w:rsid w:val="00B53B19"/>
    <w:rsid w:val="00B54146"/>
    <w:rsid w:val="00B5438E"/>
    <w:rsid w:val="00B545AD"/>
    <w:rsid w:val="00B5465A"/>
    <w:rsid w:val="00B54885"/>
    <w:rsid w:val="00B55404"/>
    <w:rsid w:val="00B556BA"/>
    <w:rsid w:val="00B55795"/>
    <w:rsid w:val="00B55ECC"/>
    <w:rsid w:val="00B573FF"/>
    <w:rsid w:val="00B605F9"/>
    <w:rsid w:val="00B60FFB"/>
    <w:rsid w:val="00B61ED3"/>
    <w:rsid w:val="00B633A3"/>
    <w:rsid w:val="00B634AB"/>
    <w:rsid w:val="00B63597"/>
    <w:rsid w:val="00B63A51"/>
    <w:rsid w:val="00B63F43"/>
    <w:rsid w:val="00B641ED"/>
    <w:rsid w:val="00B64339"/>
    <w:rsid w:val="00B65C61"/>
    <w:rsid w:val="00B66BF8"/>
    <w:rsid w:val="00B67BF2"/>
    <w:rsid w:val="00B67CFE"/>
    <w:rsid w:val="00B70A79"/>
    <w:rsid w:val="00B70B29"/>
    <w:rsid w:val="00B70BA6"/>
    <w:rsid w:val="00B72119"/>
    <w:rsid w:val="00B72693"/>
    <w:rsid w:val="00B726D4"/>
    <w:rsid w:val="00B73F8E"/>
    <w:rsid w:val="00B74153"/>
    <w:rsid w:val="00B7435C"/>
    <w:rsid w:val="00B7490A"/>
    <w:rsid w:val="00B74AD8"/>
    <w:rsid w:val="00B753F6"/>
    <w:rsid w:val="00B75C77"/>
    <w:rsid w:val="00B7686A"/>
    <w:rsid w:val="00B76E42"/>
    <w:rsid w:val="00B77123"/>
    <w:rsid w:val="00B771C0"/>
    <w:rsid w:val="00B7739E"/>
    <w:rsid w:val="00B800F7"/>
    <w:rsid w:val="00B80845"/>
    <w:rsid w:val="00B80CE4"/>
    <w:rsid w:val="00B80E7D"/>
    <w:rsid w:val="00B8188B"/>
    <w:rsid w:val="00B81963"/>
    <w:rsid w:val="00B8214F"/>
    <w:rsid w:val="00B829CB"/>
    <w:rsid w:val="00B82B48"/>
    <w:rsid w:val="00B82D37"/>
    <w:rsid w:val="00B84024"/>
    <w:rsid w:val="00B8407E"/>
    <w:rsid w:val="00B85B41"/>
    <w:rsid w:val="00B86A4F"/>
    <w:rsid w:val="00B871C1"/>
    <w:rsid w:val="00B8736B"/>
    <w:rsid w:val="00B8CC54"/>
    <w:rsid w:val="00B90372"/>
    <w:rsid w:val="00B909EC"/>
    <w:rsid w:val="00B91449"/>
    <w:rsid w:val="00B9195F"/>
    <w:rsid w:val="00B92518"/>
    <w:rsid w:val="00B93035"/>
    <w:rsid w:val="00B9353E"/>
    <w:rsid w:val="00B936BD"/>
    <w:rsid w:val="00B93A0D"/>
    <w:rsid w:val="00B94373"/>
    <w:rsid w:val="00B9549B"/>
    <w:rsid w:val="00B95719"/>
    <w:rsid w:val="00B958E8"/>
    <w:rsid w:val="00B95950"/>
    <w:rsid w:val="00B965F2"/>
    <w:rsid w:val="00B967E7"/>
    <w:rsid w:val="00B97129"/>
    <w:rsid w:val="00B97E4A"/>
    <w:rsid w:val="00BA0999"/>
    <w:rsid w:val="00BA09B2"/>
    <w:rsid w:val="00BA118C"/>
    <w:rsid w:val="00BA130F"/>
    <w:rsid w:val="00BA19AD"/>
    <w:rsid w:val="00BA1C03"/>
    <w:rsid w:val="00BA465D"/>
    <w:rsid w:val="00BA4E1D"/>
    <w:rsid w:val="00BA4ECC"/>
    <w:rsid w:val="00BA52E4"/>
    <w:rsid w:val="00BA5B0B"/>
    <w:rsid w:val="00BA5B46"/>
    <w:rsid w:val="00BA667F"/>
    <w:rsid w:val="00BA7987"/>
    <w:rsid w:val="00BB08EB"/>
    <w:rsid w:val="00BB18C8"/>
    <w:rsid w:val="00BB21C7"/>
    <w:rsid w:val="00BB2711"/>
    <w:rsid w:val="00BB2D73"/>
    <w:rsid w:val="00BB3489"/>
    <w:rsid w:val="00BB3BFD"/>
    <w:rsid w:val="00BB3CA5"/>
    <w:rsid w:val="00BB3DA1"/>
    <w:rsid w:val="00BB41D0"/>
    <w:rsid w:val="00BB45BA"/>
    <w:rsid w:val="00BB4ECC"/>
    <w:rsid w:val="00BB5D0B"/>
    <w:rsid w:val="00BB69C4"/>
    <w:rsid w:val="00BB6D5F"/>
    <w:rsid w:val="00BB7A5C"/>
    <w:rsid w:val="00BB7FB5"/>
    <w:rsid w:val="00BC0062"/>
    <w:rsid w:val="00BC0632"/>
    <w:rsid w:val="00BC0995"/>
    <w:rsid w:val="00BC10CE"/>
    <w:rsid w:val="00BC1C09"/>
    <w:rsid w:val="00BC1D5F"/>
    <w:rsid w:val="00BC26F9"/>
    <w:rsid w:val="00BC2D5D"/>
    <w:rsid w:val="00BC34FF"/>
    <w:rsid w:val="00BC3D4E"/>
    <w:rsid w:val="00BC3EF4"/>
    <w:rsid w:val="00BC42D3"/>
    <w:rsid w:val="00BC4AF0"/>
    <w:rsid w:val="00BC516B"/>
    <w:rsid w:val="00BC60E3"/>
    <w:rsid w:val="00BD00EB"/>
    <w:rsid w:val="00BD02C9"/>
    <w:rsid w:val="00BD098B"/>
    <w:rsid w:val="00BD0B2C"/>
    <w:rsid w:val="00BD0D12"/>
    <w:rsid w:val="00BD19B9"/>
    <w:rsid w:val="00BD1C3D"/>
    <w:rsid w:val="00BD1F4F"/>
    <w:rsid w:val="00BD1FC3"/>
    <w:rsid w:val="00BD227D"/>
    <w:rsid w:val="00BD2AA5"/>
    <w:rsid w:val="00BD337F"/>
    <w:rsid w:val="00BD3719"/>
    <w:rsid w:val="00BD496D"/>
    <w:rsid w:val="00BD4FCD"/>
    <w:rsid w:val="00BD532A"/>
    <w:rsid w:val="00BD561D"/>
    <w:rsid w:val="00BD6FE2"/>
    <w:rsid w:val="00BD715A"/>
    <w:rsid w:val="00BD7740"/>
    <w:rsid w:val="00BD7A4E"/>
    <w:rsid w:val="00BD7D8B"/>
    <w:rsid w:val="00BD7EF3"/>
    <w:rsid w:val="00BE01F0"/>
    <w:rsid w:val="00BE058F"/>
    <w:rsid w:val="00BE195A"/>
    <w:rsid w:val="00BE1D56"/>
    <w:rsid w:val="00BE2083"/>
    <w:rsid w:val="00BE2D0A"/>
    <w:rsid w:val="00BE3EC8"/>
    <w:rsid w:val="00BE4116"/>
    <w:rsid w:val="00BE459B"/>
    <w:rsid w:val="00BE47D4"/>
    <w:rsid w:val="00BE47E7"/>
    <w:rsid w:val="00BE4805"/>
    <w:rsid w:val="00BE531B"/>
    <w:rsid w:val="00BE5455"/>
    <w:rsid w:val="00BE6001"/>
    <w:rsid w:val="00BE64C3"/>
    <w:rsid w:val="00BE6708"/>
    <w:rsid w:val="00BE6988"/>
    <w:rsid w:val="00BE7005"/>
    <w:rsid w:val="00BE716E"/>
    <w:rsid w:val="00BE739F"/>
    <w:rsid w:val="00BE7793"/>
    <w:rsid w:val="00BE793A"/>
    <w:rsid w:val="00BEF629"/>
    <w:rsid w:val="00BF046B"/>
    <w:rsid w:val="00BF0EB6"/>
    <w:rsid w:val="00BF10FB"/>
    <w:rsid w:val="00BF1456"/>
    <w:rsid w:val="00BF208A"/>
    <w:rsid w:val="00BF263E"/>
    <w:rsid w:val="00BF2B82"/>
    <w:rsid w:val="00BF2FEC"/>
    <w:rsid w:val="00BF31D5"/>
    <w:rsid w:val="00BF432A"/>
    <w:rsid w:val="00BF472A"/>
    <w:rsid w:val="00BF496E"/>
    <w:rsid w:val="00BF5584"/>
    <w:rsid w:val="00BF58F8"/>
    <w:rsid w:val="00BF5B5F"/>
    <w:rsid w:val="00BF6246"/>
    <w:rsid w:val="00BF67B2"/>
    <w:rsid w:val="00BF6E82"/>
    <w:rsid w:val="00BF7D8E"/>
    <w:rsid w:val="00C006E4"/>
    <w:rsid w:val="00C00745"/>
    <w:rsid w:val="00C00889"/>
    <w:rsid w:val="00C00C58"/>
    <w:rsid w:val="00C02213"/>
    <w:rsid w:val="00C02681"/>
    <w:rsid w:val="00C03817"/>
    <w:rsid w:val="00C05210"/>
    <w:rsid w:val="00C0524F"/>
    <w:rsid w:val="00C052D5"/>
    <w:rsid w:val="00C055F9"/>
    <w:rsid w:val="00C060C7"/>
    <w:rsid w:val="00C0696A"/>
    <w:rsid w:val="00C06C2B"/>
    <w:rsid w:val="00C06EFF"/>
    <w:rsid w:val="00C07170"/>
    <w:rsid w:val="00C078EA"/>
    <w:rsid w:val="00C07B2B"/>
    <w:rsid w:val="00C094C2"/>
    <w:rsid w:val="00C10DBF"/>
    <w:rsid w:val="00C1117E"/>
    <w:rsid w:val="00C11EBB"/>
    <w:rsid w:val="00C13B74"/>
    <w:rsid w:val="00C13DE3"/>
    <w:rsid w:val="00C13E06"/>
    <w:rsid w:val="00C13E60"/>
    <w:rsid w:val="00C14303"/>
    <w:rsid w:val="00C1436C"/>
    <w:rsid w:val="00C1444F"/>
    <w:rsid w:val="00C147EE"/>
    <w:rsid w:val="00C14975"/>
    <w:rsid w:val="00C14D27"/>
    <w:rsid w:val="00C14E83"/>
    <w:rsid w:val="00C14EB5"/>
    <w:rsid w:val="00C15650"/>
    <w:rsid w:val="00C1581A"/>
    <w:rsid w:val="00C15CFA"/>
    <w:rsid w:val="00C15F45"/>
    <w:rsid w:val="00C15FC7"/>
    <w:rsid w:val="00C16154"/>
    <w:rsid w:val="00C162D5"/>
    <w:rsid w:val="00C168B8"/>
    <w:rsid w:val="00C16D92"/>
    <w:rsid w:val="00C17070"/>
    <w:rsid w:val="00C17997"/>
    <w:rsid w:val="00C1FA5B"/>
    <w:rsid w:val="00C202F4"/>
    <w:rsid w:val="00C20B28"/>
    <w:rsid w:val="00C211F4"/>
    <w:rsid w:val="00C214C8"/>
    <w:rsid w:val="00C2171F"/>
    <w:rsid w:val="00C21AC2"/>
    <w:rsid w:val="00C21C9A"/>
    <w:rsid w:val="00C22401"/>
    <w:rsid w:val="00C22BBB"/>
    <w:rsid w:val="00C22C6A"/>
    <w:rsid w:val="00C23803"/>
    <w:rsid w:val="00C23A4C"/>
    <w:rsid w:val="00C24C17"/>
    <w:rsid w:val="00C24C69"/>
    <w:rsid w:val="00C25406"/>
    <w:rsid w:val="00C25F1E"/>
    <w:rsid w:val="00C25FD8"/>
    <w:rsid w:val="00C2607A"/>
    <w:rsid w:val="00C263FE"/>
    <w:rsid w:val="00C279AE"/>
    <w:rsid w:val="00C300F6"/>
    <w:rsid w:val="00C307A1"/>
    <w:rsid w:val="00C30C16"/>
    <w:rsid w:val="00C310BE"/>
    <w:rsid w:val="00C315DB"/>
    <w:rsid w:val="00C3236A"/>
    <w:rsid w:val="00C32BEB"/>
    <w:rsid w:val="00C34B59"/>
    <w:rsid w:val="00C350B5"/>
    <w:rsid w:val="00C358E7"/>
    <w:rsid w:val="00C35CD7"/>
    <w:rsid w:val="00C35D10"/>
    <w:rsid w:val="00C36A4A"/>
    <w:rsid w:val="00C36E4E"/>
    <w:rsid w:val="00C37285"/>
    <w:rsid w:val="00C3758F"/>
    <w:rsid w:val="00C40B88"/>
    <w:rsid w:val="00C40F2D"/>
    <w:rsid w:val="00C418E6"/>
    <w:rsid w:val="00C43323"/>
    <w:rsid w:val="00C4359D"/>
    <w:rsid w:val="00C43601"/>
    <w:rsid w:val="00C44489"/>
    <w:rsid w:val="00C447FF"/>
    <w:rsid w:val="00C4483E"/>
    <w:rsid w:val="00C4526D"/>
    <w:rsid w:val="00C456D3"/>
    <w:rsid w:val="00C46568"/>
    <w:rsid w:val="00C46606"/>
    <w:rsid w:val="00C47271"/>
    <w:rsid w:val="00C475F8"/>
    <w:rsid w:val="00C47D87"/>
    <w:rsid w:val="00C4DE5D"/>
    <w:rsid w:val="00C5036A"/>
    <w:rsid w:val="00C5041B"/>
    <w:rsid w:val="00C51218"/>
    <w:rsid w:val="00C516E0"/>
    <w:rsid w:val="00C520FA"/>
    <w:rsid w:val="00C5224D"/>
    <w:rsid w:val="00C533F1"/>
    <w:rsid w:val="00C5376E"/>
    <w:rsid w:val="00C53EBC"/>
    <w:rsid w:val="00C53EEB"/>
    <w:rsid w:val="00C5472C"/>
    <w:rsid w:val="00C54C46"/>
    <w:rsid w:val="00C54E18"/>
    <w:rsid w:val="00C54EDE"/>
    <w:rsid w:val="00C551FD"/>
    <w:rsid w:val="00C56291"/>
    <w:rsid w:val="00C5660F"/>
    <w:rsid w:val="00C5663F"/>
    <w:rsid w:val="00C5694E"/>
    <w:rsid w:val="00C569F6"/>
    <w:rsid w:val="00C56D6B"/>
    <w:rsid w:val="00C5701B"/>
    <w:rsid w:val="00C57270"/>
    <w:rsid w:val="00C5786C"/>
    <w:rsid w:val="00C57DBC"/>
    <w:rsid w:val="00C607ED"/>
    <w:rsid w:val="00C61392"/>
    <w:rsid w:val="00C61805"/>
    <w:rsid w:val="00C63418"/>
    <w:rsid w:val="00C638AE"/>
    <w:rsid w:val="00C6421B"/>
    <w:rsid w:val="00C644F8"/>
    <w:rsid w:val="00C64B38"/>
    <w:rsid w:val="00C64C66"/>
    <w:rsid w:val="00C64DDC"/>
    <w:rsid w:val="00C65666"/>
    <w:rsid w:val="00C659EB"/>
    <w:rsid w:val="00C66218"/>
    <w:rsid w:val="00C66FCC"/>
    <w:rsid w:val="00C677C9"/>
    <w:rsid w:val="00C67FF1"/>
    <w:rsid w:val="00C70731"/>
    <w:rsid w:val="00C70DEF"/>
    <w:rsid w:val="00C70F2F"/>
    <w:rsid w:val="00C723D1"/>
    <w:rsid w:val="00C73B8F"/>
    <w:rsid w:val="00C73F7D"/>
    <w:rsid w:val="00C7430A"/>
    <w:rsid w:val="00C74871"/>
    <w:rsid w:val="00C74B69"/>
    <w:rsid w:val="00C75332"/>
    <w:rsid w:val="00C76E91"/>
    <w:rsid w:val="00C770F9"/>
    <w:rsid w:val="00C77774"/>
    <w:rsid w:val="00C778C3"/>
    <w:rsid w:val="00C77BEE"/>
    <w:rsid w:val="00C808A6"/>
    <w:rsid w:val="00C821F5"/>
    <w:rsid w:val="00C8266E"/>
    <w:rsid w:val="00C828D0"/>
    <w:rsid w:val="00C82A0A"/>
    <w:rsid w:val="00C84599"/>
    <w:rsid w:val="00C85432"/>
    <w:rsid w:val="00C85661"/>
    <w:rsid w:val="00C85911"/>
    <w:rsid w:val="00C85B4C"/>
    <w:rsid w:val="00C865CF"/>
    <w:rsid w:val="00C867E5"/>
    <w:rsid w:val="00C86C43"/>
    <w:rsid w:val="00C8703F"/>
    <w:rsid w:val="00C87620"/>
    <w:rsid w:val="00C903BD"/>
    <w:rsid w:val="00C908A4"/>
    <w:rsid w:val="00C908D5"/>
    <w:rsid w:val="00C92512"/>
    <w:rsid w:val="00C92695"/>
    <w:rsid w:val="00C95399"/>
    <w:rsid w:val="00C964F1"/>
    <w:rsid w:val="00C96531"/>
    <w:rsid w:val="00C9672A"/>
    <w:rsid w:val="00C97091"/>
    <w:rsid w:val="00C97260"/>
    <w:rsid w:val="00C973A2"/>
    <w:rsid w:val="00C975EC"/>
    <w:rsid w:val="00CA00E0"/>
    <w:rsid w:val="00CA07D0"/>
    <w:rsid w:val="00CA0F86"/>
    <w:rsid w:val="00CA16E4"/>
    <w:rsid w:val="00CA2001"/>
    <w:rsid w:val="00CA2D1D"/>
    <w:rsid w:val="00CA3701"/>
    <w:rsid w:val="00CA3B5D"/>
    <w:rsid w:val="00CA3C3B"/>
    <w:rsid w:val="00CA3EC9"/>
    <w:rsid w:val="00CA4482"/>
    <w:rsid w:val="00CA46DA"/>
    <w:rsid w:val="00CA4A81"/>
    <w:rsid w:val="00CA6748"/>
    <w:rsid w:val="00CA69BC"/>
    <w:rsid w:val="00CA69BF"/>
    <w:rsid w:val="00CA7057"/>
    <w:rsid w:val="00CA72F6"/>
    <w:rsid w:val="00CA7629"/>
    <w:rsid w:val="00CB08E5"/>
    <w:rsid w:val="00CB09A9"/>
    <w:rsid w:val="00CB0C0D"/>
    <w:rsid w:val="00CB1087"/>
    <w:rsid w:val="00CB147B"/>
    <w:rsid w:val="00CB2377"/>
    <w:rsid w:val="00CB2756"/>
    <w:rsid w:val="00CB4937"/>
    <w:rsid w:val="00CB4B78"/>
    <w:rsid w:val="00CB4EDB"/>
    <w:rsid w:val="00CB5B6C"/>
    <w:rsid w:val="00CB5FCF"/>
    <w:rsid w:val="00CB6146"/>
    <w:rsid w:val="00CB6218"/>
    <w:rsid w:val="00CB6746"/>
    <w:rsid w:val="00CB70BE"/>
    <w:rsid w:val="00CC052E"/>
    <w:rsid w:val="00CC197D"/>
    <w:rsid w:val="00CC21E2"/>
    <w:rsid w:val="00CC23A8"/>
    <w:rsid w:val="00CC276B"/>
    <w:rsid w:val="00CC3C0E"/>
    <w:rsid w:val="00CC3D21"/>
    <w:rsid w:val="00CC41CB"/>
    <w:rsid w:val="00CC421B"/>
    <w:rsid w:val="00CC42EF"/>
    <w:rsid w:val="00CC4538"/>
    <w:rsid w:val="00CC4609"/>
    <w:rsid w:val="00CC5955"/>
    <w:rsid w:val="00CC64A5"/>
    <w:rsid w:val="00CC6581"/>
    <w:rsid w:val="00CC67A7"/>
    <w:rsid w:val="00CC6BB4"/>
    <w:rsid w:val="00CC6C1A"/>
    <w:rsid w:val="00CC70A2"/>
    <w:rsid w:val="00CD025D"/>
    <w:rsid w:val="00CD06C3"/>
    <w:rsid w:val="00CD0FC6"/>
    <w:rsid w:val="00CD11C7"/>
    <w:rsid w:val="00CD16BE"/>
    <w:rsid w:val="00CD2C16"/>
    <w:rsid w:val="00CD4285"/>
    <w:rsid w:val="00CD4616"/>
    <w:rsid w:val="00CD4970"/>
    <w:rsid w:val="00CD56AF"/>
    <w:rsid w:val="00CD56B8"/>
    <w:rsid w:val="00CD5E18"/>
    <w:rsid w:val="00CD5F32"/>
    <w:rsid w:val="00CD66B5"/>
    <w:rsid w:val="00CD722F"/>
    <w:rsid w:val="00CD780C"/>
    <w:rsid w:val="00CE0D00"/>
    <w:rsid w:val="00CE15B8"/>
    <w:rsid w:val="00CE241D"/>
    <w:rsid w:val="00CE3163"/>
    <w:rsid w:val="00CE33D5"/>
    <w:rsid w:val="00CE4006"/>
    <w:rsid w:val="00CE6088"/>
    <w:rsid w:val="00CE6A24"/>
    <w:rsid w:val="00CE71A5"/>
    <w:rsid w:val="00CE7A2F"/>
    <w:rsid w:val="00CE7C84"/>
    <w:rsid w:val="00CF0541"/>
    <w:rsid w:val="00CF095A"/>
    <w:rsid w:val="00CF0F00"/>
    <w:rsid w:val="00CF2D65"/>
    <w:rsid w:val="00CF3690"/>
    <w:rsid w:val="00CF4321"/>
    <w:rsid w:val="00CF4744"/>
    <w:rsid w:val="00CF5D37"/>
    <w:rsid w:val="00CF6A86"/>
    <w:rsid w:val="00CF6F33"/>
    <w:rsid w:val="00D0081B"/>
    <w:rsid w:val="00D02248"/>
    <w:rsid w:val="00D0261B"/>
    <w:rsid w:val="00D02868"/>
    <w:rsid w:val="00D02DAF"/>
    <w:rsid w:val="00D02FF0"/>
    <w:rsid w:val="00D03858"/>
    <w:rsid w:val="00D03FD6"/>
    <w:rsid w:val="00D040FF"/>
    <w:rsid w:val="00D04649"/>
    <w:rsid w:val="00D0490A"/>
    <w:rsid w:val="00D05B31"/>
    <w:rsid w:val="00D05D47"/>
    <w:rsid w:val="00D063B8"/>
    <w:rsid w:val="00D067C6"/>
    <w:rsid w:val="00D06825"/>
    <w:rsid w:val="00D06CAC"/>
    <w:rsid w:val="00D071F5"/>
    <w:rsid w:val="00D0731C"/>
    <w:rsid w:val="00D07D5A"/>
    <w:rsid w:val="00D10466"/>
    <w:rsid w:val="00D10FBF"/>
    <w:rsid w:val="00D1202A"/>
    <w:rsid w:val="00D12115"/>
    <w:rsid w:val="00D128A1"/>
    <w:rsid w:val="00D1293B"/>
    <w:rsid w:val="00D12ED2"/>
    <w:rsid w:val="00D13527"/>
    <w:rsid w:val="00D140B3"/>
    <w:rsid w:val="00D1495D"/>
    <w:rsid w:val="00D15392"/>
    <w:rsid w:val="00D15C01"/>
    <w:rsid w:val="00D1659F"/>
    <w:rsid w:val="00D16B3F"/>
    <w:rsid w:val="00D16E1D"/>
    <w:rsid w:val="00D16EAE"/>
    <w:rsid w:val="00D16FC0"/>
    <w:rsid w:val="00D174C0"/>
    <w:rsid w:val="00D1757B"/>
    <w:rsid w:val="00D17E3B"/>
    <w:rsid w:val="00D209C7"/>
    <w:rsid w:val="00D20B11"/>
    <w:rsid w:val="00D21510"/>
    <w:rsid w:val="00D220EC"/>
    <w:rsid w:val="00D222BD"/>
    <w:rsid w:val="00D2231C"/>
    <w:rsid w:val="00D2293C"/>
    <w:rsid w:val="00D2306F"/>
    <w:rsid w:val="00D23C09"/>
    <w:rsid w:val="00D23CED"/>
    <w:rsid w:val="00D24A1A"/>
    <w:rsid w:val="00D24BD2"/>
    <w:rsid w:val="00D24E59"/>
    <w:rsid w:val="00D25450"/>
    <w:rsid w:val="00D2573D"/>
    <w:rsid w:val="00D2584E"/>
    <w:rsid w:val="00D25DAB"/>
    <w:rsid w:val="00D25DD4"/>
    <w:rsid w:val="00D25EA1"/>
    <w:rsid w:val="00D260A2"/>
    <w:rsid w:val="00D2706D"/>
    <w:rsid w:val="00D277D4"/>
    <w:rsid w:val="00D27F6A"/>
    <w:rsid w:val="00D30CC6"/>
    <w:rsid w:val="00D30D05"/>
    <w:rsid w:val="00D3260C"/>
    <w:rsid w:val="00D32CB3"/>
    <w:rsid w:val="00D32F0F"/>
    <w:rsid w:val="00D332CC"/>
    <w:rsid w:val="00D33AC9"/>
    <w:rsid w:val="00D34358"/>
    <w:rsid w:val="00D34507"/>
    <w:rsid w:val="00D34B5A"/>
    <w:rsid w:val="00D350C6"/>
    <w:rsid w:val="00D35776"/>
    <w:rsid w:val="00D35790"/>
    <w:rsid w:val="00D36957"/>
    <w:rsid w:val="00D3737E"/>
    <w:rsid w:val="00D3758E"/>
    <w:rsid w:val="00D3764C"/>
    <w:rsid w:val="00D37EB4"/>
    <w:rsid w:val="00D40400"/>
    <w:rsid w:val="00D406BC"/>
    <w:rsid w:val="00D40E32"/>
    <w:rsid w:val="00D41D1A"/>
    <w:rsid w:val="00D42B47"/>
    <w:rsid w:val="00D434D7"/>
    <w:rsid w:val="00D43A04"/>
    <w:rsid w:val="00D44C26"/>
    <w:rsid w:val="00D44DA5"/>
    <w:rsid w:val="00D450C6"/>
    <w:rsid w:val="00D45233"/>
    <w:rsid w:val="00D45729"/>
    <w:rsid w:val="00D45CAA"/>
    <w:rsid w:val="00D46567"/>
    <w:rsid w:val="00D467B7"/>
    <w:rsid w:val="00D472D7"/>
    <w:rsid w:val="00D472FE"/>
    <w:rsid w:val="00D50C48"/>
    <w:rsid w:val="00D5110E"/>
    <w:rsid w:val="00D5135C"/>
    <w:rsid w:val="00D51C2F"/>
    <w:rsid w:val="00D52888"/>
    <w:rsid w:val="00D52991"/>
    <w:rsid w:val="00D5325A"/>
    <w:rsid w:val="00D5328D"/>
    <w:rsid w:val="00D53C35"/>
    <w:rsid w:val="00D544F0"/>
    <w:rsid w:val="00D54F6E"/>
    <w:rsid w:val="00D558E4"/>
    <w:rsid w:val="00D55B08"/>
    <w:rsid w:val="00D55C29"/>
    <w:rsid w:val="00D56052"/>
    <w:rsid w:val="00D5611E"/>
    <w:rsid w:val="00D5653B"/>
    <w:rsid w:val="00D56774"/>
    <w:rsid w:val="00D579B6"/>
    <w:rsid w:val="00D57C5F"/>
    <w:rsid w:val="00D57DDC"/>
    <w:rsid w:val="00D60D12"/>
    <w:rsid w:val="00D611D5"/>
    <w:rsid w:val="00D61517"/>
    <w:rsid w:val="00D6169C"/>
    <w:rsid w:val="00D62079"/>
    <w:rsid w:val="00D62D7B"/>
    <w:rsid w:val="00D62DE6"/>
    <w:rsid w:val="00D62EF1"/>
    <w:rsid w:val="00D6309D"/>
    <w:rsid w:val="00D63AAA"/>
    <w:rsid w:val="00D63FC7"/>
    <w:rsid w:val="00D640EB"/>
    <w:rsid w:val="00D644CA"/>
    <w:rsid w:val="00D64857"/>
    <w:rsid w:val="00D648D5"/>
    <w:rsid w:val="00D64EA0"/>
    <w:rsid w:val="00D64FD9"/>
    <w:rsid w:val="00D662BB"/>
    <w:rsid w:val="00D662FB"/>
    <w:rsid w:val="00D66A70"/>
    <w:rsid w:val="00D66D6F"/>
    <w:rsid w:val="00D66FC2"/>
    <w:rsid w:val="00D67089"/>
    <w:rsid w:val="00D6748C"/>
    <w:rsid w:val="00D67F68"/>
    <w:rsid w:val="00D7044E"/>
    <w:rsid w:val="00D70BF2"/>
    <w:rsid w:val="00D7126D"/>
    <w:rsid w:val="00D71F35"/>
    <w:rsid w:val="00D72FB5"/>
    <w:rsid w:val="00D735B1"/>
    <w:rsid w:val="00D73FC1"/>
    <w:rsid w:val="00D74A45"/>
    <w:rsid w:val="00D74D23"/>
    <w:rsid w:val="00D74E0B"/>
    <w:rsid w:val="00D74F0A"/>
    <w:rsid w:val="00D74F24"/>
    <w:rsid w:val="00D74FF3"/>
    <w:rsid w:val="00D751AF"/>
    <w:rsid w:val="00D75239"/>
    <w:rsid w:val="00D754C7"/>
    <w:rsid w:val="00D75644"/>
    <w:rsid w:val="00D75D9C"/>
    <w:rsid w:val="00D7624C"/>
    <w:rsid w:val="00D76567"/>
    <w:rsid w:val="00D766D9"/>
    <w:rsid w:val="00D76C7E"/>
    <w:rsid w:val="00D771DE"/>
    <w:rsid w:val="00D7776D"/>
    <w:rsid w:val="00D80C8E"/>
    <w:rsid w:val="00D81764"/>
    <w:rsid w:val="00D8248E"/>
    <w:rsid w:val="00D828C6"/>
    <w:rsid w:val="00D82B65"/>
    <w:rsid w:val="00D8458A"/>
    <w:rsid w:val="00D85FD8"/>
    <w:rsid w:val="00D86005"/>
    <w:rsid w:val="00D860EC"/>
    <w:rsid w:val="00D86762"/>
    <w:rsid w:val="00D86E25"/>
    <w:rsid w:val="00D86E3A"/>
    <w:rsid w:val="00D87516"/>
    <w:rsid w:val="00D87AA8"/>
    <w:rsid w:val="00D90109"/>
    <w:rsid w:val="00D90CD9"/>
    <w:rsid w:val="00D910ED"/>
    <w:rsid w:val="00D911A5"/>
    <w:rsid w:val="00D92179"/>
    <w:rsid w:val="00D922C6"/>
    <w:rsid w:val="00D9293F"/>
    <w:rsid w:val="00D929EB"/>
    <w:rsid w:val="00D93598"/>
    <w:rsid w:val="00D93675"/>
    <w:rsid w:val="00D93765"/>
    <w:rsid w:val="00D94440"/>
    <w:rsid w:val="00D946D8"/>
    <w:rsid w:val="00D9558B"/>
    <w:rsid w:val="00D96546"/>
    <w:rsid w:val="00D96EBD"/>
    <w:rsid w:val="00D9710F"/>
    <w:rsid w:val="00DA04F7"/>
    <w:rsid w:val="00DA1367"/>
    <w:rsid w:val="00DA13E9"/>
    <w:rsid w:val="00DA1AC0"/>
    <w:rsid w:val="00DA1E18"/>
    <w:rsid w:val="00DA2009"/>
    <w:rsid w:val="00DA25A5"/>
    <w:rsid w:val="00DA2ACD"/>
    <w:rsid w:val="00DA2DAC"/>
    <w:rsid w:val="00DA3FB5"/>
    <w:rsid w:val="00DA4319"/>
    <w:rsid w:val="00DA47FF"/>
    <w:rsid w:val="00DA51F1"/>
    <w:rsid w:val="00DA5DA1"/>
    <w:rsid w:val="00DA5EF7"/>
    <w:rsid w:val="00DA6062"/>
    <w:rsid w:val="00DA61EC"/>
    <w:rsid w:val="00DA622F"/>
    <w:rsid w:val="00DA642A"/>
    <w:rsid w:val="00DA666E"/>
    <w:rsid w:val="00DA68DF"/>
    <w:rsid w:val="00DA7886"/>
    <w:rsid w:val="00DA7AD8"/>
    <w:rsid w:val="00DB006B"/>
    <w:rsid w:val="00DB05B1"/>
    <w:rsid w:val="00DB1BE2"/>
    <w:rsid w:val="00DB1BF6"/>
    <w:rsid w:val="00DB1DC0"/>
    <w:rsid w:val="00DB22D8"/>
    <w:rsid w:val="00DB2473"/>
    <w:rsid w:val="00DB3021"/>
    <w:rsid w:val="00DB32E3"/>
    <w:rsid w:val="00DB3382"/>
    <w:rsid w:val="00DB36F8"/>
    <w:rsid w:val="00DB3786"/>
    <w:rsid w:val="00DB38C3"/>
    <w:rsid w:val="00DB3DD2"/>
    <w:rsid w:val="00DB420A"/>
    <w:rsid w:val="00DB438A"/>
    <w:rsid w:val="00DB59E8"/>
    <w:rsid w:val="00DB5A79"/>
    <w:rsid w:val="00DB67F5"/>
    <w:rsid w:val="00DB6829"/>
    <w:rsid w:val="00DB698B"/>
    <w:rsid w:val="00DB6AFF"/>
    <w:rsid w:val="00DB6F93"/>
    <w:rsid w:val="00DB7896"/>
    <w:rsid w:val="00DB7951"/>
    <w:rsid w:val="00DC0895"/>
    <w:rsid w:val="00DC0D03"/>
    <w:rsid w:val="00DC1965"/>
    <w:rsid w:val="00DC1C3E"/>
    <w:rsid w:val="00DC2347"/>
    <w:rsid w:val="00DC2375"/>
    <w:rsid w:val="00DC2465"/>
    <w:rsid w:val="00DC2726"/>
    <w:rsid w:val="00DC27FF"/>
    <w:rsid w:val="00DC2AC2"/>
    <w:rsid w:val="00DC3107"/>
    <w:rsid w:val="00DC34EC"/>
    <w:rsid w:val="00DC45B2"/>
    <w:rsid w:val="00DC4CA8"/>
    <w:rsid w:val="00DC5153"/>
    <w:rsid w:val="00DC60C4"/>
    <w:rsid w:val="00DC63B9"/>
    <w:rsid w:val="00DC6578"/>
    <w:rsid w:val="00DC7D48"/>
    <w:rsid w:val="00DD00D9"/>
    <w:rsid w:val="00DD01D1"/>
    <w:rsid w:val="00DD07BC"/>
    <w:rsid w:val="00DD0E19"/>
    <w:rsid w:val="00DD15B4"/>
    <w:rsid w:val="00DD1736"/>
    <w:rsid w:val="00DD1F19"/>
    <w:rsid w:val="00DD1FA8"/>
    <w:rsid w:val="00DD1FD8"/>
    <w:rsid w:val="00DD295D"/>
    <w:rsid w:val="00DD29D8"/>
    <w:rsid w:val="00DD3219"/>
    <w:rsid w:val="00DD38C6"/>
    <w:rsid w:val="00DD3C29"/>
    <w:rsid w:val="00DD40CE"/>
    <w:rsid w:val="00DD4B6B"/>
    <w:rsid w:val="00DD512E"/>
    <w:rsid w:val="00DD5C91"/>
    <w:rsid w:val="00DD644D"/>
    <w:rsid w:val="00DD6685"/>
    <w:rsid w:val="00DD6D14"/>
    <w:rsid w:val="00DD7BF7"/>
    <w:rsid w:val="00DD7C68"/>
    <w:rsid w:val="00DE01E6"/>
    <w:rsid w:val="00DE069D"/>
    <w:rsid w:val="00DE0906"/>
    <w:rsid w:val="00DE1177"/>
    <w:rsid w:val="00DE12A7"/>
    <w:rsid w:val="00DE2574"/>
    <w:rsid w:val="00DE29EB"/>
    <w:rsid w:val="00DE2CEA"/>
    <w:rsid w:val="00DE42AC"/>
    <w:rsid w:val="00DE49CA"/>
    <w:rsid w:val="00DE4E91"/>
    <w:rsid w:val="00DE5993"/>
    <w:rsid w:val="00DE61A8"/>
    <w:rsid w:val="00DE6A3C"/>
    <w:rsid w:val="00DE7197"/>
    <w:rsid w:val="00DE720B"/>
    <w:rsid w:val="00DE74F4"/>
    <w:rsid w:val="00DE7695"/>
    <w:rsid w:val="00DE78A1"/>
    <w:rsid w:val="00DE79ED"/>
    <w:rsid w:val="00DE7F97"/>
    <w:rsid w:val="00DED13F"/>
    <w:rsid w:val="00DF0892"/>
    <w:rsid w:val="00DF0EFE"/>
    <w:rsid w:val="00DF1010"/>
    <w:rsid w:val="00DF1027"/>
    <w:rsid w:val="00DF1B98"/>
    <w:rsid w:val="00DF2140"/>
    <w:rsid w:val="00DF26E3"/>
    <w:rsid w:val="00DF2F8C"/>
    <w:rsid w:val="00DF375D"/>
    <w:rsid w:val="00DF4766"/>
    <w:rsid w:val="00DF5253"/>
    <w:rsid w:val="00DF5808"/>
    <w:rsid w:val="00DF5AEA"/>
    <w:rsid w:val="00DF5B16"/>
    <w:rsid w:val="00DF5C40"/>
    <w:rsid w:val="00DF5D42"/>
    <w:rsid w:val="00DF62B3"/>
    <w:rsid w:val="00DF63F6"/>
    <w:rsid w:val="00DF6A75"/>
    <w:rsid w:val="00DF6B39"/>
    <w:rsid w:val="00DF74F7"/>
    <w:rsid w:val="00DF7725"/>
    <w:rsid w:val="00DF7BD0"/>
    <w:rsid w:val="00DF7E94"/>
    <w:rsid w:val="00E00630"/>
    <w:rsid w:val="00E0089E"/>
    <w:rsid w:val="00E00FD5"/>
    <w:rsid w:val="00E01244"/>
    <w:rsid w:val="00E01A0C"/>
    <w:rsid w:val="00E01E15"/>
    <w:rsid w:val="00E02022"/>
    <w:rsid w:val="00E02687"/>
    <w:rsid w:val="00E04999"/>
    <w:rsid w:val="00E04C57"/>
    <w:rsid w:val="00E04E5C"/>
    <w:rsid w:val="00E05B5F"/>
    <w:rsid w:val="00E063F7"/>
    <w:rsid w:val="00E0786F"/>
    <w:rsid w:val="00E07EEC"/>
    <w:rsid w:val="00E10199"/>
    <w:rsid w:val="00E10243"/>
    <w:rsid w:val="00E103B3"/>
    <w:rsid w:val="00E11375"/>
    <w:rsid w:val="00E11A66"/>
    <w:rsid w:val="00E1213E"/>
    <w:rsid w:val="00E128C0"/>
    <w:rsid w:val="00E12B98"/>
    <w:rsid w:val="00E13028"/>
    <w:rsid w:val="00E13747"/>
    <w:rsid w:val="00E13AEA"/>
    <w:rsid w:val="00E14513"/>
    <w:rsid w:val="00E1458B"/>
    <w:rsid w:val="00E14758"/>
    <w:rsid w:val="00E15180"/>
    <w:rsid w:val="00E15E88"/>
    <w:rsid w:val="00E15F6E"/>
    <w:rsid w:val="00E168D9"/>
    <w:rsid w:val="00E16ACC"/>
    <w:rsid w:val="00E1753D"/>
    <w:rsid w:val="00E17A2A"/>
    <w:rsid w:val="00E20217"/>
    <w:rsid w:val="00E20AF3"/>
    <w:rsid w:val="00E21088"/>
    <w:rsid w:val="00E21791"/>
    <w:rsid w:val="00E21F53"/>
    <w:rsid w:val="00E22F03"/>
    <w:rsid w:val="00E23FB4"/>
    <w:rsid w:val="00E241AE"/>
    <w:rsid w:val="00E24632"/>
    <w:rsid w:val="00E24A2B"/>
    <w:rsid w:val="00E25AEA"/>
    <w:rsid w:val="00E26370"/>
    <w:rsid w:val="00E26607"/>
    <w:rsid w:val="00E30D26"/>
    <w:rsid w:val="00E30DEF"/>
    <w:rsid w:val="00E30ED2"/>
    <w:rsid w:val="00E31276"/>
    <w:rsid w:val="00E31E4E"/>
    <w:rsid w:val="00E32459"/>
    <w:rsid w:val="00E3285F"/>
    <w:rsid w:val="00E332BA"/>
    <w:rsid w:val="00E341EA"/>
    <w:rsid w:val="00E34666"/>
    <w:rsid w:val="00E346BD"/>
    <w:rsid w:val="00E354D7"/>
    <w:rsid w:val="00E36056"/>
    <w:rsid w:val="00E3617F"/>
    <w:rsid w:val="00E368E0"/>
    <w:rsid w:val="00E369FF"/>
    <w:rsid w:val="00E36B99"/>
    <w:rsid w:val="00E36EBB"/>
    <w:rsid w:val="00E370E5"/>
    <w:rsid w:val="00E376F0"/>
    <w:rsid w:val="00E37DCC"/>
    <w:rsid w:val="00E37F70"/>
    <w:rsid w:val="00E40C1E"/>
    <w:rsid w:val="00E40C40"/>
    <w:rsid w:val="00E41007"/>
    <w:rsid w:val="00E41377"/>
    <w:rsid w:val="00E413F1"/>
    <w:rsid w:val="00E415D3"/>
    <w:rsid w:val="00E41682"/>
    <w:rsid w:val="00E41985"/>
    <w:rsid w:val="00E42A6F"/>
    <w:rsid w:val="00E432DA"/>
    <w:rsid w:val="00E43751"/>
    <w:rsid w:val="00E43876"/>
    <w:rsid w:val="00E443A9"/>
    <w:rsid w:val="00E446C1"/>
    <w:rsid w:val="00E44969"/>
    <w:rsid w:val="00E44DA2"/>
    <w:rsid w:val="00E4606F"/>
    <w:rsid w:val="00E46A6A"/>
    <w:rsid w:val="00E50186"/>
    <w:rsid w:val="00E5046D"/>
    <w:rsid w:val="00E511DD"/>
    <w:rsid w:val="00E5152F"/>
    <w:rsid w:val="00E51DBC"/>
    <w:rsid w:val="00E52047"/>
    <w:rsid w:val="00E523D9"/>
    <w:rsid w:val="00E53411"/>
    <w:rsid w:val="00E5434C"/>
    <w:rsid w:val="00E5439F"/>
    <w:rsid w:val="00E545D7"/>
    <w:rsid w:val="00E547FE"/>
    <w:rsid w:val="00E54BE1"/>
    <w:rsid w:val="00E54CD8"/>
    <w:rsid w:val="00E54EC3"/>
    <w:rsid w:val="00E55E63"/>
    <w:rsid w:val="00E56B88"/>
    <w:rsid w:val="00E56CC4"/>
    <w:rsid w:val="00E5772A"/>
    <w:rsid w:val="00E57F30"/>
    <w:rsid w:val="00E60ECA"/>
    <w:rsid w:val="00E61411"/>
    <w:rsid w:val="00E615CF"/>
    <w:rsid w:val="00E61616"/>
    <w:rsid w:val="00E61722"/>
    <w:rsid w:val="00E6199D"/>
    <w:rsid w:val="00E62011"/>
    <w:rsid w:val="00E62BDF"/>
    <w:rsid w:val="00E6300A"/>
    <w:rsid w:val="00E6326A"/>
    <w:rsid w:val="00E6327D"/>
    <w:rsid w:val="00E637AB"/>
    <w:rsid w:val="00E64C4F"/>
    <w:rsid w:val="00E64DD5"/>
    <w:rsid w:val="00E65A62"/>
    <w:rsid w:val="00E65B2C"/>
    <w:rsid w:val="00E66178"/>
    <w:rsid w:val="00E663B6"/>
    <w:rsid w:val="00E663E7"/>
    <w:rsid w:val="00E664A5"/>
    <w:rsid w:val="00E66D53"/>
    <w:rsid w:val="00E670D5"/>
    <w:rsid w:val="00E67CD9"/>
    <w:rsid w:val="00E70156"/>
    <w:rsid w:val="00E70ABC"/>
    <w:rsid w:val="00E7161A"/>
    <w:rsid w:val="00E71F0D"/>
    <w:rsid w:val="00E7282B"/>
    <w:rsid w:val="00E7286D"/>
    <w:rsid w:val="00E745EC"/>
    <w:rsid w:val="00E74678"/>
    <w:rsid w:val="00E747CC"/>
    <w:rsid w:val="00E7489B"/>
    <w:rsid w:val="00E758B9"/>
    <w:rsid w:val="00E75A6D"/>
    <w:rsid w:val="00E76121"/>
    <w:rsid w:val="00E7641D"/>
    <w:rsid w:val="00E7748D"/>
    <w:rsid w:val="00E77840"/>
    <w:rsid w:val="00E77E40"/>
    <w:rsid w:val="00E77E7C"/>
    <w:rsid w:val="00E802F8"/>
    <w:rsid w:val="00E80B7D"/>
    <w:rsid w:val="00E81137"/>
    <w:rsid w:val="00E814F8"/>
    <w:rsid w:val="00E81518"/>
    <w:rsid w:val="00E82947"/>
    <w:rsid w:val="00E82DF1"/>
    <w:rsid w:val="00E8351A"/>
    <w:rsid w:val="00E8377D"/>
    <w:rsid w:val="00E84592"/>
    <w:rsid w:val="00E8480F"/>
    <w:rsid w:val="00E84EB9"/>
    <w:rsid w:val="00E85569"/>
    <w:rsid w:val="00E856AF"/>
    <w:rsid w:val="00E86B83"/>
    <w:rsid w:val="00E87672"/>
    <w:rsid w:val="00E87965"/>
    <w:rsid w:val="00E87A33"/>
    <w:rsid w:val="00E87C64"/>
    <w:rsid w:val="00E90ED8"/>
    <w:rsid w:val="00E920DA"/>
    <w:rsid w:val="00E9225A"/>
    <w:rsid w:val="00E922AC"/>
    <w:rsid w:val="00E92CE1"/>
    <w:rsid w:val="00E92FE7"/>
    <w:rsid w:val="00E93A01"/>
    <w:rsid w:val="00E93FF8"/>
    <w:rsid w:val="00E949A3"/>
    <w:rsid w:val="00E95F8F"/>
    <w:rsid w:val="00E96B04"/>
    <w:rsid w:val="00E96EAF"/>
    <w:rsid w:val="00E971D5"/>
    <w:rsid w:val="00E97695"/>
    <w:rsid w:val="00EA0297"/>
    <w:rsid w:val="00EA084E"/>
    <w:rsid w:val="00EA0C66"/>
    <w:rsid w:val="00EA1752"/>
    <w:rsid w:val="00EA18C5"/>
    <w:rsid w:val="00EA1D6E"/>
    <w:rsid w:val="00EA2074"/>
    <w:rsid w:val="00EA289E"/>
    <w:rsid w:val="00EA37C6"/>
    <w:rsid w:val="00EA52DC"/>
    <w:rsid w:val="00EA59AC"/>
    <w:rsid w:val="00EA5A89"/>
    <w:rsid w:val="00EA5BDB"/>
    <w:rsid w:val="00EA6316"/>
    <w:rsid w:val="00EA64FE"/>
    <w:rsid w:val="00EA693A"/>
    <w:rsid w:val="00EB0192"/>
    <w:rsid w:val="00EB09CB"/>
    <w:rsid w:val="00EB0A38"/>
    <w:rsid w:val="00EB0C41"/>
    <w:rsid w:val="00EB10EF"/>
    <w:rsid w:val="00EB16E9"/>
    <w:rsid w:val="00EB1A2B"/>
    <w:rsid w:val="00EB1A6A"/>
    <w:rsid w:val="00EB2959"/>
    <w:rsid w:val="00EB3846"/>
    <w:rsid w:val="00EB3B16"/>
    <w:rsid w:val="00EB3C8E"/>
    <w:rsid w:val="00EB3DA0"/>
    <w:rsid w:val="00EB3EF7"/>
    <w:rsid w:val="00EB3FB3"/>
    <w:rsid w:val="00EB4317"/>
    <w:rsid w:val="00EB4620"/>
    <w:rsid w:val="00EB46D9"/>
    <w:rsid w:val="00EB5825"/>
    <w:rsid w:val="00EB5DE9"/>
    <w:rsid w:val="00EB624A"/>
    <w:rsid w:val="00EB62D4"/>
    <w:rsid w:val="00EB6934"/>
    <w:rsid w:val="00EB708F"/>
    <w:rsid w:val="00EB70F4"/>
    <w:rsid w:val="00EB72DA"/>
    <w:rsid w:val="00EB72EB"/>
    <w:rsid w:val="00EB7C5C"/>
    <w:rsid w:val="00EC0351"/>
    <w:rsid w:val="00EC0474"/>
    <w:rsid w:val="00EC0E64"/>
    <w:rsid w:val="00EC142D"/>
    <w:rsid w:val="00EC1555"/>
    <w:rsid w:val="00EC156B"/>
    <w:rsid w:val="00EC1E16"/>
    <w:rsid w:val="00EC2DD1"/>
    <w:rsid w:val="00EC2E4D"/>
    <w:rsid w:val="00EC389A"/>
    <w:rsid w:val="00EC4182"/>
    <w:rsid w:val="00EC4248"/>
    <w:rsid w:val="00EC4713"/>
    <w:rsid w:val="00EC4A03"/>
    <w:rsid w:val="00EC4A2C"/>
    <w:rsid w:val="00EC512A"/>
    <w:rsid w:val="00EC5268"/>
    <w:rsid w:val="00EC547F"/>
    <w:rsid w:val="00EC58FB"/>
    <w:rsid w:val="00EC7651"/>
    <w:rsid w:val="00EC7C53"/>
    <w:rsid w:val="00ED0024"/>
    <w:rsid w:val="00ED0065"/>
    <w:rsid w:val="00ED0F85"/>
    <w:rsid w:val="00ED119A"/>
    <w:rsid w:val="00ED11DE"/>
    <w:rsid w:val="00ED1317"/>
    <w:rsid w:val="00ED1585"/>
    <w:rsid w:val="00ED158C"/>
    <w:rsid w:val="00ED1838"/>
    <w:rsid w:val="00ED2B5C"/>
    <w:rsid w:val="00ED2F19"/>
    <w:rsid w:val="00ED3269"/>
    <w:rsid w:val="00ED32AA"/>
    <w:rsid w:val="00ED38C4"/>
    <w:rsid w:val="00ED3A18"/>
    <w:rsid w:val="00ED3BC7"/>
    <w:rsid w:val="00ED3CBE"/>
    <w:rsid w:val="00ED4161"/>
    <w:rsid w:val="00ED5394"/>
    <w:rsid w:val="00ED5FC9"/>
    <w:rsid w:val="00ED6022"/>
    <w:rsid w:val="00ED67D8"/>
    <w:rsid w:val="00ED6BDF"/>
    <w:rsid w:val="00ED7055"/>
    <w:rsid w:val="00ED7195"/>
    <w:rsid w:val="00ED7CA7"/>
    <w:rsid w:val="00EE07FD"/>
    <w:rsid w:val="00EE0EB7"/>
    <w:rsid w:val="00EE1A8C"/>
    <w:rsid w:val="00EE1BA1"/>
    <w:rsid w:val="00EE1E8F"/>
    <w:rsid w:val="00EE20D6"/>
    <w:rsid w:val="00EE2942"/>
    <w:rsid w:val="00EE41BE"/>
    <w:rsid w:val="00EE4643"/>
    <w:rsid w:val="00EE4CD2"/>
    <w:rsid w:val="00EE4DF0"/>
    <w:rsid w:val="00EE511B"/>
    <w:rsid w:val="00EE5199"/>
    <w:rsid w:val="00EE52D1"/>
    <w:rsid w:val="00EE637D"/>
    <w:rsid w:val="00EE6E6F"/>
    <w:rsid w:val="00EE7085"/>
    <w:rsid w:val="00EE7479"/>
    <w:rsid w:val="00EE79CC"/>
    <w:rsid w:val="00EE7BFF"/>
    <w:rsid w:val="00EF1330"/>
    <w:rsid w:val="00EF15FF"/>
    <w:rsid w:val="00EF18A2"/>
    <w:rsid w:val="00EF219C"/>
    <w:rsid w:val="00EF35BB"/>
    <w:rsid w:val="00EF3AC1"/>
    <w:rsid w:val="00EF3CB5"/>
    <w:rsid w:val="00EF457D"/>
    <w:rsid w:val="00EF46CC"/>
    <w:rsid w:val="00EF4743"/>
    <w:rsid w:val="00EF475F"/>
    <w:rsid w:val="00EF4D74"/>
    <w:rsid w:val="00EF5F81"/>
    <w:rsid w:val="00EF61A7"/>
    <w:rsid w:val="00EF65C9"/>
    <w:rsid w:val="00EF6E9A"/>
    <w:rsid w:val="00EF7111"/>
    <w:rsid w:val="00EF7A93"/>
    <w:rsid w:val="00EF7D1A"/>
    <w:rsid w:val="00F00585"/>
    <w:rsid w:val="00F00FA1"/>
    <w:rsid w:val="00F012DA"/>
    <w:rsid w:val="00F01639"/>
    <w:rsid w:val="00F01857"/>
    <w:rsid w:val="00F03017"/>
    <w:rsid w:val="00F03BA2"/>
    <w:rsid w:val="00F0448F"/>
    <w:rsid w:val="00F06734"/>
    <w:rsid w:val="00F0681B"/>
    <w:rsid w:val="00F06965"/>
    <w:rsid w:val="00F06ED4"/>
    <w:rsid w:val="00F0716C"/>
    <w:rsid w:val="00F10655"/>
    <w:rsid w:val="00F10DEA"/>
    <w:rsid w:val="00F10F05"/>
    <w:rsid w:val="00F11519"/>
    <w:rsid w:val="00F120E7"/>
    <w:rsid w:val="00F12EC3"/>
    <w:rsid w:val="00F13408"/>
    <w:rsid w:val="00F1377C"/>
    <w:rsid w:val="00F13E72"/>
    <w:rsid w:val="00F13FC1"/>
    <w:rsid w:val="00F14749"/>
    <w:rsid w:val="00F15B04"/>
    <w:rsid w:val="00F16ADB"/>
    <w:rsid w:val="00F16E6C"/>
    <w:rsid w:val="00F170D9"/>
    <w:rsid w:val="00F17480"/>
    <w:rsid w:val="00F178F5"/>
    <w:rsid w:val="00F20AA4"/>
    <w:rsid w:val="00F21CD4"/>
    <w:rsid w:val="00F227EC"/>
    <w:rsid w:val="00F22C6B"/>
    <w:rsid w:val="00F23BA5"/>
    <w:rsid w:val="00F23D07"/>
    <w:rsid w:val="00F24400"/>
    <w:rsid w:val="00F25075"/>
    <w:rsid w:val="00F25182"/>
    <w:rsid w:val="00F2621F"/>
    <w:rsid w:val="00F270E9"/>
    <w:rsid w:val="00F27440"/>
    <w:rsid w:val="00F275C0"/>
    <w:rsid w:val="00F276CA"/>
    <w:rsid w:val="00F27EF4"/>
    <w:rsid w:val="00F30855"/>
    <w:rsid w:val="00F30862"/>
    <w:rsid w:val="00F30A2B"/>
    <w:rsid w:val="00F3151B"/>
    <w:rsid w:val="00F317B5"/>
    <w:rsid w:val="00F32768"/>
    <w:rsid w:val="00F32860"/>
    <w:rsid w:val="00F32FC8"/>
    <w:rsid w:val="00F33794"/>
    <w:rsid w:val="00F33A8B"/>
    <w:rsid w:val="00F341F8"/>
    <w:rsid w:val="00F346B6"/>
    <w:rsid w:val="00F34719"/>
    <w:rsid w:val="00F34863"/>
    <w:rsid w:val="00F34B51"/>
    <w:rsid w:val="00F34D9E"/>
    <w:rsid w:val="00F35E1E"/>
    <w:rsid w:val="00F36145"/>
    <w:rsid w:val="00F37519"/>
    <w:rsid w:val="00F37B4F"/>
    <w:rsid w:val="00F37BDD"/>
    <w:rsid w:val="00F37CBE"/>
    <w:rsid w:val="00F40775"/>
    <w:rsid w:val="00F40A46"/>
    <w:rsid w:val="00F41503"/>
    <w:rsid w:val="00F41678"/>
    <w:rsid w:val="00F42F6C"/>
    <w:rsid w:val="00F430B8"/>
    <w:rsid w:val="00F432F3"/>
    <w:rsid w:val="00F43AA5"/>
    <w:rsid w:val="00F43CDD"/>
    <w:rsid w:val="00F43ECD"/>
    <w:rsid w:val="00F454BE"/>
    <w:rsid w:val="00F45869"/>
    <w:rsid w:val="00F45B66"/>
    <w:rsid w:val="00F46207"/>
    <w:rsid w:val="00F46264"/>
    <w:rsid w:val="00F466C8"/>
    <w:rsid w:val="00F469A9"/>
    <w:rsid w:val="00F46B50"/>
    <w:rsid w:val="00F471C5"/>
    <w:rsid w:val="00F5016A"/>
    <w:rsid w:val="00F50B46"/>
    <w:rsid w:val="00F50D1F"/>
    <w:rsid w:val="00F50EC0"/>
    <w:rsid w:val="00F5106E"/>
    <w:rsid w:val="00F51545"/>
    <w:rsid w:val="00F5193E"/>
    <w:rsid w:val="00F51CBE"/>
    <w:rsid w:val="00F524F3"/>
    <w:rsid w:val="00F529DA"/>
    <w:rsid w:val="00F534C3"/>
    <w:rsid w:val="00F53865"/>
    <w:rsid w:val="00F541F5"/>
    <w:rsid w:val="00F55A1D"/>
    <w:rsid w:val="00F55C3C"/>
    <w:rsid w:val="00F562AB"/>
    <w:rsid w:val="00F56391"/>
    <w:rsid w:val="00F56774"/>
    <w:rsid w:val="00F603EF"/>
    <w:rsid w:val="00F6054A"/>
    <w:rsid w:val="00F61B23"/>
    <w:rsid w:val="00F62909"/>
    <w:rsid w:val="00F62D1E"/>
    <w:rsid w:val="00F6345C"/>
    <w:rsid w:val="00F635FC"/>
    <w:rsid w:val="00F63D03"/>
    <w:rsid w:val="00F63FA7"/>
    <w:rsid w:val="00F64A38"/>
    <w:rsid w:val="00F657A6"/>
    <w:rsid w:val="00F65E2F"/>
    <w:rsid w:val="00F6652A"/>
    <w:rsid w:val="00F67DF1"/>
    <w:rsid w:val="00F7052E"/>
    <w:rsid w:val="00F70AAF"/>
    <w:rsid w:val="00F72A51"/>
    <w:rsid w:val="00F74473"/>
    <w:rsid w:val="00F745AC"/>
    <w:rsid w:val="00F74899"/>
    <w:rsid w:val="00F74A49"/>
    <w:rsid w:val="00F75A5B"/>
    <w:rsid w:val="00F75AF9"/>
    <w:rsid w:val="00F75F16"/>
    <w:rsid w:val="00F7627F"/>
    <w:rsid w:val="00F7631B"/>
    <w:rsid w:val="00F763AB"/>
    <w:rsid w:val="00F77891"/>
    <w:rsid w:val="00F77A57"/>
    <w:rsid w:val="00F77CEA"/>
    <w:rsid w:val="00F81332"/>
    <w:rsid w:val="00F81794"/>
    <w:rsid w:val="00F81C6D"/>
    <w:rsid w:val="00F8309B"/>
    <w:rsid w:val="00F833C9"/>
    <w:rsid w:val="00F84424"/>
    <w:rsid w:val="00F84AB5"/>
    <w:rsid w:val="00F84C77"/>
    <w:rsid w:val="00F8572E"/>
    <w:rsid w:val="00F85B16"/>
    <w:rsid w:val="00F86C93"/>
    <w:rsid w:val="00F870D4"/>
    <w:rsid w:val="00F87758"/>
    <w:rsid w:val="00F87DC7"/>
    <w:rsid w:val="00F90064"/>
    <w:rsid w:val="00F90733"/>
    <w:rsid w:val="00F907AC"/>
    <w:rsid w:val="00F91672"/>
    <w:rsid w:val="00F916B6"/>
    <w:rsid w:val="00F917B8"/>
    <w:rsid w:val="00F91E9A"/>
    <w:rsid w:val="00F93650"/>
    <w:rsid w:val="00F943DF"/>
    <w:rsid w:val="00F945D8"/>
    <w:rsid w:val="00F948BB"/>
    <w:rsid w:val="00F9549D"/>
    <w:rsid w:val="00F9586C"/>
    <w:rsid w:val="00F958B1"/>
    <w:rsid w:val="00F9690D"/>
    <w:rsid w:val="00F96AFD"/>
    <w:rsid w:val="00F97070"/>
    <w:rsid w:val="00F97D1F"/>
    <w:rsid w:val="00FA0B84"/>
    <w:rsid w:val="00FA0CA7"/>
    <w:rsid w:val="00FA0E9B"/>
    <w:rsid w:val="00FA1398"/>
    <w:rsid w:val="00FA2E19"/>
    <w:rsid w:val="00FA3249"/>
    <w:rsid w:val="00FA3400"/>
    <w:rsid w:val="00FA36A7"/>
    <w:rsid w:val="00FA3EC5"/>
    <w:rsid w:val="00FA41B7"/>
    <w:rsid w:val="00FA4C16"/>
    <w:rsid w:val="00FA4FF9"/>
    <w:rsid w:val="00FA50EF"/>
    <w:rsid w:val="00FA5B72"/>
    <w:rsid w:val="00FA5D60"/>
    <w:rsid w:val="00FA5F36"/>
    <w:rsid w:val="00FA697F"/>
    <w:rsid w:val="00FA6BAE"/>
    <w:rsid w:val="00FA6EB2"/>
    <w:rsid w:val="00FB00FD"/>
    <w:rsid w:val="00FB02C5"/>
    <w:rsid w:val="00FB13AF"/>
    <w:rsid w:val="00FB18E2"/>
    <w:rsid w:val="00FB1A3E"/>
    <w:rsid w:val="00FB1F94"/>
    <w:rsid w:val="00FB3846"/>
    <w:rsid w:val="00FB3F75"/>
    <w:rsid w:val="00FB4471"/>
    <w:rsid w:val="00FB4FD2"/>
    <w:rsid w:val="00FB5521"/>
    <w:rsid w:val="00FB5B91"/>
    <w:rsid w:val="00FB5EB7"/>
    <w:rsid w:val="00FB5F5F"/>
    <w:rsid w:val="00FB610D"/>
    <w:rsid w:val="00FB61E5"/>
    <w:rsid w:val="00FB63EB"/>
    <w:rsid w:val="00FB7974"/>
    <w:rsid w:val="00FC01B6"/>
    <w:rsid w:val="00FC02A4"/>
    <w:rsid w:val="00FC1247"/>
    <w:rsid w:val="00FC1AF3"/>
    <w:rsid w:val="00FC1B24"/>
    <w:rsid w:val="00FC21DD"/>
    <w:rsid w:val="00FC2423"/>
    <w:rsid w:val="00FC2AA6"/>
    <w:rsid w:val="00FC2B32"/>
    <w:rsid w:val="00FC2E09"/>
    <w:rsid w:val="00FC384A"/>
    <w:rsid w:val="00FC3BEB"/>
    <w:rsid w:val="00FC4036"/>
    <w:rsid w:val="00FC4477"/>
    <w:rsid w:val="00FC46FB"/>
    <w:rsid w:val="00FC4BBB"/>
    <w:rsid w:val="00FC6117"/>
    <w:rsid w:val="00FC7439"/>
    <w:rsid w:val="00FC74E7"/>
    <w:rsid w:val="00FC7B66"/>
    <w:rsid w:val="00FD00C4"/>
    <w:rsid w:val="00FD0846"/>
    <w:rsid w:val="00FD1C5B"/>
    <w:rsid w:val="00FD26C4"/>
    <w:rsid w:val="00FD2BD3"/>
    <w:rsid w:val="00FD30C0"/>
    <w:rsid w:val="00FD35AD"/>
    <w:rsid w:val="00FD3796"/>
    <w:rsid w:val="00FD3F78"/>
    <w:rsid w:val="00FD4180"/>
    <w:rsid w:val="00FD4CCA"/>
    <w:rsid w:val="00FD5455"/>
    <w:rsid w:val="00FD5E41"/>
    <w:rsid w:val="00FD6CA2"/>
    <w:rsid w:val="00FD793F"/>
    <w:rsid w:val="00FD7B44"/>
    <w:rsid w:val="00FD7C57"/>
    <w:rsid w:val="00FD7E08"/>
    <w:rsid w:val="00FD7EFE"/>
    <w:rsid w:val="00FE0097"/>
    <w:rsid w:val="00FE09BA"/>
    <w:rsid w:val="00FE0CE0"/>
    <w:rsid w:val="00FE1AF8"/>
    <w:rsid w:val="00FE2A9E"/>
    <w:rsid w:val="00FE2D22"/>
    <w:rsid w:val="00FE2E91"/>
    <w:rsid w:val="00FE34B3"/>
    <w:rsid w:val="00FE3CF1"/>
    <w:rsid w:val="00FE3EEE"/>
    <w:rsid w:val="00FE46B7"/>
    <w:rsid w:val="00FE4BA1"/>
    <w:rsid w:val="00FE4C37"/>
    <w:rsid w:val="00FE5B62"/>
    <w:rsid w:val="00FE5C55"/>
    <w:rsid w:val="00FE5DD3"/>
    <w:rsid w:val="00FE63D3"/>
    <w:rsid w:val="00FE6D53"/>
    <w:rsid w:val="00FE7826"/>
    <w:rsid w:val="00FF0432"/>
    <w:rsid w:val="00FF11BB"/>
    <w:rsid w:val="00FF149D"/>
    <w:rsid w:val="00FF14D6"/>
    <w:rsid w:val="00FF150B"/>
    <w:rsid w:val="00FF15EF"/>
    <w:rsid w:val="00FF1863"/>
    <w:rsid w:val="00FF198C"/>
    <w:rsid w:val="00FF1994"/>
    <w:rsid w:val="00FF1C90"/>
    <w:rsid w:val="00FF2564"/>
    <w:rsid w:val="00FF267A"/>
    <w:rsid w:val="00FF2771"/>
    <w:rsid w:val="00FF284D"/>
    <w:rsid w:val="00FF28A1"/>
    <w:rsid w:val="00FF3FC7"/>
    <w:rsid w:val="00FF3FD3"/>
    <w:rsid w:val="00FF48F1"/>
    <w:rsid w:val="00FF4C3B"/>
    <w:rsid w:val="00FF4C69"/>
    <w:rsid w:val="00FF4CBA"/>
    <w:rsid w:val="00FF4F56"/>
    <w:rsid w:val="00FF51D3"/>
    <w:rsid w:val="00FF5C8B"/>
    <w:rsid w:val="00FF6159"/>
    <w:rsid w:val="00FF6662"/>
    <w:rsid w:val="00FF7688"/>
    <w:rsid w:val="00FF7B9B"/>
    <w:rsid w:val="00FF7CB6"/>
    <w:rsid w:val="00FF7D9A"/>
    <w:rsid w:val="0106640A"/>
    <w:rsid w:val="0120CD30"/>
    <w:rsid w:val="01419FCD"/>
    <w:rsid w:val="014F5E9A"/>
    <w:rsid w:val="0151DD17"/>
    <w:rsid w:val="0171162D"/>
    <w:rsid w:val="0177E99C"/>
    <w:rsid w:val="0183EA63"/>
    <w:rsid w:val="01949E0E"/>
    <w:rsid w:val="0194B6B7"/>
    <w:rsid w:val="019A5E60"/>
    <w:rsid w:val="019C91B1"/>
    <w:rsid w:val="01AE0126"/>
    <w:rsid w:val="01C7F681"/>
    <w:rsid w:val="01D2BBB8"/>
    <w:rsid w:val="01F5004E"/>
    <w:rsid w:val="01F7127D"/>
    <w:rsid w:val="02100DEE"/>
    <w:rsid w:val="02426777"/>
    <w:rsid w:val="025768EF"/>
    <w:rsid w:val="026AC89D"/>
    <w:rsid w:val="02857FD3"/>
    <w:rsid w:val="028FA6C3"/>
    <w:rsid w:val="02968D8D"/>
    <w:rsid w:val="029F1FEB"/>
    <w:rsid w:val="02AAB8E7"/>
    <w:rsid w:val="02B2765F"/>
    <w:rsid w:val="02B4C3CE"/>
    <w:rsid w:val="02C7B7FE"/>
    <w:rsid w:val="02F8B08E"/>
    <w:rsid w:val="03159031"/>
    <w:rsid w:val="0338B509"/>
    <w:rsid w:val="034535D5"/>
    <w:rsid w:val="03491B47"/>
    <w:rsid w:val="036CDE1E"/>
    <w:rsid w:val="03830414"/>
    <w:rsid w:val="03893A94"/>
    <w:rsid w:val="0390D0AF"/>
    <w:rsid w:val="03B69EA0"/>
    <w:rsid w:val="03BBC76B"/>
    <w:rsid w:val="03CA2842"/>
    <w:rsid w:val="03CBD586"/>
    <w:rsid w:val="03F31A09"/>
    <w:rsid w:val="03F5BCC2"/>
    <w:rsid w:val="0403D105"/>
    <w:rsid w:val="040CD557"/>
    <w:rsid w:val="04165F22"/>
    <w:rsid w:val="043AA908"/>
    <w:rsid w:val="0454A0F7"/>
    <w:rsid w:val="045B63B2"/>
    <w:rsid w:val="0477BA07"/>
    <w:rsid w:val="0484E19B"/>
    <w:rsid w:val="0493EA61"/>
    <w:rsid w:val="04982124"/>
    <w:rsid w:val="04C52DC3"/>
    <w:rsid w:val="04CE4FF1"/>
    <w:rsid w:val="04D2BF0A"/>
    <w:rsid w:val="050579BC"/>
    <w:rsid w:val="050F6DF3"/>
    <w:rsid w:val="0516D421"/>
    <w:rsid w:val="05186A7D"/>
    <w:rsid w:val="053014A2"/>
    <w:rsid w:val="054FDF4B"/>
    <w:rsid w:val="05666330"/>
    <w:rsid w:val="0567CC2C"/>
    <w:rsid w:val="058EEA6A"/>
    <w:rsid w:val="05C3BDCA"/>
    <w:rsid w:val="05CE2E4F"/>
    <w:rsid w:val="05D970FF"/>
    <w:rsid w:val="05F82086"/>
    <w:rsid w:val="0608FFC6"/>
    <w:rsid w:val="060B8FD6"/>
    <w:rsid w:val="0610798E"/>
    <w:rsid w:val="061B8F0B"/>
    <w:rsid w:val="0623EE6F"/>
    <w:rsid w:val="062C8F98"/>
    <w:rsid w:val="0634438F"/>
    <w:rsid w:val="0635F957"/>
    <w:rsid w:val="065BBF3B"/>
    <w:rsid w:val="06672800"/>
    <w:rsid w:val="067E6E95"/>
    <w:rsid w:val="06A257FD"/>
    <w:rsid w:val="06B93997"/>
    <w:rsid w:val="06C10959"/>
    <w:rsid w:val="06E16453"/>
    <w:rsid w:val="06E99B91"/>
    <w:rsid w:val="06EC6794"/>
    <w:rsid w:val="06FCC2B9"/>
    <w:rsid w:val="071197D0"/>
    <w:rsid w:val="072D0A7E"/>
    <w:rsid w:val="0730F9FD"/>
    <w:rsid w:val="07397084"/>
    <w:rsid w:val="074E81FE"/>
    <w:rsid w:val="075E845F"/>
    <w:rsid w:val="07669A16"/>
    <w:rsid w:val="0774A408"/>
    <w:rsid w:val="07836255"/>
    <w:rsid w:val="07890915"/>
    <w:rsid w:val="078F3FDD"/>
    <w:rsid w:val="079194C2"/>
    <w:rsid w:val="07BFCCBF"/>
    <w:rsid w:val="07CC8121"/>
    <w:rsid w:val="07E831F0"/>
    <w:rsid w:val="080F6841"/>
    <w:rsid w:val="08134F31"/>
    <w:rsid w:val="08140DFE"/>
    <w:rsid w:val="081DC4C3"/>
    <w:rsid w:val="082B450F"/>
    <w:rsid w:val="0844D71C"/>
    <w:rsid w:val="0845CF39"/>
    <w:rsid w:val="0846A021"/>
    <w:rsid w:val="084B14B9"/>
    <w:rsid w:val="08510D01"/>
    <w:rsid w:val="085C0EBF"/>
    <w:rsid w:val="087DFDB7"/>
    <w:rsid w:val="08800127"/>
    <w:rsid w:val="088FC664"/>
    <w:rsid w:val="08C45B4A"/>
    <w:rsid w:val="08C5A488"/>
    <w:rsid w:val="08F068D5"/>
    <w:rsid w:val="08F29166"/>
    <w:rsid w:val="090261CB"/>
    <w:rsid w:val="091AFCC4"/>
    <w:rsid w:val="091CA4B9"/>
    <w:rsid w:val="0921A8E3"/>
    <w:rsid w:val="09245326"/>
    <w:rsid w:val="092B7F89"/>
    <w:rsid w:val="093275C4"/>
    <w:rsid w:val="093B4017"/>
    <w:rsid w:val="0945599B"/>
    <w:rsid w:val="0947031F"/>
    <w:rsid w:val="09698B23"/>
    <w:rsid w:val="0969D324"/>
    <w:rsid w:val="09767CF2"/>
    <w:rsid w:val="09A48E1D"/>
    <w:rsid w:val="09C5846D"/>
    <w:rsid w:val="09DE1552"/>
    <w:rsid w:val="09F178DF"/>
    <w:rsid w:val="09FF5123"/>
    <w:rsid w:val="0A0E1020"/>
    <w:rsid w:val="0A2BB0DD"/>
    <w:rsid w:val="0A417976"/>
    <w:rsid w:val="0A4695B2"/>
    <w:rsid w:val="0A6A6769"/>
    <w:rsid w:val="0A7874CE"/>
    <w:rsid w:val="0A8B3A1F"/>
    <w:rsid w:val="0A931A9C"/>
    <w:rsid w:val="0A939BA3"/>
    <w:rsid w:val="0AAFEDA1"/>
    <w:rsid w:val="0AC5D4E0"/>
    <w:rsid w:val="0AC71A98"/>
    <w:rsid w:val="0AEF9427"/>
    <w:rsid w:val="0AF1193E"/>
    <w:rsid w:val="0AF7F3EC"/>
    <w:rsid w:val="0B1B06C5"/>
    <w:rsid w:val="0B1D929A"/>
    <w:rsid w:val="0B3B827D"/>
    <w:rsid w:val="0B4A58A0"/>
    <w:rsid w:val="0B4AEFF3"/>
    <w:rsid w:val="0B5B5761"/>
    <w:rsid w:val="0B74E073"/>
    <w:rsid w:val="0B79E5B3"/>
    <w:rsid w:val="0B847B29"/>
    <w:rsid w:val="0B8CF641"/>
    <w:rsid w:val="0B9D8B63"/>
    <w:rsid w:val="0BAF5748"/>
    <w:rsid w:val="0BB5E6C4"/>
    <w:rsid w:val="0BC535F2"/>
    <w:rsid w:val="0BCB6A1D"/>
    <w:rsid w:val="0BDC4506"/>
    <w:rsid w:val="0BE38F41"/>
    <w:rsid w:val="0BE41F81"/>
    <w:rsid w:val="0BE5D9D4"/>
    <w:rsid w:val="0BFE44FD"/>
    <w:rsid w:val="0C18ED3B"/>
    <w:rsid w:val="0C1D9F1E"/>
    <w:rsid w:val="0C2440FB"/>
    <w:rsid w:val="0C378F0A"/>
    <w:rsid w:val="0C67DCA9"/>
    <w:rsid w:val="0C70CFEB"/>
    <w:rsid w:val="0C935075"/>
    <w:rsid w:val="0C9C64DF"/>
    <w:rsid w:val="0CA445E4"/>
    <w:rsid w:val="0CA5563F"/>
    <w:rsid w:val="0CC2559F"/>
    <w:rsid w:val="0CCE9085"/>
    <w:rsid w:val="0CD029CD"/>
    <w:rsid w:val="0CDCACE0"/>
    <w:rsid w:val="0CE789FE"/>
    <w:rsid w:val="0CF0B1D0"/>
    <w:rsid w:val="0D0FAB19"/>
    <w:rsid w:val="0D117761"/>
    <w:rsid w:val="0D1A2204"/>
    <w:rsid w:val="0D2328BF"/>
    <w:rsid w:val="0D2DAECF"/>
    <w:rsid w:val="0D3F3D7B"/>
    <w:rsid w:val="0D40ED2E"/>
    <w:rsid w:val="0D4E2D71"/>
    <w:rsid w:val="0D5F2C72"/>
    <w:rsid w:val="0D8BB338"/>
    <w:rsid w:val="0DB25E3A"/>
    <w:rsid w:val="0DC0BCA1"/>
    <w:rsid w:val="0DE7ADE9"/>
    <w:rsid w:val="0DEA763E"/>
    <w:rsid w:val="0DFBBA37"/>
    <w:rsid w:val="0DFD4FDD"/>
    <w:rsid w:val="0E175D0C"/>
    <w:rsid w:val="0E17DAE9"/>
    <w:rsid w:val="0E1E57F3"/>
    <w:rsid w:val="0E36A137"/>
    <w:rsid w:val="0E3CBDA0"/>
    <w:rsid w:val="0E613E7B"/>
    <w:rsid w:val="0E65AB84"/>
    <w:rsid w:val="0E7F2DB8"/>
    <w:rsid w:val="0E827A7A"/>
    <w:rsid w:val="0E9B957C"/>
    <w:rsid w:val="0EB59D58"/>
    <w:rsid w:val="0EBCD7F3"/>
    <w:rsid w:val="0EE3E055"/>
    <w:rsid w:val="0EEEAC41"/>
    <w:rsid w:val="0F267926"/>
    <w:rsid w:val="0F2FC2A2"/>
    <w:rsid w:val="0F34F251"/>
    <w:rsid w:val="0F3B7F45"/>
    <w:rsid w:val="0F3DCCF5"/>
    <w:rsid w:val="0F59D97F"/>
    <w:rsid w:val="0F632563"/>
    <w:rsid w:val="0F6515BA"/>
    <w:rsid w:val="0F65A3EF"/>
    <w:rsid w:val="0F6AD537"/>
    <w:rsid w:val="0F7955EE"/>
    <w:rsid w:val="0F865F6A"/>
    <w:rsid w:val="0F882A29"/>
    <w:rsid w:val="0F883F47"/>
    <w:rsid w:val="0F88CC54"/>
    <w:rsid w:val="0F92FB95"/>
    <w:rsid w:val="0F9C9BB8"/>
    <w:rsid w:val="0FB167A9"/>
    <w:rsid w:val="0FB22908"/>
    <w:rsid w:val="0FB3AB4A"/>
    <w:rsid w:val="0FB60BFB"/>
    <w:rsid w:val="0FBBC3B8"/>
    <w:rsid w:val="0FC29F11"/>
    <w:rsid w:val="0FC8F792"/>
    <w:rsid w:val="0FD29223"/>
    <w:rsid w:val="0FF4C91C"/>
    <w:rsid w:val="0FFD52E7"/>
    <w:rsid w:val="100934A6"/>
    <w:rsid w:val="103E8FC6"/>
    <w:rsid w:val="1054B619"/>
    <w:rsid w:val="105F03EF"/>
    <w:rsid w:val="106819F9"/>
    <w:rsid w:val="106C1B91"/>
    <w:rsid w:val="1077413D"/>
    <w:rsid w:val="10911AF3"/>
    <w:rsid w:val="109542FD"/>
    <w:rsid w:val="10A3A4FF"/>
    <w:rsid w:val="10A61964"/>
    <w:rsid w:val="10FEF5C4"/>
    <w:rsid w:val="1107DAFD"/>
    <w:rsid w:val="110F567B"/>
    <w:rsid w:val="111F4EAB"/>
    <w:rsid w:val="1129C837"/>
    <w:rsid w:val="112A6F63"/>
    <w:rsid w:val="1141C0BD"/>
    <w:rsid w:val="11483526"/>
    <w:rsid w:val="114A7515"/>
    <w:rsid w:val="1154E568"/>
    <w:rsid w:val="1158B358"/>
    <w:rsid w:val="115CD1F3"/>
    <w:rsid w:val="115E100F"/>
    <w:rsid w:val="116528D9"/>
    <w:rsid w:val="11AAD870"/>
    <w:rsid w:val="11B70DA1"/>
    <w:rsid w:val="11C41968"/>
    <w:rsid w:val="11CE8DCB"/>
    <w:rsid w:val="11D35D01"/>
    <w:rsid w:val="11D3E668"/>
    <w:rsid w:val="11DF78BA"/>
    <w:rsid w:val="11F3A56B"/>
    <w:rsid w:val="11F80C3A"/>
    <w:rsid w:val="12026182"/>
    <w:rsid w:val="1221E19E"/>
    <w:rsid w:val="1231BD6B"/>
    <w:rsid w:val="123362FE"/>
    <w:rsid w:val="128071F4"/>
    <w:rsid w:val="1281CD81"/>
    <w:rsid w:val="12AB26DC"/>
    <w:rsid w:val="12C61FC4"/>
    <w:rsid w:val="12DAFC3A"/>
    <w:rsid w:val="132A4347"/>
    <w:rsid w:val="1334FC32"/>
    <w:rsid w:val="133BD2DB"/>
    <w:rsid w:val="13443A2B"/>
    <w:rsid w:val="1345739D"/>
    <w:rsid w:val="136B1A00"/>
    <w:rsid w:val="137B0A1D"/>
    <w:rsid w:val="137B9EB4"/>
    <w:rsid w:val="137EA4F3"/>
    <w:rsid w:val="138770D4"/>
    <w:rsid w:val="13890503"/>
    <w:rsid w:val="13998A2E"/>
    <w:rsid w:val="139D9E7C"/>
    <w:rsid w:val="13BC46CF"/>
    <w:rsid w:val="13D19E74"/>
    <w:rsid w:val="13E45635"/>
    <w:rsid w:val="142B327F"/>
    <w:rsid w:val="1438E951"/>
    <w:rsid w:val="145C60F4"/>
    <w:rsid w:val="145DC240"/>
    <w:rsid w:val="146A8A6E"/>
    <w:rsid w:val="14824A56"/>
    <w:rsid w:val="1483A37B"/>
    <w:rsid w:val="148E1CA4"/>
    <w:rsid w:val="149C68B5"/>
    <w:rsid w:val="14AE0439"/>
    <w:rsid w:val="14B17A38"/>
    <w:rsid w:val="14E9A37E"/>
    <w:rsid w:val="14F066F2"/>
    <w:rsid w:val="1512FC01"/>
    <w:rsid w:val="1515DC6E"/>
    <w:rsid w:val="154CDAB8"/>
    <w:rsid w:val="154F2753"/>
    <w:rsid w:val="155540EC"/>
    <w:rsid w:val="15596220"/>
    <w:rsid w:val="158A026D"/>
    <w:rsid w:val="158E7A5F"/>
    <w:rsid w:val="15964951"/>
    <w:rsid w:val="159F21DE"/>
    <w:rsid w:val="15A4C1A1"/>
    <w:rsid w:val="15BAE257"/>
    <w:rsid w:val="15D096E6"/>
    <w:rsid w:val="15D336CC"/>
    <w:rsid w:val="15DBB591"/>
    <w:rsid w:val="15DDB5EB"/>
    <w:rsid w:val="15E14B05"/>
    <w:rsid w:val="15EA4F90"/>
    <w:rsid w:val="15ED173D"/>
    <w:rsid w:val="15ED5213"/>
    <w:rsid w:val="15FD7E93"/>
    <w:rsid w:val="1609D159"/>
    <w:rsid w:val="160A1158"/>
    <w:rsid w:val="160CF887"/>
    <w:rsid w:val="160FB113"/>
    <w:rsid w:val="16248346"/>
    <w:rsid w:val="16254CAC"/>
    <w:rsid w:val="1625DAC9"/>
    <w:rsid w:val="162A36B9"/>
    <w:rsid w:val="16506C75"/>
    <w:rsid w:val="1652B024"/>
    <w:rsid w:val="165A8E18"/>
    <w:rsid w:val="1690F5A7"/>
    <w:rsid w:val="16979C64"/>
    <w:rsid w:val="1699E9D3"/>
    <w:rsid w:val="16A2BAC2"/>
    <w:rsid w:val="16A54DCC"/>
    <w:rsid w:val="16BC9752"/>
    <w:rsid w:val="16CED69A"/>
    <w:rsid w:val="16D17507"/>
    <w:rsid w:val="16D7B672"/>
    <w:rsid w:val="16F06969"/>
    <w:rsid w:val="16F9BF09"/>
    <w:rsid w:val="171074F6"/>
    <w:rsid w:val="1756484C"/>
    <w:rsid w:val="1759A3EB"/>
    <w:rsid w:val="1773FF57"/>
    <w:rsid w:val="179ED974"/>
    <w:rsid w:val="17D7868C"/>
    <w:rsid w:val="17E4268D"/>
    <w:rsid w:val="17F434A8"/>
    <w:rsid w:val="18188382"/>
    <w:rsid w:val="181B220E"/>
    <w:rsid w:val="182DC930"/>
    <w:rsid w:val="183A6B7F"/>
    <w:rsid w:val="18433A63"/>
    <w:rsid w:val="1887E3BB"/>
    <w:rsid w:val="188C9B9C"/>
    <w:rsid w:val="189AC464"/>
    <w:rsid w:val="18C93EB6"/>
    <w:rsid w:val="18CFB07B"/>
    <w:rsid w:val="18ED5CD8"/>
    <w:rsid w:val="18F6EA5D"/>
    <w:rsid w:val="18FCE9B5"/>
    <w:rsid w:val="190C553D"/>
    <w:rsid w:val="1926DD0B"/>
    <w:rsid w:val="192F2CAE"/>
    <w:rsid w:val="1967A08A"/>
    <w:rsid w:val="19783E6D"/>
    <w:rsid w:val="19998C02"/>
    <w:rsid w:val="19E37301"/>
    <w:rsid w:val="19EABD62"/>
    <w:rsid w:val="19F82B95"/>
    <w:rsid w:val="1A1F85A6"/>
    <w:rsid w:val="1A378A7D"/>
    <w:rsid w:val="1A395043"/>
    <w:rsid w:val="1A3F4A85"/>
    <w:rsid w:val="1A411310"/>
    <w:rsid w:val="1A4734B0"/>
    <w:rsid w:val="1A7044C2"/>
    <w:rsid w:val="1A715068"/>
    <w:rsid w:val="1A835103"/>
    <w:rsid w:val="1A886702"/>
    <w:rsid w:val="1A8BA8F6"/>
    <w:rsid w:val="1AA8EF68"/>
    <w:rsid w:val="1AB7CB89"/>
    <w:rsid w:val="1ABBD7BB"/>
    <w:rsid w:val="1ACA7A0B"/>
    <w:rsid w:val="1ACAFD0F"/>
    <w:rsid w:val="1ACEB91F"/>
    <w:rsid w:val="1AF32688"/>
    <w:rsid w:val="1AF8D7E6"/>
    <w:rsid w:val="1B047E82"/>
    <w:rsid w:val="1B04E7E2"/>
    <w:rsid w:val="1B0DB150"/>
    <w:rsid w:val="1B140ECE"/>
    <w:rsid w:val="1B169E84"/>
    <w:rsid w:val="1B175C38"/>
    <w:rsid w:val="1B1F9666"/>
    <w:rsid w:val="1B203C31"/>
    <w:rsid w:val="1B3237D6"/>
    <w:rsid w:val="1B4453FB"/>
    <w:rsid w:val="1B484487"/>
    <w:rsid w:val="1B4D07CB"/>
    <w:rsid w:val="1B67C67D"/>
    <w:rsid w:val="1B9B9522"/>
    <w:rsid w:val="1BBCD7AF"/>
    <w:rsid w:val="1BBE9BA8"/>
    <w:rsid w:val="1BC82CD5"/>
    <w:rsid w:val="1BD7B9EB"/>
    <w:rsid w:val="1BE6EC95"/>
    <w:rsid w:val="1BF3EA45"/>
    <w:rsid w:val="1C10FB7E"/>
    <w:rsid w:val="1C1896E6"/>
    <w:rsid w:val="1C420680"/>
    <w:rsid w:val="1C450DCD"/>
    <w:rsid w:val="1C4BB7EB"/>
    <w:rsid w:val="1C6000DF"/>
    <w:rsid w:val="1C61E872"/>
    <w:rsid w:val="1C774C75"/>
    <w:rsid w:val="1C7D8EE4"/>
    <w:rsid w:val="1CA56A60"/>
    <w:rsid w:val="1CA9378D"/>
    <w:rsid w:val="1CBC0B30"/>
    <w:rsid w:val="1CBEA34A"/>
    <w:rsid w:val="1D0DA304"/>
    <w:rsid w:val="1D0F1C26"/>
    <w:rsid w:val="1D143E44"/>
    <w:rsid w:val="1D2C1AC2"/>
    <w:rsid w:val="1D624C44"/>
    <w:rsid w:val="1D688AED"/>
    <w:rsid w:val="1D69C0BF"/>
    <w:rsid w:val="1D723C87"/>
    <w:rsid w:val="1D73BA4F"/>
    <w:rsid w:val="1D983DCA"/>
    <w:rsid w:val="1DA9E7B6"/>
    <w:rsid w:val="1DAA4B13"/>
    <w:rsid w:val="1DACCBDF"/>
    <w:rsid w:val="1DC349B8"/>
    <w:rsid w:val="1DC76FCB"/>
    <w:rsid w:val="1DCCA838"/>
    <w:rsid w:val="1DD03197"/>
    <w:rsid w:val="1DEF681B"/>
    <w:rsid w:val="1E00F4F1"/>
    <w:rsid w:val="1E23874E"/>
    <w:rsid w:val="1E281844"/>
    <w:rsid w:val="1E35E886"/>
    <w:rsid w:val="1E3ADD0A"/>
    <w:rsid w:val="1E6F1CB4"/>
    <w:rsid w:val="1E7B3146"/>
    <w:rsid w:val="1E7CF823"/>
    <w:rsid w:val="1E7F19E6"/>
    <w:rsid w:val="1E8BE779"/>
    <w:rsid w:val="1E8EEC5D"/>
    <w:rsid w:val="1E9D6F01"/>
    <w:rsid w:val="1EA0D3F2"/>
    <w:rsid w:val="1EBCBED6"/>
    <w:rsid w:val="1EC7ED73"/>
    <w:rsid w:val="1EF4D389"/>
    <w:rsid w:val="1EFC6A2B"/>
    <w:rsid w:val="1F191A5B"/>
    <w:rsid w:val="1F1CCE65"/>
    <w:rsid w:val="1F24AFA1"/>
    <w:rsid w:val="1F307A70"/>
    <w:rsid w:val="1F30C218"/>
    <w:rsid w:val="1F34E401"/>
    <w:rsid w:val="1F384078"/>
    <w:rsid w:val="1F461BBB"/>
    <w:rsid w:val="1F5508B0"/>
    <w:rsid w:val="1F5EB1A0"/>
    <w:rsid w:val="1F5F92DE"/>
    <w:rsid w:val="1F62F685"/>
    <w:rsid w:val="1F63169F"/>
    <w:rsid w:val="1F7A67D1"/>
    <w:rsid w:val="1F815A32"/>
    <w:rsid w:val="1F9D3ABB"/>
    <w:rsid w:val="1FC00347"/>
    <w:rsid w:val="1FC6144E"/>
    <w:rsid w:val="1FCE5794"/>
    <w:rsid w:val="1FD1BFD5"/>
    <w:rsid w:val="1FDB0739"/>
    <w:rsid w:val="1FEC8F13"/>
    <w:rsid w:val="1FFC7306"/>
    <w:rsid w:val="2018C884"/>
    <w:rsid w:val="201DDC7F"/>
    <w:rsid w:val="2039DD6C"/>
    <w:rsid w:val="2049815E"/>
    <w:rsid w:val="2065CEF5"/>
    <w:rsid w:val="206AD671"/>
    <w:rsid w:val="2071D43D"/>
    <w:rsid w:val="209A6D03"/>
    <w:rsid w:val="20C4E477"/>
    <w:rsid w:val="20C9B7D0"/>
    <w:rsid w:val="20EE0BB0"/>
    <w:rsid w:val="20F52C20"/>
    <w:rsid w:val="21010C5D"/>
    <w:rsid w:val="2104AA73"/>
    <w:rsid w:val="21120866"/>
    <w:rsid w:val="211D7BC4"/>
    <w:rsid w:val="21366AE4"/>
    <w:rsid w:val="2171F99E"/>
    <w:rsid w:val="217CE6FB"/>
    <w:rsid w:val="217F7167"/>
    <w:rsid w:val="21825A00"/>
    <w:rsid w:val="218F3BD0"/>
    <w:rsid w:val="2199A4A7"/>
    <w:rsid w:val="21A1795A"/>
    <w:rsid w:val="21BFDF30"/>
    <w:rsid w:val="21CD92F9"/>
    <w:rsid w:val="21DC3291"/>
    <w:rsid w:val="21DC49A4"/>
    <w:rsid w:val="2200E5E2"/>
    <w:rsid w:val="2235228E"/>
    <w:rsid w:val="22445E53"/>
    <w:rsid w:val="225D4D32"/>
    <w:rsid w:val="227571C0"/>
    <w:rsid w:val="2277E03D"/>
    <w:rsid w:val="22A9DB4B"/>
    <w:rsid w:val="22D0892D"/>
    <w:rsid w:val="22E1B0D7"/>
    <w:rsid w:val="22EFF4DE"/>
    <w:rsid w:val="22FDCD07"/>
    <w:rsid w:val="23096097"/>
    <w:rsid w:val="232A5D2B"/>
    <w:rsid w:val="232EC6BA"/>
    <w:rsid w:val="232F2145"/>
    <w:rsid w:val="236EB56F"/>
    <w:rsid w:val="2373AD9D"/>
    <w:rsid w:val="2385B1F4"/>
    <w:rsid w:val="2395F175"/>
    <w:rsid w:val="23A3604A"/>
    <w:rsid w:val="23A5DF9F"/>
    <w:rsid w:val="23E39F38"/>
    <w:rsid w:val="23F946D4"/>
    <w:rsid w:val="2403A249"/>
    <w:rsid w:val="240663DA"/>
    <w:rsid w:val="241ED979"/>
    <w:rsid w:val="243ABC54"/>
    <w:rsid w:val="24531705"/>
    <w:rsid w:val="2472E8D9"/>
    <w:rsid w:val="24B516BD"/>
    <w:rsid w:val="24B67D17"/>
    <w:rsid w:val="24BB3F7F"/>
    <w:rsid w:val="24BECD05"/>
    <w:rsid w:val="24CA971B"/>
    <w:rsid w:val="24D71664"/>
    <w:rsid w:val="24DD021B"/>
    <w:rsid w:val="24EED9FA"/>
    <w:rsid w:val="24F0F184"/>
    <w:rsid w:val="24FCF6DC"/>
    <w:rsid w:val="250FD5FD"/>
    <w:rsid w:val="2519D505"/>
    <w:rsid w:val="252BBE53"/>
    <w:rsid w:val="25514327"/>
    <w:rsid w:val="25600028"/>
    <w:rsid w:val="2566585F"/>
    <w:rsid w:val="2572D3D7"/>
    <w:rsid w:val="257F4C19"/>
    <w:rsid w:val="2580EF6B"/>
    <w:rsid w:val="259F075C"/>
    <w:rsid w:val="25C58B29"/>
    <w:rsid w:val="25D8037E"/>
    <w:rsid w:val="25E00253"/>
    <w:rsid w:val="25EC37B6"/>
    <w:rsid w:val="25EC9448"/>
    <w:rsid w:val="260EB93A"/>
    <w:rsid w:val="2638EFD8"/>
    <w:rsid w:val="2639B04B"/>
    <w:rsid w:val="264A1053"/>
    <w:rsid w:val="264D3F1F"/>
    <w:rsid w:val="2651C1AC"/>
    <w:rsid w:val="2673F40D"/>
    <w:rsid w:val="26785E4F"/>
    <w:rsid w:val="26904B3E"/>
    <w:rsid w:val="26A77505"/>
    <w:rsid w:val="26BBB5E4"/>
    <w:rsid w:val="26C15925"/>
    <w:rsid w:val="26C286C1"/>
    <w:rsid w:val="26D385FE"/>
    <w:rsid w:val="27484CCD"/>
    <w:rsid w:val="278D21C6"/>
    <w:rsid w:val="278F0BE0"/>
    <w:rsid w:val="279F3A89"/>
    <w:rsid w:val="27A56EDD"/>
    <w:rsid w:val="27A5FE9B"/>
    <w:rsid w:val="27AD56BA"/>
    <w:rsid w:val="27CF78CE"/>
    <w:rsid w:val="27D582F3"/>
    <w:rsid w:val="27E00C32"/>
    <w:rsid w:val="27E3E02B"/>
    <w:rsid w:val="27FA9C21"/>
    <w:rsid w:val="2803A4E3"/>
    <w:rsid w:val="281644B6"/>
    <w:rsid w:val="283B0FFB"/>
    <w:rsid w:val="2853E66F"/>
    <w:rsid w:val="2855575C"/>
    <w:rsid w:val="28597B0B"/>
    <w:rsid w:val="286F565F"/>
    <w:rsid w:val="28923DC5"/>
    <w:rsid w:val="28A2D10C"/>
    <w:rsid w:val="28B39FD7"/>
    <w:rsid w:val="28BDC4E5"/>
    <w:rsid w:val="28C7AFD2"/>
    <w:rsid w:val="28CE41DD"/>
    <w:rsid w:val="28D223A8"/>
    <w:rsid w:val="28D7FCE4"/>
    <w:rsid w:val="28D8D276"/>
    <w:rsid w:val="28FE5EAA"/>
    <w:rsid w:val="29159E27"/>
    <w:rsid w:val="294659FC"/>
    <w:rsid w:val="2949271B"/>
    <w:rsid w:val="29509E1E"/>
    <w:rsid w:val="296124BD"/>
    <w:rsid w:val="2967982A"/>
    <w:rsid w:val="2972176D"/>
    <w:rsid w:val="29793728"/>
    <w:rsid w:val="299362E2"/>
    <w:rsid w:val="29AF16E8"/>
    <w:rsid w:val="29B406B3"/>
    <w:rsid w:val="29D90CF0"/>
    <w:rsid w:val="29DB5144"/>
    <w:rsid w:val="29F54B6C"/>
    <w:rsid w:val="29F88788"/>
    <w:rsid w:val="2A036C91"/>
    <w:rsid w:val="2A1B0299"/>
    <w:rsid w:val="2A25DDB5"/>
    <w:rsid w:val="2A298698"/>
    <w:rsid w:val="2A309030"/>
    <w:rsid w:val="2A376A8B"/>
    <w:rsid w:val="2A52B1F8"/>
    <w:rsid w:val="2A6BAE0F"/>
    <w:rsid w:val="2A70BF76"/>
    <w:rsid w:val="2A85AE6B"/>
    <w:rsid w:val="2AAF345C"/>
    <w:rsid w:val="2AB07978"/>
    <w:rsid w:val="2AB60C2A"/>
    <w:rsid w:val="2AB9AD69"/>
    <w:rsid w:val="2AC47E65"/>
    <w:rsid w:val="2AC655EA"/>
    <w:rsid w:val="2AE1CA46"/>
    <w:rsid w:val="2AE4F77C"/>
    <w:rsid w:val="2AF91EC4"/>
    <w:rsid w:val="2AFFBABA"/>
    <w:rsid w:val="2B0B8CF9"/>
    <w:rsid w:val="2B1A3149"/>
    <w:rsid w:val="2B39D89F"/>
    <w:rsid w:val="2B45AB4E"/>
    <w:rsid w:val="2B4DE578"/>
    <w:rsid w:val="2B55FD6D"/>
    <w:rsid w:val="2B6F2114"/>
    <w:rsid w:val="2B6FEE2C"/>
    <w:rsid w:val="2B797C0B"/>
    <w:rsid w:val="2B911BCD"/>
    <w:rsid w:val="2BA142D4"/>
    <w:rsid w:val="2BB93BA7"/>
    <w:rsid w:val="2BE1E9D6"/>
    <w:rsid w:val="2BE9C387"/>
    <w:rsid w:val="2BEA0A4C"/>
    <w:rsid w:val="2BF3CA13"/>
    <w:rsid w:val="2BF55C1F"/>
    <w:rsid w:val="2C05A4A7"/>
    <w:rsid w:val="2C1C69F8"/>
    <w:rsid w:val="2C3651AB"/>
    <w:rsid w:val="2C4E5150"/>
    <w:rsid w:val="2C9B8B1B"/>
    <w:rsid w:val="2CB53B0B"/>
    <w:rsid w:val="2CDC8C1D"/>
    <w:rsid w:val="2D0902AF"/>
    <w:rsid w:val="2D0D3907"/>
    <w:rsid w:val="2D1AE23B"/>
    <w:rsid w:val="2D295DE8"/>
    <w:rsid w:val="2D2A66E3"/>
    <w:rsid w:val="2D3218FB"/>
    <w:rsid w:val="2D3C6AB4"/>
    <w:rsid w:val="2D498B57"/>
    <w:rsid w:val="2DBFDB0F"/>
    <w:rsid w:val="2DC090AC"/>
    <w:rsid w:val="2DC4F509"/>
    <w:rsid w:val="2DC8989C"/>
    <w:rsid w:val="2DCC513F"/>
    <w:rsid w:val="2DD34486"/>
    <w:rsid w:val="2DD87117"/>
    <w:rsid w:val="2DDA8019"/>
    <w:rsid w:val="2DEDD3E6"/>
    <w:rsid w:val="2DF11FCA"/>
    <w:rsid w:val="2E09F220"/>
    <w:rsid w:val="2E3F0EFE"/>
    <w:rsid w:val="2E476234"/>
    <w:rsid w:val="2E717961"/>
    <w:rsid w:val="2E7CCA99"/>
    <w:rsid w:val="2E97FF57"/>
    <w:rsid w:val="2EA78EEE"/>
    <w:rsid w:val="2EB40818"/>
    <w:rsid w:val="2EBAC7F3"/>
    <w:rsid w:val="2EC0E91F"/>
    <w:rsid w:val="2F1A2EBD"/>
    <w:rsid w:val="2F245B04"/>
    <w:rsid w:val="2F2D6BFD"/>
    <w:rsid w:val="2F3C6DF0"/>
    <w:rsid w:val="2F522071"/>
    <w:rsid w:val="2F5757F9"/>
    <w:rsid w:val="2F5BAB70"/>
    <w:rsid w:val="2F6270F4"/>
    <w:rsid w:val="2F7E8EBB"/>
    <w:rsid w:val="2FA8FE6C"/>
    <w:rsid w:val="2FCEC3F4"/>
    <w:rsid w:val="2FE7E39F"/>
    <w:rsid w:val="2FFF476C"/>
    <w:rsid w:val="3003AA69"/>
    <w:rsid w:val="3005D78C"/>
    <w:rsid w:val="300A2B23"/>
    <w:rsid w:val="300A4D9A"/>
    <w:rsid w:val="3018D7D9"/>
    <w:rsid w:val="301B6655"/>
    <w:rsid w:val="3021A078"/>
    <w:rsid w:val="30317479"/>
    <w:rsid w:val="30382A18"/>
    <w:rsid w:val="303D7062"/>
    <w:rsid w:val="304489F8"/>
    <w:rsid w:val="30764BC7"/>
    <w:rsid w:val="308FE675"/>
    <w:rsid w:val="3095A49D"/>
    <w:rsid w:val="30AE427B"/>
    <w:rsid w:val="30D215B7"/>
    <w:rsid w:val="30D50D10"/>
    <w:rsid w:val="30F3035F"/>
    <w:rsid w:val="30F4BDDD"/>
    <w:rsid w:val="31110C1D"/>
    <w:rsid w:val="311358AA"/>
    <w:rsid w:val="31142FF0"/>
    <w:rsid w:val="31316D8F"/>
    <w:rsid w:val="3142508D"/>
    <w:rsid w:val="3155C311"/>
    <w:rsid w:val="3167433D"/>
    <w:rsid w:val="317CBFEA"/>
    <w:rsid w:val="317DB716"/>
    <w:rsid w:val="3188AC2E"/>
    <w:rsid w:val="318D7C58"/>
    <w:rsid w:val="3197DF4C"/>
    <w:rsid w:val="319994D4"/>
    <w:rsid w:val="31B18279"/>
    <w:rsid w:val="31DA5273"/>
    <w:rsid w:val="31E48AEB"/>
    <w:rsid w:val="32090046"/>
    <w:rsid w:val="32162C5A"/>
    <w:rsid w:val="321D11F1"/>
    <w:rsid w:val="32284304"/>
    <w:rsid w:val="325A821D"/>
    <w:rsid w:val="326A8C5C"/>
    <w:rsid w:val="32718AA3"/>
    <w:rsid w:val="3288BB01"/>
    <w:rsid w:val="32936B3A"/>
    <w:rsid w:val="32B65D80"/>
    <w:rsid w:val="32C7C661"/>
    <w:rsid w:val="32F2F227"/>
    <w:rsid w:val="32FB5630"/>
    <w:rsid w:val="330407D1"/>
    <w:rsid w:val="330868EB"/>
    <w:rsid w:val="330ACC9F"/>
    <w:rsid w:val="332317A5"/>
    <w:rsid w:val="33292FA2"/>
    <w:rsid w:val="3333AFAD"/>
    <w:rsid w:val="3340151B"/>
    <w:rsid w:val="3341A6E3"/>
    <w:rsid w:val="334EDB39"/>
    <w:rsid w:val="3366F639"/>
    <w:rsid w:val="3369040F"/>
    <w:rsid w:val="3392B0C2"/>
    <w:rsid w:val="33945F5D"/>
    <w:rsid w:val="33A227EE"/>
    <w:rsid w:val="33C59656"/>
    <w:rsid w:val="33CC3314"/>
    <w:rsid w:val="33D62C0A"/>
    <w:rsid w:val="340DDC3D"/>
    <w:rsid w:val="341331F6"/>
    <w:rsid w:val="343803AF"/>
    <w:rsid w:val="344EEA32"/>
    <w:rsid w:val="345E9FE9"/>
    <w:rsid w:val="348882F0"/>
    <w:rsid w:val="348E47C5"/>
    <w:rsid w:val="3495D5CF"/>
    <w:rsid w:val="34A69D00"/>
    <w:rsid w:val="34ADD9C7"/>
    <w:rsid w:val="34E26E5B"/>
    <w:rsid w:val="34FF6249"/>
    <w:rsid w:val="350C6C78"/>
    <w:rsid w:val="3534EDCA"/>
    <w:rsid w:val="3568607B"/>
    <w:rsid w:val="35690B0E"/>
    <w:rsid w:val="356FDB56"/>
    <w:rsid w:val="3598998B"/>
    <w:rsid w:val="359B1967"/>
    <w:rsid w:val="35A8B8F2"/>
    <w:rsid w:val="35B86981"/>
    <w:rsid w:val="35CBFBD4"/>
    <w:rsid w:val="35D592E9"/>
    <w:rsid w:val="35E055B0"/>
    <w:rsid w:val="35F6E475"/>
    <w:rsid w:val="3611AC26"/>
    <w:rsid w:val="366951CD"/>
    <w:rsid w:val="36A32DAA"/>
    <w:rsid w:val="36BC633F"/>
    <w:rsid w:val="36D35967"/>
    <w:rsid w:val="36D837F2"/>
    <w:rsid w:val="36ED76B8"/>
    <w:rsid w:val="36F2DBD7"/>
    <w:rsid w:val="36F491C3"/>
    <w:rsid w:val="37001DFD"/>
    <w:rsid w:val="37074EDB"/>
    <w:rsid w:val="370E02A8"/>
    <w:rsid w:val="3712147B"/>
    <w:rsid w:val="3717D6C0"/>
    <w:rsid w:val="3727B0D1"/>
    <w:rsid w:val="373B406A"/>
    <w:rsid w:val="3768E758"/>
    <w:rsid w:val="377D1EAA"/>
    <w:rsid w:val="37A1ACA5"/>
    <w:rsid w:val="37CC7A28"/>
    <w:rsid w:val="37EF2F9D"/>
    <w:rsid w:val="37F36D75"/>
    <w:rsid w:val="37F9EBBC"/>
    <w:rsid w:val="3805F00E"/>
    <w:rsid w:val="381A76AA"/>
    <w:rsid w:val="383CAFD5"/>
    <w:rsid w:val="383D06FC"/>
    <w:rsid w:val="38427D6C"/>
    <w:rsid w:val="385E63FE"/>
    <w:rsid w:val="3864C262"/>
    <w:rsid w:val="38673621"/>
    <w:rsid w:val="3898A83F"/>
    <w:rsid w:val="38D27DB0"/>
    <w:rsid w:val="38F5A429"/>
    <w:rsid w:val="39043C5D"/>
    <w:rsid w:val="3905C81D"/>
    <w:rsid w:val="39855F8D"/>
    <w:rsid w:val="3996B36B"/>
    <w:rsid w:val="3998B297"/>
    <w:rsid w:val="399A141D"/>
    <w:rsid w:val="399D406C"/>
    <w:rsid w:val="39A1D911"/>
    <w:rsid w:val="39BBC694"/>
    <w:rsid w:val="39EAF1C6"/>
    <w:rsid w:val="39EBFFDA"/>
    <w:rsid w:val="39F967A7"/>
    <w:rsid w:val="39FDE7FB"/>
    <w:rsid w:val="3A0CC845"/>
    <w:rsid w:val="3A135344"/>
    <w:rsid w:val="3A1728DE"/>
    <w:rsid w:val="3A3D66D4"/>
    <w:rsid w:val="3A5056F9"/>
    <w:rsid w:val="3A7F09D8"/>
    <w:rsid w:val="3A88FE70"/>
    <w:rsid w:val="3A91356E"/>
    <w:rsid w:val="3AB92FA5"/>
    <w:rsid w:val="3ACAAB36"/>
    <w:rsid w:val="3AD0E008"/>
    <w:rsid w:val="3ADB54D8"/>
    <w:rsid w:val="3AF411A7"/>
    <w:rsid w:val="3B06C9F6"/>
    <w:rsid w:val="3B29D1CB"/>
    <w:rsid w:val="3B30DE6A"/>
    <w:rsid w:val="3B4AA458"/>
    <w:rsid w:val="3B537D8F"/>
    <w:rsid w:val="3B6B0FCC"/>
    <w:rsid w:val="3B6B729A"/>
    <w:rsid w:val="3B6BF6C8"/>
    <w:rsid w:val="3B6CB25A"/>
    <w:rsid w:val="3B7892B1"/>
    <w:rsid w:val="3B82B806"/>
    <w:rsid w:val="3B8DA22D"/>
    <w:rsid w:val="3B9B36DB"/>
    <w:rsid w:val="3BAF1C63"/>
    <w:rsid w:val="3BC23EEC"/>
    <w:rsid w:val="3BEA9289"/>
    <w:rsid w:val="3C081B9C"/>
    <w:rsid w:val="3C0B788F"/>
    <w:rsid w:val="3C116EA2"/>
    <w:rsid w:val="3C14B6F1"/>
    <w:rsid w:val="3C1D840C"/>
    <w:rsid w:val="3C22A0F8"/>
    <w:rsid w:val="3C2A7105"/>
    <w:rsid w:val="3C4DD82F"/>
    <w:rsid w:val="3C4E3CD6"/>
    <w:rsid w:val="3C542053"/>
    <w:rsid w:val="3C615333"/>
    <w:rsid w:val="3C61AFEB"/>
    <w:rsid w:val="3C62DA12"/>
    <w:rsid w:val="3C6EA8A7"/>
    <w:rsid w:val="3C78FEFF"/>
    <w:rsid w:val="3C80865D"/>
    <w:rsid w:val="3C83A129"/>
    <w:rsid w:val="3C9A02F7"/>
    <w:rsid w:val="3C9FA2BC"/>
    <w:rsid w:val="3CA77BE8"/>
    <w:rsid w:val="3CA7EB91"/>
    <w:rsid w:val="3CC05D54"/>
    <w:rsid w:val="3CCE542D"/>
    <w:rsid w:val="3CFE37CA"/>
    <w:rsid w:val="3D14262F"/>
    <w:rsid w:val="3D37B908"/>
    <w:rsid w:val="3D429AEB"/>
    <w:rsid w:val="3D483F5B"/>
    <w:rsid w:val="3D6177E5"/>
    <w:rsid w:val="3D6B2E73"/>
    <w:rsid w:val="3D93F8BC"/>
    <w:rsid w:val="3D95954D"/>
    <w:rsid w:val="3D9C524E"/>
    <w:rsid w:val="3DB87B11"/>
    <w:rsid w:val="3DF615E1"/>
    <w:rsid w:val="3DFBF8EE"/>
    <w:rsid w:val="3E0C7C0E"/>
    <w:rsid w:val="3E0F3B5A"/>
    <w:rsid w:val="3E1263B2"/>
    <w:rsid w:val="3E1D529A"/>
    <w:rsid w:val="3E4A501C"/>
    <w:rsid w:val="3E562A48"/>
    <w:rsid w:val="3E6A248E"/>
    <w:rsid w:val="3E6CD170"/>
    <w:rsid w:val="3E7646C7"/>
    <w:rsid w:val="3E7F4960"/>
    <w:rsid w:val="3E825662"/>
    <w:rsid w:val="3E9B5D60"/>
    <w:rsid w:val="3EA3978A"/>
    <w:rsid w:val="3EC65C63"/>
    <w:rsid w:val="3ED5809C"/>
    <w:rsid w:val="3F039907"/>
    <w:rsid w:val="3F17DF02"/>
    <w:rsid w:val="3F1FABC3"/>
    <w:rsid w:val="3F279A4E"/>
    <w:rsid w:val="3F31C234"/>
    <w:rsid w:val="3F40B8A1"/>
    <w:rsid w:val="3F470CA7"/>
    <w:rsid w:val="3F6BB7E0"/>
    <w:rsid w:val="3F8F24DE"/>
    <w:rsid w:val="3F99A734"/>
    <w:rsid w:val="3FAC3CDF"/>
    <w:rsid w:val="3FE75036"/>
    <w:rsid w:val="3FE89768"/>
    <w:rsid w:val="401871BB"/>
    <w:rsid w:val="401AEC45"/>
    <w:rsid w:val="402B452D"/>
    <w:rsid w:val="402B70CB"/>
    <w:rsid w:val="4032EBF4"/>
    <w:rsid w:val="404CD3E6"/>
    <w:rsid w:val="408AA412"/>
    <w:rsid w:val="408B03C5"/>
    <w:rsid w:val="408FF87B"/>
    <w:rsid w:val="409AA936"/>
    <w:rsid w:val="40A5B33E"/>
    <w:rsid w:val="40A80E51"/>
    <w:rsid w:val="40B1AD9B"/>
    <w:rsid w:val="40BEF88A"/>
    <w:rsid w:val="40DF4385"/>
    <w:rsid w:val="40F9B64E"/>
    <w:rsid w:val="4101880A"/>
    <w:rsid w:val="41035DB2"/>
    <w:rsid w:val="411C66C3"/>
    <w:rsid w:val="41263024"/>
    <w:rsid w:val="413399B0"/>
    <w:rsid w:val="4134DE42"/>
    <w:rsid w:val="41396D8C"/>
    <w:rsid w:val="414D97BF"/>
    <w:rsid w:val="4166D056"/>
    <w:rsid w:val="416B4354"/>
    <w:rsid w:val="416D4730"/>
    <w:rsid w:val="417548E2"/>
    <w:rsid w:val="418429C5"/>
    <w:rsid w:val="418AC483"/>
    <w:rsid w:val="418AE24D"/>
    <w:rsid w:val="4197BF7F"/>
    <w:rsid w:val="41A1F151"/>
    <w:rsid w:val="41D14446"/>
    <w:rsid w:val="41FD2708"/>
    <w:rsid w:val="41FDD88F"/>
    <w:rsid w:val="42083444"/>
    <w:rsid w:val="42256C03"/>
    <w:rsid w:val="4228C5C3"/>
    <w:rsid w:val="423D6F27"/>
    <w:rsid w:val="42549F9B"/>
    <w:rsid w:val="427216D8"/>
    <w:rsid w:val="42775D20"/>
    <w:rsid w:val="42AB0449"/>
    <w:rsid w:val="43002DD2"/>
    <w:rsid w:val="43063EFD"/>
    <w:rsid w:val="431347E2"/>
    <w:rsid w:val="431EE750"/>
    <w:rsid w:val="432847C0"/>
    <w:rsid w:val="435C109E"/>
    <w:rsid w:val="4365E283"/>
    <w:rsid w:val="437254AF"/>
    <w:rsid w:val="437708AD"/>
    <w:rsid w:val="43971DB0"/>
    <w:rsid w:val="439CD559"/>
    <w:rsid w:val="439D2154"/>
    <w:rsid w:val="43A71D27"/>
    <w:rsid w:val="43AB4266"/>
    <w:rsid w:val="43C8AB6C"/>
    <w:rsid w:val="43C921C6"/>
    <w:rsid w:val="43D6EFDA"/>
    <w:rsid w:val="43E87A50"/>
    <w:rsid w:val="43F565CD"/>
    <w:rsid w:val="43F67FEC"/>
    <w:rsid w:val="4403B25E"/>
    <w:rsid w:val="440D876C"/>
    <w:rsid w:val="44142311"/>
    <w:rsid w:val="441824B7"/>
    <w:rsid w:val="441C8087"/>
    <w:rsid w:val="44283788"/>
    <w:rsid w:val="443158A4"/>
    <w:rsid w:val="44328531"/>
    <w:rsid w:val="4438994E"/>
    <w:rsid w:val="443DAFED"/>
    <w:rsid w:val="4452E46B"/>
    <w:rsid w:val="445E0002"/>
    <w:rsid w:val="445FD816"/>
    <w:rsid w:val="4474E822"/>
    <w:rsid w:val="447F9AFA"/>
    <w:rsid w:val="4494D998"/>
    <w:rsid w:val="44A261F0"/>
    <w:rsid w:val="44BECA22"/>
    <w:rsid w:val="44CB940C"/>
    <w:rsid w:val="44CCE6AB"/>
    <w:rsid w:val="44EC4391"/>
    <w:rsid w:val="44EDF54A"/>
    <w:rsid w:val="450D4CED"/>
    <w:rsid w:val="450F2D2C"/>
    <w:rsid w:val="4514EE65"/>
    <w:rsid w:val="453D22F3"/>
    <w:rsid w:val="454CA2B4"/>
    <w:rsid w:val="454F49FD"/>
    <w:rsid w:val="455C9044"/>
    <w:rsid w:val="45723FD1"/>
    <w:rsid w:val="45849C61"/>
    <w:rsid w:val="45893539"/>
    <w:rsid w:val="458F74A0"/>
    <w:rsid w:val="459269AD"/>
    <w:rsid w:val="45A28331"/>
    <w:rsid w:val="45BA366A"/>
    <w:rsid w:val="45E1DA3C"/>
    <w:rsid w:val="45E851A0"/>
    <w:rsid w:val="45EEB4CC"/>
    <w:rsid w:val="45FA9E78"/>
    <w:rsid w:val="4611E834"/>
    <w:rsid w:val="462771FF"/>
    <w:rsid w:val="462B44BA"/>
    <w:rsid w:val="46394887"/>
    <w:rsid w:val="463A853E"/>
    <w:rsid w:val="463E402F"/>
    <w:rsid w:val="463E97C7"/>
    <w:rsid w:val="46416770"/>
    <w:rsid w:val="464264A1"/>
    <w:rsid w:val="465390A7"/>
    <w:rsid w:val="4655F809"/>
    <w:rsid w:val="4682E13F"/>
    <w:rsid w:val="468343B7"/>
    <w:rsid w:val="4683494A"/>
    <w:rsid w:val="468D8FBA"/>
    <w:rsid w:val="46A447F5"/>
    <w:rsid w:val="46AA6546"/>
    <w:rsid w:val="46B74B54"/>
    <w:rsid w:val="46BA2C68"/>
    <w:rsid w:val="46C03614"/>
    <w:rsid w:val="46F79DBA"/>
    <w:rsid w:val="4704619F"/>
    <w:rsid w:val="470755A2"/>
    <w:rsid w:val="470A26ED"/>
    <w:rsid w:val="4727E2CC"/>
    <w:rsid w:val="473BDA9A"/>
    <w:rsid w:val="47688A28"/>
    <w:rsid w:val="477144DB"/>
    <w:rsid w:val="47749F7E"/>
    <w:rsid w:val="477B1F2E"/>
    <w:rsid w:val="478BA765"/>
    <w:rsid w:val="47977697"/>
    <w:rsid w:val="47A5724A"/>
    <w:rsid w:val="47B22BD6"/>
    <w:rsid w:val="47E1C9B7"/>
    <w:rsid w:val="47F77A0E"/>
    <w:rsid w:val="481CC1E6"/>
    <w:rsid w:val="4840FBE0"/>
    <w:rsid w:val="4848E059"/>
    <w:rsid w:val="485681BA"/>
    <w:rsid w:val="485A5D8A"/>
    <w:rsid w:val="4861312F"/>
    <w:rsid w:val="48723AE1"/>
    <w:rsid w:val="48A8F2B6"/>
    <w:rsid w:val="48B6A6E7"/>
    <w:rsid w:val="48B730DC"/>
    <w:rsid w:val="48D8343F"/>
    <w:rsid w:val="49091A07"/>
    <w:rsid w:val="4915D5BE"/>
    <w:rsid w:val="491EC13D"/>
    <w:rsid w:val="4926B058"/>
    <w:rsid w:val="492BE7EE"/>
    <w:rsid w:val="493607C2"/>
    <w:rsid w:val="495234D4"/>
    <w:rsid w:val="495D918E"/>
    <w:rsid w:val="49823076"/>
    <w:rsid w:val="498716E5"/>
    <w:rsid w:val="4987206B"/>
    <w:rsid w:val="4996E950"/>
    <w:rsid w:val="49C5E257"/>
    <w:rsid w:val="49C6F53B"/>
    <w:rsid w:val="49CA7C79"/>
    <w:rsid w:val="49CF7993"/>
    <w:rsid w:val="49DC2704"/>
    <w:rsid w:val="49DCD350"/>
    <w:rsid w:val="49E6CAB2"/>
    <w:rsid w:val="49F4DCD3"/>
    <w:rsid w:val="49FDE210"/>
    <w:rsid w:val="4A23C606"/>
    <w:rsid w:val="4A5FD620"/>
    <w:rsid w:val="4A69F6B4"/>
    <w:rsid w:val="4A6AE1E5"/>
    <w:rsid w:val="4A6F2F64"/>
    <w:rsid w:val="4A7C27DC"/>
    <w:rsid w:val="4ABB5AEF"/>
    <w:rsid w:val="4AC420AA"/>
    <w:rsid w:val="4AD29457"/>
    <w:rsid w:val="4AE990DC"/>
    <w:rsid w:val="4AE9B937"/>
    <w:rsid w:val="4AEAF2BF"/>
    <w:rsid w:val="4AF16FD1"/>
    <w:rsid w:val="4AF24F83"/>
    <w:rsid w:val="4B0AEAEC"/>
    <w:rsid w:val="4B1816F5"/>
    <w:rsid w:val="4B218B9C"/>
    <w:rsid w:val="4B21BAC9"/>
    <w:rsid w:val="4B333BD2"/>
    <w:rsid w:val="4B37DE3A"/>
    <w:rsid w:val="4B44E843"/>
    <w:rsid w:val="4B5D1699"/>
    <w:rsid w:val="4B5EFE2F"/>
    <w:rsid w:val="4B73E351"/>
    <w:rsid w:val="4B7F340E"/>
    <w:rsid w:val="4B84C8F0"/>
    <w:rsid w:val="4B8719AE"/>
    <w:rsid w:val="4B91B371"/>
    <w:rsid w:val="4B92B90E"/>
    <w:rsid w:val="4B965D47"/>
    <w:rsid w:val="4BB51849"/>
    <w:rsid w:val="4BD51A51"/>
    <w:rsid w:val="4BF2F238"/>
    <w:rsid w:val="4BFFBC23"/>
    <w:rsid w:val="4C2B3072"/>
    <w:rsid w:val="4C2D66FC"/>
    <w:rsid w:val="4C37DD64"/>
    <w:rsid w:val="4C53D2E0"/>
    <w:rsid w:val="4C561795"/>
    <w:rsid w:val="4C6625B6"/>
    <w:rsid w:val="4C78FC4D"/>
    <w:rsid w:val="4C7BCD9A"/>
    <w:rsid w:val="4C9B49A9"/>
    <w:rsid w:val="4CB7281D"/>
    <w:rsid w:val="4CD643FE"/>
    <w:rsid w:val="4CDFD6B4"/>
    <w:rsid w:val="4D2C253D"/>
    <w:rsid w:val="4D32F94E"/>
    <w:rsid w:val="4D400229"/>
    <w:rsid w:val="4D63A491"/>
    <w:rsid w:val="4D788B34"/>
    <w:rsid w:val="4D7A3DF9"/>
    <w:rsid w:val="4D971496"/>
    <w:rsid w:val="4D97AC14"/>
    <w:rsid w:val="4D994D7E"/>
    <w:rsid w:val="4D9A7987"/>
    <w:rsid w:val="4D9B48FF"/>
    <w:rsid w:val="4DA0B66A"/>
    <w:rsid w:val="4DB0CE4A"/>
    <w:rsid w:val="4DC362CD"/>
    <w:rsid w:val="4DCBE664"/>
    <w:rsid w:val="4DCF47A6"/>
    <w:rsid w:val="4DD83AEA"/>
    <w:rsid w:val="4DF5BCE0"/>
    <w:rsid w:val="4DFEAA56"/>
    <w:rsid w:val="4E56961E"/>
    <w:rsid w:val="4E69CCDD"/>
    <w:rsid w:val="4E6D8705"/>
    <w:rsid w:val="4E72145F"/>
    <w:rsid w:val="4E74CAC7"/>
    <w:rsid w:val="4E7CD096"/>
    <w:rsid w:val="4E9E37D9"/>
    <w:rsid w:val="4ED01B8C"/>
    <w:rsid w:val="4ED2DAD0"/>
    <w:rsid w:val="4ED4C700"/>
    <w:rsid w:val="4EE32BDF"/>
    <w:rsid w:val="4EEAAE4F"/>
    <w:rsid w:val="4F0D151E"/>
    <w:rsid w:val="4F0F8742"/>
    <w:rsid w:val="4F29CA4F"/>
    <w:rsid w:val="4F384F35"/>
    <w:rsid w:val="4F6A0201"/>
    <w:rsid w:val="4F8869A6"/>
    <w:rsid w:val="4F90BFEC"/>
    <w:rsid w:val="4FAF02AF"/>
    <w:rsid w:val="4FAF60FE"/>
    <w:rsid w:val="4FC003F9"/>
    <w:rsid w:val="4FE52275"/>
    <w:rsid w:val="4FE9DF4A"/>
    <w:rsid w:val="5007806B"/>
    <w:rsid w:val="50115A6A"/>
    <w:rsid w:val="501D24BC"/>
    <w:rsid w:val="50364FF6"/>
    <w:rsid w:val="503B7A83"/>
    <w:rsid w:val="503DEC08"/>
    <w:rsid w:val="50506A5B"/>
    <w:rsid w:val="50629845"/>
    <w:rsid w:val="50656D77"/>
    <w:rsid w:val="509707C9"/>
    <w:rsid w:val="50C46B30"/>
    <w:rsid w:val="50E60458"/>
    <w:rsid w:val="5105BB52"/>
    <w:rsid w:val="5123A14E"/>
    <w:rsid w:val="512E8472"/>
    <w:rsid w:val="513D6045"/>
    <w:rsid w:val="513F2605"/>
    <w:rsid w:val="51469095"/>
    <w:rsid w:val="516119BB"/>
    <w:rsid w:val="51693938"/>
    <w:rsid w:val="516C8E40"/>
    <w:rsid w:val="51735328"/>
    <w:rsid w:val="5179DAFE"/>
    <w:rsid w:val="517A2C70"/>
    <w:rsid w:val="5184E917"/>
    <w:rsid w:val="51A8AD6F"/>
    <w:rsid w:val="51BB66BB"/>
    <w:rsid w:val="51C732A1"/>
    <w:rsid w:val="51CC4B1F"/>
    <w:rsid w:val="51CE6BC0"/>
    <w:rsid w:val="51D874C4"/>
    <w:rsid w:val="51DD67C4"/>
    <w:rsid w:val="51F35E37"/>
    <w:rsid w:val="5205CCA9"/>
    <w:rsid w:val="5209601B"/>
    <w:rsid w:val="5217EFEB"/>
    <w:rsid w:val="52263A03"/>
    <w:rsid w:val="52281630"/>
    <w:rsid w:val="522B846C"/>
    <w:rsid w:val="523FD4F1"/>
    <w:rsid w:val="5248125D"/>
    <w:rsid w:val="524956CB"/>
    <w:rsid w:val="52585DA8"/>
    <w:rsid w:val="52914A4D"/>
    <w:rsid w:val="52A6E20B"/>
    <w:rsid w:val="52AC2722"/>
    <w:rsid w:val="52AD4477"/>
    <w:rsid w:val="52ADB795"/>
    <w:rsid w:val="52B0A43B"/>
    <w:rsid w:val="52C47B15"/>
    <w:rsid w:val="52CA1A8E"/>
    <w:rsid w:val="52EC216A"/>
    <w:rsid w:val="52F14430"/>
    <w:rsid w:val="52FBF4E3"/>
    <w:rsid w:val="5303D267"/>
    <w:rsid w:val="53108DDF"/>
    <w:rsid w:val="53250855"/>
    <w:rsid w:val="5356CB38"/>
    <w:rsid w:val="5376F45A"/>
    <w:rsid w:val="538102C7"/>
    <w:rsid w:val="539C39F5"/>
    <w:rsid w:val="53C24446"/>
    <w:rsid w:val="53CEA45B"/>
    <w:rsid w:val="53D722E7"/>
    <w:rsid w:val="53DBD49C"/>
    <w:rsid w:val="53E7ABCE"/>
    <w:rsid w:val="53EBDD77"/>
    <w:rsid w:val="53F417F1"/>
    <w:rsid w:val="53F4513D"/>
    <w:rsid w:val="53F463E2"/>
    <w:rsid w:val="53FF6CF7"/>
    <w:rsid w:val="54061EB6"/>
    <w:rsid w:val="5410D6B7"/>
    <w:rsid w:val="5417CEB4"/>
    <w:rsid w:val="5455E67C"/>
    <w:rsid w:val="545C3327"/>
    <w:rsid w:val="546DD480"/>
    <w:rsid w:val="5475EAF0"/>
    <w:rsid w:val="5477D9BD"/>
    <w:rsid w:val="54798DC4"/>
    <w:rsid w:val="548BF21B"/>
    <w:rsid w:val="548D764F"/>
    <w:rsid w:val="54BC0D7B"/>
    <w:rsid w:val="54DED30A"/>
    <w:rsid w:val="54E0C5AA"/>
    <w:rsid w:val="54E3A9EF"/>
    <w:rsid w:val="54F50019"/>
    <w:rsid w:val="5506A85A"/>
    <w:rsid w:val="55237760"/>
    <w:rsid w:val="5528FE66"/>
    <w:rsid w:val="5537D1D8"/>
    <w:rsid w:val="5564F172"/>
    <w:rsid w:val="556B235B"/>
    <w:rsid w:val="55745759"/>
    <w:rsid w:val="5575CE83"/>
    <w:rsid w:val="557ABFD0"/>
    <w:rsid w:val="5593FDF9"/>
    <w:rsid w:val="5597DC53"/>
    <w:rsid w:val="55B82C2A"/>
    <w:rsid w:val="55C6BC31"/>
    <w:rsid w:val="55CB866D"/>
    <w:rsid w:val="55CCBB85"/>
    <w:rsid w:val="55DA2CAF"/>
    <w:rsid w:val="55DE305B"/>
    <w:rsid w:val="5606A2FC"/>
    <w:rsid w:val="560A60F9"/>
    <w:rsid w:val="560C3A9B"/>
    <w:rsid w:val="56282388"/>
    <w:rsid w:val="56420240"/>
    <w:rsid w:val="564293DC"/>
    <w:rsid w:val="565378EA"/>
    <w:rsid w:val="56612083"/>
    <w:rsid w:val="5674BD29"/>
    <w:rsid w:val="56831370"/>
    <w:rsid w:val="568D6BBE"/>
    <w:rsid w:val="568E7DC1"/>
    <w:rsid w:val="56AF8E00"/>
    <w:rsid w:val="56BB9BED"/>
    <w:rsid w:val="56C18663"/>
    <w:rsid w:val="56C425AC"/>
    <w:rsid w:val="56C8E156"/>
    <w:rsid w:val="56EC03A1"/>
    <w:rsid w:val="56EEF1AF"/>
    <w:rsid w:val="56FCCF39"/>
    <w:rsid w:val="57124815"/>
    <w:rsid w:val="572020AA"/>
    <w:rsid w:val="57205AE4"/>
    <w:rsid w:val="5721ADD0"/>
    <w:rsid w:val="576BB3A0"/>
    <w:rsid w:val="57824256"/>
    <w:rsid w:val="57A3DDD3"/>
    <w:rsid w:val="57BA75AF"/>
    <w:rsid w:val="580C6C6E"/>
    <w:rsid w:val="5817EEF3"/>
    <w:rsid w:val="584871D2"/>
    <w:rsid w:val="584BD045"/>
    <w:rsid w:val="584FB62A"/>
    <w:rsid w:val="58772F5A"/>
    <w:rsid w:val="5879A291"/>
    <w:rsid w:val="588781C3"/>
    <w:rsid w:val="5887D402"/>
    <w:rsid w:val="5896EFCA"/>
    <w:rsid w:val="58B59819"/>
    <w:rsid w:val="58C93BF1"/>
    <w:rsid w:val="58F26C77"/>
    <w:rsid w:val="58F9CD16"/>
    <w:rsid w:val="58FABF23"/>
    <w:rsid w:val="58FE5CF3"/>
    <w:rsid w:val="5902E7FB"/>
    <w:rsid w:val="5925FE2E"/>
    <w:rsid w:val="592A754A"/>
    <w:rsid w:val="592D132C"/>
    <w:rsid w:val="5937965A"/>
    <w:rsid w:val="5955509F"/>
    <w:rsid w:val="596DA0FD"/>
    <w:rsid w:val="5970D285"/>
    <w:rsid w:val="5976CB2E"/>
    <w:rsid w:val="5985CA9A"/>
    <w:rsid w:val="5986C146"/>
    <w:rsid w:val="59B29681"/>
    <w:rsid w:val="59BE0AAB"/>
    <w:rsid w:val="59CA962D"/>
    <w:rsid w:val="59DD352F"/>
    <w:rsid w:val="59DD6A65"/>
    <w:rsid w:val="59E950DC"/>
    <w:rsid w:val="5A2A53C5"/>
    <w:rsid w:val="5A346FFB"/>
    <w:rsid w:val="5A407A53"/>
    <w:rsid w:val="5A40D106"/>
    <w:rsid w:val="5A4CD8A7"/>
    <w:rsid w:val="5A9A2D54"/>
    <w:rsid w:val="5AB69E37"/>
    <w:rsid w:val="5ABD8936"/>
    <w:rsid w:val="5AC337C7"/>
    <w:rsid w:val="5AD77963"/>
    <w:rsid w:val="5AD9D092"/>
    <w:rsid w:val="5AE8FD46"/>
    <w:rsid w:val="5AF2A755"/>
    <w:rsid w:val="5B02A057"/>
    <w:rsid w:val="5B09145D"/>
    <w:rsid w:val="5B0B8E0A"/>
    <w:rsid w:val="5B6A498E"/>
    <w:rsid w:val="5B728D9A"/>
    <w:rsid w:val="5B7AA074"/>
    <w:rsid w:val="5B861742"/>
    <w:rsid w:val="5BA48CBC"/>
    <w:rsid w:val="5BBBE6A1"/>
    <w:rsid w:val="5BBF53B6"/>
    <w:rsid w:val="5BD22983"/>
    <w:rsid w:val="5BEE8A76"/>
    <w:rsid w:val="5C098B1F"/>
    <w:rsid w:val="5C1B549F"/>
    <w:rsid w:val="5C35FF06"/>
    <w:rsid w:val="5C3ED6F7"/>
    <w:rsid w:val="5C41C7B9"/>
    <w:rsid w:val="5C47D004"/>
    <w:rsid w:val="5C4A3A34"/>
    <w:rsid w:val="5C4C98E4"/>
    <w:rsid w:val="5C724664"/>
    <w:rsid w:val="5C7D988A"/>
    <w:rsid w:val="5C7E8B80"/>
    <w:rsid w:val="5C8BA7B4"/>
    <w:rsid w:val="5C9270B0"/>
    <w:rsid w:val="5C9D8F06"/>
    <w:rsid w:val="5CAF5E16"/>
    <w:rsid w:val="5CBA1D8B"/>
    <w:rsid w:val="5CC96A39"/>
    <w:rsid w:val="5CCB40DC"/>
    <w:rsid w:val="5CCB8525"/>
    <w:rsid w:val="5CE51F1D"/>
    <w:rsid w:val="5CF26991"/>
    <w:rsid w:val="5CF9CAB2"/>
    <w:rsid w:val="5CFDE58A"/>
    <w:rsid w:val="5D0370D0"/>
    <w:rsid w:val="5D12D48A"/>
    <w:rsid w:val="5D12FC59"/>
    <w:rsid w:val="5D17F27D"/>
    <w:rsid w:val="5D215C13"/>
    <w:rsid w:val="5D28F725"/>
    <w:rsid w:val="5D3E4439"/>
    <w:rsid w:val="5D485BA2"/>
    <w:rsid w:val="5D5E0C2C"/>
    <w:rsid w:val="5D5E9ABA"/>
    <w:rsid w:val="5D70B42B"/>
    <w:rsid w:val="5D8728BE"/>
    <w:rsid w:val="5D8AFD69"/>
    <w:rsid w:val="5D95B784"/>
    <w:rsid w:val="5D9E8486"/>
    <w:rsid w:val="5DA06DE6"/>
    <w:rsid w:val="5DA55B80"/>
    <w:rsid w:val="5DAF2101"/>
    <w:rsid w:val="5DBC7E81"/>
    <w:rsid w:val="5DBCAD9E"/>
    <w:rsid w:val="5DC24EC4"/>
    <w:rsid w:val="5DCE4241"/>
    <w:rsid w:val="5DD28DCB"/>
    <w:rsid w:val="5DD2E212"/>
    <w:rsid w:val="5E1DB505"/>
    <w:rsid w:val="5E1DC695"/>
    <w:rsid w:val="5E3C3FFC"/>
    <w:rsid w:val="5E56AA9F"/>
    <w:rsid w:val="5E6E1476"/>
    <w:rsid w:val="5E91A5CA"/>
    <w:rsid w:val="5E99C0EA"/>
    <w:rsid w:val="5E9BE623"/>
    <w:rsid w:val="5EA42DAB"/>
    <w:rsid w:val="5ED3BBA6"/>
    <w:rsid w:val="5ED81C25"/>
    <w:rsid w:val="5EE388E2"/>
    <w:rsid w:val="5F12503B"/>
    <w:rsid w:val="5F21F12E"/>
    <w:rsid w:val="5F4BBA4C"/>
    <w:rsid w:val="5F50D59B"/>
    <w:rsid w:val="5F547B05"/>
    <w:rsid w:val="5F600026"/>
    <w:rsid w:val="5F63E175"/>
    <w:rsid w:val="5F682EDC"/>
    <w:rsid w:val="5F7D447E"/>
    <w:rsid w:val="5F940946"/>
    <w:rsid w:val="5F980C43"/>
    <w:rsid w:val="5FA6CDD2"/>
    <w:rsid w:val="5FB1D098"/>
    <w:rsid w:val="5FC06F50"/>
    <w:rsid w:val="5FC92D12"/>
    <w:rsid w:val="5FD42FB8"/>
    <w:rsid w:val="5FE3CB1D"/>
    <w:rsid w:val="5FE74A08"/>
    <w:rsid w:val="5FE97A34"/>
    <w:rsid w:val="5FEBF71D"/>
    <w:rsid w:val="5FEC5E22"/>
    <w:rsid w:val="60258ADB"/>
    <w:rsid w:val="602AB203"/>
    <w:rsid w:val="602ECCDF"/>
    <w:rsid w:val="602F4151"/>
    <w:rsid w:val="6035E565"/>
    <w:rsid w:val="605F7956"/>
    <w:rsid w:val="606AD227"/>
    <w:rsid w:val="606C5739"/>
    <w:rsid w:val="606C96AF"/>
    <w:rsid w:val="6070926E"/>
    <w:rsid w:val="607C60B3"/>
    <w:rsid w:val="60807A3A"/>
    <w:rsid w:val="60812ED5"/>
    <w:rsid w:val="6089E3AF"/>
    <w:rsid w:val="60AE4F4D"/>
    <w:rsid w:val="60B53E95"/>
    <w:rsid w:val="60B86A8E"/>
    <w:rsid w:val="60D0F96C"/>
    <w:rsid w:val="60DE9D23"/>
    <w:rsid w:val="610BDB0A"/>
    <w:rsid w:val="6111DC42"/>
    <w:rsid w:val="611914DF"/>
    <w:rsid w:val="612926CE"/>
    <w:rsid w:val="614AE914"/>
    <w:rsid w:val="61764294"/>
    <w:rsid w:val="6194DA0F"/>
    <w:rsid w:val="61AB105E"/>
    <w:rsid w:val="61D68E03"/>
    <w:rsid w:val="61E0547F"/>
    <w:rsid w:val="61EF41DC"/>
    <w:rsid w:val="61F2A333"/>
    <w:rsid w:val="61F3AF75"/>
    <w:rsid w:val="620C382F"/>
    <w:rsid w:val="620CE9F3"/>
    <w:rsid w:val="6211556E"/>
    <w:rsid w:val="625705A4"/>
    <w:rsid w:val="6262C730"/>
    <w:rsid w:val="62778A3E"/>
    <w:rsid w:val="62892D86"/>
    <w:rsid w:val="62896C44"/>
    <w:rsid w:val="6298BFF5"/>
    <w:rsid w:val="62B5C1AB"/>
    <w:rsid w:val="62B8D12C"/>
    <w:rsid w:val="62F2B8F2"/>
    <w:rsid w:val="63138485"/>
    <w:rsid w:val="6317B9DD"/>
    <w:rsid w:val="63291768"/>
    <w:rsid w:val="6339A106"/>
    <w:rsid w:val="63552521"/>
    <w:rsid w:val="6377753A"/>
    <w:rsid w:val="637B032D"/>
    <w:rsid w:val="638AD151"/>
    <w:rsid w:val="63A670D0"/>
    <w:rsid w:val="63DBF618"/>
    <w:rsid w:val="63EB4C8B"/>
    <w:rsid w:val="63EDE3E7"/>
    <w:rsid w:val="63F05F1A"/>
    <w:rsid w:val="640D8197"/>
    <w:rsid w:val="640F6AEA"/>
    <w:rsid w:val="64175130"/>
    <w:rsid w:val="64494EC0"/>
    <w:rsid w:val="64634A93"/>
    <w:rsid w:val="6473CEBC"/>
    <w:rsid w:val="647E0084"/>
    <w:rsid w:val="6489CC78"/>
    <w:rsid w:val="64A1479E"/>
    <w:rsid w:val="64C0A3CC"/>
    <w:rsid w:val="64C9053A"/>
    <w:rsid w:val="64CFAD00"/>
    <w:rsid w:val="64DA71E7"/>
    <w:rsid w:val="64DEAADC"/>
    <w:rsid w:val="64ED9D29"/>
    <w:rsid w:val="6500690B"/>
    <w:rsid w:val="650E96C5"/>
    <w:rsid w:val="6513459B"/>
    <w:rsid w:val="65273646"/>
    <w:rsid w:val="652A43F5"/>
    <w:rsid w:val="654FAF12"/>
    <w:rsid w:val="655A3B9D"/>
    <w:rsid w:val="6568BBE7"/>
    <w:rsid w:val="658C438A"/>
    <w:rsid w:val="6593592F"/>
    <w:rsid w:val="65A25D4D"/>
    <w:rsid w:val="65CA7B78"/>
    <w:rsid w:val="661B2467"/>
    <w:rsid w:val="66234163"/>
    <w:rsid w:val="6625644D"/>
    <w:rsid w:val="664B8B22"/>
    <w:rsid w:val="66501FF4"/>
    <w:rsid w:val="6653E38E"/>
    <w:rsid w:val="665561EA"/>
    <w:rsid w:val="66688B21"/>
    <w:rsid w:val="66730670"/>
    <w:rsid w:val="667F5724"/>
    <w:rsid w:val="66863D5F"/>
    <w:rsid w:val="66B17E3E"/>
    <w:rsid w:val="66BCF2C4"/>
    <w:rsid w:val="66C72098"/>
    <w:rsid w:val="66CFD96B"/>
    <w:rsid w:val="66DC0A39"/>
    <w:rsid w:val="66F1AE29"/>
    <w:rsid w:val="670525A4"/>
    <w:rsid w:val="67245A9D"/>
    <w:rsid w:val="67363853"/>
    <w:rsid w:val="674A3257"/>
    <w:rsid w:val="6751CBCB"/>
    <w:rsid w:val="6757BF77"/>
    <w:rsid w:val="67775DF5"/>
    <w:rsid w:val="6791B0EF"/>
    <w:rsid w:val="67A7D094"/>
    <w:rsid w:val="67B3E9C0"/>
    <w:rsid w:val="67CDC723"/>
    <w:rsid w:val="67D6A927"/>
    <w:rsid w:val="67FCC89F"/>
    <w:rsid w:val="6815CA8B"/>
    <w:rsid w:val="683AD101"/>
    <w:rsid w:val="6847FB44"/>
    <w:rsid w:val="6852FFB1"/>
    <w:rsid w:val="685D166F"/>
    <w:rsid w:val="6872CE93"/>
    <w:rsid w:val="688AFB65"/>
    <w:rsid w:val="6897B3E1"/>
    <w:rsid w:val="68A04D57"/>
    <w:rsid w:val="68AA60EC"/>
    <w:rsid w:val="68AF468B"/>
    <w:rsid w:val="68B8178A"/>
    <w:rsid w:val="68BA0535"/>
    <w:rsid w:val="68C0C1EF"/>
    <w:rsid w:val="68CDA803"/>
    <w:rsid w:val="68D5E8A2"/>
    <w:rsid w:val="68DE8F84"/>
    <w:rsid w:val="68F1F572"/>
    <w:rsid w:val="6926974C"/>
    <w:rsid w:val="6932533E"/>
    <w:rsid w:val="693434DF"/>
    <w:rsid w:val="69368EE3"/>
    <w:rsid w:val="69413364"/>
    <w:rsid w:val="6959E467"/>
    <w:rsid w:val="6961ADFC"/>
    <w:rsid w:val="69695FFF"/>
    <w:rsid w:val="699DD267"/>
    <w:rsid w:val="69B46D1E"/>
    <w:rsid w:val="69B61BDA"/>
    <w:rsid w:val="69DC84F6"/>
    <w:rsid w:val="69EF1B53"/>
    <w:rsid w:val="69FB016E"/>
    <w:rsid w:val="69FBF944"/>
    <w:rsid w:val="6A1497D9"/>
    <w:rsid w:val="6A1D8BAF"/>
    <w:rsid w:val="6A200A4C"/>
    <w:rsid w:val="6A2324AE"/>
    <w:rsid w:val="6A280330"/>
    <w:rsid w:val="6A2EFA6E"/>
    <w:rsid w:val="6A42D457"/>
    <w:rsid w:val="6A450313"/>
    <w:rsid w:val="6A4E776E"/>
    <w:rsid w:val="6A5DFF8A"/>
    <w:rsid w:val="6A78B30C"/>
    <w:rsid w:val="6A7AB387"/>
    <w:rsid w:val="6A8E243A"/>
    <w:rsid w:val="6A96D181"/>
    <w:rsid w:val="6AAB4AED"/>
    <w:rsid w:val="6AAE9095"/>
    <w:rsid w:val="6AB762FF"/>
    <w:rsid w:val="6AD159C6"/>
    <w:rsid w:val="6ADAF585"/>
    <w:rsid w:val="6ADBABC8"/>
    <w:rsid w:val="6ADCC183"/>
    <w:rsid w:val="6AF230F9"/>
    <w:rsid w:val="6B038C93"/>
    <w:rsid w:val="6B1E44A1"/>
    <w:rsid w:val="6B25CAFD"/>
    <w:rsid w:val="6B307A2A"/>
    <w:rsid w:val="6B309615"/>
    <w:rsid w:val="6B32BF2D"/>
    <w:rsid w:val="6B3427BE"/>
    <w:rsid w:val="6B3D9E98"/>
    <w:rsid w:val="6B3E6DA7"/>
    <w:rsid w:val="6B4CB255"/>
    <w:rsid w:val="6B530F33"/>
    <w:rsid w:val="6B5CC0CE"/>
    <w:rsid w:val="6B6DB3E2"/>
    <w:rsid w:val="6B934AED"/>
    <w:rsid w:val="6B984588"/>
    <w:rsid w:val="6B9A91BB"/>
    <w:rsid w:val="6BA59663"/>
    <w:rsid w:val="6BAD81A4"/>
    <w:rsid w:val="6BCA161A"/>
    <w:rsid w:val="6BD635A8"/>
    <w:rsid w:val="6BE3B3FE"/>
    <w:rsid w:val="6BF76773"/>
    <w:rsid w:val="6C06389A"/>
    <w:rsid w:val="6C0AFD46"/>
    <w:rsid w:val="6C18DF70"/>
    <w:rsid w:val="6C232F5A"/>
    <w:rsid w:val="6C677F83"/>
    <w:rsid w:val="6C875AE3"/>
    <w:rsid w:val="6C89D7C7"/>
    <w:rsid w:val="6C8CC528"/>
    <w:rsid w:val="6C8E61DD"/>
    <w:rsid w:val="6CA9BC68"/>
    <w:rsid w:val="6CCF88FD"/>
    <w:rsid w:val="6CD8C558"/>
    <w:rsid w:val="6CE0CBBE"/>
    <w:rsid w:val="6CE73295"/>
    <w:rsid w:val="6CFAE0F7"/>
    <w:rsid w:val="6D0DAACA"/>
    <w:rsid w:val="6D17BEEC"/>
    <w:rsid w:val="6D1E1C35"/>
    <w:rsid w:val="6D5A07F3"/>
    <w:rsid w:val="6D740E34"/>
    <w:rsid w:val="6D878F63"/>
    <w:rsid w:val="6D8D967A"/>
    <w:rsid w:val="6D9A7124"/>
    <w:rsid w:val="6DBBB818"/>
    <w:rsid w:val="6DBDD71C"/>
    <w:rsid w:val="6DE117B0"/>
    <w:rsid w:val="6DE475B1"/>
    <w:rsid w:val="6DEBACDE"/>
    <w:rsid w:val="6DF6D733"/>
    <w:rsid w:val="6DF906A1"/>
    <w:rsid w:val="6E08AA6F"/>
    <w:rsid w:val="6E1051E4"/>
    <w:rsid w:val="6E11E80F"/>
    <w:rsid w:val="6E154A35"/>
    <w:rsid w:val="6E32DDE2"/>
    <w:rsid w:val="6E4C32B4"/>
    <w:rsid w:val="6E4D0EB8"/>
    <w:rsid w:val="6E4E5DB5"/>
    <w:rsid w:val="6E6468E2"/>
    <w:rsid w:val="6E7C4273"/>
    <w:rsid w:val="6E9EB8B9"/>
    <w:rsid w:val="6EA075B0"/>
    <w:rsid w:val="6EB3DE4B"/>
    <w:rsid w:val="6EB50CF5"/>
    <w:rsid w:val="6ECD1BA0"/>
    <w:rsid w:val="6ED2327D"/>
    <w:rsid w:val="6EEA8B0B"/>
    <w:rsid w:val="6F1A1F96"/>
    <w:rsid w:val="6F23C1AB"/>
    <w:rsid w:val="6F276191"/>
    <w:rsid w:val="6F2D1212"/>
    <w:rsid w:val="6F5A5DE6"/>
    <w:rsid w:val="6F61DA90"/>
    <w:rsid w:val="6F7EDF80"/>
    <w:rsid w:val="6F9291DD"/>
    <w:rsid w:val="6FAAC6C4"/>
    <w:rsid w:val="6FBE67E2"/>
    <w:rsid w:val="6FD149C1"/>
    <w:rsid w:val="6FEBF157"/>
    <w:rsid w:val="703705EF"/>
    <w:rsid w:val="703A5878"/>
    <w:rsid w:val="703D30CB"/>
    <w:rsid w:val="704F51F4"/>
    <w:rsid w:val="70509933"/>
    <w:rsid w:val="706F6FE4"/>
    <w:rsid w:val="708B475C"/>
    <w:rsid w:val="70965062"/>
    <w:rsid w:val="7098488A"/>
    <w:rsid w:val="70A326EE"/>
    <w:rsid w:val="70AF8BEF"/>
    <w:rsid w:val="70BD5C3B"/>
    <w:rsid w:val="70BDB4D1"/>
    <w:rsid w:val="70D60BD6"/>
    <w:rsid w:val="70E68DC5"/>
    <w:rsid w:val="70F51AC4"/>
    <w:rsid w:val="710CB55A"/>
    <w:rsid w:val="71149F63"/>
    <w:rsid w:val="71168C00"/>
    <w:rsid w:val="7136795B"/>
    <w:rsid w:val="713A0A55"/>
    <w:rsid w:val="7144A481"/>
    <w:rsid w:val="71652657"/>
    <w:rsid w:val="7166C5DA"/>
    <w:rsid w:val="716A7EA4"/>
    <w:rsid w:val="717C0FB8"/>
    <w:rsid w:val="71841895"/>
    <w:rsid w:val="718606CA"/>
    <w:rsid w:val="7192BF68"/>
    <w:rsid w:val="7199C4DB"/>
    <w:rsid w:val="71A0FFCC"/>
    <w:rsid w:val="71C716D2"/>
    <w:rsid w:val="71D9339C"/>
    <w:rsid w:val="720F90C5"/>
    <w:rsid w:val="7215492A"/>
    <w:rsid w:val="721C1013"/>
    <w:rsid w:val="722D7916"/>
    <w:rsid w:val="724CC3E8"/>
    <w:rsid w:val="72632E16"/>
    <w:rsid w:val="7271DC37"/>
    <w:rsid w:val="72743CD0"/>
    <w:rsid w:val="7277C2C8"/>
    <w:rsid w:val="728A758D"/>
    <w:rsid w:val="72901E65"/>
    <w:rsid w:val="72A6CEE4"/>
    <w:rsid w:val="72AC1E76"/>
    <w:rsid w:val="72AC8DBD"/>
    <w:rsid w:val="72B06FC4"/>
    <w:rsid w:val="72B5794E"/>
    <w:rsid w:val="72B6BD70"/>
    <w:rsid w:val="72BD7CCD"/>
    <w:rsid w:val="72D46396"/>
    <w:rsid w:val="72E999FF"/>
    <w:rsid w:val="72EDF02B"/>
    <w:rsid w:val="72FEB055"/>
    <w:rsid w:val="731E62AA"/>
    <w:rsid w:val="7321D72B"/>
    <w:rsid w:val="732BBBBF"/>
    <w:rsid w:val="7359DF0A"/>
    <w:rsid w:val="73644391"/>
    <w:rsid w:val="7373585A"/>
    <w:rsid w:val="7374D18D"/>
    <w:rsid w:val="73831A64"/>
    <w:rsid w:val="739EA073"/>
    <w:rsid w:val="739F24A7"/>
    <w:rsid w:val="73A7E379"/>
    <w:rsid w:val="73A80DD9"/>
    <w:rsid w:val="73B17FFA"/>
    <w:rsid w:val="73C4F616"/>
    <w:rsid w:val="73C650FB"/>
    <w:rsid w:val="73CF604B"/>
    <w:rsid w:val="73EE8608"/>
    <w:rsid w:val="73FA435E"/>
    <w:rsid w:val="7415852F"/>
    <w:rsid w:val="7419E5CE"/>
    <w:rsid w:val="7433E49F"/>
    <w:rsid w:val="744960CE"/>
    <w:rsid w:val="7458B6B1"/>
    <w:rsid w:val="746DD916"/>
    <w:rsid w:val="747EE369"/>
    <w:rsid w:val="74906345"/>
    <w:rsid w:val="74952BAC"/>
    <w:rsid w:val="749A5B56"/>
    <w:rsid w:val="74A23122"/>
    <w:rsid w:val="74A53A0D"/>
    <w:rsid w:val="74BD9D1E"/>
    <w:rsid w:val="74BDA78C"/>
    <w:rsid w:val="74C70A9B"/>
    <w:rsid w:val="74DCE218"/>
    <w:rsid w:val="74EA0079"/>
    <w:rsid w:val="74FC6257"/>
    <w:rsid w:val="74FD953A"/>
    <w:rsid w:val="7519B8E2"/>
    <w:rsid w:val="751CAE08"/>
    <w:rsid w:val="75271B2B"/>
    <w:rsid w:val="7528466C"/>
    <w:rsid w:val="754E93BE"/>
    <w:rsid w:val="755B4C32"/>
    <w:rsid w:val="7577E294"/>
    <w:rsid w:val="7585B9CF"/>
    <w:rsid w:val="75892DB7"/>
    <w:rsid w:val="758C5BD3"/>
    <w:rsid w:val="75970F16"/>
    <w:rsid w:val="7598B72F"/>
    <w:rsid w:val="75999AEA"/>
    <w:rsid w:val="759C844C"/>
    <w:rsid w:val="75AF638A"/>
    <w:rsid w:val="75B16A7F"/>
    <w:rsid w:val="75E22206"/>
    <w:rsid w:val="75E5854E"/>
    <w:rsid w:val="7613FF92"/>
    <w:rsid w:val="76202942"/>
    <w:rsid w:val="7649B408"/>
    <w:rsid w:val="764D98B5"/>
    <w:rsid w:val="7658FE57"/>
    <w:rsid w:val="7669F5EC"/>
    <w:rsid w:val="7685E888"/>
    <w:rsid w:val="768770B0"/>
    <w:rsid w:val="768EBFBC"/>
    <w:rsid w:val="769CEDFF"/>
    <w:rsid w:val="76B62184"/>
    <w:rsid w:val="76BFC4B8"/>
    <w:rsid w:val="76CC2407"/>
    <w:rsid w:val="76CE7D2F"/>
    <w:rsid w:val="76EF33DE"/>
    <w:rsid w:val="76F70570"/>
    <w:rsid w:val="76F8DEED"/>
    <w:rsid w:val="770BAA05"/>
    <w:rsid w:val="771E5851"/>
    <w:rsid w:val="7722ED08"/>
    <w:rsid w:val="7728BC14"/>
    <w:rsid w:val="77335853"/>
    <w:rsid w:val="7738FB76"/>
    <w:rsid w:val="773A022D"/>
    <w:rsid w:val="773C7516"/>
    <w:rsid w:val="7741E6F3"/>
    <w:rsid w:val="77694E3E"/>
    <w:rsid w:val="77734BBE"/>
    <w:rsid w:val="779C4F5E"/>
    <w:rsid w:val="779DE230"/>
    <w:rsid w:val="77A00135"/>
    <w:rsid w:val="77A94E62"/>
    <w:rsid w:val="77AA5BBE"/>
    <w:rsid w:val="77AFBBDB"/>
    <w:rsid w:val="77B39FFB"/>
    <w:rsid w:val="781421C5"/>
    <w:rsid w:val="781B7346"/>
    <w:rsid w:val="78388FAA"/>
    <w:rsid w:val="783A1EED"/>
    <w:rsid w:val="786A0447"/>
    <w:rsid w:val="789634C4"/>
    <w:rsid w:val="78A8C19F"/>
    <w:rsid w:val="78AFA26D"/>
    <w:rsid w:val="78C053F9"/>
    <w:rsid w:val="78D057F1"/>
    <w:rsid w:val="78D402A9"/>
    <w:rsid w:val="78E90B41"/>
    <w:rsid w:val="78F13F60"/>
    <w:rsid w:val="79138B72"/>
    <w:rsid w:val="795D2B83"/>
    <w:rsid w:val="795FFE3C"/>
    <w:rsid w:val="79651067"/>
    <w:rsid w:val="79715552"/>
    <w:rsid w:val="798AC7C7"/>
    <w:rsid w:val="798B9B43"/>
    <w:rsid w:val="798F0B82"/>
    <w:rsid w:val="79C2C714"/>
    <w:rsid w:val="79D1B11A"/>
    <w:rsid w:val="79D8CC87"/>
    <w:rsid w:val="79DA2546"/>
    <w:rsid w:val="79E41311"/>
    <w:rsid w:val="7A1B3F01"/>
    <w:rsid w:val="7A235760"/>
    <w:rsid w:val="7A33551F"/>
    <w:rsid w:val="7A3DB442"/>
    <w:rsid w:val="7A445C23"/>
    <w:rsid w:val="7A4C5ECD"/>
    <w:rsid w:val="7A503D83"/>
    <w:rsid w:val="7A5B2330"/>
    <w:rsid w:val="7A6A0074"/>
    <w:rsid w:val="7A6BD05E"/>
    <w:rsid w:val="7A7415D8"/>
    <w:rsid w:val="7A751F73"/>
    <w:rsid w:val="7A791E4E"/>
    <w:rsid w:val="7A892752"/>
    <w:rsid w:val="7A95E01F"/>
    <w:rsid w:val="7A9E01DE"/>
    <w:rsid w:val="7AB493CB"/>
    <w:rsid w:val="7AB8A252"/>
    <w:rsid w:val="7AFD8E01"/>
    <w:rsid w:val="7B0EE762"/>
    <w:rsid w:val="7B2A9C61"/>
    <w:rsid w:val="7B4B9443"/>
    <w:rsid w:val="7B5B1F27"/>
    <w:rsid w:val="7B677C45"/>
    <w:rsid w:val="7B889533"/>
    <w:rsid w:val="7B909625"/>
    <w:rsid w:val="7B9643C6"/>
    <w:rsid w:val="7B9A5F6B"/>
    <w:rsid w:val="7B9C3645"/>
    <w:rsid w:val="7BB35662"/>
    <w:rsid w:val="7BE83FBE"/>
    <w:rsid w:val="7BFEDAB1"/>
    <w:rsid w:val="7C12CA1B"/>
    <w:rsid w:val="7C19F4C1"/>
    <w:rsid w:val="7C29051E"/>
    <w:rsid w:val="7C2F1518"/>
    <w:rsid w:val="7C2FDE66"/>
    <w:rsid w:val="7C4CD3AE"/>
    <w:rsid w:val="7C4E74AB"/>
    <w:rsid w:val="7C54DC78"/>
    <w:rsid w:val="7C63C504"/>
    <w:rsid w:val="7C91CC19"/>
    <w:rsid w:val="7C9D03CC"/>
    <w:rsid w:val="7CE58615"/>
    <w:rsid w:val="7CE6ACD3"/>
    <w:rsid w:val="7CE6C50D"/>
    <w:rsid w:val="7CF96329"/>
    <w:rsid w:val="7D321427"/>
    <w:rsid w:val="7D462914"/>
    <w:rsid w:val="7D4B704C"/>
    <w:rsid w:val="7D4E6E7A"/>
    <w:rsid w:val="7D9E47E5"/>
    <w:rsid w:val="7DA66741"/>
    <w:rsid w:val="7DB9827B"/>
    <w:rsid w:val="7DBD7B70"/>
    <w:rsid w:val="7DCFCDDC"/>
    <w:rsid w:val="7DD99B0A"/>
    <w:rsid w:val="7DE42523"/>
    <w:rsid w:val="7DF4547D"/>
    <w:rsid w:val="7E1A613B"/>
    <w:rsid w:val="7E1DCD76"/>
    <w:rsid w:val="7E2026B1"/>
    <w:rsid w:val="7E36496C"/>
    <w:rsid w:val="7E3E35F7"/>
    <w:rsid w:val="7E4DE675"/>
    <w:rsid w:val="7E6AE87B"/>
    <w:rsid w:val="7E955417"/>
    <w:rsid w:val="7E963837"/>
    <w:rsid w:val="7EBAA16A"/>
    <w:rsid w:val="7ED47AF8"/>
    <w:rsid w:val="7EFF8224"/>
    <w:rsid w:val="7F21007F"/>
    <w:rsid w:val="7F41C29B"/>
    <w:rsid w:val="7F487CEC"/>
    <w:rsid w:val="7F5FFF3E"/>
    <w:rsid w:val="7F7E77BD"/>
    <w:rsid w:val="7FAC360E"/>
    <w:rsid w:val="7FBBF712"/>
    <w:rsid w:val="7FE706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B409AA"/>
  <w15:docId w15:val="{87C4E990-5897-425E-994B-36AC2DCB5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318E"/>
    <w:rPr>
      <w:rFonts w:ascii="Times New Roman" w:hAnsi="Times New Roman"/>
      <w:sz w:val="24"/>
      <w:lang w:eastAsia="en-GB"/>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paragraph" w:styleId="Heading4">
    <w:name w:val="heading 4"/>
    <w:basedOn w:val="Normal"/>
    <w:next w:val="Normal"/>
    <w:link w:val="Heading4Char"/>
    <w:unhideWhenUsed/>
    <w:qFormat/>
    <w:rsid w:val="00607EA7"/>
    <w:pPr>
      <w:keepNext/>
      <w:keepLines/>
      <w:spacing w:before="40"/>
      <w:outlineLvl w:val="3"/>
    </w:pPr>
    <w:rPr>
      <w:rFonts w:asciiTheme="majorHAnsi" w:eastAsiaTheme="majorEastAsia" w:hAnsiTheme="majorHAnsi" w:cstheme="majorBidi"/>
      <w:i/>
      <w:iCs/>
      <w:color w:val="474E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rPr>
  </w:style>
  <w:style w:type="paragraph" w:customStyle="1" w:styleId="NumBullet">
    <w:name w:val="Num_Bullet"/>
    <w:basedOn w:val="Normal"/>
    <w:rsid w:val="00576BC8"/>
    <w:pPr>
      <w:numPr>
        <w:numId w:val="7"/>
      </w:numPr>
      <w:tabs>
        <w:tab w:val="clear" w:pos="567"/>
        <w:tab w:val="left" w:pos="357"/>
      </w:tabs>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34"/>
    <w:qFormat/>
    <w:rsid w:val="00635616"/>
    <w:pPr>
      <w:ind w:left="720"/>
      <w:contextualSpacing/>
    </w:pPr>
  </w:style>
  <w:style w:type="character" w:styleId="CommentReference">
    <w:name w:val="annotation reference"/>
    <w:rsid w:val="00846017"/>
    <w:rPr>
      <w:sz w:val="16"/>
      <w:szCs w:val="16"/>
    </w:rPr>
  </w:style>
  <w:style w:type="paragraph" w:styleId="CommentText">
    <w:name w:val="annotation text"/>
    <w:basedOn w:val="Normal"/>
    <w:link w:val="CommentTextChar"/>
    <w:rsid w:val="00846017"/>
    <w:pPr>
      <w:spacing w:line="260" w:lineRule="atLeast"/>
    </w:pPr>
    <w:rPr>
      <w:rFonts w:ascii="Arial" w:hAnsi="Arial"/>
      <w:sz w:val="20"/>
      <w:szCs w:val="20"/>
      <w:lang w:val="de-DE"/>
    </w:rPr>
  </w:style>
  <w:style w:type="character" w:customStyle="1" w:styleId="CommentTextChar">
    <w:name w:val="Comment Text Char"/>
    <w:basedOn w:val="DefaultParagraphFont"/>
    <w:link w:val="CommentText"/>
    <w:rsid w:val="00846017"/>
    <w:rPr>
      <w:rFonts w:ascii="Arial" w:hAnsi="Arial"/>
      <w:sz w:val="20"/>
      <w:szCs w:val="20"/>
      <w:lang w:val="de-DE"/>
    </w:rPr>
  </w:style>
  <w:style w:type="paragraph" w:styleId="CommentSubject">
    <w:name w:val="annotation subject"/>
    <w:basedOn w:val="CommentText"/>
    <w:next w:val="CommentText"/>
    <w:link w:val="CommentSubjectChar"/>
    <w:rsid w:val="0020528D"/>
    <w:pPr>
      <w:spacing w:line="240" w:lineRule="auto"/>
      <w:jc w:val="both"/>
    </w:pPr>
    <w:rPr>
      <w:rFonts w:ascii="Segoe UI" w:hAnsi="Segoe UI"/>
      <w:b/>
      <w:bCs/>
      <w:lang w:val="en-US"/>
    </w:rPr>
  </w:style>
  <w:style w:type="character" w:customStyle="1" w:styleId="CommentSubjectChar">
    <w:name w:val="Comment Subject Char"/>
    <w:basedOn w:val="CommentTextChar"/>
    <w:link w:val="CommentSubject"/>
    <w:rsid w:val="0020528D"/>
    <w:rPr>
      <w:rFonts w:ascii="Arial" w:hAnsi="Arial"/>
      <w:b/>
      <w:bCs/>
      <w:sz w:val="20"/>
      <w:szCs w:val="20"/>
      <w:lang w:val="de-DE"/>
    </w:rPr>
  </w:style>
  <w:style w:type="character" w:styleId="PlaceholderText">
    <w:name w:val="Placeholder Text"/>
    <w:basedOn w:val="DefaultParagraphFont"/>
    <w:uiPriority w:val="99"/>
    <w:unhideWhenUsed/>
    <w:rsid w:val="000C01B7"/>
    <w:rPr>
      <w:color w:val="808080"/>
    </w:rPr>
  </w:style>
  <w:style w:type="character" w:styleId="Strong">
    <w:name w:val="Strong"/>
    <w:basedOn w:val="DefaultParagraphFont"/>
    <w:uiPriority w:val="22"/>
    <w:qFormat/>
    <w:rsid w:val="00BC516B"/>
    <w:rPr>
      <w:b/>
      <w:bCs/>
    </w:rPr>
  </w:style>
  <w:style w:type="paragraph" w:styleId="FootnoteText">
    <w:name w:val="footnote text"/>
    <w:basedOn w:val="Normal"/>
    <w:link w:val="FootnoteTextChar"/>
    <w:semiHidden/>
    <w:unhideWhenUsed/>
    <w:rsid w:val="00166888"/>
    <w:rPr>
      <w:sz w:val="20"/>
      <w:szCs w:val="20"/>
    </w:rPr>
  </w:style>
  <w:style w:type="character" w:customStyle="1" w:styleId="FootnoteTextChar">
    <w:name w:val="Footnote Text Char"/>
    <w:basedOn w:val="DefaultParagraphFont"/>
    <w:link w:val="FootnoteText"/>
    <w:semiHidden/>
    <w:rsid w:val="00166888"/>
    <w:rPr>
      <w:sz w:val="20"/>
      <w:szCs w:val="20"/>
    </w:rPr>
  </w:style>
  <w:style w:type="character" w:styleId="FootnoteReference">
    <w:name w:val="footnote reference"/>
    <w:basedOn w:val="DefaultParagraphFont"/>
    <w:semiHidden/>
    <w:unhideWhenUsed/>
    <w:rsid w:val="00166888"/>
    <w:rPr>
      <w:vertAlign w:val="superscript"/>
    </w:rPr>
  </w:style>
  <w:style w:type="character" w:styleId="UnresolvedMention">
    <w:name w:val="Unresolved Mention"/>
    <w:basedOn w:val="DefaultParagraphFont"/>
    <w:uiPriority w:val="99"/>
    <w:semiHidden/>
    <w:unhideWhenUsed/>
    <w:rsid w:val="007066BF"/>
    <w:rPr>
      <w:color w:val="605E5C"/>
      <w:shd w:val="clear" w:color="auto" w:fill="E1DFDD"/>
    </w:rPr>
  </w:style>
  <w:style w:type="character" w:customStyle="1" w:styleId="normaltextrun">
    <w:name w:val="normaltextrun"/>
    <w:basedOn w:val="DefaultParagraphFont"/>
    <w:rsid w:val="0032193E"/>
  </w:style>
  <w:style w:type="character" w:customStyle="1" w:styleId="eop">
    <w:name w:val="eop"/>
    <w:basedOn w:val="DefaultParagraphFont"/>
    <w:rsid w:val="00D1293B"/>
  </w:style>
  <w:style w:type="paragraph" w:customStyle="1" w:styleId="p1">
    <w:name w:val="p1"/>
    <w:basedOn w:val="Normal"/>
    <w:rsid w:val="00790D55"/>
    <w:pPr>
      <w:spacing w:before="100" w:beforeAutospacing="1" w:after="100" w:afterAutospacing="1"/>
    </w:pPr>
  </w:style>
  <w:style w:type="character" w:customStyle="1" w:styleId="s1">
    <w:name w:val="s1"/>
    <w:basedOn w:val="DefaultParagraphFont"/>
    <w:rsid w:val="00790D55"/>
  </w:style>
  <w:style w:type="paragraph" w:customStyle="1" w:styleId="p2">
    <w:name w:val="p2"/>
    <w:basedOn w:val="Normal"/>
    <w:rsid w:val="00790D55"/>
    <w:pPr>
      <w:spacing w:before="100" w:beforeAutospacing="1" w:after="100" w:afterAutospacing="1"/>
    </w:pPr>
  </w:style>
  <w:style w:type="paragraph" w:styleId="NormalWeb">
    <w:name w:val="Normal (Web)"/>
    <w:basedOn w:val="Normal"/>
    <w:uiPriority w:val="99"/>
    <w:unhideWhenUsed/>
    <w:rsid w:val="00D63FC7"/>
    <w:pPr>
      <w:spacing w:before="100" w:beforeAutospacing="1" w:after="100" w:afterAutospacing="1"/>
    </w:pPr>
    <w:rPr>
      <w:lang w:val="it-IT" w:eastAsia="it-IT"/>
    </w:rPr>
  </w:style>
  <w:style w:type="paragraph" w:styleId="Revision">
    <w:name w:val="Revision"/>
    <w:hidden/>
    <w:uiPriority w:val="62"/>
    <w:unhideWhenUsed/>
    <w:rsid w:val="0004763E"/>
    <w:rPr>
      <w:sz w:val="22"/>
    </w:rPr>
  </w:style>
  <w:style w:type="character" w:customStyle="1" w:styleId="apple-converted-space">
    <w:name w:val="apple-converted-space"/>
    <w:basedOn w:val="DefaultParagraphFont"/>
    <w:rsid w:val="004B4959"/>
  </w:style>
  <w:style w:type="character" w:styleId="PageNumber">
    <w:name w:val="page number"/>
    <w:basedOn w:val="DefaultParagraphFont"/>
    <w:semiHidden/>
    <w:unhideWhenUsed/>
    <w:rsid w:val="00FF15EF"/>
  </w:style>
  <w:style w:type="paragraph" w:customStyle="1" w:styleId="paragraph">
    <w:name w:val="paragraph"/>
    <w:basedOn w:val="Normal"/>
    <w:rsid w:val="00A75231"/>
    <w:pPr>
      <w:spacing w:before="100" w:beforeAutospacing="1" w:after="100" w:afterAutospacing="1"/>
    </w:pPr>
  </w:style>
  <w:style w:type="paragraph" w:customStyle="1" w:styleId="m-4498801348088303897msolistparagraph">
    <w:name w:val="m_-4498801348088303897msolistparagraph"/>
    <w:basedOn w:val="Normal"/>
    <w:rsid w:val="0070279B"/>
    <w:pPr>
      <w:spacing w:before="100" w:beforeAutospacing="1" w:after="100" w:afterAutospacing="1"/>
    </w:pPr>
    <w:rPr>
      <w:rFonts w:ascii="Calibri" w:eastAsiaTheme="minorHAnsi" w:hAnsi="Calibri" w:cs="Calibri"/>
      <w:szCs w:val="22"/>
    </w:rPr>
  </w:style>
  <w:style w:type="character" w:customStyle="1" w:styleId="m-4498801348088303897ui-provider">
    <w:name w:val="m_-4498801348088303897ui-provider"/>
    <w:basedOn w:val="DefaultParagraphFont"/>
    <w:rsid w:val="0070279B"/>
  </w:style>
  <w:style w:type="character" w:styleId="FollowedHyperlink">
    <w:name w:val="FollowedHyperlink"/>
    <w:basedOn w:val="DefaultParagraphFont"/>
    <w:semiHidden/>
    <w:unhideWhenUsed/>
    <w:rsid w:val="00877189"/>
    <w:rPr>
      <w:color w:val="954F72" w:themeColor="followedHyperlink"/>
      <w:u w:val="single"/>
    </w:rPr>
  </w:style>
  <w:style w:type="character" w:styleId="Mention">
    <w:name w:val="Mention"/>
    <w:basedOn w:val="DefaultParagraphFont"/>
    <w:uiPriority w:val="99"/>
    <w:unhideWhenUsed/>
    <w:rsid w:val="00624594"/>
    <w:rPr>
      <w:color w:val="2B579A"/>
      <w:shd w:val="clear" w:color="auto" w:fill="E1DFDD"/>
    </w:rPr>
  </w:style>
  <w:style w:type="character" w:customStyle="1" w:styleId="outlook-search-highlight">
    <w:name w:val="outlook-search-highlight"/>
    <w:basedOn w:val="DefaultParagraphFont"/>
    <w:rsid w:val="00EB72DA"/>
  </w:style>
  <w:style w:type="character" w:customStyle="1" w:styleId="Heading4Char">
    <w:name w:val="Heading 4 Char"/>
    <w:basedOn w:val="DefaultParagraphFont"/>
    <w:link w:val="Heading4"/>
    <w:rsid w:val="00607EA7"/>
    <w:rPr>
      <w:rFonts w:asciiTheme="majorHAnsi" w:eastAsiaTheme="majorEastAsia" w:hAnsiTheme="majorHAnsi" w:cstheme="majorBidi"/>
      <w:i/>
      <w:iCs/>
      <w:color w:val="474E55" w:themeColor="accent1" w:themeShade="BF"/>
      <w:sz w:val="22"/>
    </w:rPr>
  </w:style>
  <w:style w:type="character" w:customStyle="1" w:styleId="fui-primitive">
    <w:name w:val="fui-primitive"/>
    <w:basedOn w:val="DefaultParagraphFont"/>
    <w:rsid w:val="003E5DA5"/>
  </w:style>
  <w:style w:type="character" w:customStyle="1" w:styleId="fui-readerheading">
    <w:name w:val="fui-readerheading"/>
    <w:basedOn w:val="DefaultParagraphFont"/>
    <w:rsid w:val="003E5DA5"/>
  </w:style>
  <w:style w:type="character" w:customStyle="1" w:styleId="fui-styledtext">
    <w:name w:val="fui-styledtext"/>
    <w:basedOn w:val="DefaultParagraphFont"/>
    <w:rsid w:val="003E5DA5"/>
  </w:style>
  <w:style w:type="character" w:customStyle="1" w:styleId="spelle">
    <w:name w:val="spelle"/>
    <w:basedOn w:val="DefaultParagraphFont"/>
    <w:rsid w:val="00A5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901">
      <w:bodyDiv w:val="1"/>
      <w:marLeft w:val="0"/>
      <w:marRight w:val="0"/>
      <w:marTop w:val="0"/>
      <w:marBottom w:val="0"/>
      <w:divBdr>
        <w:top w:val="none" w:sz="0" w:space="0" w:color="auto"/>
        <w:left w:val="none" w:sz="0" w:space="0" w:color="auto"/>
        <w:bottom w:val="none" w:sz="0" w:space="0" w:color="auto"/>
        <w:right w:val="none" w:sz="0" w:space="0" w:color="auto"/>
      </w:divBdr>
      <w:divsChild>
        <w:div w:id="737290694">
          <w:marLeft w:val="0"/>
          <w:marRight w:val="0"/>
          <w:marTop w:val="0"/>
          <w:marBottom w:val="0"/>
          <w:divBdr>
            <w:top w:val="none" w:sz="0" w:space="0" w:color="auto"/>
            <w:left w:val="none" w:sz="0" w:space="0" w:color="auto"/>
            <w:bottom w:val="none" w:sz="0" w:space="0" w:color="auto"/>
            <w:right w:val="none" w:sz="0" w:space="0" w:color="auto"/>
          </w:divBdr>
        </w:div>
        <w:div w:id="824468450">
          <w:marLeft w:val="0"/>
          <w:marRight w:val="0"/>
          <w:marTop w:val="0"/>
          <w:marBottom w:val="0"/>
          <w:divBdr>
            <w:top w:val="none" w:sz="0" w:space="0" w:color="auto"/>
            <w:left w:val="none" w:sz="0" w:space="0" w:color="auto"/>
            <w:bottom w:val="none" w:sz="0" w:space="0" w:color="auto"/>
            <w:right w:val="none" w:sz="0" w:space="0" w:color="auto"/>
          </w:divBdr>
        </w:div>
        <w:div w:id="1051346460">
          <w:marLeft w:val="0"/>
          <w:marRight w:val="0"/>
          <w:marTop w:val="0"/>
          <w:marBottom w:val="0"/>
          <w:divBdr>
            <w:top w:val="none" w:sz="0" w:space="0" w:color="auto"/>
            <w:left w:val="none" w:sz="0" w:space="0" w:color="auto"/>
            <w:bottom w:val="none" w:sz="0" w:space="0" w:color="auto"/>
            <w:right w:val="none" w:sz="0" w:space="0" w:color="auto"/>
          </w:divBdr>
        </w:div>
        <w:div w:id="1915972941">
          <w:marLeft w:val="0"/>
          <w:marRight w:val="0"/>
          <w:marTop w:val="0"/>
          <w:marBottom w:val="0"/>
          <w:divBdr>
            <w:top w:val="none" w:sz="0" w:space="0" w:color="auto"/>
            <w:left w:val="none" w:sz="0" w:space="0" w:color="auto"/>
            <w:bottom w:val="none" w:sz="0" w:space="0" w:color="auto"/>
            <w:right w:val="none" w:sz="0" w:space="0" w:color="auto"/>
          </w:divBdr>
        </w:div>
        <w:div w:id="2015105318">
          <w:marLeft w:val="0"/>
          <w:marRight w:val="0"/>
          <w:marTop w:val="0"/>
          <w:marBottom w:val="0"/>
          <w:divBdr>
            <w:top w:val="none" w:sz="0" w:space="0" w:color="auto"/>
            <w:left w:val="none" w:sz="0" w:space="0" w:color="auto"/>
            <w:bottom w:val="none" w:sz="0" w:space="0" w:color="auto"/>
            <w:right w:val="none" w:sz="0" w:space="0" w:color="auto"/>
          </w:divBdr>
        </w:div>
      </w:divsChild>
    </w:div>
    <w:div w:id="20906856">
      <w:bodyDiv w:val="1"/>
      <w:marLeft w:val="0"/>
      <w:marRight w:val="0"/>
      <w:marTop w:val="0"/>
      <w:marBottom w:val="0"/>
      <w:divBdr>
        <w:top w:val="none" w:sz="0" w:space="0" w:color="auto"/>
        <w:left w:val="none" w:sz="0" w:space="0" w:color="auto"/>
        <w:bottom w:val="none" w:sz="0" w:space="0" w:color="auto"/>
        <w:right w:val="none" w:sz="0" w:space="0" w:color="auto"/>
      </w:divBdr>
    </w:div>
    <w:div w:id="28528750">
      <w:bodyDiv w:val="1"/>
      <w:marLeft w:val="0"/>
      <w:marRight w:val="0"/>
      <w:marTop w:val="0"/>
      <w:marBottom w:val="0"/>
      <w:divBdr>
        <w:top w:val="none" w:sz="0" w:space="0" w:color="auto"/>
        <w:left w:val="none" w:sz="0" w:space="0" w:color="auto"/>
        <w:bottom w:val="none" w:sz="0" w:space="0" w:color="auto"/>
        <w:right w:val="none" w:sz="0" w:space="0" w:color="auto"/>
      </w:divBdr>
      <w:divsChild>
        <w:div w:id="1077047924">
          <w:marLeft w:val="0"/>
          <w:marRight w:val="0"/>
          <w:marTop w:val="0"/>
          <w:marBottom w:val="0"/>
          <w:divBdr>
            <w:top w:val="none" w:sz="0" w:space="0" w:color="auto"/>
            <w:left w:val="none" w:sz="0" w:space="0" w:color="auto"/>
            <w:bottom w:val="none" w:sz="0" w:space="0" w:color="auto"/>
            <w:right w:val="none" w:sz="0" w:space="0" w:color="auto"/>
          </w:divBdr>
          <w:divsChild>
            <w:div w:id="567805387">
              <w:marLeft w:val="0"/>
              <w:marRight w:val="0"/>
              <w:marTop w:val="0"/>
              <w:marBottom w:val="0"/>
              <w:divBdr>
                <w:top w:val="none" w:sz="0" w:space="0" w:color="auto"/>
                <w:left w:val="none" w:sz="0" w:space="0" w:color="auto"/>
                <w:bottom w:val="none" w:sz="0" w:space="0" w:color="auto"/>
                <w:right w:val="none" w:sz="0" w:space="0" w:color="auto"/>
              </w:divBdr>
              <w:divsChild>
                <w:div w:id="766730995">
                  <w:marLeft w:val="0"/>
                  <w:marRight w:val="0"/>
                  <w:marTop w:val="0"/>
                  <w:marBottom w:val="0"/>
                  <w:divBdr>
                    <w:top w:val="none" w:sz="0" w:space="0" w:color="auto"/>
                    <w:left w:val="none" w:sz="0" w:space="0" w:color="auto"/>
                    <w:bottom w:val="none" w:sz="0" w:space="0" w:color="auto"/>
                    <w:right w:val="none" w:sz="0" w:space="0" w:color="auto"/>
                  </w:divBdr>
                  <w:divsChild>
                    <w:div w:id="10590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51">
      <w:bodyDiv w:val="1"/>
      <w:marLeft w:val="0"/>
      <w:marRight w:val="0"/>
      <w:marTop w:val="0"/>
      <w:marBottom w:val="0"/>
      <w:divBdr>
        <w:top w:val="none" w:sz="0" w:space="0" w:color="auto"/>
        <w:left w:val="none" w:sz="0" w:space="0" w:color="auto"/>
        <w:bottom w:val="none" w:sz="0" w:space="0" w:color="auto"/>
        <w:right w:val="none" w:sz="0" w:space="0" w:color="auto"/>
      </w:divBdr>
    </w:div>
    <w:div w:id="69892929">
      <w:bodyDiv w:val="1"/>
      <w:marLeft w:val="0"/>
      <w:marRight w:val="0"/>
      <w:marTop w:val="0"/>
      <w:marBottom w:val="0"/>
      <w:divBdr>
        <w:top w:val="none" w:sz="0" w:space="0" w:color="auto"/>
        <w:left w:val="none" w:sz="0" w:space="0" w:color="auto"/>
        <w:bottom w:val="none" w:sz="0" w:space="0" w:color="auto"/>
        <w:right w:val="none" w:sz="0" w:space="0" w:color="auto"/>
      </w:divBdr>
    </w:div>
    <w:div w:id="172839880">
      <w:bodyDiv w:val="1"/>
      <w:marLeft w:val="0"/>
      <w:marRight w:val="0"/>
      <w:marTop w:val="0"/>
      <w:marBottom w:val="0"/>
      <w:divBdr>
        <w:top w:val="none" w:sz="0" w:space="0" w:color="auto"/>
        <w:left w:val="none" w:sz="0" w:space="0" w:color="auto"/>
        <w:bottom w:val="none" w:sz="0" w:space="0" w:color="auto"/>
        <w:right w:val="none" w:sz="0" w:space="0" w:color="auto"/>
      </w:divBdr>
    </w:div>
    <w:div w:id="248317562">
      <w:bodyDiv w:val="1"/>
      <w:marLeft w:val="0"/>
      <w:marRight w:val="0"/>
      <w:marTop w:val="0"/>
      <w:marBottom w:val="0"/>
      <w:divBdr>
        <w:top w:val="none" w:sz="0" w:space="0" w:color="auto"/>
        <w:left w:val="none" w:sz="0" w:space="0" w:color="auto"/>
        <w:bottom w:val="none" w:sz="0" w:space="0" w:color="auto"/>
        <w:right w:val="none" w:sz="0" w:space="0" w:color="auto"/>
      </w:divBdr>
    </w:div>
    <w:div w:id="252325054">
      <w:bodyDiv w:val="1"/>
      <w:marLeft w:val="0"/>
      <w:marRight w:val="0"/>
      <w:marTop w:val="0"/>
      <w:marBottom w:val="0"/>
      <w:divBdr>
        <w:top w:val="none" w:sz="0" w:space="0" w:color="auto"/>
        <w:left w:val="none" w:sz="0" w:space="0" w:color="auto"/>
        <w:bottom w:val="none" w:sz="0" w:space="0" w:color="auto"/>
        <w:right w:val="none" w:sz="0" w:space="0" w:color="auto"/>
      </w:divBdr>
      <w:divsChild>
        <w:div w:id="649603729">
          <w:marLeft w:val="547"/>
          <w:marRight w:val="0"/>
          <w:marTop w:val="0"/>
          <w:marBottom w:val="0"/>
          <w:divBdr>
            <w:top w:val="none" w:sz="0" w:space="0" w:color="auto"/>
            <w:left w:val="none" w:sz="0" w:space="0" w:color="auto"/>
            <w:bottom w:val="none" w:sz="0" w:space="0" w:color="auto"/>
            <w:right w:val="none" w:sz="0" w:space="0" w:color="auto"/>
          </w:divBdr>
        </w:div>
        <w:div w:id="1477378502">
          <w:marLeft w:val="547"/>
          <w:marRight w:val="0"/>
          <w:marTop w:val="0"/>
          <w:marBottom w:val="0"/>
          <w:divBdr>
            <w:top w:val="none" w:sz="0" w:space="0" w:color="auto"/>
            <w:left w:val="none" w:sz="0" w:space="0" w:color="auto"/>
            <w:bottom w:val="none" w:sz="0" w:space="0" w:color="auto"/>
            <w:right w:val="none" w:sz="0" w:space="0" w:color="auto"/>
          </w:divBdr>
        </w:div>
      </w:divsChild>
    </w:div>
    <w:div w:id="302084228">
      <w:bodyDiv w:val="1"/>
      <w:marLeft w:val="0"/>
      <w:marRight w:val="0"/>
      <w:marTop w:val="0"/>
      <w:marBottom w:val="0"/>
      <w:divBdr>
        <w:top w:val="none" w:sz="0" w:space="0" w:color="auto"/>
        <w:left w:val="none" w:sz="0" w:space="0" w:color="auto"/>
        <w:bottom w:val="none" w:sz="0" w:space="0" w:color="auto"/>
        <w:right w:val="none" w:sz="0" w:space="0" w:color="auto"/>
      </w:divBdr>
    </w:div>
    <w:div w:id="329218835">
      <w:bodyDiv w:val="1"/>
      <w:marLeft w:val="0"/>
      <w:marRight w:val="0"/>
      <w:marTop w:val="0"/>
      <w:marBottom w:val="0"/>
      <w:divBdr>
        <w:top w:val="none" w:sz="0" w:space="0" w:color="auto"/>
        <w:left w:val="none" w:sz="0" w:space="0" w:color="auto"/>
        <w:bottom w:val="none" w:sz="0" w:space="0" w:color="auto"/>
        <w:right w:val="none" w:sz="0" w:space="0" w:color="auto"/>
      </w:divBdr>
      <w:divsChild>
        <w:div w:id="215899163">
          <w:marLeft w:val="0"/>
          <w:marRight w:val="0"/>
          <w:marTop w:val="0"/>
          <w:marBottom w:val="0"/>
          <w:divBdr>
            <w:top w:val="none" w:sz="0" w:space="0" w:color="auto"/>
            <w:left w:val="none" w:sz="0" w:space="0" w:color="auto"/>
            <w:bottom w:val="none" w:sz="0" w:space="0" w:color="auto"/>
            <w:right w:val="none" w:sz="0" w:space="0" w:color="auto"/>
          </w:divBdr>
          <w:divsChild>
            <w:div w:id="785462276">
              <w:marLeft w:val="0"/>
              <w:marRight w:val="0"/>
              <w:marTop w:val="0"/>
              <w:marBottom w:val="0"/>
              <w:divBdr>
                <w:top w:val="none" w:sz="0" w:space="0" w:color="auto"/>
                <w:left w:val="none" w:sz="0" w:space="0" w:color="auto"/>
                <w:bottom w:val="none" w:sz="0" w:space="0" w:color="auto"/>
                <w:right w:val="none" w:sz="0" w:space="0" w:color="auto"/>
              </w:divBdr>
              <w:divsChild>
                <w:div w:id="843787028">
                  <w:marLeft w:val="0"/>
                  <w:marRight w:val="0"/>
                  <w:marTop w:val="0"/>
                  <w:marBottom w:val="0"/>
                  <w:divBdr>
                    <w:top w:val="none" w:sz="0" w:space="0" w:color="auto"/>
                    <w:left w:val="none" w:sz="0" w:space="0" w:color="auto"/>
                    <w:bottom w:val="none" w:sz="0" w:space="0" w:color="auto"/>
                    <w:right w:val="none" w:sz="0" w:space="0" w:color="auto"/>
                  </w:divBdr>
                  <w:divsChild>
                    <w:div w:id="1235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041">
      <w:bodyDiv w:val="1"/>
      <w:marLeft w:val="0"/>
      <w:marRight w:val="0"/>
      <w:marTop w:val="0"/>
      <w:marBottom w:val="0"/>
      <w:divBdr>
        <w:top w:val="none" w:sz="0" w:space="0" w:color="auto"/>
        <w:left w:val="none" w:sz="0" w:space="0" w:color="auto"/>
        <w:bottom w:val="none" w:sz="0" w:space="0" w:color="auto"/>
        <w:right w:val="none" w:sz="0" w:space="0" w:color="auto"/>
      </w:divBdr>
    </w:div>
    <w:div w:id="424881262">
      <w:bodyDiv w:val="1"/>
      <w:marLeft w:val="0"/>
      <w:marRight w:val="0"/>
      <w:marTop w:val="0"/>
      <w:marBottom w:val="0"/>
      <w:divBdr>
        <w:top w:val="none" w:sz="0" w:space="0" w:color="auto"/>
        <w:left w:val="none" w:sz="0" w:space="0" w:color="auto"/>
        <w:bottom w:val="none" w:sz="0" w:space="0" w:color="auto"/>
        <w:right w:val="none" w:sz="0" w:space="0" w:color="auto"/>
      </w:divBdr>
    </w:div>
    <w:div w:id="445126221">
      <w:bodyDiv w:val="1"/>
      <w:marLeft w:val="0"/>
      <w:marRight w:val="0"/>
      <w:marTop w:val="0"/>
      <w:marBottom w:val="0"/>
      <w:divBdr>
        <w:top w:val="none" w:sz="0" w:space="0" w:color="auto"/>
        <w:left w:val="none" w:sz="0" w:space="0" w:color="auto"/>
        <w:bottom w:val="none" w:sz="0" w:space="0" w:color="auto"/>
        <w:right w:val="none" w:sz="0" w:space="0" w:color="auto"/>
      </w:divBdr>
      <w:divsChild>
        <w:div w:id="194203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662077">
      <w:bodyDiv w:val="1"/>
      <w:marLeft w:val="0"/>
      <w:marRight w:val="0"/>
      <w:marTop w:val="0"/>
      <w:marBottom w:val="0"/>
      <w:divBdr>
        <w:top w:val="none" w:sz="0" w:space="0" w:color="auto"/>
        <w:left w:val="none" w:sz="0" w:space="0" w:color="auto"/>
        <w:bottom w:val="none" w:sz="0" w:space="0" w:color="auto"/>
        <w:right w:val="none" w:sz="0" w:space="0" w:color="auto"/>
      </w:divBdr>
      <w:divsChild>
        <w:div w:id="62071294">
          <w:marLeft w:val="547"/>
          <w:marRight w:val="0"/>
          <w:marTop w:val="0"/>
          <w:marBottom w:val="0"/>
          <w:divBdr>
            <w:top w:val="none" w:sz="0" w:space="0" w:color="auto"/>
            <w:left w:val="none" w:sz="0" w:space="0" w:color="auto"/>
            <w:bottom w:val="none" w:sz="0" w:space="0" w:color="auto"/>
            <w:right w:val="none" w:sz="0" w:space="0" w:color="auto"/>
          </w:divBdr>
        </w:div>
        <w:div w:id="118108311">
          <w:marLeft w:val="547"/>
          <w:marRight w:val="0"/>
          <w:marTop w:val="0"/>
          <w:marBottom w:val="0"/>
          <w:divBdr>
            <w:top w:val="none" w:sz="0" w:space="0" w:color="auto"/>
            <w:left w:val="none" w:sz="0" w:space="0" w:color="auto"/>
            <w:bottom w:val="none" w:sz="0" w:space="0" w:color="auto"/>
            <w:right w:val="none" w:sz="0" w:space="0" w:color="auto"/>
          </w:divBdr>
        </w:div>
        <w:div w:id="447967384">
          <w:marLeft w:val="547"/>
          <w:marRight w:val="0"/>
          <w:marTop w:val="0"/>
          <w:marBottom w:val="0"/>
          <w:divBdr>
            <w:top w:val="none" w:sz="0" w:space="0" w:color="auto"/>
            <w:left w:val="none" w:sz="0" w:space="0" w:color="auto"/>
            <w:bottom w:val="none" w:sz="0" w:space="0" w:color="auto"/>
            <w:right w:val="none" w:sz="0" w:space="0" w:color="auto"/>
          </w:divBdr>
        </w:div>
        <w:div w:id="519205297">
          <w:marLeft w:val="547"/>
          <w:marRight w:val="0"/>
          <w:marTop w:val="0"/>
          <w:marBottom w:val="0"/>
          <w:divBdr>
            <w:top w:val="none" w:sz="0" w:space="0" w:color="auto"/>
            <w:left w:val="none" w:sz="0" w:space="0" w:color="auto"/>
            <w:bottom w:val="none" w:sz="0" w:space="0" w:color="auto"/>
            <w:right w:val="none" w:sz="0" w:space="0" w:color="auto"/>
          </w:divBdr>
        </w:div>
      </w:divsChild>
    </w:div>
    <w:div w:id="473836174">
      <w:bodyDiv w:val="1"/>
      <w:marLeft w:val="0"/>
      <w:marRight w:val="0"/>
      <w:marTop w:val="0"/>
      <w:marBottom w:val="0"/>
      <w:divBdr>
        <w:top w:val="none" w:sz="0" w:space="0" w:color="auto"/>
        <w:left w:val="none" w:sz="0" w:space="0" w:color="auto"/>
        <w:bottom w:val="none" w:sz="0" w:space="0" w:color="auto"/>
        <w:right w:val="none" w:sz="0" w:space="0" w:color="auto"/>
      </w:divBdr>
      <w:divsChild>
        <w:div w:id="2095976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486576">
      <w:bodyDiv w:val="1"/>
      <w:marLeft w:val="0"/>
      <w:marRight w:val="0"/>
      <w:marTop w:val="0"/>
      <w:marBottom w:val="0"/>
      <w:divBdr>
        <w:top w:val="none" w:sz="0" w:space="0" w:color="auto"/>
        <w:left w:val="none" w:sz="0" w:space="0" w:color="auto"/>
        <w:bottom w:val="none" w:sz="0" w:space="0" w:color="auto"/>
        <w:right w:val="none" w:sz="0" w:space="0" w:color="auto"/>
      </w:divBdr>
    </w:div>
    <w:div w:id="508955695">
      <w:bodyDiv w:val="1"/>
      <w:marLeft w:val="0"/>
      <w:marRight w:val="0"/>
      <w:marTop w:val="0"/>
      <w:marBottom w:val="0"/>
      <w:divBdr>
        <w:top w:val="none" w:sz="0" w:space="0" w:color="auto"/>
        <w:left w:val="none" w:sz="0" w:space="0" w:color="auto"/>
        <w:bottom w:val="none" w:sz="0" w:space="0" w:color="auto"/>
        <w:right w:val="none" w:sz="0" w:space="0" w:color="auto"/>
      </w:divBdr>
    </w:div>
    <w:div w:id="533156052">
      <w:bodyDiv w:val="1"/>
      <w:marLeft w:val="0"/>
      <w:marRight w:val="0"/>
      <w:marTop w:val="0"/>
      <w:marBottom w:val="0"/>
      <w:divBdr>
        <w:top w:val="none" w:sz="0" w:space="0" w:color="auto"/>
        <w:left w:val="none" w:sz="0" w:space="0" w:color="auto"/>
        <w:bottom w:val="none" w:sz="0" w:space="0" w:color="auto"/>
        <w:right w:val="none" w:sz="0" w:space="0" w:color="auto"/>
      </w:divBdr>
    </w:div>
    <w:div w:id="534004918">
      <w:bodyDiv w:val="1"/>
      <w:marLeft w:val="0"/>
      <w:marRight w:val="0"/>
      <w:marTop w:val="0"/>
      <w:marBottom w:val="0"/>
      <w:divBdr>
        <w:top w:val="none" w:sz="0" w:space="0" w:color="auto"/>
        <w:left w:val="none" w:sz="0" w:space="0" w:color="auto"/>
        <w:bottom w:val="none" w:sz="0" w:space="0" w:color="auto"/>
        <w:right w:val="none" w:sz="0" w:space="0" w:color="auto"/>
      </w:divBdr>
    </w:div>
    <w:div w:id="545877286">
      <w:bodyDiv w:val="1"/>
      <w:marLeft w:val="0"/>
      <w:marRight w:val="0"/>
      <w:marTop w:val="0"/>
      <w:marBottom w:val="0"/>
      <w:divBdr>
        <w:top w:val="none" w:sz="0" w:space="0" w:color="auto"/>
        <w:left w:val="none" w:sz="0" w:space="0" w:color="auto"/>
        <w:bottom w:val="none" w:sz="0" w:space="0" w:color="auto"/>
        <w:right w:val="none" w:sz="0" w:space="0" w:color="auto"/>
      </w:divBdr>
    </w:div>
    <w:div w:id="559636433">
      <w:bodyDiv w:val="1"/>
      <w:marLeft w:val="0"/>
      <w:marRight w:val="0"/>
      <w:marTop w:val="0"/>
      <w:marBottom w:val="0"/>
      <w:divBdr>
        <w:top w:val="none" w:sz="0" w:space="0" w:color="auto"/>
        <w:left w:val="none" w:sz="0" w:space="0" w:color="auto"/>
        <w:bottom w:val="none" w:sz="0" w:space="0" w:color="auto"/>
        <w:right w:val="none" w:sz="0" w:space="0" w:color="auto"/>
      </w:divBdr>
    </w:div>
    <w:div w:id="561330829">
      <w:bodyDiv w:val="1"/>
      <w:marLeft w:val="0"/>
      <w:marRight w:val="0"/>
      <w:marTop w:val="0"/>
      <w:marBottom w:val="0"/>
      <w:divBdr>
        <w:top w:val="none" w:sz="0" w:space="0" w:color="auto"/>
        <w:left w:val="none" w:sz="0" w:space="0" w:color="auto"/>
        <w:bottom w:val="none" w:sz="0" w:space="0" w:color="auto"/>
        <w:right w:val="none" w:sz="0" w:space="0" w:color="auto"/>
      </w:divBdr>
    </w:div>
    <w:div w:id="576743742">
      <w:bodyDiv w:val="1"/>
      <w:marLeft w:val="0"/>
      <w:marRight w:val="0"/>
      <w:marTop w:val="0"/>
      <w:marBottom w:val="0"/>
      <w:divBdr>
        <w:top w:val="none" w:sz="0" w:space="0" w:color="auto"/>
        <w:left w:val="none" w:sz="0" w:space="0" w:color="auto"/>
        <w:bottom w:val="none" w:sz="0" w:space="0" w:color="auto"/>
        <w:right w:val="none" w:sz="0" w:space="0" w:color="auto"/>
      </w:divBdr>
    </w:div>
    <w:div w:id="596401372">
      <w:bodyDiv w:val="1"/>
      <w:marLeft w:val="0"/>
      <w:marRight w:val="0"/>
      <w:marTop w:val="0"/>
      <w:marBottom w:val="0"/>
      <w:divBdr>
        <w:top w:val="none" w:sz="0" w:space="0" w:color="auto"/>
        <w:left w:val="none" w:sz="0" w:space="0" w:color="auto"/>
        <w:bottom w:val="none" w:sz="0" w:space="0" w:color="auto"/>
        <w:right w:val="none" w:sz="0" w:space="0" w:color="auto"/>
      </w:divBdr>
    </w:div>
    <w:div w:id="605237062">
      <w:bodyDiv w:val="1"/>
      <w:marLeft w:val="0"/>
      <w:marRight w:val="0"/>
      <w:marTop w:val="0"/>
      <w:marBottom w:val="0"/>
      <w:divBdr>
        <w:top w:val="none" w:sz="0" w:space="0" w:color="auto"/>
        <w:left w:val="none" w:sz="0" w:space="0" w:color="auto"/>
        <w:bottom w:val="none" w:sz="0" w:space="0" w:color="auto"/>
        <w:right w:val="none" w:sz="0" w:space="0" w:color="auto"/>
      </w:divBdr>
    </w:div>
    <w:div w:id="619725742">
      <w:bodyDiv w:val="1"/>
      <w:marLeft w:val="0"/>
      <w:marRight w:val="0"/>
      <w:marTop w:val="0"/>
      <w:marBottom w:val="0"/>
      <w:divBdr>
        <w:top w:val="none" w:sz="0" w:space="0" w:color="auto"/>
        <w:left w:val="none" w:sz="0" w:space="0" w:color="auto"/>
        <w:bottom w:val="none" w:sz="0" w:space="0" w:color="auto"/>
        <w:right w:val="none" w:sz="0" w:space="0" w:color="auto"/>
      </w:divBdr>
    </w:div>
    <w:div w:id="657415954">
      <w:bodyDiv w:val="1"/>
      <w:marLeft w:val="0"/>
      <w:marRight w:val="0"/>
      <w:marTop w:val="0"/>
      <w:marBottom w:val="0"/>
      <w:divBdr>
        <w:top w:val="none" w:sz="0" w:space="0" w:color="auto"/>
        <w:left w:val="none" w:sz="0" w:space="0" w:color="auto"/>
        <w:bottom w:val="none" w:sz="0" w:space="0" w:color="auto"/>
        <w:right w:val="none" w:sz="0" w:space="0" w:color="auto"/>
      </w:divBdr>
      <w:divsChild>
        <w:div w:id="235553467">
          <w:marLeft w:val="0"/>
          <w:marRight w:val="0"/>
          <w:marTop w:val="0"/>
          <w:marBottom w:val="0"/>
          <w:divBdr>
            <w:top w:val="none" w:sz="0" w:space="0" w:color="auto"/>
            <w:left w:val="none" w:sz="0" w:space="0" w:color="auto"/>
            <w:bottom w:val="none" w:sz="0" w:space="0" w:color="auto"/>
            <w:right w:val="none" w:sz="0" w:space="0" w:color="auto"/>
          </w:divBdr>
        </w:div>
        <w:div w:id="262345270">
          <w:marLeft w:val="0"/>
          <w:marRight w:val="0"/>
          <w:marTop w:val="0"/>
          <w:marBottom w:val="0"/>
          <w:divBdr>
            <w:top w:val="none" w:sz="0" w:space="0" w:color="auto"/>
            <w:left w:val="none" w:sz="0" w:space="0" w:color="auto"/>
            <w:bottom w:val="none" w:sz="0" w:space="0" w:color="auto"/>
            <w:right w:val="none" w:sz="0" w:space="0" w:color="auto"/>
          </w:divBdr>
        </w:div>
        <w:div w:id="354889865">
          <w:marLeft w:val="0"/>
          <w:marRight w:val="0"/>
          <w:marTop w:val="0"/>
          <w:marBottom w:val="0"/>
          <w:divBdr>
            <w:top w:val="none" w:sz="0" w:space="0" w:color="auto"/>
            <w:left w:val="none" w:sz="0" w:space="0" w:color="auto"/>
            <w:bottom w:val="none" w:sz="0" w:space="0" w:color="auto"/>
            <w:right w:val="none" w:sz="0" w:space="0" w:color="auto"/>
          </w:divBdr>
        </w:div>
        <w:div w:id="358435053">
          <w:marLeft w:val="0"/>
          <w:marRight w:val="0"/>
          <w:marTop w:val="0"/>
          <w:marBottom w:val="0"/>
          <w:divBdr>
            <w:top w:val="none" w:sz="0" w:space="0" w:color="auto"/>
            <w:left w:val="none" w:sz="0" w:space="0" w:color="auto"/>
            <w:bottom w:val="none" w:sz="0" w:space="0" w:color="auto"/>
            <w:right w:val="none" w:sz="0" w:space="0" w:color="auto"/>
          </w:divBdr>
        </w:div>
        <w:div w:id="387193155">
          <w:marLeft w:val="0"/>
          <w:marRight w:val="0"/>
          <w:marTop w:val="0"/>
          <w:marBottom w:val="0"/>
          <w:divBdr>
            <w:top w:val="none" w:sz="0" w:space="0" w:color="auto"/>
            <w:left w:val="none" w:sz="0" w:space="0" w:color="auto"/>
            <w:bottom w:val="none" w:sz="0" w:space="0" w:color="auto"/>
            <w:right w:val="none" w:sz="0" w:space="0" w:color="auto"/>
          </w:divBdr>
        </w:div>
        <w:div w:id="468476941">
          <w:marLeft w:val="0"/>
          <w:marRight w:val="0"/>
          <w:marTop w:val="0"/>
          <w:marBottom w:val="0"/>
          <w:divBdr>
            <w:top w:val="none" w:sz="0" w:space="0" w:color="auto"/>
            <w:left w:val="none" w:sz="0" w:space="0" w:color="auto"/>
            <w:bottom w:val="none" w:sz="0" w:space="0" w:color="auto"/>
            <w:right w:val="none" w:sz="0" w:space="0" w:color="auto"/>
          </w:divBdr>
        </w:div>
        <w:div w:id="577981148">
          <w:marLeft w:val="0"/>
          <w:marRight w:val="0"/>
          <w:marTop w:val="0"/>
          <w:marBottom w:val="0"/>
          <w:divBdr>
            <w:top w:val="none" w:sz="0" w:space="0" w:color="auto"/>
            <w:left w:val="none" w:sz="0" w:space="0" w:color="auto"/>
            <w:bottom w:val="none" w:sz="0" w:space="0" w:color="auto"/>
            <w:right w:val="none" w:sz="0" w:space="0" w:color="auto"/>
          </w:divBdr>
        </w:div>
        <w:div w:id="669915677">
          <w:marLeft w:val="0"/>
          <w:marRight w:val="0"/>
          <w:marTop w:val="0"/>
          <w:marBottom w:val="0"/>
          <w:divBdr>
            <w:top w:val="none" w:sz="0" w:space="0" w:color="auto"/>
            <w:left w:val="none" w:sz="0" w:space="0" w:color="auto"/>
            <w:bottom w:val="none" w:sz="0" w:space="0" w:color="auto"/>
            <w:right w:val="none" w:sz="0" w:space="0" w:color="auto"/>
          </w:divBdr>
        </w:div>
        <w:div w:id="761150022">
          <w:marLeft w:val="0"/>
          <w:marRight w:val="0"/>
          <w:marTop w:val="0"/>
          <w:marBottom w:val="0"/>
          <w:divBdr>
            <w:top w:val="none" w:sz="0" w:space="0" w:color="auto"/>
            <w:left w:val="none" w:sz="0" w:space="0" w:color="auto"/>
            <w:bottom w:val="none" w:sz="0" w:space="0" w:color="auto"/>
            <w:right w:val="none" w:sz="0" w:space="0" w:color="auto"/>
          </w:divBdr>
        </w:div>
        <w:div w:id="763723396">
          <w:marLeft w:val="0"/>
          <w:marRight w:val="0"/>
          <w:marTop w:val="0"/>
          <w:marBottom w:val="0"/>
          <w:divBdr>
            <w:top w:val="none" w:sz="0" w:space="0" w:color="auto"/>
            <w:left w:val="none" w:sz="0" w:space="0" w:color="auto"/>
            <w:bottom w:val="none" w:sz="0" w:space="0" w:color="auto"/>
            <w:right w:val="none" w:sz="0" w:space="0" w:color="auto"/>
          </w:divBdr>
        </w:div>
        <w:div w:id="833185325">
          <w:marLeft w:val="0"/>
          <w:marRight w:val="0"/>
          <w:marTop w:val="0"/>
          <w:marBottom w:val="0"/>
          <w:divBdr>
            <w:top w:val="none" w:sz="0" w:space="0" w:color="auto"/>
            <w:left w:val="none" w:sz="0" w:space="0" w:color="auto"/>
            <w:bottom w:val="none" w:sz="0" w:space="0" w:color="auto"/>
            <w:right w:val="none" w:sz="0" w:space="0" w:color="auto"/>
          </w:divBdr>
        </w:div>
        <w:div w:id="852498633">
          <w:marLeft w:val="0"/>
          <w:marRight w:val="0"/>
          <w:marTop w:val="0"/>
          <w:marBottom w:val="0"/>
          <w:divBdr>
            <w:top w:val="none" w:sz="0" w:space="0" w:color="auto"/>
            <w:left w:val="none" w:sz="0" w:space="0" w:color="auto"/>
            <w:bottom w:val="none" w:sz="0" w:space="0" w:color="auto"/>
            <w:right w:val="none" w:sz="0" w:space="0" w:color="auto"/>
          </w:divBdr>
        </w:div>
        <w:div w:id="895361032">
          <w:marLeft w:val="0"/>
          <w:marRight w:val="0"/>
          <w:marTop w:val="0"/>
          <w:marBottom w:val="0"/>
          <w:divBdr>
            <w:top w:val="none" w:sz="0" w:space="0" w:color="auto"/>
            <w:left w:val="none" w:sz="0" w:space="0" w:color="auto"/>
            <w:bottom w:val="none" w:sz="0" w:space="0" w:color="auto"/>
            <w:right w:val="none" w:sz="0" w:space="0" w:color="auto"/>
          </w:divBdr>
        </w:div>
        <w:div w:id="913012218">
          <w:marLeft w:val="0"/>
          <w:marRight w:val="0"/>
          <w:marTop w:val="0"/>
          <w:marBottom w:val="0"/>
          <w:divBdr>
            <w:top w:val="none" w:sz="0" w:space="0" w:color="auto"/>
            <w:left w:val="none" w:sz="0" w:space="0" w:color="auto"/>
            <w:bottom w:val="none" w:sz="0" w:space="0" w:color="auto"/>
            <w:right w:val="none" w:sz="0" w:space="0" w:color="auto"/>
          </w:divBdr>
        </w:div>
        <w:div w:id="952515721">
          <w:marLeft w:val="0"/>
          <w:marRight w:val="0"/>
          <w:marTop w:val="0"/>
          <w:marBottom w:val="0"/>
          <w:divBdr>
            <w:top w:val="none" w:sz="0" w:space="0" w:color="auto"/>
            <w:left w:val="none" w:sz="0" w:space="0" w:color="auto"/>
            <w:bottom w:val="none" w:sz="0" w:space="0" w:color="auto"/>
            <w:right w:val="none" w:sz="0" w:space="0" w:color="auto"/>
          </w:divBdr>
        </w:div>
        <w:div w:id="990141108">
          <w:marLeft w:val="0"/>
          <w:marRight w:val="0"/>
          <w:marTop w:val="0"/>
          <w:marBottom w:val="0"/>
          <w:divBdr>
            <w:top w:val="none" w:sz="0" w:space="0" w:color="auto"/>
            <w:left w:val="none" w:sz="0" w:space="0" w:color="auto"/>
            <w:bottom w:val="none" w:sz="0" w:space="0" w:color="auto"/>
            <w:right w:val="none" w:sz="0" w:space="0" w:color="auto"/>
          </w:divBdr>
        </w:div>
        <w:div w:id="1056469311">
          <w:marLeft w:val="0"/>
          <w:marRight w:val="0"/>
          <w:marTop w:val="0"/>
          <w:marBottom w:val="0"/>
          <w:divBdr>
            <w:top w:val="none" w:sz="0" w:space="0" w:color="auto"/>
            <w:left w:val="none" w:sz="0" w:space="0" w:color="auto"/>
            <w:bottom w:val="none" w:sz="0" w:space="0" w:color="auto"/>
            <w:right w:val="none" w:sz="0" w:space="0" w:color="auto"/>
          </w:divBdr>
        </w:div>
        <w:div w:id="1105226956">
          <w:marLeft w:val="0"/>
          <w:marRight w:val="0"/>
          <w:marTop w:val="0"/>
          <w:marBottom w:val="0"/>
          <w:divBdr>
            <w:top w:val="none" w:sz="0" w:space="0" w:color="auto"/>
            <w:left w:val="none" w:sz="0" w:space="0" w:color="auto"/>
            <w:bottom w:val="none" w:sz="0" w:space="0" w:color="auto"/>
            <w:right w:val="none" w:sz="0" w:space="0" w:color="auto"/>
          </w:divBdr>
        </w:div>
        <w:div w:id="1148590575">
          <w:marLeft w:val="0"/>
          <w:marRight w:val="0"/>
          <w:marTop w:val="0"/>
          <w:marBottom w:val="0"/>
          <w:divBdr>
            <w:top w:val="none" w:sz="0" w:space="0" w:color="auto"/>
            <w:left w:val="none" w:sz="0" w:space="0" w:color="auto"/>
            <w:bottom w:val="none" w:sz="0" w:space="0" w:color="auto"/>
            <w:right w:val="none" w:sz="0" w:space="0" w:color="auto"/>
          </w:divBdr>
        </w:div>
        <w:div w:id="1252079074">
          <w:marLeft w:val="0"/>
          <w:marRight w:val="0"/>
          <w:marTop w:val="0"/>
          <w:marBottom w:val="0"/>
          <w:divBdr>
            <w:top w:val="none" w:sz="0" w:space="0" w:color="auto"/>
            <w:left w:val="none" w:sz="0" w:space="0" w:color="auto"/>
            <w:bottom w:val="none" w:sz="0" w:space="0" w:color="auto"/>
            <w:right w:val="none" w:sz="0" w:space="0" w:color="auto"/>
          </w:divBdr>
        </w:div>
        <w:div w:id="1390615861">
          <w:marLeft w:val="0"/>
          <w:marRight w:val="0"/>
          <w:marTop w:val="0"/>
          <w:marBottom w:val="0"/>
          <w:divBdr>
            <w:top w:val="none" w:sz="0" w:space="0" w:color="auto"/>
            <w:left w:val="none" w:sz="0" w:space="0" w:color="auto"/>
            <w:bottom w:val="none" w:sz="0" w:space="0" w:color="auto"/>
            <w:right w:val="none" w:sz="0" w:space="0" w:color="auto"/>
          </w:divBdr>
        </w:div>
        <w:div w:id="1408260398">
          <w:marLeft w:val="0"/>
          <w:marRight w:val="0"/>
          <w:marTop w:val="0"/>
          <w:marBottom w:val="0"/>
          <w:divBdr>
            <w:top w:val="none" w:sz="0" w:space="0" w:color="auto"/>
            <w:left w:val="none" w:sz="0" w:space="0" w:color="auto"/>
            <w:bottom w:val="none" w:sz="0" w:space="0" w:color="auto"/>
            <w:right w:val="none" w:sz="0" w:space="0" w:color="auto"/>
          </w:divBdr>
        </w:div>
        <w:div w:id="1491946049">
          <w:marLeft w:val="0"/>
          <w:marRight w:val="0"/>
          <w:marTop w:val="0"/>
          <w:marBottom w:val="0"/>
          <w:divBdr>
            <w:top w:val="none" w:sz="0" w:space="0" w:color="auto"/>
            <w:left w:val="none" w:sz="0" w:space="0" w:color="auto"/>
            <w:bottom w:val="none" w:sz="0" w:space="0" w:color="auto"/>
            <w:right w:val="none" w:sz="0" w:space="0" w:color="auto"/>
          </w:divBdr>
        </w:div>
        <w:div w:id="1504786097">
          <w:marLeft w:val="0"/>
          <w:marRight w:val="0"/>
          <w:marTop w:val="0"/>
          <w:marBottom w:val="0"/>
          <w:divBdr>
            <w:top w:val="none" w:sz="0" w:space="0" w:color="auto"/>
            <w:left w:val="none" w:sz="0" w:space="0" w:color="auto"/>
            <w:bottom w:val="none" w:sz="0" w:space="0" w:color="auto"/>
            <w:right w:val="none" w:sz="0" w:space="0" w:color="auto"/>
          </w:divBdr>
        </w:div>
        <w:div w:id="1517160439">
          <w:marLeft w:val="0"/>
          <w:marRight w:val="0"/>
          <w:marTop w:val="0"/>
          <w:marBottom w:val="0"/>
          <w:divBdr>
            <w:top w:val="none" w:sz="0" w:space="0" w:color="auto"/>
            <w:left w:val="none" w:sz="0" w:space="0" w:color="auto"/>
            <w:bottom w:val="none" w:sz="0" w:space="0" w:color="auto"/>
            <w:right w:val="none" w:sz="0" w:space="0" w:color="auto"/>
          </w:divBdr>
        </w:div>
        <w:div w:id="1612348931">
          <w:marLeft w:val="0"/>
          <w:marRight w:val="0"/>
          <w:marTop w:val="0"/>
          <w:marBottom w:val="0"/>
          <w:divBdr>
            <w:top w:val="none" w:sz="0" w:space="0" w:color="auto"/>
            <w:left w:val="none" w:sz="0" w:space="0" w:color="auto"/>
            <w:bottom w:val="none" w:sz="0" w:space="0" w:color="auto"/>
            <w:right w:val="none" w:sz="0" w:space="0" w:color="auto"/>
          </w:divBdr>
        </w:div>
        <w:div w:id="1627352247">
          <w:marLeft w:val="0"/>
          <w:marRight w:val="0"/>
          <w:marTop w:val="0"/>
          <w:marBottom w:val="0"/>
          <w:divBdr>
            <w:top w:val="none" w:sz="0" w:space="0" w:color="auto"/>
            <w:left w:val="none" w:sz="0" w:space="0" w:color="auto"/>
            <w:bottom w:val="none" w:sz="0" w:space="0" w:color="auto"/>
            <w:right w:val="none" w:sz="0" w:space="0" w:color="auto"/>
          </w:divBdr>
        </w:div>
        <w:div w:id="1679230569">
          <w:marLeft w:val="0"/>
          <w:marRight w:val="0"/>
          <w:marTop w:val="0"/>
          <w:marBottom w:val="0"/>
          <w:divBdr>
            <w:top w:val="none" w:sz="0" w:space="0" w:color="auto"/>
            <w:left w:val="none" w:sz="0" w:space="0" w:color="auto"/>
            <w:bottom w:val="none" w:sz="0" w:space="0" w:color="auto"/>
            <w:right w:val="none" w:sz="0" w:space="0" w:color="auto"/>
          </w:divBdr>
        </w:div>
        <w:div w:id="1723169804">
          <w:marLeft w:val="0"/>
          <w:marRight w:val="0"/>
          <w:marTop w:val="0"/>
          <w:marBottom w:val="0"/>
          <w:divBdr>
            <w:top w:val="none" w:sz="0" w:space="0" w:color="auto"/>
            <w:left w:val="none" w:sz="0" w:space="0" w:color="auto"/>
            <w:bottom w:val="none" w:sz="0" w:space="0" w:color="auto"/>
            <w:right w:val="none" w:sz="0" w:space="0" w:color="auto"/>
          </w:divBdr>
        </w:div>
        <w:div w:id="1732000416">
          <w:marLeft w:val="0"/>
          <w:marRight w:val="0"/>
          <w:marTop w:val="0"/>
          <w:marBottom w:val="0"/>
          <w:divBdr>
            <w:top w:val="none" w:sz="0" w:space="0" w:color="auto"/>
            <w:left w:val="none" w:sz="0" w:space="0" w:color="auto"/>
            <w:bottom w:val="none" w:sz="0" w:space="0" w:color="auto"/>
            <w:right w:val="none" w:sz="0" w:space="0" w:color="auto"/>
          </w:divBdr>
        </w:div>
        <w:div w:id="1745226320">
          <w:marLeft w:val="0"/>
          <w:marRight w:val="0"/>
          <w:marTop w:val="0"/>
          <w:marBottom w:val="0"/>
          <w:divBdr>
            <w:top w:val="none" w:sz="0" w:space="0" w:color="auto"/>
            <w:left w:val="none" w:sz="0" w:space="0" w:color="auto"/>
            <w:bottom w:val="none" w:sz="0" w:space="0" w:color="auto"/>
            <w:right w:val="none" w:sz="0" w:space="0" w:color="auto"/>
          </w:divBdr>
        </w:div>
        <w:div w:id="1904834233">
          <w:marLeft w:val="0"/>
          <w:marRight w:val="0"/>
          <w:marTop w:val="0"/>
          <w:marBottom w:val="0"/>
          <w:divBdr>
            <w:top w:val="none" w:sz="0" w:space="0" w:color="auto"/>
            <w:left w:val="none" w:sz="0" w:space="0" w:color="auto"/>
            <w:bottom w:val="none" w:sz="0" w:space="0" w:color="auto"/>
            <w:right w:val="none" w:sz="0" w:space="0" w:color="auto"/>
          </w:divBdr>
        </w:div>
        <w:div w:id="2069910849">
          <w:marLeft w:val="0"/>
          <w:marRight w:val="0"/>
          <w:marTop w:val="0"/>
          <w:marBottom w:val="0"/>
          <w:divBdr>
            <w:top w:val="none" w:sz="0" w:space="0" w:color="auto"/>
            <w:left w:val="none" w:sz="0" w:space="0" w:color="auto"/>
            <w:bottom w:val="none" w:sz="0" w:space="0" w:color="auto"/>
            <w:right w:val="none" w:sz="0" w:space="0" w:color="auto"/>
          </w:divBdr>
        </w:div>
        <w:div w:id="2084449082">
          <w:marLeft w:val="0"/>
          <w:marRight w:val="0"/>
          <w:marTop w:val="0"/>
          <w:marBottom w:val="0"/>
          <w:divBdr>
            <w:top w:val="none" w:sz="0" w:space="0" w:color="auto"/>
            <w:left w:val="none" w:sz="0" w:space="0" w:color="auto"/>
            <w:bottom w:val="none" w:sz="0" w:space="0" w:color="auto"/>
            <w:right w:val="none" w:sz="0" w:space="0" w:color="auto"/>
          </w:divBdr>
        </w:div>
      </w:divsChild>
    </w:div>
    <w:div w:id="663438048">
      <w:bodyDiv w:val="1"/>
      <w:marLeft w:val="0"/>
      <w:marRight w:val="0"/>
      <w:marTop w:val="0"/>
      <w:marBottom w:val="0"/>
      <w:divBdr>
        <w:top w:val="none" w:sz="0" w:space="0" w:color="auto"/>
        <w:left w:val="none" w:sz="0" w:space="0" w:color="auto"/>
        <w:bottom w:val="none" w:sz="0" w:space="0" w:color="auto"/>
        <w:right w:val="none" w:sz="0" w:space="0" w:color="auto"/>
      </w:divBdr>
    </w:div>
    <w:div w:id="664208936">
      <w:bodyDiv w:val="1"/>
      <w:marLeft w:val="0"/>
      <w:marRight w:val="0"/>
      <w:marTop w:val="0"/>
      <w:marBottom w:val="0"/>
      <w:divBdr>
        <w:top w:val="none" w:sz="0" w:space="0" w:color="auto"/>
        <w:left w:val="none" w:sz="0" w:space="0" w:color="auto"/>
        <w:bottom w:val="none" w:sz="0" w:space="0" w:color="auto"/>
        <w:right w:val="none" w:sz="0" w:space="0" w:color="auto"/>
      </w:divBdr>
      <w:divsChild>
        <w:div w:id="1394550070">
          <w:marLeft w:val="0"/>
          <w:marRight w:val="0"/>
          <w:marTop w:val="0"/>
          <w:marBottom w:val="0"/>
          <w:divBdr>
            <w:top w:val="none" w:sz="0" w:space="0" w:color="auto"/>
            <w:left w:val="none" w:sz="0" w:space="0" w:color="auto"/>
            <w:bottom w:val="none" w:sz="0" w:space="0" w:color="auto"/>
            <w:right w:val="none" w:sz="0" w:space="0" w:color="auto"/>
          </w:divBdr>
          <w:divsChild>
            <w:div w:id="1736930985">
              <w:marLeft w:val="0"/>
              <w:marRight w:val="0"/>
              <w:marTop w:val="0"/>
              <w:marBottom w:val="0"/>
              <w:divBdr>
                <w:top w:val="none" w:sz="0" w:space="0" w:color="auto"/>
                <w:left w:val="none" w:sz="0" w:space="0" w:color="auto"/>
                <w:bottom w:val="none" w:sz="0" w:space="0" w:color="auto"/>
                <w:right w:val="none" w:sz="0" w:space="0" w:color="auto"/>
              </w:divBdr>
              <w:divsChild>
                <w:div w:id="1528761524">
                  <w:marLeft w:val="0"/>
                  <w:marRight w:val="0"/>
                  <w:marTop w:val="0"/>
                  <w:marBottom w:val="0"/>
                  <w:divBdr>
                    <w:top w:val="none" w:sz="0" w:space="0" w:color="auto"/>
                    <w:left w:val="none" w:sz="0" w:space="0" w:color="auto"/>
                    <w:bottom w:val="none" w:sz="0" w:space="0" w:color="auto"/>
                    <w:right w:val="none" w:sz="0" w:space="0" w:color="auto"/>
                  </w:divBdr>
                  <w:divsChild>
                    <w:div w:id="1618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001118">
      <w:bodyDiv w:val="1"/>
      <w:marLeft w:val="0"/>
      <w:marRight w:val="0"/>
      <w:marTop w:val="0"/>
      <w:marBottom w:val="0"/>
      <w:divBdr>
        <w:top w:val="none" w:sz="0" w:space="0" w:color="auto"/>
        <w:left w:val="none" w:sz="0" w:space="0" w:color="auto"/>
        <w:bottom w:val="none" w:sz="0" w:space="0" w:color="auto"/>
        <w:right w:val="none" w:sz="0" w:space="0" w:color="auto"/>
      </w:divBdr>
    </w:div>
    <w:div w:id="694308809">
      <w:bodyDiv w:val="1"/>
      <w:marLeft w:val="0"/>
      <w:marRight w:val="0"/>
      <w:marTop w:val="0"/>
      <w:marBottom w:val="0"/>
      <w:divBdr>
        <w:top w:val="none" w:sz="0" w:space="0" w:color="auto"/>
        <w:left w:val="none" w:sz="0" w:space="0" w:color="auto"/>
        <w:bottom w:val="none" w:sz="0" w:space="0" w:color="auto"/>
        <w:right w:val="none" w:sz="0" w:space="0" w:color="auto"/>
      </w:divBdr>
    </w:div>
    <w:div w:id="717242683">
      <w:bodyDiv w:val="1"/>
      <w:marLeft w:val="0"/>
      <w:marRight w:val="0"/>
      <w:marTop w:val="0"/>
      <w:marBottom w:val="0"/>
      <w:divBdr>
        <w:top w:val="none" w:sz="0" w:space="0" w:color="auto"/>
        <w:left w:val="none" w:sz="0" w:space="0" w:color="auto"/>
        <w:bottom w:val="none" w:sz="0" w:space="0" w:color="auto"/>
        <w:right w:val="none" w:sz="0" w:space="0" w:color="auto"/>
      </w:divBdr>
    </w:div>
    <w:div w:id="717977862">
      <w:bodyDiv w:val="1"/>
      <w:marLeft w:val="0"/>
      <w:marRight w:val="0"/>
      <w:marTop w:val="0"/>
      <w:marBottom w:val="0"/>
      <w:divBdr>
        <w:top w:val="none" w:sz="0" w:space="0" w:color="auto"/>
        <w:left w:val="none" w:sz="0" w:space="0" w:color="auto"/>
        <w:bottom w:val="none" w:sz="0" w:space="0" w:color="auto"/>
        <w:right w:val="none" w:sz="0" w:space="0" w:color="auto"/>
      </w:divBdr>
    </w:div>
    <w:div w:id="722216761">
      <w:bodyDiv w:val="1"/>
      <w:marLeft w:val="0"/>
      <w:marRight w:val="0"/>
      <w:marTop w:val="0"/>
      <w:marBottom w:val="0"/>
      <w:divBdr>
        <w:top w:val="none" w:sz="0" w:space="0" w:color="auto"/>
        <w:left w:val="none" w:sz="0" w:space="0" w:color="auto"/>
        <w:bottom w:val="none" w:sz="0" w:space="0" w:color="auto"/>
        <w:right w:val="none" w:sz="0" w:space="0" w:color="auto"/>
      </w:divBdr>
      <w:divsChild>
        <w:div w:id="1643343204">
          <w:marLeft w:val="0"/>
          <w:marRight w:val="0"/>
          <w:marTop w:val="0"/>
          <w:marBottom w:val="0"/>
          <w:divBdr>
            <w:top w:val="none" w:sz="0" w:space="0" w:color="auto"/>
            <w:left w:val="none" w:sz="0" w:space="0" w:color="auto"/>
            <w:bottom w:val="none" w:sz="0" w:space="0" w:color="auto"/>
            <w:right w:val="none" w:sz="0" w:space="0" w:color="auto"/>
          </w:divBdr>
          <w:divsChild>
            <w:div w:id="1675834788">
              <w:marLeft w:val="0"/>
              <w:marRight w:val="0"/>
              <w:marTop w:val="0"/>
              <w:marBottom w:val="0"/>
              <w:divBdr>
                <w:top w:val="none" w:sz="0" w:space="0" w:color="auto"/>
                <w:left w:val="none" w:sz="0" w:space="0" w:color="auto"/>
                <w:bottom w:val="none" w:sz="0" w:space="0" w:color="auto"/>
                <w:right w:val="none" w:sz="0" w:space="0" w:color="auto"/>
              </w:divBdr>
              <w:divsChild>
                <w:div w:id="515001068">
                  <w:marLeft w:val="0"/>
                  <w:marRight w:val="0"/>
                  <w:marTop w:val="0"/>
                  <w:marBottom w:val="0"/>
                  <w:divBdr>
                    <w:top w:val="none" w:sz="0" w:space="0" w:color="auto"/>
                    <w:left w:val="none" w:sz="0" w:space="0" w:color="auto"/>
                    <w:bottom w:val="none" w:sz="0" w:space="0" w:color="auto"/>
                    <w:right w:val="none" w:sz="0" w:space="0" w:color="auto"/>
                  </w:divBdr>
                  <w:divsChild>
                    <w:div w:id="15114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10381">
      <w:bodyDiv w:val="1"/>
      <w:marLeft w:val="0"/>
      <w:marRight w:val="0"/>
      <w:marTop w:val="0"/>
      <w:marBottom w:val="0"/>
      <w:divBdr>
        <w:top w:val="none" w:sz="0" w:space="0" w:color="auto"/>
        <w:left w:val="none" w:sz="0" w:space="0" w:color="auto"/>
        <w:bottom w:val="none" w:sz="0" w:space="0" w:color="auto"/>
        <w:right w:val="none" w:sz="0" w:space="0" w:color="auto"/>
      </w:divBdr>
    </w:div>
    <w:div w:id="792596644">
      <w:bodyDiv w:val="1"/>
      <w:marLeft w:val="0"/>
      <w:marRight w:val="0"/>
      <w:marTop w:val="0"/>
      <w:marBottom w:val="0"/>
      <w:divBdr>
        <w:top w:val="none" w:sz="0" w:space="0" w:color="auto"/>
        <w:left w:val="none" w:sz="0" w:space="0" w:color="auto"/>
        <w:bottom w:val="none" w:sz="0" w:space="0" w:color="auto"/>
        <w:right w:val="none" w:sz="0" w:space="0" w:color="auto"/>
      </w:divBdr>
    </w:div>
    <w:div w:id="822818005">
      <w:bodyDiv w:val="1"/>
      <w:marLeft w:val="0"/>
      <w:marRight w:val="0"/>
      <w:marTop w:val="0"/>
      <w:marBottom w:val="0"/>
      <w:divBdr>
        <w:top w:val="none" w:sz="0" w:space="0" w:color="auto"/>
        <w:left w:val="none" w:sz="0" w:space="0" w:color="auto"/>
        <w:bottom w:val="none" w:sz="0" w:space="0" w:color="auto"/>
        <w:right w:val="none" w:sz="0" w:space="0" w:color="auto"/>
      </w:divBdr>
    </w:div>
    <w:div w:id="82929896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31063220">
      <w:bodyDiv w:val="1"/>
      <w:marLeft w:val="0"/>
      <w:marRight w:val="0"/>
      <w:marTop w:val="0"/>
      <w:marBottom w:val="0"/>
      <w:divBdr>
        <w:top w:val="none" w:sz="0" w:space="0" w:color="auto"/>
        <w:left w:val="none" w:sz="0" w:space="0" w:color="auto"/>
        <w:bottom w:val="none" w:sz="0" w:space="0" w:color="auto"/>
        <w:right w:val="none" w:sz="0" w:space="0" w:color="auto"/>
      </w:divBdr>
    </w:div>
    <w:div w:id="840126553">
      <w:bodyDiv w:val="1"/>
      <w:marLeft w:val="0"/>
      <w:marRight w:val="0"/>
      <w:marTop w:val="0"/>
      <w:marBottom w:val="0"/>
      <w:divBdr>
        <w:top w:val="none" w:sz="0" w:space="0" w:color="auto"/>
        <w:left w:val="none" w:sz="0" w:space="0" w:color="auto"/>
        <w:bottom w:val="none" w:sz="0" w:space="0" w:color="auto"/>
        <w:right w:val="none" w:sz="0" w:space="0" w:color="auto"/>
      </w:divBdr>
    </w:div>
    <w:div w:id="897059781">
      <w:bodyDiv w:val="1"/>
      <w:marLeft w:val="0"/>
      <w:marRight w:val="0"/>
      <w:marTop w:val="0"/>
      <w:marBottom w:val="0"/>
      <w:divBdr>
        <w:top w:val="none" w:sz="0" w:space="0" w:color="auto"/>
        <w:left w:val="none" w:sz="0" w:space="0" w:color="auto"/>
        <w:bottom w:val="none" w:sz="0" w:space="0" w:color="auto"/>
        <w:right w:val="none" w:sz="0" w:space="0" w:color="auto"/>
      </w:divBdr>
    </w:div>
    <w:div w:id="913976737">
      <w:bodyDiv w:val="1"/>
      <w:marLeft w:val="0"/>
      <w:marRight w:val="0"/>
      <w:marTop w:val="0"/>
      <w:marBottom w:val="0"/>
      <w:divBdr>
        <w:top w:val="none" w:sz="0" w:space="0" w:color="auto"/>
        <w:left w:val="none" w:sz="0" w:space="0" w:color="auto"/>
        <w:bottom w:val="none" w:sz="0" w:space="0" w:color="auto"/>
        <w:right w:val="none" w:sz="0" w:space="0" w:color="auto"/>
      </w:divBdr>
    </w:div>
    <w:div w:id="927352536">
      <w:bodyDiv w:val="1"/>
      <w:marLeft w:val="0"/>
      <w:marRight w:val="0"/>
      <w:marTop w:val="0"/>
      <w:marBottom w:val="0"/>
      <w:divBdr>
        <w:top w:val="none" w:sz="0" w:space="0" w:color="auto"/>
        <w:left w:val="none" w:sz="0" w:space="0" w:color="auto"/>
        <w:bottom w:val="none" w:sz="0" w:space="0" w:color="auto"/>
        <w:right w:val="none" w:sz="0" w:space="0" w:color="auto"/>
      </w:divBdr>
      <w:divsChild>
        <w:div w:id="1619604515">
          <w:marLeft w:val="0"/>
          <w:marRight w:val="0"/>
          <w:marTop w:val="0"/>
          <w:marBottom w:val="0"/>
          <w:divBdr>
            <w:top w:val="none" w:sz="0" w:space="0" w:color="auto"/>
            <w:left w:val="none" w:sz="0" w:space="0" w:color="auto"/>
            <w:bottom w:val="none" w:sz="0" w:space="0" w:color="auto"/>
            <w:right w:val="none" w:sz="0" w:space="0" w:color="auto"/>
          </w:divBdr>
          <w:divsChild>
            <w:div w:id="1882668773">
              <w:marLeft w:val="0"/>
              <w:marRight w:val="0"/>
              <w:marTop w:val="0"/>
              <w:marBottom w:val="0"/>
              <w:divBdr>
                <w:top w:val="none" w:sz="0" w:space="0" w:color="auto"/>
                <w:left w:val="none" w:sz="0" w:space="0" w:color="auto"/>
                <w:bottom w:val="none" w:sz="0" w:space="0" w:color="auto"/>
                <w:right w:val="none" w:sz="0" w:space="0" w:color="auto"/>
              </w:divBdr>
              <w:divsChild>
                <w:div w:id="173231205">
                  <w:marLeft w:val="0"/>
                  <w:marRight w:val="0"/>
                  <w:marTop w:val="0"/>
                  <w:marBottom w:val="0"/>
                  <w:divBdr>
                    <w:top w:val="none" w:sz="0" w:space="0" w:color="auto"/>
                    <w:left w:val="none" w:sz="0" w:space="0" w:color="auto"/>
                    <w:bottom w:val="none" w:sz="0" w:space="0" w:color="auto"/>
                    <w:right w:val="none" w:sz="0" w:space="0" w:color="auto"/>
                  </w:divBdr>
                  <w:divsChild>
                    <w:div w:id="9493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1167">
      <w:bodyDiv w:val="1"/>
      <w:marLeft w:val="0"/>
      <w:marRight w:val="0"/>
      <w:marTop w:val="0"/>
      <w:marBottom w:val="0"/>
      <w:divBdr>
        <w:top w:val="none" w:sz="0" w:space="0" w:color="auto"/>
        <w:left w:val="none" w:sz="0" w:space="0" w:color="auto"/>
        <w:bottom w:val="none" w:sz="0" w:space="0" w:color="auto"/>
        <w:right w:val="none" w:sz="0" w:space="0" w:color="auto"/>
      </w:divBdr>
      <w:divsChild>
        <w:div w:id="1745759387">
          <w:marLeft w:val="0"/>
          <w:marRight w:val="0"/>
          <w:marTop w:val="0"/>
          <w:marBottom w:val="0"/>
          <w:divBdr>
            <w:top w:val="none" w:sz="0" w:space="0" w:color="auto"/>
            <w:left w:val="none" w:sz="0" w:space="0" w:color="auto"/>
            <w:bottom w:val="none" w:sz="0" w:space="0" w:color="auto"/>
            <w:right w:val="none" w:sz="0" w:space="0" w:color="auto"/>
          </w:divBdr>
          <w:divsChild>
            <w:div w:id="702294068">
              <w:marLeft w:val="0"/>
              <w:marRight w:val="0"/>
              <w:marTop w:val="0"/>
              <w:marBottom w:val="0"/>
              <w:divBdr>
                <w:top w:val="none" w:sz="0" w:space="0" w:color="auto"/>
                <w:left w:val="none" w:sz="0" w:space="0" w:color="auto"/>
                <w:bottom w:val="none" w:sz="0" w:space="0" w:color="auto"/>
                <w:right w:val="none" w:sz="0" w:space="0" w:color="auto"/>
              </w:divBdr>
              <w:divsChild>
                <w:div w:id="1978104408">
                  <w:marLeft w:val="0"/>
                  <w:marRight w:val="0"/>
                  <w:marTop w:val="0"/>
                  <w:marBottom w:val="0"/>
                  <w:divBdr>
                    <w:top w:val="none" w:sz="0" w:space="0" w:color="auto"/>
                    <w:left w:val="none" w:sz="0" w:space="0" w:color="auto"/>
                    <w:bottom w:val="none" w:sz="0" w:space="0" w:color="auto"/>
                    <w:right w:val="none" w:sz="0" w:space="0" w:color="auto"/>
                  </w:divBdr>
                  <w:divsChild>
                    <w:div w:id="2128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1986">
      <w:bodyDiv w:val="1"/>
      <w:marLeft w:val="0"/>
      <w:marRight w:val="0"/>
      <w:marTop w:val="0"/>
      <w:marBottom w:val="0"/>
      <w:divBdr>
        <w:top w:val="none" w:sz="0" w:space="0" w:color="auto"/>
        <w:left w:val="none" w:sz="0" w:space="0" w:color="auto"/>
        <w:bottom w:val="none" w:sz="0" w:space="0" w:color="auto"/>
        <w:right w:val="none" w:sz="0" w:space="0" w:color="auto"/>
      </w:divBdr>
    </w:div>
    <w:div w:id="1018190276">
      <w:bodyDiv w:val="1"/>
      <w:marLeft w:val="0"/>
      <w:marRight w:val="0"/>
      <w:marTop w:val="0"/>
      <w:marBottom w:val="0"/>
      <w:divBdr>
        <w:top w:val="none" w:sz="0" w:space="0" w:color="auto"/>
        <w:left w:val="none" w:sz="0" w:space="0" w:color="auto"/>
        <w:bottom w:val="none" w:sz="0" w:space="0" w:color="auto"/>
        <w:right w:val="none" w:sz="0" w:space="0" w:color="auto"/>
      </w:divBdr>
    </w:div>
    <w:div w:id="1042097177">
      <w:bodyDiv w:val="1"/>
      <w:marLeft w:val="0"/>
      <w:marRight w:val="0"/>
      <w:marTop w:val="0"/>
      <w:marBottom w:val="0"/>
      <w:divBdr>
        <w:top w:val="none" w:sz="0" w:space="0" w:color="auto"/>
        <w:left w:val="none" w:sz="0" w:space="0" w:color="auto"/>
        <w:bottom w:val="none" w:sz="0" w:space="0" w:color="auto"/>
        <w:right w:val="none" w:sz="0" w:space="0" w:color="auto"/>
      </w:divBdr>
    </w:div>
    <w:div w:id="1065880812">
      <w:bodyDiv w:val="1"/>
      <w:marLeft w:val="0"/>
      <w:marRight w:val="0"/>
      <w:marTop w:val="0"/>
      <w:marBottom w:val="0"/>
      <w:divBdr>
        <w:top w:val="none" w:sz="0" w:space="0" w:color="auto"/>
        <w:left w:val="none" w:sz="0" w:space="0" w:color="auto"/>
        <w:bottom w:val="none" w:sz="0" w:space="0" w:color="auto"/>
        <w:right w:val="none" w:sz="0" w:space="0" w:color="auto"/>
      </w:divBdr>
    </w:div>
    <w:div w:id="1116486708">
      <w:bodyDiv w:val="1"/>
      <w:marLeft w:val="0"/>
      <w:marRight w:val="0"/>
      <w:marTop w:val="0"/>
      <w:marBottom w:val="0"/>
      <w:divBdr>
        <w:top w:val="none" w:sz="0" w:space="0" w:color="auto"/>
        <w:left w:val="none" w:sz="0" w:space="0" w:color="auto"/>
        <w:bottom w:val="none" w:sz="0" w:space="0" w:color="auto"/>
        <w:right w:val="none" w:sz="0" w:space="0" w:color="auto"/>
      </w:divBdr>
    </w:div>
    <w:div w:id="1146976672">
      <w:bodyDiv w:val="1"/>
      <w:marLeft w:val="0"/>
      <w:marRight w:val="0"/>
      <w:marTop w:val="0"/>
      <w:marBottom w:val="0"/>
      <w:divBdr>
        <w:top w:val="none" w:sz="0" w:space="0" w:color="auto"/>
        <w:left w:val="none" w:sz="0" w:space="0" w:color="auto"/>
        <w:bottom w:val="none" w:sz="0" w:space="0" w:color="auto"/>
        <w:right w:val="none" w:sz="0" w:space="0" w:color="auto"/>
      </w:divBdr>
    </w:div>
    <w:div w:id="1175610050">
      <w:bodyDiv w:val="1"/>
      <w:marLeft w:val="0"/>
      <w:marRight w:val="0"/>
      <w:marTop w:val="0"/>
      <w:marBottom w:val="0"/>
      <w:divBdr>
        <w:top w:val="none" w:sz="0" w:space="0" w:color="auto"/>
        <w:left w:val="none" w:sz="0" w:space="0" w:color="auto"/>
        <w:bottom w:val="none" w:sz="0" w:space="0" w:color="auto"/>
        <w:right w:val="none" w:sz="0" w:space="0" w:color="auto"/>
      </w:divBdr>
    </w:div>
    <w:div w:id="1181968523">
      <w:bodyDiv w:val="1"/>
      <w:marLeft w:val="0"/>
      <w:marRight w:val="0"/>
      <w:marTop w:val="0"/>
      <w:marBottom w:val="0"/>
      <w:divBdr>
        <w:top w:val="none" w:sz="0" w:space="0" w:color="auto"/>
        <w:left w:val="none" w:sz="0" w:space="0" w:color="auto"/>
        <w:bottom w:val="none" w:sz="0" w:space="0" w:color="auto"/>
        <w:right w:val="none" w:sz="0" w:space="0" w:color="auto"/>
      </w:divBdr>
    </w:div>
    <w:div w:id="1192377428">
      <w:bodyDiv w:val="1"/>
      <w:marLeft w:val="0"/>
      <w:marRight w:val="0"/>
      <w:marTop w:val="0"/>
      <w:marBottom w:val="0"/>
      <w:divBdr>
        <w:top w:val="none" w:sz="0" w:space="0" w:color="auto"/>
        <w:left w:val="none" w:sz="0" w:space="0" w:color="auto"/>
        <w:bottom w:val="none" w:sz="0" w:space="0" w:color="auto"/>
        <w:right w:val="none" w:sz="0" w:space="0" w:color="auto"/>
      </w:divBdr>
      <w:divsChild>
        <w:div w:id="1775245779">
          <w:marLeft w:val="0"/>
          <w:marRight w:val="0"/>
          <w:marTop w:val="0"/>
          <w:marBottom w:val="0"/>
          <w:divBdr>
            <w:top w:val="none" w:sz="0" w:space="0" w:color="auto"/>
            <w:left w:val="none" w:sz="0" w:space="0" w:color="auto"/>
            <w:bottom w:val="none" w:sz="0" w:space="0" w:color="auto"/>
            <w:right w:val="none" w:sz="0" w:space="0" w:color="auto"/>
          </w:divBdr>
          <w:divsChild>
            <w:div w:id="1377701762">
              <w:marLeft w:val="0"/>
              <w:marRight w:val="0"/>
              <w:marTop w:val="0"/>
              <w:marBottom w:val="0"/>
              <w:divBdr>
                <w:top w:val="none" w:sz="0" w:space="0" w:color="auto"/>
                <w:left w:val="none" w:sz="0" w:space="0" w:color="auto"/>
                <w:bottom w:val="none" w:sz="0" w:space="0" w:color="auto"/>
                <w:right w:val="none" w:sz="0" w:space="0" w:color="auto"/>
              </w:divBdr>
              <w:divsChild>
                <w:div w:id="1547835349">
                  <w:marLeft w:val="0"/>
                  <w:marRight w:val="0"/>
                  <w:marTop w:val="0"/>
                  <w:marBottom w:val="0"/>
                  <w:divBdr>
                    <w:top w:val="none" w:sz="0" w:space="0" w:color="auto"/>
                    <w:left w:val="none" w:sz="0" w:space="0" w:color="auto"/>
                    <w:bottom w:val="none" w:sz="0" w:space="0" w:color="auto"/>
                    <w:right w:val="none" w:sz="0" w:space="0" w:color="auto"/>
                  </w:divBdr>
                  <w:divsChild>
                    <w:div w:id="1991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25506">
      <w:bodyDiv w:val="1"/>
      <w:marLeft w:val="0"/>
      <w:marRight w:val="0"/>
      <w:marTop w:val="0"/>
      <w:marBottom w:val="0"/>
      <w:divBdr>
        <w:top w:val="none" w:sz="0" w:space="0" w:color="auto"/>
        <w:left w:val="none" w:sz="0" w:space="0" w:color="auto"/>
        <w:bottom w:val="none" w:sz="0" w:space="0" w:color="auto"/>
        <w:right w:val="none" w:sz="0" w:space="0" w:color="auto"/>
      </w:divBdr>
    </w:div>
    <w:div w:id="1232495902">
      <w:bodyDiv w:val="1"/>
      <w:marLeft w:val="0"/>
      <w:marRight w:val="0"/>
      <w:marTop w:val="0"/>
      <w:marBottom w:val="0"/>
      <w:divBdr>
        <w:top w:val="none" w:sz="0" w:space="0" w:color="auto"/>
        <w:left w:val="none" w:sz="0" w:space="0" w:color="auto"/>
        <w:bottom w:val="none" w:sz="0" w:space="0" w:color="auto"/>
        <w:right w:val="none" w:sz="0" w:space="0" w:color="auto"/>
      </w:divBdr>
    </w:div>
    <w:div w:id="1243298601">
      <w:bodyDiv w:val="1"/>
      <w:marLeft w:val="0"/>
      <w:marRight w:val="0"/>
      <w:marTop w:val="0"/>
      <w:marBottom w:val="0"/>
      <w:divBdr>
        <w:top w:val="none" w:sz="0" w:space="0" w:color="auto"/>
        <w:left w:val="none" w:sz="0" w:space="0" w:color="auto"/>
        <w:bottom w:val="none" w:sz="0" w:space="0" w:color="auto"/>
        <w:right w:val="none" w:sz="0" w:space="0" w:color="auto"/>
      </w:divBdr>
    </w:div>
    <w:div w:id="1255936135">
      <w:bodyDiv w:val="1"/>
      <w:marLeft w:val="0"/>
      <w:marRight w:val="0"/>
      <w:marTop w:val="0"/>
      <w:marBottom w:val="0"/>
      <w:divBdr>
        <w:top w:val="none" w:sz="0" w:space="0" w:color="auto"/>
        <w:left w:val="none" w:sz="0" w:space="0" w:color="auto"/>
        <w:bottom w:val="none" w:sz="0" w:space="0" w:color="auto"/>
        <w:right w:val="none" w:sz="0" w:space="0" w:color="auto"/>
      </w:divBdr>
    </w:div>
    <w:div w:id="1267691328">
      <w:bodyDiv w:val="1"/>
      <w:marLeft w:val="0"/>
      <w:marRight w:val="0"/>
      <w:marTop w:val="0"/>
      <w:marBottom w:val="0"/>
      <w:divBdr>
        <w:top w:val="none" w:sz="0" w:space="0" w:color="auto"/>
        <w:left w:val="none" w:sz="0" w:space="0" w:color="auto"/>
        <w:bottom w:val="none" w:sz="0" w:space="0" w:color="auto"/>
        <w:right w:val="none" w:sz="0" w:space="0" w:color="auto"/>
      </w:divBdr>
    </w:div>
    <w:div w:id="1283531501">
      <w:bodyDiv w:val="1"/>
      <w:marLeft w:val="0"/>
      <w:marRight w:val="0"/>
      <w:marTop w:val="0"/>
      <w:marBottom w:val="0"/>
      <w:divBdr>
        <w:top w:val="none" w:sz="0" w:space="0" w:color="auto"/>
        <w:left w:val="none" w:sz="0" w:space="0" w:color="auto"/>
        <w:bottom w:val="none" w:sz="0" w:space="0" w:color="auto"/>
        <w:right w:val="none" w:sz="0" w:space="0" w:color="auto"/>
      </w:divBdr>
    </w:div>
    <w:div w:id="1291088392">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05888267">
      <w:bodyDiv w:val="1"/>
      <w:marLeft w:val="0"/>
      <w:marRight w:val="0"/>
      <w:marTop w:val="0"/>
      <w:marBottom w:val="0"/>
      <w:divBdr>
        <w:top w:val="none" w:sz="0" w:space="0" w:color="auto"/>
        <w:left w:val="none" w:sz="0" w:space="0" w:color="auto"/>
        <w:bottom w:val="none" w:sz="0" w:space="0" w:color="auto"/>
        <w:right w:val="none" w:sz="0" w:space="0" w:color="auto"/>
      </w:divBdr>
    </w:div>
    <w:div w:id="1333291568">
      <w:bodyDiv w:val="1"/>
      <w:marLeft w:val="0"/>
      <w:marRight w:val="0"/>
      <w:marTop w:val="0"/>
      <w:marBottom w:val="0"/>
      <w:divBdr>
        <w:top w:val="none" w:sz="0" w:space="0" w:color="auto"/>
        <w:left w:val="none" w:sz="0" w:space="0" w:color="auto"/>
        <w:bottom w:val="none" w:sz="0" w:space="0" w:color="auto"/>
        <w:right w:val="none" w:sz="0" w:space="0" w:color="auto"/>
      </w:divBdr>
    </w:div>
    <w:div w:id="1357384707">
      <w:bodyDiv w:val="1"/>
      <w:marLeft w:val="0"/>
      <w:marRight w:val="0"/>
      <w:marTop w:val="0"/>
      <w:marBottom w:val="0"/>
      <w:divBdr>
        <w:top w:val="none" w:sz="0" w:space="0" w:color="auto"/>
        <w:left w:val="none" w:sz="0" w:space="0" w:color="auto"/>
        <w:bottom w:val="none" w:sz="0" w:space="0" w:color="auto"/>
        <w:right w:val="none" w:sz="0" w:space="0" w:color="auto"/>
      </w:divBdr>
    </w:div>
    <w:div w:id="1367100438">
      <w:bodyDiv w:val="1"/>
      <w:marLeft w:val="0"/>
      <w:marRight w:val="0"/>
      <w:marTop w:val="0"/>
      <w:marBottom w:val="0"/>
      <w:divBdr>
        <w:top w:val="none" w:sz="0" w:space="0" w:color="auto"/>
        <w:left w:val="none" w:sz="0" w:space="0" w:color="auto"/>
        <w:bottom w:val="none" w:sz="0" w:space="0" w:color="auto"/>
        <w:right w:val="none" w:sz="0" w:space="0" w:color="auto"/>
      </w:divBdr>
    </w:div>
    <w:div w:id="1369333294">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374815563">
      <w:bodyDiv w:val="1"/>
      <w:marLeft w:val="0"/>
      <w:marRight w:val="0"/>
      <w:marTop w:val="0"/>
      <w:marBottom w:val="0"/>
      <w:divBdr>
        <w:top w:val="none" w:sz="0" w:space="0" w:color="auto"/>
        <w:left w:val="none" w:sz="0" w:space="0" w:color="auto"/>
        <w:bottom w:val="none" w:sz="0" w:space="0" w:color="auto"/>
        <w:right w:val="none" w:sz="0" w:space="0" w:color="auto"/>
      </w:divBdr>
    </w:div>
    <w:div w:id="1376268639">
      <w:bodyDiv w:val="1"/>
      <w:marLeft w:val="0"/>
      <w:marRight w:val="0"/>
      <w:marTop w:val="0"/>
      <w:marBottom w:val="0"/>
      <w:divBdr>
        <w:top w:val="none" w:sz="0" w:space="0" w:color="auto"/>
        <w:left w:val="none" w:sz="0" w:space="0" w:color="auto"/>
        <w:bottom w:val="none" w:sz="0" w:space="0" w:color="auto"/>
        <w:right w:val="none" w:sz="0" w:space="0" w:color="auto"/>
      </w:divBdr>
    </w:div>
    <w:div w:id="1383603683">
      <w:bodyDiv w:val="1"/>
      <w:marLeft w:val="0"/>
      <w:marRight w:val="0"/>
      <w:marTop w:val="0"/>
      <w:marBottom w:val="0"/>
      <w:divBdr>
        <w:top w:val="none" w:sz="0" w:space="0" w:color="auto"/>
        <w:left w:val="none" w:sz="0" w:space="0" w:color="auto"/>
        <w:bottom w:val="none" w:sz="0" w:space="0" w:color="auto"/>
        <w:right w:val="none" w:sz="0" w:space="0" w:color="auto"/>
      </w:divBdr>
    </w:div>
    <w:div w:id="1390417072">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413971715">
      <w:bodyDiv w:val="1"/>
      <w:marLeft w:val="0"/>
      <w:marRight w:val="0"/>
      <w:marTop w:val="0"/>
      <w:marBottom w:val="0"/>
      <w:divBdr>
        <w:top w:val="none" w:sz="0" w:space="0" w:color="auto"/>
        <w:left w:val="none" w:sz="0" w:space="0" w:color="auto"/>
        <w:bottom w:val="none" w:sz="0" w:space="0" w:color="auto"/>
        <w:right w:val="none" w:sz="0" w:space="0" w:color="auto"/>
      </w:divBdr>
    </w:div>
    <w:div w:id="1423718013">
      <w:bodyDiv w:val="1"/>
      <w:marLeft w:val="0"/>
      <w:marRight w:val="0"/>
      <w:marTop w:val="0"/>
      <w:marBottom w:val="0"/>
      <w:divBdr>
        <w:top w:val="none" w:sz="0" w:space="0" w:color="auto"/>
        <w:left w:val="none" w:sz="0" w:space="0" w:color="auto"/>
        <w:bottom w:val="none" w:sz="0" w:space="0" w:color="auto"/>
        <w:right w:val="none" w:sz="0" w:space="0" w:color="auto"/>
      </w:divBdr>
    </w:div>
    <w:div w:id="1426414976">
      <w:bodyDiv w:val="1"/>
      <w:marLeft w:val="0"/>
      <w:marRight w:val="0"/>
      <w:marTop w:val="0"/>
      <w:marBottom w:val="0"/>
      <w:divBdr>
        <w:top w:val="none" w:sz="0" w:space="0" w:color="auto"/>
        <w:left w:val="none" w:sz="0" w:space="0" w:color="auto"/>
        <w:bottom w:val="none" w:sz="0" w:space="0" w:color="auto"/>
        <w:right w:val="none" w:sz="0" w:space="0" w:color="auto"/>
      </w:divBdr>
    </w:div>
    <w:div w:id="1430006829">
      <w:bodyDiv w:val="1"/>
      <w:marLeft w:val="0"/>
      <w:marRight w:val="0"/>
      <w:marTop w:val="0"/>
      <w:marBottom w:val="0"/>
      <w:divBdr>
        <w:top w:val="none" w:sz="0" w:space="0" w:color="auto"/>
        <w:left w:val="none" w:sz="0" w:space="0" w:color="auto"/>
        <w:bottom w:val="none" w:sz="0" w:space="0" w:color="auto"/>
        <w:right w:val="none" w:sz="0" w:space="0" w:color="auto"/>
      </w:divBdr>
      <w:divsChild>
        <w:div w:id="1116214712">
          <w:marLeft w:val="0"/>
          <w:marRight w:val="0"/>
          <w:marTop w:val="0"/>
          <w:marBottom w:val="0"/>
          <w:divBdr>
            <w:top w:val="none" w:sz="0" w:space="0" w:color="auto"/>
            <w:left w:val="none" w:sz="0" w:space="0" w:color="auto"/>
            <w:bottom w:val="none" w:sz="0" w:space="0" w:color="auto"/>
            <w:right w:val="none" w:sz="0" w:space="0" w:color="auto"/>
          </w:divBdr>
          <w:divsChild>
            <w:div w:id="1812936503">
              <w:marLeft w:val="0"/>
              <w:marRight w:val="0"/>
              <w:marTop w:val="0"/>
              <w:marBottom w:val="0"/>
              <w:divBdr>
                <w:top w:val="none" w:sz="0" w:space="0" w:color="auto"/>
                <w:left w:val="none" w:sz="0" w:space="0" w:color="auto"/>
                <w:bottom w:val="none" w:sz="0" w:space="0" w:color="auto"/>
                <w:right w:val="none" w:sz="0" w:space="0" w:color="auto"/>
              </w:divBdr>
              <w:divsChild>
                <w:div w:id="451634109">
                  <w:marLeft w:val="0"/>
                  <w:marRight w:val="0"/>
                  <w:marTop w:val="0"/>
                  <w:marBottom w:val="0"/>
                  <w:divBdr>
                    <w:top w:val="none" w:sz="0" w:space="0" w:color="auto"/>
                    <w:left w:val="none" w:sz="0" w:space="0" w:color="auto"/>
                    <w:bottom w:val="none" w:sz="0" w:space="0" w:color="auto"/>
                    <w:right w:val="none" w:sz="0" w:space="0" w:color="auto"/>
                  </w:divBdr>
                  <w:divsChild>
                    <w:div w:id="9555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5359">
      <w:bodyDiv w:val="1"/>
      <w:marLeft w:val="0"/>
      <w:marRight w:val="0"/>
      <w:marTop w:val="0"/>
      <w:marBottom w:val="0"/>
      <w:divBdr>
        <w:top w:val="none" w:sz="0" w:space="0" w:color="auto"/>
        <w:left w:val="none" w:sz="0" w:space="0" w:color="auto"/>
        <w:bottom w:val="none" w:sz="0" w:space="0" w:color="auto"/>
        <w:right w:val="none" w:sz="0" w:space="0" w:color="auto"/>
      </w:divBdr>
    </w:div>
    <w:div w:id="1498689186">
      <w:bodyDiv w:val="1"/>
      <w:marLeft w:val="0"/>
      <w:marRight w:val="0"/>
      <w:marTop w:val="0"/>
      <w:marBottom w:val="0"/>
      <w:divBdr>
        <w:top w:val="none" w:sz="0" w:space="0" w:color="auto"/>
        <w:left w:val="none" w:sz="0" w:space="0" w:color="auto"/>
        <w:bottom w:val="none" w:sz="0" w:space="0" w:color="auto"/>
        <w:right w:val="none" w:sz="0" w:space="0" w:color="auto"/>
      </w:divBdr>
    </w:div>
    <w:div w:id="1507744723">
      <w:bodyDiv w:val="1"/>
      <w:marLeft w:val="0"/>
      <w:marRight w:val="0"/>
      <w:marTop w:val="0"/>
      <w:marBottom w:val="0"/>
      <w:divBdr>
        <w:top w:val="none" w:sz="0" w:space="0" w:color="auto"/>
        <w:left w:val="none" w:sz="0" w:space="0" w:color="auto"/>
        <w:bottom w:val="none" w:sz="0" w:space="0" w:color="auto"/>
        <w:right w:val="none" w:sz="0" w:space="0" w:color="auto"/>
      </w:divBdr>
    </w:div>
    <w:div w:id="1546261199">
      <w:bodyDiv w:val="1"/>
      <w:marLeft w:val="0"/>
      <w:marRight w:val="0"/>
      <w:marTop w:val="0"/>
      <w:marBottom w:val="0"/>
      <w:divBdr>
        <w:top w:val="none" w:sz="0" w:space="0" w:color="auto"/>
        <w:left w:val="none" w:sz="0" w:space="0" w:color="auto"/>
        <w:bottom w:val="none" w:sz="0" w:space="0" w:color="auto"/>
        <w:right w:val="none" w:sz="0" w:space="0" w:color="auto"/>
      </w:divBdr>
    </w:div>
    <w:div w:id="1553272873">
      <w:bodyDiv w:val="1"/>
      <w:marLeft w:val="0"/>
      <w:marRight w:val="0"/>
      <w:marTop w:val="0"/>
      <w:marBottom w:val="0"/>
      <w:divBdr>
        <w:top w:val="none" w:sz="0" w:space="0" w:color="auto"/>
        <w:left w:val="none" w:sz="0" w:space="0" w:color="auto"/>
        <w:bottom w:val="none" w:sz="0" w:space="0" w:color="auto"/>
        <w:right w:val="none" w:sz="0" w:space="0" w:color="auto"/>
      </w:divBdr>
    </w:div>
    <w:div w:id="1567572650">
      <w:bodyDiv w:val="1"/>
      <w:marLeft w:val="0"/>
      <w:marRight w:val="0"/>
      <w:marTop w:val="0"/>
      <w:marBottom w:val="0"/>
      <w:divBdr>
        <w:top w:val="none" w:sz="0" w:space="0" w:color="auto"/>
        <w:left w:val="none" w:sz="0" w:space="0" w:color="auto"/>
        <w:bottom w:val="none" w:sz="0" w:space="0" w:color="auto"/>
        <w:right w:val="none" w:sz="0" w:space="0" w:color="auto"/>
      </w:divBdr>
    </w:div>
    <w:div w:id="1581021613">
      <w:bodyDiv w:val="1"/>
      <w:marLeft w:val="0"/>
      <w:marRight w:val="0"/>
      <w:marTop w:val="0"/>
      <w:marBottom w:val="0"/>
      <w:divBdr>
        <w:top w:val="none" w:sz="0" w:space="0" w:color="auto"/>
        <w:left w:val="none" w:sz="0" w:space="0" w:color="auto"/>
        <w:bottom w:val="none" w:sz="0" w:space="0" w:color="auto"/>
        <w:right w:val="none" w:sz="0" w:space="0" w:color="auto"/>
      </w:divBdr>
    </w:div>
    <w:div w:id="1590850773">
      <w:bodyDiv w:val="1"/>
      <w:marLeft w:val="0"/>
      <w:marRight w:val="0"/>
      <w:marTop w:val="0"/>
      <w:marBottom w:val="0"/>
      <w:divBdr>
        <w:top w:val="none" w:sz="0" w:space="0" w:color="auto"/>
        <w:left w:val="none" w:sz="0" w:space="0" w:color="auto"/>
        <w:bottom w:val="none" w:sz="0" w:space="0" w:color="auto"/>
        <w:right w:val="none" w:sz="0" w:space="0" w:color="auto"/>
      </w:divBdr>
      <w:divsChild>
        <w:div w:id="567377662">
          <w:marLeft w:val="288"/>
          <w:marRight w:val="0"/>
          <w:marTop w:val="0"/>
          <w:marBottom w:val="0"/>
          <w:divBdr>
            <w:top w:val="none" w:sz="0" w:space="0" w:color="auto"/>
            <w:left w:val="none" w:sz="0" w:space="0" w:color="auto"/>
            <w:bottom w:val="none" w:sz="0" w:space="0" w:color="auto"/>
            <w:right w:val="none" w:sz="0" w:space="0" w:color="auto"/>
          </w:divBdr>
        </w:div>
        <w:div w:id="1764838400">
          <w:marLeft w:val="288"/>
          <w:marRight w:val="0"/>
          <w:marTop w:val="0"/>
          <w:marBottom w:val="0"/>
          <w:divBdr>
            <w:top w:val="none" w:sz="0" w:space="0" w:color="auto"/>
            <w:left w:val="none" w:sz="0" w:space="0" w:color="auto"/>
            <w:bottom w:val="none" w:sz="0" w:space="0" w:color="auto"/>
            <w:right w:val="none" w:sz="0" w:space="0" w:color="auto"/>
          </w:divBdr>
        </w:div>
        <w:div w:id="1874996550">
          <w:marLeft w:val="288"/>
          <w:marRight w:val="0"/>
          <w:marTop w:val="0"/>
          <w:marBottom w:val="0"/>
          <w:divBdr>
            <w:top w:val="none" w:sz="0" w:space="0" w:color="auto"/>
            <w:left w:val="none" w:sz="0" w:space="0" w:color="auto"/>
            <w:bottom w:val="none" w:sz="0" w:space="0" w:color="auto"/>
            <w:right w:val="none" w:sz="0" w:space="0" w:color="auto"/>
          </w:divBdr>
        </w:div>
      </w:divsChild>
    </w:div>
    <w:div w:id="1626499239">
      <w:bodyDiv w:val="1"/>
      <w:marLeft w:val="0"/>
      <w:marRight w:val="0"/>
      <w:marTop w:val="0"/>
      <w:marBottom w:val="0"/>
      <w:divBdr>
        <w:top w:val="none" w:sz="0" w:space="0" w:color="auto"/>
        <w:left w:val="none" w:sz="0" w:space="0" w:color="auto"/>
        <w:bottom w:val="none" w:sz="0" w:space="0" w:color="auto"/>
        <w:right w:val="none" w:sz="0" w:space="0" w:color="auto"/>
      </w:divBdr>
    </w:div>
    <w:div w:id="1626934430">
      <w:bodyDiv w:val="1"/>
      <w:marLeft w:val="0"/>
      <w:marRight w:val="0"/>
      <w:marTop w:val="0"/>
      <w:marBottom w:val="0"/>
      <w:divBdr>
        <w:top w:val="none" w:sz="0" w:space="0" w:color="auto"/>
        <w:left w:val="none" w:sz="0" w:space="0" w:color="auto"/>
        <w:bottom w:val="none" w:sz="0" w:space="0" w:color="auto"/>
        <w:right w:val="none" w:sz="0" w:space="0" w:color="auto"/>
      </w:divBdr>
    </w:div>
    <w:div w:id="1639872792">
      <w:bodyDiv w:val="1"/>
      <w:marLeft w:val="0"/>
      <w:marRight w:val="0"/>
      <w:marTop w:val="0"/>
      <w:marBottom w:val="0"/>
      <w:divBdr>
        <w:top w:val="none" w:sz="0" w:space="0" w:color="auto"/>
        <w:left w:val="none" w:sz="0" w:space="0" w:color="auto"/>
        <w:bottom w:val="none" w:sz="0" w:space="0" w:color="auto"/>
        <w:right w:val="none" w:sz="0" w:space="0" w:color="auto"/>
      </w:divBdr>
      <w:divsChild>
        <w:div w:id="188223324">
          <w:marLeft w:val="0"/>
          <w:marRight w:val="0"/>
          <w:marTop w:val="0"/>
          <w:marBottom w:val="0"/>
          <w:divBdr>
            <w:top w:val="none" w:sz="0" w:space="0" w:color="auto"/>
            <w:left w:val="none" w:sz="0" w:space="0" w:color="auto"/>
            <w:bottom w:val="none" w:sz="0" w:space="0" w:color="auto"/>
            <w:right w:val="none" w:sz="0" w:space="0" w:color="auto"/>
          </w:divBdr>
        </w:div>
        <w:div w:id="1183016182">
          <w:marLeft w:val="0"/>
          <w:marRight w:val="0"/>
          <w:marTop w:val="0"/>
          <w:marBottom w:val="0"/>
          <w:divBdr>
            <w:top w:val="none" w:sz="0" w:space="0" w:color="auto"/>
            <w:left w:val="none" w:sz="0" w:space="0" w:color="auto"/>
            <w:bottom w:val="none" w:sz="0" w:space="0" w:color="auto"/>
            <w:right w:val="none" w:sz="0" w:space="0" w:color="auto"/>
          </w:divBdr>
        </w:div>
        <w:div w:id="1354843867">
          <w:marLeft w:val="0"/>
          <w:marRight w:val="0"/>
          <w:marTop w:val="0"/>
          <w:marBottom w:val="0"/>
          <w:divBdr>
            <w:top w:val="none" w:sz="0" w:space="0" w:color="auto"/>
            <w:left w:val="none" w:sz="0" w:space="0" w:color="auto"/>
            <w:bottom w:val="none" w:sz="0" w:space="0" w:color="auto"/>
            <w:right w:val="none" w:sz="0" w:space="0" w:color="auto"/>
          </w:divBdr>
        </w:div>
        <w:div w:id="1518231034">
          <w:marLeft w:val="0"/>
          <w:marRight w:val="0"/>
          <w:marTop w:val="0"/>
          <w:marBottom w:val="0"/>
          <w:divBdr>
            <w:top w:val="none" w:sz="0" w:space="0" w:color="auto"/>
            <w:left w:val="none" w:sz="0" w:space="0" w:color="auto"/>
            <w:bottom w:val="none" w:sz="0" w:space="0" w:color="auto"/>
            <w:right w:val="none" w:sz="0" w:space="0" w:color="auto"/>
          </w:divBdr>
        </w:div>
        <w:div w:id="1837724622">
          <w:marLeft w:val="0"/>
          <w:marRight w:val="0"/>
          <w:marTop w:val="0"/>
          <w:marBottom w:val="0"/>
          <w:divBdr>
            <w:top w:val="none" w:sz="0" w:space="0" w:color="auto"/>
            <w:left w:val="none" w:sz="0" w:space="0" w:color="auto"/>
            <w:bottom w:val="none" w:sz="0" w:space="0" w:color="auto"/>
            <w:right w:val="none" w:sz="0" w:space="0" w:color="auto"/>
          </w:divBdr>
        </w:div>
        <w:div w:id="1956983076">
          <w:marLeft w:val="0"/>
          <w:marRight w:val="0"/>
          <w:marTop w:val="0"/>
          <w:marBottom w:val="0"/>
          <w:divBdr>
            <w:top w:val="none" w:sz="0" w:space="0" w:color="auto"/>
            <w:left w:val="none" w:sz="0" w:space="0" w:color="auto"/>
            <w:bottom w:val="none" w:sz="0" w:space="0" w:color="auto"/>
            <w:right w:val="none" w:sz="0" w:space="0" w:color="auto"/>
          </w:divBdr>
        </w:div>
      </w:divsChild>
    </w:div>
    <w:div w:id="1646886383">
      <w:bodyDiv w:val="1"/>
      <w:marLeft w:val="0"/>
      <w:marRight w:val="0"/>
      <w:marTop w:val="0"/>
      <w:marBottom w:val="0"/>
      <w:divBdr>
        <w:top w:val="none" w:sz="0" w:space="0" w:color="auto"/>
        <w:left w:val="none" w:sz="0" w:space="0" w:color="auto"/>
        <w:bottom w:val="none" w:sz="0" w:space="0" w:color="auto"/>
        <w:right w:val="none" w:sz="0" w:space="0" w:color="auto"/>
      </w:divBdr>
      <w:divsChild>
        <w:div w:id="878276118">
          <w:marLeft w:val="0"/>
          <w:marRight w:val="0"/>
          <w:marTop w:val="0"/>
          <w:marBottom w:val="0"/>
          <w:divBdr>
            <w:top w:val="none" w:sz="0" w:space="0" w:color="auto"/>
            <w:left w:val="none" w:sz="0" w:space="0" w:color="auto"/>
            <w:bottom w:val="none" w:sz="0" w:space="0" w:color="auto"/>
            <w:right w:val="none" w:sz="0" w:space="0" w:color="auto"/>
          </w:divBdr>
          <w:divsChild>
            <w:div w:id="136192828">
              <w:marLeft w:val="0"/>
              <w:marRight w:val="0"/>
              <w:marTop w:val="0"/>
              <w:marBottom w:val="0"/>
              <w:divBdr>
                <w:top w:val="none" w:sz="0" w:space="0" w:color="auto"/>
                <w:left w:val="none" w:sz="0" w:space="0" w:color="auto"/>
                <w:bottom w:val="none" w:sz="0" w:space="0" w:color="auto"/>
                <w:right w:val="none" w:sz="0" w:space="0" w:color="auto"/>
              </w:divBdr>
              <w:divsChild>
                <w:div w:id="1847623319">
                  <w:marLeft w:val="0"/>
                  <w:marRight w:val="0"/>
                  <w:marTop w:val="0"/>
                  <w:marBottom w:val="0"/>
                  <w:divBdr>
                    <w:top w:val="none" w:sz="0" w:space="0" w:color="auto"/>
                    <w:left w:val="none" w:sz="0" w:space="0" w:color="auto"/>
                    <w:bottom w:val="none" w:sz="0" w:space="0" w:color="auto"/>
                    <w:right w:val="none" w:sz="0" w:space="0" w:color="auto"/>
                  </w:divBdr>
                  <w:divsChild>
                    <w:div w:id="12430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3191">
      <w:bodyDiv w:val="1"/>
      <w:marLeft w:val="0"/>
      <w:marRight w:val="0"/>
      <w:marTop w:val="0"/>
      <w:marBottom w:val="0"/>
      <w:divBdr>
        <w:top w:val="none" w:sz="0" w:space="0" w:color="auto"/>
        <w:left w:val="none" w:sz="0" w:space="0" w:color="auto"/>
        <w:bottom w:val="none" w:sz="0" w:space="0" w:color="auto"/>
        <w:right w:val="none" w:sz="0" w:space="0" w:color="auto"/>
      </w:divBdr>
    </w:div>
    <w:div w:id="1689142282">
      <w:bodyDiv w:val="1"/>
      <w:marLeft w:val="0"/>
      <w:marRight w:val="0"/>
      <w:marTop w:val="0"/>
      <w:marBottom w:val="0"/>
      <w:divBdr>
        <w:top w:val="none" w:sz="0" w:space="0" w:color="auto"/>
        <w:left w:val="none" w:sz="0" w:space="0" w:color="auto"/>
        <w:bottom w:val="none" w:sz="0" w:space="0" w:color="auto"/>
        <w:right w:val="none" w:sz="0" w:space="0" w:color="auto"/>
      </w:divBdr>
    </w:div>
    <w:div w:id="1698462369">
      <w:bodyDiv w:val="1"/>
      <w:marLeft w:val="0"/>
      <w:marRight w:val="0"/>
      <w:marTop w:val="0"/>
      <w:marBottom w:val="0"/>
      <w:divBdr>
        <w:top w:val="none" w:sz="0" w:space="0" w:color="auto"/>
        <w:left w:val="none" w:sz="0" w:space="0" w:color="auto"/>
        <w:bottom w:val="none" w:sz="0" w:space="0" w:color="auto"/>
        <w:right w:val="none" w:sz="0" w:space="0" w:color="auto"/>
      </w:divBdr>
    </w:div>
    <w:div w:id="1700468987">
      <w:bodyDiv w:val="1"/>
      <w:marLeft w:val="0"/>
      <w:marRight w:val="0"/>
      <w:marTop w:val="0"/>
      <w:marBottom w:val="0"/>
      <w:divBdr>
        <w:top w:val="none" w:sz="0" w:space="0" w:color="auto"/>
        <w:left w:val="none" w:sz="0" w:space="0" w:color="auto"/>
        <w:bottom w:val="none" w:sz="0" w:space="0" w:color="auto"/>
        <w:right w:val="none" w:sz="0" w:space="0" w:color="auto"/>
      </w:divBdr>
    </w:div>
    <w:div w:id="1709455650">
      <w:bodyDiv w:val="1"/>
      <w:marLeft w:val="0"/>
      <w:marRight w:val="0"/>
      <w:marTop w:val="0"/>
      <w:marBottom w:val="0"/>
      <w:divBdr>
        <w:top w:val="none" w:sz="0" w:space="0" w:color="auto"/>
        <w:left w:val="none" w:sz="0" w:space="0" w:color="auto"/>
        <w:bottom w:val="none" w:sz="0" w:space="0" w:color="auto"/>
        <w:right w:val="none" w:sz="0" w:space="0" w:color="auto"/>
      </w:divBdr>
    </w:div>
    <w:div w:id="1721591551">
      <w:bodyDiv w:val="1"/>
      <w:marLeft w:val="0"/>
      <w:marRight w:val="0"/>
      <w:marTop w:val="0"/>
      <w:marBottom w:val="0"/>
      <w:divBdr>
        <w:top w:val="none" w:sz="0" w:space="0" w:color="auto"/>
        <w:left w:val="none" w:sz="0" w:space="0" w:color="auto"/>
        <w:bottom w:val="none" w:sz="0" w:space="0" w:color="auto"/>
        <w:right w:val="none" w:sz="0" w:space="0" w:color="auto"/>
      </w:divBdr>
    </w:div>
    <w:div w:id="1726493155">
      <w:bodyDiv w:val="1"/>
      <w:marLeft w:val="0"/>
      <w:marRight w:val="0"/>
      <w:marTop w:val="0"/>
      <w:marBottom w:val="0"/>
      <w:divBdr>
        <w:top w:val="none" w:sz="0" w:space="0" w:color="auto"/>
        <w:left w:val="none" w:sz="0" w:space="0" w:color="auto"/>
        <w:bottom w:val="none" w:sz="0" w:space="0" w:color="auto"/>
        <w:right w:val="none" w:sz="0" w:space="0" w:color="auto"/>
      </w:divBdr>
    </w:div>
    <w:div w:id="1813447194">
      <w:bodyDiv w:val="1"/>
      <w:marLeft w:val="0"/>
      <w:marRight w:val="0"/>
      <w:marTop w:val="0"/>
      <w:marBottom w:val="0"/>
      <w:divBdr>
        <w:top w:val="none" w:sz="0" w:space="0" w:color="auto"/>
        <w:left w:val="none" w:sz="0" w:space="0" w:color="auto"/>
        <w:bottom w:val="none" w:sz="0" w:space="0" w:color="auto"/>
        <w:right w:val="none" w:sz="0" w:space="0" w:color="auto"/>
      </w:divBdr>
    </w:div>
    <w:div w:id="1833251674">
      <w:bodyDiv w:val="1"/>
      <w:marLeft w:val="0"/>
      <w:marRight w:val="0"/>
      <w:marTop w:val="0"/>
      <w:marBottom w:val="0"/>
      <w:divBdr>
        <w:top w:val="none" w:sz="0" w:space="0" w:color="auto"/>
        <w:left w:val="none" w:sz="0" w:space="0" w:color="auto"/>
        <w:bottom w:val="none" w:sz="0" w:space="0" w:color="auto"/>
        <w:right w:val="none" w:sz="0" w:space="0" w:color="auto"/>
      </w:divBdr>
    </w:div>
    <w:div w:id="1865555070">
      <w:bodyDiv w:val="1"/>
      <w:marLeft w:val="0"/>
      <w:marRight w:val="0"/>
      <w:marTop w:val="0"/>
      <w:marBottom w:val="0"/>
      <w:divBdr>
        <w:top w:val="none" w:sz="0" w:space="0" w:color="auto"/>
        <w:left w:val="none" w:sz="0" w:space="0" w:color="auto"/>
        <w:bottom w:val="none" w:sz="0" w:space="0" w:color="auto"/>
        <w:right w:val="none" w:sz="0" w:space="0" w:color="auto"/>
      </w:divBdr>
      <w:divsChild>
        <w:div w:id="412239035">
          <w:marLeft w:val="0"/>
          <w:marRight w:val="0"/>
          <w:marTop w:val="0"/>
          <w:marBottom w:val="0"/>
          <w:divBdr>
            <w:top w:val="none" w:sz="0" w:space="0" w:color="auto"/>
            <w:left w:val="none" w:sz="0" w:space="0" w:color="auto"/>
            <w:bottom w:val="none" w:sz="0" w:space="0" w:color="auto"/>
            <w:right w:val="none" w:sz="0" w:space="0" w:color="auto"/>
          </w:divBdr>
        </w:div>
        <w:div w:id="480082673">
          <w:marLeft w:val="0"/>
          <w:marRight w:val="0"/>
          <w:marTop w:val="0"/>
          <w:marBottom w:val="0"/>
          <w:divBdr>
            <w:top w:val="none" w:sz="0" w:space="0" w:color="auto"/>
            <w:left w:val="none" w:sz="0" w:space="0" w:color="auto"/>
            <w:bottom w:val="none" w:sz="0" w:space="0" w:color="auto"/>
            <w:right w:val="none" w:sz="0" w:space="0" w:color="auto"/>
          </w:divBdr>
        </w:div>
        <w:div w:id="617874809">
          <w:marLeft w:val="0"/>
          <w:marRight w:val="0"/>
          <w:marTop w:val="0"/>
          <w:marBottom w:val="0"/>
          <w:divBdr>
            <w:top w:val="none" w:sz="0" w:space="0" w:color="auto"/>
            <w:left w:val="none" w:sz="0" w:space="0" w:color="auto"/>
            <w:bottom w:val="none" w:sz="0" w:space="0" w:color="auto"/>
            <w:right w:val="none" w:sz="0" w:space="0" w:color="auto"/>
          </w:divBdr>
        </w:div>
        <w:div w:id="745809705">
          <w:marLeft w:val="0"/>
          <w:marRight w:val="0"/>
          <w:marTop w:val="0"/>
          <w:marBottom w:val="0"/>
          <w:divBdr>
            <w:top w:val="none" w:sz="0" w:space="0" w:color="auto"/>
            <w:left w:val="none" w:sz="0" w:space="0" w:color="auto"/>
            <w:bottom w:val="none" w:sz="0" w:space="0" w:color="auto"/>
            <w:right w:val="none" w:sz="0" w:space="0" w:color="auto"/>
          </w:divBdr>
        </w:div>
        <w:div w:id="908460166">
          <w:marLeft w:val="0"/>
          <w:marRight w:val="0"/>
          <w:marTop w:val="0"/>
          <w:marBottom w:val="0"/>
          <w:divBdr>
            <w:top w:val="none" w:sz="0" w:space="0" w:color="auto"/>
            <w:left w:val="none" w:sz="0" w:space="0" w:color="auto"/>
            <w:bottom w:val="none" w:sz="0" w:space="0" w:color="auto"/>
            <w:right w:val="none" w:sz="0" w:space="0" w:color="auto"/>
          </w:divBdr>
        </w:div>
        <w:div w:id="1387030436">
          <w:marLeft w:val="0"/>
          <w:marRight w:val="0"/>
          <w:marTop w:val="0"/>
          <w:marBottom w:val="0"/>
          <w:divBdr>
            <w:top w:val="none" w:sz="0" w:space="0" w:color="auto"/>
            <w:left w:val="none" w:sz="0" w:space="0" w:color="auto"/>
            <w:bottom w:val="none" w:sz="0" w:space="0" w:color="auto"/>
            <w:right w:val="none" w:sz="0" w:space="0" w:color="auto"/>
          </w:divBdr>
        </w:div>
        <w:div w:id="1612662853">
          <w:marLeft w:val="0"/>
          <w:marRight w:val="0"/>
          <w:marTop w:val="0"/>
          <w:marBottom w:val="0"/>
          <w:divBdr>
            <w:top w:val="none" w:sz="0" w:space="0" w:color="auto"/>
            <w:left w:val="none" w:sz="0" w:space="0" w:color="auto"/>
            <w:bottom w:val="none" w:sz="0" w:space="0" w:color="auto"/>
            <w:right w:val="none" w:sz="0" w:space="0" w:color="auto"/>
          </w:divBdr>
        </w:div>
        <w:div w:id="1898199127">
          <w:marLeft w:val="0"/>
          <w:marRight w:val="0"/>
          <w:marTop w:val="0"/>
          <w:marBottom w:val="0"/>
          <w:divBdr>
            <w:top w:val="none" w:sz="0" w:space="0" w:color="auto"/>
            <w:left w:val="none" w:sz="0" w:space="0" w:color="auto"/>
            <w:bottom w:val="none" w:sz="0" w:space="0" w:color="auto"/>
            <w:right w:val="none" w:sz="0" w:space="0" w:color="auto"/>
          </w:divBdr>
        </w:div>
      </w:divsChild>
    </w:div>
    <w:div w:id="1874995113">
      <w:bodyDiv w:val="1"/>
      <w:marLeft w:val="0"/>
      <w:marRight w:val="0"/>
      <w:marTop w:val="0"/>
      <w:marBottom w:val="0"/>
      <w:divBdr>
        <w:top w:val="none" w:sz="0" w:space="0" w:color="auto"/>
        <w:left w:val="none" w:sz="0" w:space="0" w:color="auto"/>
        <w:bottom w:val="none" w:sz="0" w:space="0" w:color="auto"/>
        <w:right w:val="none" w:sz="0" w:space="0" w:color="auto"/>
      </w:divBdr>
    </w:div>
    <w:div w:id="1898860552">
      <w:bodyDiv w:val="1"/>
      <w:marLeft w:val="0"/>
      <w:marRight w:val="0"/>
      <w:marTop w:val="0"/>
      <w:marBottom w:val="0"/>
      <w:divBdr>
        <w:top w:val="none" w:sz="0" w:space="0" w:color="auto"/>
        <w:left w:val="none" w:sz="0" w:space="0" w:color="auto"/>
        <w:bottom w:val="none" w:sz="0" w:space="0" w:color="auto"/>
        <w:right w:val="none" w:sz="0" w:space="0" w:color="auto"/>
      </w:divBdr>
    </w:div>
    <w:div w:id="196334684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2">
          <w:marLeft w:val="0"/>
          <w:marRight w:val="0"/>
          <w:marTop w:val="0"/>
          <w:marBottom w:val="0"/>
          <w:divBdr>
            <w:top w:val="none" w:sz="0" w:space="0" w:color="auto"/>
            <w:left w:val="none" w:sz="0" w:space="0" w:color="auto"/>
            <w:bottom w:val="none" w:sz="0" w:space="0" w:color="auto"/>
            <w:right w:val="none" w:sz="0" w:space="0" w:color="auto"/>
          </w:divBdr>
          <w:divsChild>
            <w:div w:id="232005552">
              <w:marLeft w:val="0"/>
              <w:marRight w:val="0"/>
              <w:marTop w:val="0"/>
              <w:marBottom w:val="0"/>
              <w:divBdr>
                <w:top w:val="none" w:sz="0" w:space="0" w:color="auto"/>
                <w:left w:val="none" w:sz="0" w:space="0" w:color="auto"/>
                <w:bottom w:val="none" w:sz="0" w:space="0" w:color="auto"/>
                <w:right w:val="none" w:sz="0" w:space="0" w:color="auto"/>
              </w:divBdr>
            </w:div>
            <w:div w:id="780417596">
              <w:marLeft w:val="0"/>
              <w:marRight w:val="0"/>
              <w:marTop w:val="0"/>
              <w:marBottom w:val="0"/>
              <w:divBdr>
                <w:top w:val="none" w:sz="0" w:space="0" w:color="auto"/>
                <w:left w:val="none" w:sz="0" w:space="0" w:color="auto"/>
                <w:bottom w:val="none" w:sz="0" w:space="0" w:color="auto"/>
                <w:right w:val="none" w:sz="0" w:space="0" w:color="auto"/>
              </w:divBdr>
            </w:div>
            <w:div w:id="879561205">
              <w:marLeft w:val="0"/>
              <w:marRight w:val="0"/>
              <w:marTop w:val="0"/>
              <w:marBottom w:val="0"/>
              <w:divBdr>
                <w:top w:val="none" w:sz="0" w:space="0" w:color="auto"/>
                <w:left w:val="none" w:sz="0" w:space="0" w:color="auto"/>
                <w:bottom w:val="none" w:sz="0" w:space="0" w:color="auto"/>
                <w:right w:val="none" w:sz="0" w:space="0" w:color="auto"/>
              </w:divBdr>
            </w:div>
          </w:divsChild>
        </w:div>
        <w:div w:id="505561911">
          <w:marLeft w:val="0"/>
          <w:marRight w:val="0"/>
          <w:marTop w:val="0"/>
          <w:marBottom w:val="0"/>
          <w:divBdr>
            <w:top w:val="none" w:sz="0" w:space="0" w:color="auto"/>
            <w:left w:val="none" w:sz="0" w:space="0" w:color="auto"/>
            <w:bottom w:val="none" w:sz="0" w:space="0" w:color="auto"/>
            <w:right w:val="none" w:sz="0" w:space="0" w:color="auto"/>
          </w:divBdr>
          <w:divsChild>
            <w:div w:id="159466182">
              <w:marLeft w:val="0"/>
              <w:marRight w:val="0"/>
              <w:marTop w:val="0"/>
              <w:marBottom w:val="0"/>
              <w:divBdr>
                <w:top w:val="none" w:sz="0" w:space="0" w:color="auto"/>
                <w:left w:val="none" w:sz="0" w:space="0" w:color="auto"/>
                <w:bottom w:val="none" w:sz="0" w:space="0" w:color="auto"/>
                <w:right w:val="none" w:sz="0" w:space="0" w:color="auto"/>
              </w:divBdr>
            </w:div>
            <w:div w:id="288362013">
              <w:marLeft w:val="0"/>
              <w:marRight w:val="0"/>
              <w:marTop w:val="0"/>
              <w:marBottom w:val="0"/>
              <w:divBdr>
                <w:top w:val="none" w:sz="0" w:space="0" w:color="auto"/>
                <w:left w:val="none" w:sz="0" w:space="0" w:color="auto"/>
                <w:bottom w:val="none" w:sz="0" w:space="0" w:color="auto"/>
                <w:right w:val="none" w:sz="0" w:space="0" w:color="auto"/>
              </w:divBdr>
            </w:div>
            <w:div w:id="1000232215">
              <w:marLeft w:val="0"/>
              <w:marRight w:val="0"/>
              <w:marTop w:val="0"/>
              <w:marBottom w:val="0"/>
              <w:divBdr>
                <w:top w:val="none" w:sz="0" w:space="0" w:color="auto"/>
                <w:left w:val="none" w:sz="0" w:space="0" w:color="auto"/>
                <w:bottom w:val="none" w:sz="0" w:space="0" w:color="auto"/>
                <w:right w:val="none" w:sz="0" w:space="0" w:color="auto"/>
              </w:divBdr>
            </w:div>
            <w:div w:id="1597860491">
              <w:marLeft w:val="0"/>
              <w:marRight w:val="0"/>
              <w:marTop w:val="0"/>
              <w:marBottom w:val="0"/>
              <w:divBdr>
                <w:top w:val="none" w:sz="0" w:space="0" w:color="auto"/>
                <w:left w:val="none" w:sz="0" w:space="0" w:color="auto"/>
                <w:bottom w:val="none" w:sz="0" w:space="0" w:color="auto"/>
                <w:right w:val="none" w:sz="0" w:space="0" w:color="auto"/>
              </w:divBdr>
            </w:div>
            <w:div w:id="1808159834">
              <w:marLeft w:val="0"/>
              <w:marRight w:val="0"/>
              <w:marTop w:val="0"/>
              <w:marBottom w:val="0"/>
              <w:divBdr>
                <w:top w:val="none" w:sz="0" w:space="0" w:color="auto"/>
                <w:left w:val="none" w:sz="0" w:space="0" w:color="auto"/>
                <w:bottom w:val="none" w:sz="0" w:space="0" w:color="auto"/>
                <w:right w:val="none" w:sz="0" w:space="0" w:color="auto"/>
              </w:divBdr>
            </w:div>
          </w:divsChild>
        </w:div>
        <w:div w:id="505752648">
          <w:marLeft w:val="0"/>
          <w:marRight w:val="0"/>
          <w:marTop w:val="0"/>
          <w:marBottom w:val="0"/>
          <w:divBdr>
            <w:top w:val="none" w:sz="0" w:space="0" w:color="auto"/>
            <w:left w:val="none" w:sz="0" w:space="0" w:color="auto"/>
            <w:bottom w:val="none" w:sz="0" w:space="0" w:color="auto"/>
            <w:right w:val="none" w:sz="0" w:space="0" w:color="auto"/>
          </w:divBdr>
          <w:divsChild>
            <w:div w:id="154303287">
              <w:marLeft w:val="0"/>
              <w:marRight w:val="0"/>
              <w:marTop w:val="0"/>
              <w:marBottom w:val="0"/>
              <w:divBdr>
                <w:top w:val="none" w:sz="0" w:space="0" w:color="auto"/>
                <w:left w:val="none" w:sz="0" w:space="0" w:color="auto"/>
                <w:bottom w:val="none" w:sz="0" w:space="0" w:color="auto"/>
                <w:right w:val="none" w:sz="0" w:space="0" w:color="auto"/>
              </w:divBdr>
            </w:div>
            <w:div w:id="1450079882">
              <w:marLeft w:val="0"/>
              <w:marRight w:val="0"/>
              <w:marTop w:val="0"/>
              <w:marBottom w:val="0"/>
              <w:divBdr>
                <w:top w:val="none" w:sz="0" w:space="0" w:color="auto"/>
                <w:left w:val="none" w:sz="0" w:space="0" w:color="auto"/>
                <w:bottom w:val="none" w:sz="0" w:space="0" w:color="auto"/>
                <w:right w:val="none" w:sz="0" w:space="0" w:color="auto"/>
              </w:divBdr>
            </w:div>
          </w:divsChild>
        </w:div>
        <w:div w:id="1295596384">
          <w:marLeft w:val="0"/>
          <w:marRight w:val="0"/>
          <w:marTop w:val="0"/>
          <w:marBottom w:val="0"/>
          <w:divBdr>
            <w:top w:val="none" w:sz="0" w:space="0" w:color="auto"/>
            <w:left w:val="none" w:sz="0" w:space="0" w:color="auto"/>
            <w:bottom w:val="none" w:sz="0" w:space="0" w:color="auto"/>
            <w:right w:val="none" w:sz="0" w:space="0" w:color="auto"/>
          </w:divBdr>
          <w:divsChild>
            <w:div w:id="424498604">
              <w:marLeft w:val="0"/>
              <w:marRight w:val="0"/>
              <w:marTop w:val="0"/>
              <w:marBottom w:val="0"/>
              <w:divBdr>
                <w:top w:val="none" w:sz="0" w:space="0" w:color="auto"/>
                <w:left w:val="none" w:sz="0" w:space="0" w:color="auto"/>
                <w:bottom w:val="none" w:sz="0" w:space="0" w:color="auto"/>
                <w:right w:val="none" w:sz="0" w:space="0" w:color="auto"/>
              </w:divBdr>
            </w:div>
            <w:div w:id="901406517">
              <w:marLeft w:val="0"/>
              <w:marRight w:val="0"/>
              <w:marTop w:val="0"/>
              <w:marBottom w:val="0"/>
              <w:divBdr>
                <w:top w:val="none" w:sz="0" w:space="0" w:color="auto"/>
                <w:left w:val="none" w:sz="0" w:space="0" w:color="auto"/>
                <w:bottom w:val="none" w:sz="0" w:space="0" w:color="auto"/>
                <w:right w:val="none" w:sz="0" w:space="0" w:color="auto"/>
              </w:divBdr>
            </w:div>
            <w:div w:id="1687363108">
              <w:marLeft w:val="0"/>
              <w:marRight w:val="0"/>
              <w:marTop w:val="0"/>
              <w:marBottom w:val="0"/>
              <w:divBdr>
                <w:top w:val="none" w:sz="0" w:space="0" w:color="auto"/>
                <w:left w:val="none" w:sz="0" w:space="0" w:color="auto"/>
                <w:bottom w:val="none" w:sz="0" w:space="0" w:color="auto"/>
                <w:right w:val="none" w:sz="0" w:space="0" w:color="auto"/>
              </w:divBdr>
            </w:div>
            <w:div w:id="1987467066">
              <w:marLeft w:val="0"/>
              <w:marRight w:val="0"/>
              <w:marTop w:val="0"/>
              <w:marBottom w:val="0"/>
              <w:divBdr>
                <w:top w:val="none" w:sz="0" w:space="0" w:color="auto"/>
                <w:left w:val="none" w:sz="0" w:space="0" w:color="auto"/>
                <w:bottom w:val="none" w:sz="0" w:space="0" w:color="auto"/>
                <w:right w:val="none" w:sz="0" w:space="0" w:color="auto"/>
              </w:divBdr>
            </w:div>
            <w:div w:id="2110345394">
              <w:marLeft w:val="0"/>
              <w:marRight w:val="0"/>
              <w:marTop w:val="0"/>
              <w:marBottom w:val="0"/>
              <w:divBdr>
                <w:top w:val="none" w:sz="0" w:space="0" w:color="auto"/>
                <w:left w:val="none" w:sz="0" w:space="0" w:color="auto"/>
                <w:bottom w:val="none" w:sz="0" w:space="0" w:color="auto"/>
                <w:right w:val="none" w:sz="0" w:space="0" w:color="auto"/>
              </w:divBdr>
            </w:div>
          </w:divsChild>
        </w:div>
        <w:div w:id="1630473826">
          <w:marLeft w:val="0"/>
          <w:marRight w:val="0"/>
          <w:marTop w:val="0"/>
          <w:marBottom w:val="0"/>
          <w:divBdr>
            <w:top w:val="none" w:sz="0" w:space="0" w:color="auto"/>
            <w:left w:val="none" w:sz="0" w:space="0" w:color="auto"/>
            <w:bottom w:val="none" w:sz="0" w:space="0" w:color="auto"/>
            <w:right w:val="none" w:sz="0" w:space="0" w:color="auto"/>
          </w:divBdr>
          <w:divsChild>
            <w:div w:id="304746807">
              <w:marLeft w:val="0"/>
              <w:marRight w:val="0"/>
              <w:marTop w:val="0"/>
              <w:marBottom w:val="0"/>
              <w:divBdr>
                <w:top w:val="none" w:sz="0" w:space="0" w:color="auto"/>
                <w:left w:val="none" w:sz="0" w:space="0" w:color="auto"/>
                <w:bottom w:val="none" w:sz="0" w:space="0" w:color="auto"/>
                <w:right w:val="none" w:sz="0" w:space="0" w:color="auto"/>
              </w:divBdr>
            </w:div>
            <w:div w:id="540439279">
              <w:marLeft w:val="0"/>
              <w:marRight w:val="0"/>
              <w:marTop w:val="0"/>
              <w:marBottom w:val="0"/>
              <w:divBdr>
                <w:top w:val="none" w:sz="0" w:space="0" w:color="auto"/>
                <w:left w:val="none" w:sz="0" w:space="0" w:color="auto"/>
                <w:bottom w:val="none" w:sz="0" w:space="0" w:color="auto"/>
                <w:right w:val="none" w:sz="0" w:space="0" w:color="auto"/>
              </w:divBdr>
            </w:div>
            <w:div w:id="655301357">
              <w:marLeft w:val="0"/>
              <w:marRight w:val="0"/>
              <w:marTop w:val="0"/>
              <w:marBottom w:val="0"/>
              <w:divBdr>
                <w:top w:val="none" w:sz="0" w:space="0" w:color="auto"/>
                <w:left w:val="none" w:sz="0" w:space="0" w:color="auto"/>
                <w:bottom w:val="none" w:sz="0" w:space="0" w:color="auto"/>
                <w:right w:val="none" w:sz="0" w:space="0" w:color="auto"/>
              </w:divBdr>
            </w:div>
            <w:div w:id="1519470558">
              <w:marLeft w:val="0"/>
              <w:marRight w:val="0"/>
              <w:marTop w:val="0"/>
              <w:marBottom w:val="0"/>
              <w:divBdr>
                <w:top w:val="none" w:sz="0" w:space="0" w:color="auto"/>
                <w:left w:val="none" w:sz="0" w:space="0" w:color="auto"/>
                <w:bottom w:val="none" w:sz="0" w:space="0" w:color="auto"/>
                <w:right w:val="none" w:sz="0" w:space="0" w:color="auto"/>
              </w:divBdr>
            </w:div>
            <w:div w:id="1769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8738">
      <w:bodyDiv w:val="1"/>
      <w:marLeft w:val="0"/>
      <w:marRight w:val="0"/>
      <w:marTop w:val="0"/>
      <w:marBottom w:val="0"/>
      <w:divBdr>
        <w:top w:val="none" w:sz="0" w:space="0" w:color="auto"/>
        <w:left w:val="none" w:sz="0" w:space="0" w:color="auto"/>
        <w:bottom w:val="none" w:sz="0" w:space="0" w:color="auto"/>
        <w:right w:val="none" w:sz="0" w:space="0" w:color="auto"/>
      </w:divBdr>
    </w:div>
    <w:div w:id="1986930864">
      <w:bodyDiv w:val="1"/>
      <w:marLeft w:val="0"/>
      <w:marRight w:val="0"/>
      <w:marTop w:val="0"/>
      <w:marBottom w:val="0"/>
      <w:divBdr>
        <w:top w:val="none" w:sz="0" w:space="0" w:color="auto"/>
        <w:left w:val="none" w:sz="0" w:space="0" w:color="auto"/>
        <w:bottom w:val="none" w:sz="0" w:space="0" w:color="auto"/>
        <w:right w:val="none" w:sz="0" w:space="0" w:color="auto"/>
      </w:divBdr>
      <w:divsChild>
        <w:div w:id="1363677131">
          <w:marLeft w:val="0"/>
          <w:marRight w:val="0"/>
          <w:marTop w:val="0"/>
          <w:marBottom w:val="0"/>
          <w:divBdr>
            <w:top w:val="none" w:sz="0" w:space="0" w:color="auto"/>
            <w:left w:val="none" w:sz="0" w:space="0" w:color="auto"/>
            <w:bottom w:val="none" w:sz="0" w:space="0" w:color="auto"/>
            <w:right w:val="none" w:sz="0" w:space="0" w:color="auto"/>
          </w:divBdr>
          <w:divsChild>
            <w:div w:id="1708989107">
              <w:marLeft w:val="0"/>
              <w:marRight w:val="0"/>
              <w:marTop w:val="0"/>
              <w:marBottom w:val="0"/>
              <w:divBdr>
                <w:top w:val="none" w:sz="0" w:space="0" w:color="auto"/>
                <w:left w:val="none" w:sz="0" w:space="0" w:color="auto"/>
                <w:bottom w:val="none" w:sz="0" w:space="0" w:color="auto"/>
                <w:right w:val="none" w:sz="0" w:space="0" w:color="auto"/>
              </w:divBdr>
              <w:divsChild>
                <w:div w:id="2093161984">
                  <w:marLeft w:val="0"/>
                  <w:marRight w:val="0"/>
                  <w:marTop w:val="0"/>
                  <w:marBottom w:val="0"/>
                  <w:divBdr>
                    <w:top w:val="none" w:sz="0" w:space="0" w:color="auto"/>
                    <w:left w:val="none" w:sz="0" w:space="0" w:color="auto"/>
                    <w:bottom w:val="none" w:sz="0" w:space="0" w:color="auto"/>
                    <w:right w:val="none" w:sz="0" w:space="0" w:color="auto"/>
                  </w:divBdr>
                  <w:divsChild>
                    <w:div w:id="9990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5074">
      <w:bodyDiv w:val="1"/>
      <w:marLeft w:val="0"/>
      <w:marRight w:val="0"/>
      <w:marTop w:val="0"/>
      <w:marBottom w:val="0"/>
      <w:divBdr>
        <w:top w:val="none" w:sz="0" w:space="0" w:color="auto"/>
        <w:left w:val="none" w:sz="0" w:space="0" w:color="auto"/>
        <w:bottom w:val="none" w:sz="0" w:space="0" w:color="auto"/>
        <w:right w:val="none" w:sz="0" w:space="0" w:color="auto"/>
      </w:divBdr>
    </w:div>
    <w:div w:id="1994796318">
      <w:bodyDiv w:val="1"/>
      <w:marLeft w:val="0"/>
      <w:marRight w:val="0"/>
      <w:marTop w:val="0"/>
      <w:marBottom w:val="0"/>
      <w:divBdr>
        <w:top w:val="none" w:sz="0" w:space="0" w:color="auto"/>
        <w:left w:val="none" w:sz="0" w:space="0" w:color="auto"/>
        <w:bottom w:val="none" w:sz="0" w:space="0" w:color="auto"/>
        <w:right w:val="none" w:sz="0" w:space="0" w:color="auto"/>
      </w:divBdr>
    </w:div>
    <w:div w:id="2009866709">
      <w:bodyDiv w:val="1"/>
      <w:marLeft w:val="0"/>
      <w:marRight w:val="0"/>
      <w:marTop w:val="0"/>
      <w:marBottom w:val="0"/>
      <w:divBdr>
        <w:top w:val="none" w:sz="0" w:space="0" w:color="auto"/>
        <w:left w:val="none" w:sz="0" w:space="0" w:color="auto"/>
        <w:bottom w:val="none" w:sz="0" w:space="0" w:color="auto"/>
        <w:right w:val="none" w:sz="0" w:space="0" w:color="auto"/>
      </w:divBdr>
    </w:div>
    <w:div w:id="2011637219">
      <w:bodyDiv w:val="1"/>
      <w:marLeft w:val="0"/>
      <w:marRight w:val="0"/>
      <w:marTop w:val="0"/>
      <w:marBottom w:val="0"/>
      <w:divBdr>
        <w:top w:val="none" w:sz="0" w:space="0" w:color="auto"/>
        <w:left w:val="none" w:sz="0" w:space="0" w:color="auto"/>
        <w:bottom w:val="none" w:sz="0" w:space="0" w:color="auto"/>
        <w:right w:val="none" w:sz="0" w:space="0" w:color="auto"/>
      </w:divBdr>
    </w:div>
    <w:div w:id="2041129816">
      <w:bodyDiv w:val="1"/>
      <w:marLeft w:val="0"/>
      <w:marRight w:val="0"/>
      <w:marTop w:val="0"/>
      <w:marBottom w:val="0"/>
      <w:divBdr>
        <w:top w:val="none" w:sz="0" w:space="0" w:color="auto"/>
        <w:left w:val="none" w:sz="0" w:space="0" w:color="auto"/>
        <w:bottom w:val="none" w:sz="0" w:space="0" w:color="auto"/>
        <w:right w:val="none" w:sz="0" w:space="0" w:color="auto"/>
      </w:divBdr>
    </w:div>
    <w:div w:id="2043627540">
      <w:bodyDiv w:val="1"/>
      <w:marLeft w:val="0"/>
      <w:marRight w:val="0"/>
      <w:marTop w:val="0"/>
      <w:marBottom w:val="0"/>
      <w:divBdr>
        <w:top w:val="none" w:sz="0" w:space="0" w:color="auto"/>
        <w:left w:val="none" w:sz="0" w:space="0" w:color="auto"/>
        <w:bottom w:val="none" w:sz="0" w:space="0" w:color="auto"/>
        <w:right w:val="none" w:sz="0" w:space="0" w:color="auto"/>
      </w:divBdr>
    </w:div>
    <w:div w:id="2081755288">
      <w:bodyDiv w:val="1"/>
      <w:marLeft w:val="0"/>
      <w:marRight w:val="0"/>
      <w:marTop w:val="0"/>
      <w:marBottom w:val="0"/>
      <w:divBdr>
        <w:top w:val="none" w:sz="0" w:space="0" w:color="auto"/>
        <w:left w:val="none" w:sz="0" w:space="0" w:color="auto"/>
        <w:bottom w:val="none" w:sz="0" w:space="0" w:color="auto"/>
        <w:right w:val="none" w:sz="0" w:space="0" w:color="auto"/>
      </w:divBdr>
      <w:divsChild>
        <w:div w:id="185606676">
          <w:marLeft w:val="0"/>
          <w:marRight w:val="0"/>
          <w:marTop w:val="0"/>
          <w:marBottom w:val="0"/>
          <w:divBdr>
            <w:top w:val="none" w:sz="0" w:space="0" w:color="auto"/>
            <w:left w:val="none" w:sz="0" w:space="0" w:color="auto"/>
            <w:bottom w:val="none" w:sz="0" w:space="0" w:color="auto"/>
            <w:right w:val="none" w:sz="0" w:space="0" w:color="auto"/>
          </w:divBdr>
        </w:div>
        <w:div w:id="648360090">
          <w:marLeft w:val="0"/>
          <w:marRight w:val="0"/>
          <w:marTop w:val="0"/>
          <w:marBottom w:val="0"/>
          <w:divBdr>
            <w:top w:val="none" w:sz="0" w:space="0" w:color="auto"/>
            <w:left w:val="none" w:sz="0" w:space="0" w:color="auto"/>
            <w:bottom w:val="none" w:sz="0" w:space="0" w:color="auto"/>
            <w:right w:val="none" w:sz="0" w:space="0" w:color="auto"/>
          </w:divBdr>
        </w:div>
        <w:div w:id="1358431185">
          <w:marLeft w:val="0"/>
          <w:marRight w:val="0"/>
          <w:marTop w:val="0"/>
          <w:marBottom w:val="0"/>
          <w:divBdr>
            <w:top w:val="none" w:sz="0" w:space="0" w:color="auto"/>
            <w:left w:val="none" w:sz="0" w:space="0" w:color="auto"/>
            <w:bottom w:val="none" w:sz="0" w:space="0" w:color="auto"/>
            <w:right w:val="none" w:sz="0" w:space="0" w:color="auto"/>
          </w:divBdr>
        </w:div>
      </w:divsChild>
    </w:div>
    <w:div w:id="2094431636">
      <w:bodyDiv w:val="1"/>
      <w:marLeft w:val="0"/>
      <w:marRight w:val="0"/>
      <w:marTop w:val="0"/>
      <w:marBottom w:val="0"/>
      <w:divBdr>
        <w:top w:val="none" w:sz="0" w:space="0" w:color="auto"/>
        <w:left w:val="none" w:sz="0" w:space="0" w:color="auto"/>
        <w:bottom w:val="none" w:sz="0" w:space="0" w:color="auto"/>
        <w:right w:val="none" w:sz="0" w:space="0" w:color="auto"/>
      </w:divBdr>
    </w:div>
    <w:div w:id="2128310843">
      <w:bodyDiv w:val="1"/>
      <w:marLeft w:val="0"/>
      <w:marRight w:val="0"/>
      <w:marTop w:val="0"/>
      <w:marBottom w:val="0"/>
      <w:divBdr>
        <w:top w:val="none" w:sz="0" w:space="0" w:color="auto"/>
        <w:left w:val="none" w:sz="0" w:space="0" w:color="auto"/>
        <w:bottom w:val="none" w:sz="0" w:space="0" w:color="auto"/>
        <w:right w:val="none" w:sz="0" w:space="0" w:color="auto"/>
      </w:divBdr>
    </w:div>
    <w:div w:id="2142767013">
      <w:bodyDiv w:val="1"/>
      <w:marLeft w:val="0"/>
      <w:marRight w:val="0"/>
      <w:marTop w:val="0"/>
      <w:marBottom w:val="0"/>
      <w:divBdr>
        <w:top w:val="none" w:sz="0" w:space="0" w:color="auto"/>
        <w:left w:val="none" w:sz="0" w:space="0" w:color="auto"/>
        <w:bottom w:val="none" w:sz="0" w:space="0" w:color="auto"/>
        <w:right w:val="none" w:sz="0" w:space="0" w:color="auto"/>
      </w:divBdr>
    </w:div>
    <w:div w:id="21436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mona.dibianco@henkel.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nkel.com/pres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2.safelinks.protection.outlook.com/?url=http%3A%2F%2Fwww.henkel.com%2F&amp;data=05%7C02%7Ccbettinzoli%40apcoworldwide.com%7Cfc0c69bc9363483e98c308de7f615cf8%7C77a5f6209d7747dba0cd64c70948d532%7C1%7C0%7C639088253309392006%7CUnknown%7CTWFpbGZsb3d8eyJFbXB0eU1hcGkiOnRydWUsIlYiOiIwLjAuMDAwMCIsIlAiOiJXaW4zMiIsIkFOIjoiTWFpbCIsIldUIjoyfQ%3D%3D%7C0%7C%7C%7C&amp;sdata=FpDNUunTu5G5W1F2Fw79DHdj0ceqWdjnX8FfXCY3xcM%3D&amp;reserved=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nkelcb@apcoworldwide.com" TargetMode="Externa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image" Target="media/image3.png"/><Relationship Id="rId21" Type="http://schemas.openxmlformats.org/officeDocument/2006/relationships/image" Target="media/image11.png"/><Relationship Id="rId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image" Target="media/image2.png"/><Relationship Id="rId20"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4" Type="http://schemas.openxmlformats.org/officeDocument/2006/relationships/image" Target="media/image4.png"/><Relationship Id="rId9"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26C8C886486547A8F05D1F81F54AA8" ma:contentTypeVersion="24" ma:contentTypeDescription="Creare un nuovo documento." ma:contentTypeScope="" ma:versionID="109486c68854f8c8d3b6a1c0d6cc29f3">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517288c05893c83b363a09527008779f"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Location"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Tag immagine"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07bcb0-07cc-469d-93ea-a6296b1962bd}"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lcf76f155ced4ddcb4097134ff3c332f xmlns="86809fc0-0aef-4e0c-aa35-0ec1c43b8dd1">
      <Terms xmlns="http://schemas.microsoft.com/office/infopath/2007/PartnerControls"/>
    </lcf76f155ced4ddcb4097134ff3c332f>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documentManagement>
</p:properties>
</file>

<file path=customXml/itemProps1.xml><?xml version="1.0" encoding="utf-8"?>
<ds:datastoreItem xmlns:ds="http://schemas.openxmlformats.org/officeDocument/2006/customXml" ds:itemID="{001D13FD-445F-451E-A93C-836C3A1C4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235B8-61F2-074F-99E0-370D0EB1C7BE}">
  <ds:schemaRefs>
    <ds:schemaRef ds:uri="http://schemas.openxmlformats.org/officeDocument/2006/bibliography"/>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docMetadata/LabelInfo.xml><?xml version="1.0" encoding="utf-8"?>
<clbl:labelList xmlns:clbl="http://schemas.microsoft.com/office/2020/mipLabelMetadata">
  <clbl:label id="{76a2ae5a-9f00-4f6b-95ed-5d33d77c4d61}" enabled="0" method="" siteId="{76a2ae5a-9f00-4f6b-95ed-5d33d77c4d61}" removed="1"/>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2</Pages>
  <Words>874</Words>
  <Characters>4987</Characters>
  <Application>Microsoft Office Word</Application>
  <DocSecurity>4</DocSecurity>
  <Lines>41</Lines>
  <Paragraphs>11</Paragraphs>
  <ScaleCrop>false</ScaleCrop>
  <Company>Henkel AG &amp; Co. KGaA</Company>
  <LinksUpToDate>false</LinksUpToDate>
  <CharactersWithSpaces>5850</CharactersWithSpaces>
  <SharedDoc>false</SharedDoc>
  <HLinks>
    <vt:vector size="24" baseType="variant">
      <vt:variant>
        <vt:i4>7077958</vt:i4>
      </vt:variant>
      <vt:variant>
        <vt:i4>9</vt:i4>
      </vt:variant>
      <vt:variant>
        <vt:i4>0</vt:i4>
      </vt:variant>
      <vt:variant>
        <vt:i4>5</vt:i4>
      </vt:variant>
      <vt:variant>
        <vt:lpwstr>mailto:henkelcb@apcoworldwide.com</vt:lpwstr>
      </vt:variant>
      <vt:variant>
        <vt:lpwstr/>
      </vt:variant>
      <vt:variant>
        <vt:i4>2031720</vt:i4>
      </vt:variant>
      <vt:variant>
        <vt:i4>6</vt:i4>
      </vt:variant>
      <vt:variant>
        <vt:i4>0</vt:i4>
      </vt:variant>
      <vt:variant>
        <vt:i4>5</vt:i4>
      </vt:variant>
      <vt:variant>
        <vt:lpwstr>mailto:simona.dibianco@henkel.com</vt:lpwstr>
      </vt:variant>
      <vt:variant>
        <vt:lpwstr/>
      </vt:variant>
      <vt:variant>
        <vt:i4>2555945</vt:i4>
      </vt:variant>
      <vt:variant>
        <vt:i4>3</vt:i4>
      </vt:variant>
      <vt:variant>
        <vt:i4>0</vt:i4>
      </vt:variant>
      <vt:variant>
        <vt:i4>5</vt:i4>
      </vt:variant>
      <vt:variant>
        <vt:lpwstr>http://www.henkel.com/press</vt:lpwstr>
      </vt:variant>
      <vt:variant>
        <vt:lpwstr/>
      </vt:variant>
      <vt:variant>
        <vt:i4>7733365</vt:i4>
      </vt:variant>
      <vt:variant>
        <vt:i4>0</vt:i4>
      </vt:variant>
      <vt:variant>
        <vt:i4>0</vt:i4>
      </vt:variant>
      <vt:variant>
        <vt:i4>5</vt:i4>
      </vt:variant>
      <vt:variant>
        <vt:lpwstr>https://nam02.safelinks.protection.outlook.com/?url=http%3A%2F%2Fwww.henkel.com%2F&amp;data=05%7C02%7Ccbettinzoli%40apcoworldwide.com%7Cfc0c69bc9363483e98c308de7f615cf8%7C77a5f6209d7747dba0cd64c70948d532%7C1%7C0%7C639088253309392006%7CUnknown%7CTWFpbGZsb3d8eyJFbXB0eU1hcGkiOnRydWUsIlYiOiIwLjAuMDAwMCIsIlAiOiJXaW4zMiIsIkFOIjoiTWFpbCIsIldUIjoyfQ%3D%3D%7C0%7C%7C%7C&amp;sdata=FpDNUunTu5G5W1F2Fw79DHdj0ceqWdjnX8FfXCY3xcM%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Francesca Birondi (Ext)</cp:lastModifiedBy>
  <cp:revision>2</cp:revision>
  <cp:lastPrinted>2020-08-09T19:24:00Z</cp:lastPrinted>
  <dcterms:created xsi:type="dcterms:W3CDTF">2026-03-31T13:21:00Z</dcterms:created>
  <dcterms:modified xsi:type="dcterms:W3CDTF">2026-03-31T13:21:00Z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or">
    <vt:lpwstr/>
  </property>
  <property fmtid="{D5CDD505-2E9C-101B-9397-08002B2CF9AE}" pid="3" name="Document Type">
    <vt:lpwstr/>
  </property>
  <property fmtid="{D5CDD505-2E9C-101B-9397-08002B2CF9AE}" pid="4" name="MediaServiceImageTags">
    <vt:lpwstr/>
  </property>
  <property fmtid="{D5CDD505-2E9C-101B-9397-08002B2CF9AE}" pid="5" name="MSIP_Label_ce0d2245-b6e8-41da-a1e0-cc18ec650ca2_Enabled">
    <vt:lpwstr>true</vt:lpwstr>
  </property>
  <property fmtid="{D5CDD505-2E9C-101B-9397-08002B2CF9AE}" pid="6" name="MSIP_Label_ce0d2245-b6e8-41da-a1e0-cc18ec650ca2_SetDate">
    <vt:lpwstr>2022-06-22T10:13:08Z</vt:lpwstr>
  </property>
  <property fmtid="{D5CDD505-2E9C-101B-9397-08002B2CF9AE}" pid="7" name="MSIP_Label_ce0d2245-b6e8-41da-a1e0-cc18ec650ca2_Method">
    <vt:lpwstr>Standard</vt:lpwstr>
  </property>
  <property fmtid="{D5CDD505-2E9C-101B-9397-08002B2CF9AE}" pid="8" name="MSIP_Label_ce0d2245-b6e8-41da-a1e0-cc18ec650ca2_Name">
    <vt:lpwstr>General</vt:lpwstr>
  </property>
  <property fmtid="{D5CDD505-2E9C-101B-9397-08002B2CF9AE}" pid="9" name="MSIP_Label_ce0d2245-b6e8-41da-a1e0-cc18ec650ca2_SiteId">
    <vt:lpwstr>77a5f620-9d77-47db-a0cd-64c70948d532</vt:lpwstr>
  </property>
  <property fmtid="{D5CDD505-2E9C-101B-9397-08002B2CF9AE}" pid="10" name="MSIP_Label_ce0d2245-b6e8-41da-a1e0-cc18ec650ca2_ActionId">
    <vt:lpwstr>726564ec-cf1d-454b-b5bb-f0827580bc63</vt:lpwstr>
  </property>
  <property fmtid="{D5CDD505-2E9C-101B-9397-08002B2CF9AE}" pid="11" name="MSIP_Label_ce0d2245-b6e8-41da-a1e0-cc18ec650ca2_ContentBits">
    <vt:lpwstr>0</vt:lpwstr>
  </property>
  <property fmtid="{D5CDD505-2E9C-101B-9397-08002B2CF9AE}" pid="12" name="GrammarlyDocumentId">
    <vt:lpwstr>afa7e26f9598704ed87340e40e6e5e601479cc72a3eba233c685032060d05f28</vt:lpwstr>
  </property>
  <property fmtid="{D5CDD505-2E9C-101B-9397-08002B2CF9AE}" pid="13" name="ContentTypeId">
    <vt:lpwstr>0x0101007226C8C886486547A8F05D1F81F54AA8</vt:lpwstr>
  </property>
  <property fmtid="{D5CDD505-2E9C-101B-9397-08002B2CF9AE}" pid="14" name="Document_x0020_Type">
    <vt:lpwstr/>
  </property>
  <property fmtid="{D5CDD505-2E9C-101B-9397-08002B2CF9AE}" pid="15" name="docLang">
    <vt:lpwstr>it</vt:lpwstr>
  </property>
</Properties>
</file>